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01118739"/>
        <w:docPartObj>
          <w:docPartGallery w:val="Cover Pages"/>
          <w:docPartUnique/>
        </w:docPartObj>
      </w:sdtPr>
      <w:sdtContent>
        <w:p w14:paraId="2F9A9F64" w14:textId="3C8CE86E" w:rsidR="00184928" w:rsidRDefault="00184928">
          <w:r>
            <w:rPr>
              <w:noProof/>
            </w:rPr>
            <w:drawing>
              <wp:inline distT="0" distB="0" distL="0" distR="0" wp14:anchorId="04BDA5E5" wp14:editId="48FC57B9">
                <wp:extent cx="6496050" cy="7781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stretch>
                          <a:fillRect/>
                        </a:stretch>
                      </pic:blipFill>
                      <pic:spPr>
                        <a:xfrm>
                          <a:off x="0" y="0"/>
                          <a:ext cx="6496050" cy="7781925"/>
                        </a:xfrm>
                        <a:prstGeom prst="rect">
                          <a:avLst/>
                        </a:prstGeom>
                      </pic:spPr>
                    </pic:pic>
                  </a:graphicData>
                </a:graphic>
              </wp:inline>
            </w:drawing>
          </w:r>
          <w:r>
            <w:rPr>
              <w:noProof/>
            </w:rPr>
            <mc:AlternateContent>
              <mc:Choice Requires="wps">
                <w:drawing>
                  <wp:anchor distT="0" distB="0" distL="114300" distR="114300" simplePos="0" relativeHeight="251659264" behindDoc="1" locked="0" layoutInCell="1" allowOverlap="0" wp14:anchorId="59E17F3E" wp14:editId="0D7567AA">
                    <wp:simplePos x="0" y="0"/>
                    <wp:positionH relativeFrom="page">
                      <wp:posOffset>457200</wp:posOffset>
                    </wp:positionH>
                    <wp:positionV relativeFrom="page">
                      <wp:posOffset>457200</wp:posOffset>
                    </wp:positionV>
                    <wp:extent cx="6858000" cy="5934075"/>
                    <wp:effectExtent l="0" t="0" r="0" b="9525"/>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5934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184928" w14:paraId="5C751850" w14:textId="77777777">
                                  <w:trPr>
                                    <w:trHeight w:hRule="exact" w:val="9360"/>
                                  </w:trPr>
                                  <w:tc>
                                    <w:tcPr>
                                      <w:tcW w:w="5000" w:type="pct"/>
                                    </w:tcPr>
                                    <w:p w14:paraId="2A09FE7F" w14:textId="7F60E5DE" w:rsidR="00184928" w:rsidRDefault="00184928"/>
                                  </w:tc>
                                </w:tr>
                                <w:tr w:rsidR="00184928" w14:paraId="2572D91B" w14:textId="77777777">
                                  <w:trPr>
                                    <w:trHeight w:hRule="exact" w:val="4320"/>
                                  </w:trPr>
                                  <w:tc>
                                    <w:tcPr>
                                      <w:tcW w:w="5000" w:type="pct"/>
                                      <w:shd w:val="clear" w:color="auto" w:fill="2C567A" w:themeFill="accent1"/>
                                      <w:vAlign w:val="center"/>
                                    </w:tcPr>
                                    <w:p w14:paraId="1332AE86" w14:textId="61A6CAC7" w:rsidR="00184928" w:rsidRDefault="00184928">
                                      <w:pPr>
                                        <w:pStyle w:val="NoSpacing"/>
                                        <w:spacing w:before="200" w:line="216" w:lineRule="auto"/>
                                        <w:ind w:left="720" w:right="720"/>
                                        <w:rPr>
                                          <w:rFonts w:asciiTheme="majorHAnsi" w:hAnsiTheme="majorHAnsi"/>
                                          <w:color w:val="FFFFFF" w:themeColor="background1"/>
                                          <w:sz w:val="96"/>
                                          <w:szCs w:val="96"/>
                                        </w:rPr>
                                      </w:pPr>
                                    </w:p>
                                    <w:p w14:paraId="1A5E0F04" w14:textId="62EF0553" w:rsidR="00184928" w:rsidRDefault="00184928">
                                      <w:pPr>
                                        <w:pStyle w:val="NoSpacing"/>
                                        <w:spacing w:before="240"/>
                                        <w:ind w:left="720" w:right="720"/>
                                        <w:rPr>
                                          <w:color w:val="FFFFFF" w:themeColor="background1"/>
                                          <w:sz w:val="32"/>
                                          <w:szCs w:val="32"/>
                                        </w:rPr>
                                      </w:pPr>
                                    </w:p>
                                  </w:tc>
                                </w:tr>
                                <w:tr w:rsidR="00184928" w14:paraId="79DB5A62" w14:textId="77777777">
                                  <w:trPr>
                                    <w:trHeight w:hRule="exact" w:val="720"/>
                                  </w:trPr>
                                  <w:tc>
                                    <w:tcPr>
                                      <w:tcW w:w="5000" w:type="pct"/>
                                      <w:shd w:val="clear" w:color="auto" w:fill="1E44BC"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184928" w14:paraId="56166DFC" w14:textId="77777777">
                                        <w:trPr>
                                          <w:trHeight w:hRule="exact" w:val="720"/>
                                        </w:trPr>
                                        <w:sdt>
                                          <w:sdtPr>
                                            <w:rPr>
                                              <w:color w:val="FFFFFF" w:themeColor="background1"/>
                                            </w:rPr>
                                            <w:alias w:val="Author"/>
                                            <w:tag w:val=""/>
                                            <w:id w:val="-1693906244"/>
                                            <w:showingPlcHdr/>
                                            <w:dataBinding w:prefixMappings="xmlns:ns0='http://purl.org/dc/elements/1.1/' xmlns:ns1='http://schemas.openxmlformats.org/package/2006/metadata/core-properties' " w:xpath="/ns1:coreProperties[1]/ns0:creator[1]" w:storeItemID="{6C3C8BC8-F283-45AE-878A-BAB7291924A1}"/>
                                            <w:text/>
                                          </w:sdtPr>
                                          <w:sdtContent>
                                            <w:tc>
                                              <w:tcPr>
                                                <w:tcW w:w="3590" w:type="dxa"/>
                                                <w:vAlign w:val="center"/>
                                              </w:tcPr>
                                              <w:p w14:paraId="41FFB3AE" w14:textId="4F4292D1" w:rsidR="00184928" w:rsidRDefault="00E42EE2">
                                                <w:pPr>
                                                  <w:pStyle w:val="NoSpacing"/>
                                                  <w:ind w:left="144" w:right="144"/>
                                                  <w:jc w:val="center"/>
                                                  <w:rPr>
                                                    <w:color w:val="FFFFFF" w:themeColor="background1"/>
                                                  </w:rPr>
                                                </w:pPr>
                                                <w:r>
                                                  <w:rPr>
                                                    <w:color w:val="FFFFFF" w:themeColor="background1"/>
                                                  </w:rPr>
                                                  <w:t xml:space="preserve">     </w:t>
                                                </w:r>
                                              </w:p>
                                            </w:tc>
                                          </w:sdtContent>
                                        </w:sdt>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Content>
                                              <w:p w14:paraId="099CF002" w14:textId="77777777" w:rsidR="00184928" w:rsidRDefault="00184928">
                                                <w:pPr>
                                                  <w:pStyle w:val="NoSpacing"/>
                                                  <w:ind w:left="144" w:right="144"/>
                                                  <w:jc w:val="center"/>
                                                  <w:rPr>
                                                    <w:color w:val="FFFFFF" w:themeColor="background1"/>
                                                  </w:rPr>
                                                </w:pPr>
                                                <w:r>
                                                  <w:rPr>
                                                    <w:color w:val="FFFFFF" w:themeColor="background1"/>
                                                  </w:rPr>
                                                  <w:t>[Date]</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Content>
                                            <w:tc>
                                              <w:tcPr>
                                                <w:tcW w:w="3591" w:type="dxa"/>
                                                <w:vAlign w:val="center"/>
                                              </w:tcPr>
                                              <w:p w14:paraId="64B02F60" w14:textId="77777777" w:rsidR="00184928" w:rsidRDefault="00184928">
                                                <w:pPr>
                                                  <w:pStyle w:val="NoSpacing"/>
                                                  <w:ind w:left="144" w:right="720"/>
                                                  <w:jc w:val="right"/>
                                                  <w:rPr>
                                                    <w:color w:val="FFFFFF" w:themeColor="background1"/>
                                                  </w:rPr>
                                                </w:pPr>
                                                <w:r>
                                                  <w:rPr>
                                                    <w:color w:val="FFFFFF" w:themeColor="background1"/>
                                                  </w:rPr>
                                                  <w:t>[Course title]</w:t>
                                                </w:r>
                                              </w:p>
                                            </w:tc>
                                          </w:sdtContent>
                                        </w:sdt>
                                      </w:tr>
                                    </w:tbl>
                                    <w:p w14:paraId="35863CE8" w14:textId="77777777" w:rsidR="00184928" w:rsidRDefault="00184928"/>
                                  </w:tc>
                                </w:tr>
                              </w:tbl>
                              <w:p w14:paraId="6F275417" w14:textId="77777777" w:rsidR="00184928" w:rsidRDefault="0018492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E17F3E" id="_x0000_t202" coordsize="21600,21600" o:spt="202" path="m,l,21600r21600,l21600,xe">
                    <v:stroke joinstyle="miter"/>
                    <v:path gradientshapeok="t" o:connecttype="rect"/>
                  </v:shapetype>
                  <v:shape id="Text Box 8" o:spid="_x0000_s1026" type="#_x0000_t202" alt="Cover page layout" style="position:absolute;margin-left:36pt;margin-top:36pt;width:540pt;height:467.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184928" w14:paraId="5C751850" w14:textId="77777777">
                            <w:trPr>
                              <w:trHeight w:hRule="exact" w:val="9360"/>
                            </w:trPr>
                            <w:tc>
                              <w:tcPr>
                                <w:tcW w:w="5000" w:type="pct"/>
                              </w:tcPr>
                              <w:p w14:paraId="2A09FE7F" w14:textId="7F60E5DE" w:rsidR="00184928" w:rsidRDefault="00184928"/>
                            </w:tc>
                          </w:tr>
                          <w:tr w:rsidR="00184928" w14:paraId="2572D91B" w14:textId="77777777">
                            <w:trPr>
                              <w:trHeight w:hRule="exact" w:val="4320"/>
                            </w:trPr>
                            <w:tc>
                              <w:tcPr>
                                <w:tcW w:w="5000" w:type="pct"/>
                                <w:shd w:val="clear" w:color="auto" w:fill="2C567A" w:themeFill="accent1"/>
                                <w:vAlign w:val="center"/>
                              </w:tcPr>
                              <w:p w14:paraId="1332AE86" w14:textId="61A6CAC7" w:rsidR="00184928" w:rsidRDefault="00184928">
                                <w:pPr>
                                  <w:pStyle w:val="NoSpacing"/>
                                  <w:spacing w:before="200" w:line="216" w:lineRule="auto"/>
                                  <w:ind w:left="720" w:right="720"/>
                                  <w:rPr>
                                    <w:rFonts w:asciiTheme="majorHAnsi" w:hAnsiTheme="majorHAnsi"/>
                                    <w:color w:val="FFFFFF" w:themeColor="background1"/>
                                    <w:sz w:val="96"/>
                                    <w:szCs w:val="96"/>
                                  </w:rPr>
                                </w:pPr>
                              </w:p>
                              <w:p w14:paraId="1A5E0F04" w14:textId="62EF0553" w:rsidR="00184928" w:rsidRDefault="00184928">
                                <w:pPr>
                                  <w:pStyle w:val="NoSpacing"/>
                                  <w:spacing w:before="240"/>
                                  <w:ind w:left="720" w:right="720"/>
                                  <w:rPr>
                                    <w:color w:val="FFFFFF" w:themeColor="background1"/>
                                    <w:sz w:val="32"/>
                                    <w:szCs w:val="32"/>
                                  </w:rPr>
                                </w:pPr>
                              </w:p>
                            </w:tc>
                          </w:tr>
                          <w:tr w:rsidR="00184928" w14:paraId="79DB5A62" w14:textId="77777777">
                            <w:trPr>
                              <w:trHeight w:hRule="exact" w:val="720"/>
                            </w:trPr>
                            <w:tc>
                              <w:tcPr>
                                <w:tcW w:w="5000" w:type="pct"/>
                                <w:shd w:val="clear" w:color="auto" w:fill="1E44BC"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184928" w14:paraId="56166DFC" w14:textId="77777777">
                                  <w:trPr>
                                    <w:trHeight w:hRule="exact" w:val="720"/>
                                  </w:trPr>
                                  <w:sdt>
                                    <w:sdtPr>
                                      <w:rPr>
                                        <w:color w:val="FFFFFF" w:themeColor="background1"/>
                                      </w:rPr>
                                      <w:alias w:val="Author"/>
                                      <w:tag w:val=""/>
                                      <w:id w:val="-1693906244"/>
                                      <w:showingPlcHdr/>
                                      <w:dataBinding w:prefixMappings="xmlns:ns0='http://purl.org/dc/elements/1.1/' xmlns:ns1='http://schemas.openxmlformats.org/package/2006/metadata/core-properties' " w:xpath="/ns1:coreProperties[1]/ns0:creator[1]" w:storeItemID="{6C3C8BC8-F283-45AE-878A-BAB7291924A1}"/>
                                      <w:text/>
                                    </w:sdtPr>
                                    <w:sdtContent>
                                      <w:tc>
                                        <w:tcPr>
                                          <w:tcW w:w="3590" w:type="dxa"/>
                                          <w:vAlign w:val="center"/>
                                        </w:tcPr>
                                        <w:p w14:paraId="41FFB3AE" w14:textId="4F4292D1" w:rsidR="00184928" w:rsidRDefault="00E42EE2">
                                          <w:pPr>
                                            <w:pStyle w:val="NoSpacing"/>
                                            <w:ind w:left="144" w:right="144"/>
                                            <w:jc w:val="center"/>
                                            <w:rPr>
                                              <w:color w:val="FFFFFF" w:themeColor="background1"/>
                                            </w:rPr>
                                          </w:pPr>
                                          <w:r>
                                            <w:rPr>
                                              <w:color w:val="FFFFFF" w:themeColor="background1"/>
                                            </w:rPr>
                                            <w:t xml:space="preserve">     </w:t>
                                          </w:r>
                                        </w:p>
                                      </w:tc>
                                    </w:sdtContent>
                                  </w:sdt>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Content>
                                        <w:p w14:paraId="099CF002" w14:textId="77777777" w:rsidR="00184928" w:rsidRDefault="00184928">
                                          <w:pPr>
                                            <w:pStyle w:val="NoSpacing"/>
                                            <w:ind w:left="144" w:right="144"/>
                                            <w:jc w:val="center"/>
                                            <w:rPr>
                                              <w:color w:val="FFFFFF" w:themeColor="background1"/>
                                            </w:rPr>
                                          </w:pPr>
                                          <w:r>
                                            <w:rPr>
                                              <w:color w:val="FFFFFF" w:themeColor="background1"/>
                                            </w:rPr>
                                            <w:t>[Date]</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Content>
                                      <w:tc>
                                        <w:tcPr>
                                          <w:tcW w:w="3591" w:type="dxa"/>
                                          <w:vAlign w:val="center"/>
                                        </w:tcPr>
                                        <w:p w14:paraId="64B02F60" w14:textId="77777777" w:rsidR="00184928" w:rsidRDefault="00184928">
                                          <w:pPr>
                                            <w:pStyle w:val="NoSpacing"/>
                                            <w:ind w:left="144" w:right="720"/>
                                            <w:jc w:val="right"/>
                                            <w:rPr>
                                              <w:color w:val="FFFFFF" w:themeColor="background1"/>
                                            </w:rPr>
                                          </w:pPr>
                                          <w:r>
                                            <w:rPr>
                                              <w:color w:val="FFFFFF" w:themeColor="background1"/>
                                            </w:rPr>
                                            <w:t>[Course title]</w:t>
                                          </w:r>
                                        </w:p>
                                      </w:tc>
                                    </w:sdtContent>
                                  </w:sdt>
                                </w:tr>
                              </w:tbl>
                              <w:p w14:paraId="35863CE8" w14:textId="77777777" w:rsidR="00184928" w:rsidRDefault="00184928"/>
                            </w:tc>
                          </w:tr>
                        </w:tbl>
                        <w:p w14:paraId="6F275417" w14:textId="77777777" w:rsidR="00184928" w:rsidRDefault="00184928"/>
                      </w:txbxContent>
                    </v:textbox>
                    <w10:wrap anchorx="page" anchory="page"/>
                  </v:shape>
                </w:pict>
              </mc:Fallback>
            </mc:AlternateContent>
          </w:r>
        </w:p>
        <w:p w14:paraId="209BB2CF" w14:textId="5D064B9D" w:rsidR="00184928" w:rsidRDefault="00184928">
          <w:r>
            <w:lastRenderedPageBreak/>
            <w:br w:type="page"/>
          </w:r>
        </w:p>
      </w:sdtContent>
    </w:sdt>
    <w:p w14:paraId="309DA62E" w14:textId="6F46B63A" w:rsidR="00BA3EE2" w:rsidRDefault="00E42EE2" w:rsidP="00BA3EE2">
      <w:pPr>
        <w:rPr>
          <w:rFonts w:ascii="Segoe UI Emoji" w:hAnsi="Segoe UI Emoji" w:cs="Segoe UI Emoji"/>
          <w:b/>
          <w:bCs/>
          <w:i/>
          <w:iCs/>
        </w:rPr>
      </w:pPr>
      <w:r>
        <w:rPr>
          <w:rFonts w:ascii="Segoe UI Emoji" w:hAnsi="Segoe UI Emoji" w:cs="Segoe UI Emoji"/>
          <w:b/>
          <w:bCs/>
        </w:rPr>
        <w:lastRenderedPageBreak/>
        <w:t xml:space="preserve">             </w:t>
      </w:r>
      <w:r w:rsidR="00BA3EE2">
        <w:rPr>
          <w:rFonts w:ascii="Segoe UI Emoji" w:hAnsi="Segoe UI Emoji" w:cs="Segoe UI Emoji"/>
          <w:b/>
          <w:bCs/>
          <w:i/>
          <w:iCs/>
        </w:rPr>
        <w:t>CONTENT</w:t>
      </w:r>
    </w:p>
    <w:p w14:paraId="0F98B7FD" w14:textId="77777777" w:rsidR="00BA3EE2" w:rsidRPr="00BA3EE2" w:rsidRDefault="00BA3EE2" w:rsidP="00BA3EE2">
      <w:pPr>
        <w:rPr>
          <w:rFonts w:ascii="Segoe UI Emoji" w:hAnsi="Segoe UI Emoji" w:cs="Segoe UI Emoji"/>
          <w:b/>
          <w:bCs/>
        </w:rPr>
      </w:pPr>
    </w:p>
    <w:p w14:paraId="2AFCFC4B" w14:textId="684A3051" w:rsidR="00BA3EE2" w:rsidRDefault="00BA3EE2" w:rsidP="00BA3EE2">
      <w:pPr>
        <w:rPr>
          <w:rFonts w:ascii="Segoe UI Emoji" w:hAnsi="Segoe UI Emoji" w:cs="Segoe UI Emoji"/>
          <w:b/>
          <w:bCs/>
        </w:rPr>
      </w:pPr>
      <w:r>
        <w:rPr>
          <w:rFonts w:ascii="Segoe UI Emoji" w:hAnsi="Segoe UI Emoji" w:cs="Segoe UI Emoji"/>
          <w:b/>
          <w:bCs/>
        </w:rPr>
        <w:t xml:space="preserve">Preface </w:t>
      </w:r>
    </w:p>
    <w:p w14:paraId="67BC6169" w14:textId="77777777" w:rsidR="00D24F5A" w:rsidRDefault="00BA3EE2" w:rsidP="00D24F5A">
      <w:pPr>
        <w:rPr>
          <w:rFonts w:ascii="Segoe UI Emoji" w:hAnsi="Segoe UI Emoji" w:cs="Segoe UI Emoji"/>
          <w:b/>
          <w:bCs/>
        </w:rPr>
      </w:pPr>
      <w:proofErr w:type="gramStart"/>
      <w:r>
        <w:rPr>
          <w:rFonts w:ascii="Segoe UI Emoji" w:hAnsi="Segoe UI Emoji" w:cs="Segoe UI Emoji"/>
          <w:b/>
          <w:bCs/>
        </w:rPr>
        <w:t>Introduction .</w:t>
      </w:r>
      <w:proofErr w:type="gramEnd"/>
      <w:r w:rsidR="00D24F5A">
        <w:rPr>
          <w:rFonts w:ascii="Segoe UI Emoji" w:hAnsi="Segoe UI Emoji" w:cs="Segoe UI Emoji"/>
          <w:b/>
          <w:bCs/>
        </w:rPr>
        <w:t xml:space="preserve">   </w:t>
      </w:r>
      <w:r w:rsidR="00D24F5A" w:rsidRPr="00D24F5A">
        <w:rPr>
          <w:rFonts w:ascii="Segoe UI Emoji" w:hAnsi="Segoe UI Emoji" w:cs="Segoe UI Emoji"/>
          <w:b/>
          <w:bCs/>
        </w:rPr>
        <w:t xml:space="preserve">                                                                          </w:t>
      </w:r>
    </w:p>
    <w:p w14:paraId="35C368E2" w14:textId="77777777" w:rsidR="00D24F5A" w:rsidRDefault="00D24F5A" w:rsidP="00D24F5A">
      <w:pPr>
        <w:rPr>
          <w:rFonts w:ascii="Segoe UI Emoji" w:hAnsi="Segoe UI Emoji" w:cs="Segoe UI Emoji"/>
          <w:b/>
          <w:bCs/>
        </w:rPr>
      </w:pPr>
      <w:r w:rsidRPr="00866FD8">
        <w:rPr>
          <w:rFonts w:ascii="Segoe UI Emoji" w:hAnsi="Segoe UI Emoji" w:cs="Segoe UI Emoji"/>
          <w:b/>
          <w:bCs/>
        </w:rPr>
        <w:t>Chapter O</w:t>
      </w:r>
      <w:r>
        <w:rPr>
          <w:rFonts w:ascii="Segoe UI Emoji" w:hAnsi="Segoe UI Emoji" w:cs="Segoe UI Emoji"/>
          <w:b/>
          <w:bCs/>
        </w:rPr>
        <w:t>ne</w:t>
      </w:r>
    </w:p>
    <w:p w14:paraId="607215A1" w14:textId="7DA172F0" w:rsidR="00D24F5A" w:rsidRDefault="00D24F5A" w:rsidP="00D24F5A">
      <w:pPr>
        <w:rPr>
          <w:rFonts w:ascii="Segoe UI Emoji" w:hAnsi="Segoe UI Emoji" w:cs="Segoe UI Emoji"/>
          <w:b/>
          <w:bCs/>
        </w:rPr>
      </w:pPr>
      <w:r w:rsidRPr="00D24F5A">
        <w:rPr>
          <w:rFonts w:ascii="Segoe UI Emoji" w:hAnsi="Segoe UI Emoji" w:cs="Segoe UI Emoji"/>
          <w:b/>
          <w:bCs/>
        </w:rPr>
        <w:t>Pneumatology: Biblical and Christian Principles of the Holy Spirit</w:t>
      </w:r>
    </w:p>
    <w:p w14:paraId="4A3C5561" w14:textId="2BB4B7CF" w:rsidR="00D24F5A" w:rsidRPr="00D24F5A" w:rsidRDefault="00D24F5A" w:rsidP="00D24F5A">
      <w:pPr>
        <w:rPr>
          <w:rFonts w:ascii="Segoe UI Emoji" w:hAnsi="Segoe UI Emoji" w:cs="Segoe UI Emoji"/>
          <w:b/>
          <w:bCs/>
        </w:rPr>
      </w:pPr>
      <w:r>
        <w:rPr>
          <w:rFonts w:ascii="Segoe UI Emoji" w:hAnsi="Segoe UI Emoji" w:cs="Segoe UI Emoji"/>
          <w:b/>
          <w:bCs/>
        </w:rPr>
        <w:t xml:space="preserve">  </w:t>
      </w:r>
      <w:r w:rsidRPr="00866FD8">
        <w:rPr>
          <w:rFonts w:ascii="Segoe UI Emoji" w:hAnsi="Segoe UI Emoji" w:cs="Segoe UI Emoji"/>
          <w:b/>
          <w:bCs/>
          <w:i/>
          <w:iCs/>
        </w:rPr>
        <w:t>Christ Crucified and Risen Through the Power of the Holy Spirit</w:t>
      </w:r>
    </w:p>
    <w:p w14:paraId="46678AF5" w14:textId="4813678F" w:rsidR="00BA3EE2" w:rsidRPr="00BA3EE2" w:rsidRDefault="00D24F5A" w:rsidP="00BA3EE2">
      <w:pPr>
        <w:rPr>
          <w:rFonts w:ascii="Segoe UI Emoji" w:hAnsi="Segoe UI Emoji" w:cs="Segoe UI Emoji"/>
          <w:b/>
          <w:bCs/>
        </w:rPr>
      </w:pPr>
      <w:r>
        <w:rPr>
          <w:rFonts w:ascii="Segoe UI Emoji" w:hAnsi="Segoe UI Emoji" w:cs="Segoe UI Emoji"/>
          <w:b/>
          <w:bCs/>
        </w:rPr>
        <w:t>2</w:t>
      </w:r>
      <w:r w:rsidR="00BA3EE2" w:rsidRPr="00BA3EE2">
        <w:rPr>
          <w:rFonts w:ascii="Segoe UI Emoji" w:hAnsi="Segoe UI Emoji" w:cs="Segoe UI Emoji"/>
          <w:b/>
          <w:bCs/>
        </w:rPr>
        <w:t>. The Promise of Power</w:t>
      </w:r>
    </w:p>
    <w:p w14:paraId="0D4ABE4F" w14:textId="77777777" w:rsidR="00BA3EE2" w:rsidRPr="00BA3EE2" w:rsidRDefault="00BA3EE2" w:rsidP="00BA3EE2">
      <w:pPr>
        <w:rPr>
          <w:rFonts w:ascii="Segoe UI Emoji" w:hAnsi="Segoe UI Emoji" w:cs="Segoe UI Emoji"/>
          <w:b/>
          <w:bCs/>
        </w:rPr>
      </w:pPr>
      <w:r w:rsidRPr="00BA3EE2">
        <w:rPr>
          <w:rFonts w:ascii="Segoe UI Emoji" w:hAnsi="Segoe UI Emoji" w:cs="Segoe UI Emoji"/>
          <w:b/>
          <w:bCs/>
        </w:rPr>
        <w:t>Explores Acts 1:8, the foundation of Pentecostal theology.</w:t>
      </w:r>
    </w:p>
    <w:p w14:paraId="0773A65C" w14:textId="77777777" w:rsidR="00BA3EE2" w:rsidRPr="00BA3EE2" w:rsidRDefault="00BA3EE2" w:rsidP="00BA3EE2">
      <w:pPr>
        <w:numPr>
          <w:ilvl w:val="0"/>
          <w:numId w:val="51"/>
        </w:numPr>
        <w:rPr>
          <w:rFonts w:ascii="Segoe UI Emoji" w:hAnsi="Segoe UI Emoji" w:cs="Segoe UI Emoji"/>
          <w:b/>
          <w:bCs/>
        </w:rPr>
      </w:pPr>
      <w:r w:rsidRPr="00BA3EE2">
        <w:rPr>
          <w:rFonts w:ascii="Segoe UI Emoji" w:hAnsi="Segoe UI Emoji" w:cs="Segoe UI Emoji"/>
          <w:b/>
          <w:bCs/>
        </w:rPr>
        <w:t>The meaning of “You will receive power”</w:t>
      </w:r>
    </w:p>
    <w:p w14:paraId="7AC1B9BC" w14:textId="77777777" w:rsidR="00BA3EE2" w:rsidRPr="00BA3EE2" w:rsidRDefault="00BA3EE2" w:rsidP="00BA3EE2">
      <w:pPr>
        <w:numPr>
          <w:ilvl w:val="0"/>
          <w:numId w:val="51"/>
        </w:numPr>
        <w:rPr>
          <w:rFonts w:ascii="Segoe UI Emoji" w:hAnsi="Segoe UI Emoji" w:cs="Segoe UI Emoji"/>
          <w:b/>
          <w:bCs/>
        </w:rPr>
      </w:pPr>
      <w:r w:rsidRPr="00BA3EE2">
        <w:rPr>
          <w:rFonts w:ascii="Segoe UI Emoji" w:hAnsi="Segoe UI Emoji" w:cs="Segoe UI Emoji"/>
          <w:b/>
          <w:bCs/>
        </w:rPr>
        <w:t>The Holy Spirit as divine empowerment</w:t>
      </w:r>
    </w:p>
    <w:p w14:paraId="74FF68D7" w14:textId="77777777" w:rsidR="00BA3EE2" w:rsidRPr="00BA3EE2" w:rsidRDefault="00BA3EE2" w:rsidP="00BA3EE2">
      <w:pPr>
        <w:numPr>
          <w:ilvl w:val="0"/>
          <w:numId w:val="51"/>
        </w:numPr>
        <w:rPr>
          <w:rFonts w:ascii="Segoe UI Emoji" w:hAnsi="Segoe UI Emoji" w:cs="Segoe UI Emoji"/>
          <w:b/>
          <w:bCs/>
        </w:rPr>
      </w:pPr>
      <w:r w:rsidRPr="00BA3EE2">
        <w:rPr>
          <w:rFonts w:ascii="Segoe UI Emoji" w:hAnsi="Segoe UI Emoji" w:cs="Segoe UI Emoji"/>
          <w:b/>
          <w:bCs/>
        </w:rPr>
        <w:t>Witnessing to the world</w:t>
      </w:r>
    </w:p>
    <w:p w14:paraId="0565F094" w14:textId="16D0B30D" w:rsidR="00BA3EE2" w:rsidRPr="00BA3EE2" w:rsidRDefault="00BA3EE2" w:rsidP="00BA3EE2">
      <w:pPr>
        <w:rPr>
          <w:rFonts w:ascii="Segoe UI Emoji" w:hAnsi="Segoe UI Emoji" w:cs="Segoe UI Emoji"/>
          <w:b/>
          <w:bCs/>
        </w:rPr>
      </w:pPr>
      <w:r>
        <w:rPr>
          <w:rFonts w:ascii="Segoe UI Emoji" w:hAnsi="Segoe UI Emoji" w:cs="Segoe UI Emoji"/>
          <w:b/>
          <w:bCs/>
        </w:rPr>
        <w:t>3</w:t>
      </w:r>
      <w:r w:rsidRPr="00BA3EE2">
        <w:rPr>
          <w:rFonts w:ascii="Segoe UI Emoji" w:hAnsi="Segoe UI Emoji" w:cs="Segoe UI Emoji"/>
          <w:b/>
          <w:bCs/>
        </w:rPr>
        <w:t>. Biblical Foundations of Pentecostal Theology</w:t>
      </w:r>
    </w:p>
    <w:p w14:paraId="32CB039B" w14:textId="77777777" w:rsidR="00BA3EE2" w:rsidRPr="00BA3EE2" w:rsidRDefault="00BA3EE2" w:rsidP="00BA3EE2">
      <w:pPr>
        <w:rPr>
          <w:rFonts w:ascii="Segoe UI Emoji" w:hAnsi="Segoe UI Emoji" w:cs="Segoe UI Emoji"/>
          <w:b/>
          <w:bCs/>
        </w:rPr>
      </w:pPr>
      <w:r w:rsidRPr="00BA3EE2">
        <w:rPr>
          <w:rFonts w:ascii="Segoe UI Emoji" w:hAnsi="Segoe UI Emoji" w:cs="Segoe UI Emoji"/>
          <w:b/>
          <w:bCs/>
        </w:rPr>
        <w:t>A survey of Old and New Testament pneumatology.</w:t>
      </w:r>
    </w:p>
    <w:p w14:paraId="315620BC" w14:textId="77777777" w:rsidR="00BA3EE2" w:rsidRPr="00BA3EE2" w:rsidRDefault="00BA3EE2" w:rsidP="00BA3EE2">
      <w:pPr>
        <w:numPr>
          <w:ilvl w:val="0"/>
          <w:numId w:val="52"/>
        </w:numPr>
        <w:rPr>
          <w:rFonts w:ascii="Segoe UI Emoji" w:hAnsi="Segoe UI Emoji" w:cs="Segoe UI Emoji"/>
          <w:b/>
          <w:bCs/>
        </w:rPr>
      </w:pPr>
      <w:r w:rsidRPr="00BA3EE2">
        <w:rPr>
          <w:rFonts w:ascii="Segoe UI Emoji" w:hAnsi="Segoe UI Emoji" w:cs="Segoe UI Emoji"/>
          <w:b/>
          <w:bCs/>
        </w:rPr>
        <w:t>The Spirit in creation</w:t>
      </w:r>
    </w:p>
    <w:p w14:paraId="50329474" w14:textId="77777777" w:rsidR="00BA3EE2" w:rsidRPr="00BA3EE2" w:rsidRDefault="00BA3EE2" w:rsidP="00BA3EE2">
      <w:pPr>
        <w:numPr>
          <w:ilvl w:val="0"/>
          <w:numId w:val="52"/>
        </w:numPr>
        <w:rPr>
          <w:rFonts w:ascii="Segoe UI Emoji" w:hAnsi="Segoe UI Emoji" w:cs="Segoe UI Emoji"/>
          <w:b/>
          <w:bCs/>
        </w:rPr>
      </w:pPr>
      <w:r w:rsidRPr="00BA3EE2">
        <w:rPr>
          <w:rFonts w:ascii="Segoe UI Emoji" w:hAnsi="Segoe UI Emoji" w:cs="Segoe UI Emoji"/>
          <w:b/>
          <w:bCs/>
        </w:rPr>
        <w:t>Prophetic anointing</w:t>
      </w:r>
    </w:p>
    <w:p w14:paraId="3F75FCE8" w14:textId="77777777" w:rsidR="00BA3EE2" w:rsidRPr="00BA3EE2" w:rsidRDefault="00BA3EE2" w:rsidP="00BA3EE2">
      <w:pPr>
        <w:numPr>
          <w:ilvl w:val="0"/>
          <w:numId w:val="52"/>
        </w:numPr>
        <w:rPr>
          <w:rFonts w:ascii="Segoe UI Emoji" w:hAnsi="Segoe UI Emoji" w:cs="Segoe UI Emoji"/>
          <w:b/>
          <w:bCs/>
        </w:rPr>
      </w:pPr>
      <w:r w:rsidRPr="00BA3EE2">
        <w:rPr>
          <w:rFonts w:ascii="Segoe UI Emoji" w:hAnsi="Segoe UI Emoji" w:cs="Segoe UI Emoji"/>
          <w:b/>
          <w:bCs/>
        </w:rPr>
        <w:t>Jesus and the Spirit</w:t>
      </w:r>
    </w:p>
    <w:p w14:paraId="2C743729" w14:textId="77777777" w:rsidR="00BA3EE2" w:rsidRPr="00BA3EE2" w:rsidRDefault="00BA3EE2" w:rsidP="00BA3EE2">
      <w:pPr>
        <w:numPr>
          <w:ilvl w:val="0"/>
          <w:numId w:val="52"/>
        </w:numPr>
        <w:rPr>
          <w:rFonts w:ascii="Segoe UI Emoji" w:hAnsi="Segoe UI Emoji" w:cs="Segoe UI Emoji"/>
          <w:b/>
          <w:bCs/>
        </w:rPr>
      </w:pPr>
      <w:r w:rsidRPr="00BA3EE2">
        <w:rPr>
          <w:rFonts w:ascii="Segoe UI Emoji" w:hAnsi="Segoe UI Emoji" w:cs="Segoe UI Emoji"/>
          <w:b/>
          <w:bCs/>
        </w:rPr>
        <w:t>The early church</w:t>
      </w:r>
    </w:p>
    <w:p w14:paraId="0174E26F" w14:textId="1D55748A" w:rsidR="00BA3EE2" w:rsidRPr="00BA3EE2" w:rsidRDefault="00BA3EE2" w:rsidP="00BA3EE2">
      <w:pPr>
        <w:rPr>
          <w:rFonts w:ascii="Segoe UI Emoji" w:hAnsi="Segoe UI Emoji" w:cs="Segoe UI Emoji"/>
          <w:b/>
          <w:bCs/>
        </w:rPr>
      </w:pPr>
      <w:r>
        <w:rPr>
          <w:rFonts w:ascii="Segoe UI Emoji" w:hAnsi="Segoe UI Emoji" w:cs="Segoe UI Emoji"/>
          <w:b/>
          <w:bCs/>
        </w:rPr>
        <w:t>4</w:t>
      </w:r>
      <w:r w:rsidRPr="00BA3EE2">
        <w:rPr>
          <w:rFonts w:ascii="Segoe UI Emoji" w:hAnsi="Segoe UI Emoji" w:cs="Segoe UI Emoji"/>
          <w:b/>
          <w:bCs/>
        </w:rPr>
        <w:t>. The Doctrine of the Holy Spirit</w:t>
      </w:r>
    </w:p>
    <w:p w14:paraId="7C1F7B30" w14:textId="77777777" w:rsidR="00BA3EE2" w:rsidRPr="00BA3EE2" w:rsidRDefault="00BA3EE2" w:rsidP="00BA3EE2">
      <w:pPr>
        <w:rPr>
          <w:rFonts w:ascii="Segoe UI Emoji" w:hAnsi="Segoe UI Emoji" w:cs="Segoe UI Emoji"/>
          <w:b/>
          <w:bCs/>
        </w:rPr>
      </w:pPr>
      <w:r w:rsidRPr="00BA3EE2">
        <w:rPr>
          <w:rFonts w:ascii="Segoe UI Emoji" w:hAnsi="Segoe UI Emoji" w:cs="Segoe UI Emoji"/>
          <w:b/>
          <w:bCs/>
        </w:rPr>
        <w:t>Systematic theology of the Spirit.</w:t>
      </w:r>
    </w:p>
    <w:p w14:paraId="5EC5C97D" w14:textId="77777777" w:rsidR="00BA3EE2" w:rsidRPr="00BA3EE2" w:rsidRDefault="00BA3EE2" w:rsidP="00BA3EE2">
      <w:pPr>
        <w:numPr>
          <w:ilvl w:val="0"/>
          <w:numId w:val="53"/>
        </w:numPr>
        <w:rPr>
          <w:rFonts w:ascii="Segoe UI Emoji" w:hAnsi="Segoe UI Emoji" w:cs="Segoe UI Emoji"/>
          <w:b/>
          <w:bCs/>
        </w:rPr>
      </w:pPr>
      <w:r w:rsidRPr="00BA3EE2">
        <w:rPr>
          <w:rFonts w:ascii="Segoe UI Emoji" w:hAnsi="Segoe UI Emoji" w:cs="Segoe UI Emoji"/>
          <w:b/>
          <w:bCs/>
        </w:rPr>
        <w:t>Personhood of the Spirit</w:t>
      </w:r>
    </w:p>
    <w:p w14:paraId="64CF98C0" w14:textId="77777777" w:rsidR="00BA3EE2" w:rsidRPr="00BA3EE2" w:rsidRDefault="00BA3EE2" w:rsidP="00BA3EE2">
      <w:pPr>
        <w:numPr>
          <w:ilvl w:val="0"/>
          <w:numId w:val="53"/>
        </w:numPr>
        <w:rPr>
          <w:rFonts w:ascii="Segoe UI Emoji" w:hAnsi="Segoe UI Emoji" w:cs="Segoe UI Emoji"/>
          <w:b/>
          <w:bCs/>
        </w:rPr>
      </w:pPr>
      <w:r w:rsidRPr="00BA3EE2">
        <w:rPr>
          <w:rFonts w:ascii="Segoe UI Emoji" w:hAnsi="Segoe UI Emoji" w:cs="Segoe UI Emoji"/>
          <w:b/>
          <w:bCs/>
        </w:rPr>
        <w:t>Gifts, fruit, and ministries</w:t>
      </w:r>
    </w:p>
    <w:p w14:paraId="0B23DD83" w14:textId="77777777" w:rsidR="00BA3EE2" w:rsidRPr="00BA3EE2" w:rsidRDefault="00BA3EE2" w:rsidP="00BA3EE2">
      <w:pPr>
        <w:numPr>
          <w:ilvl w:val="0"/>
          <w:numId w:val="53"/>
        </w:numPr>
        <w:rPr>
          <w:rFonts w:ascii="Segoe UI Emoji" w:hAnsi="Segoe UI Emoji" w:cs="Segoe UI Emoji"/>
          <w:b/>
          <w:bCs/>
        </w:rPr>
      </w:pPr>
      <w:r w:rsidRPr="00BA3EE2">
        <w:rPr>
          <w:rFonts w:ascii="Segoe UI Emoji" w:hAnsi="Segoe UI Emoji" w:cs="Segoe UI Emoji"/>
          <w:b/>
          <w:bCs/>
        </w:rPr>
        <w:t>Baptism in the Holy Spirit</w:t>
      </w:r>
    </w:p>
    <w:p w14:paraId="79F5A34F" w14:textId="4CED91A9" w:rsidR="00BA3EE2" w:rsidRPr="00BA3EE2" w:rsidRDefault="00BA3EE2" w:rsidP="00BA3EE2">
      <w:pPr>
        <w:rPr>
          <w:rFonts w:ascii="Segoe UI Emoji" w:hAnsi="Segoe UI Emoji" w:cs="Segoe UI Emoji"/>
          <w:b/>
          <w:bCs/>
        </w:rPr>
      </w:pPr>
      <w:r>
        <w:rPr>
          <w:rFonts w:ascii="Segoe UI Emoji" w:hAnsi="Segoe UI Emoji" w:cs="Segoe UI Emoji"/>
          <w:b/>
          <w:bCs/>
        </w:rPr>
        <w:t>5</w:t>
      </w:r>
      <w:r w:rsidRPr="00BA3EE2">
        <w:rPr>
          <w:rFonts w:ascii="Segoe UI Emoji" w:hAnsi="Segoe UI Emoji" w:cs="Segoe UI Emoji"/>
          <w:b/>
          <w:bCs/>
        </w:rPr>
        <w:t>. Pentecostal Experience and Praxis</w:t>
      </w:r>
    </w:p>
    <w:p w14:paraId="5F86FACB" w14:textId="77777777" w:rsidR="00BA3EE2" w:rsidRPr="00BA3EE2" w:rsidRDefault="00BA3EE2" w:rsidP="00BA3EE2">
      <w:pPr>
        <w:rPr>
          <w:rFonts w:ascii="Segoe UI Emoji" w:hAnsi="Segoe UI Emoji" w:cs="Segoe UI Emoji"/>
          <w:b/>
          <w:bCs/>
        </w:rPr>
      </w:pPr>
      <w:r w:rsidRPr="00BA3EE2">
        <w:rPr>
          <w:rFonts w:ascii="Segoe UI Emoji" w:hAnsi="Segoe UI Emoji" w:cs="Segoe UI Emoji"/>
          <w:b/>
          <w:bCs/>
        </w:rPr>
        <w:lastRenderedPageBreak/>
        <w:t>How Pentecostals live out Spirit</w:t>
      </w:r>
      <w:r w:rsidRPr="00BA3EE2">
        <w:rPr>
          <w:rFonts w:ascii="Segoe UI Emoji" w:hAnsi="Segoe UI Emoji" w:cs="Segoe UI Emoji"/>
          <w:b/>
          <w:bCs/>
        </w:rPr>
        <w:noBreakHyphen/>
        <w:t>empowered faith.</w:t>
      </w:r>
    </w:p>
    <w:p w14:paraId="58502991" w14:textId="77777777" w:rsidR="00BA3EE2" w:rsidRPr="00BA3EE2" w:rsidRDefault="00BA3EE2" w:rsidP="00BA3EE2">
      <w:pPr>
        <w:numPr>
          <w:ilvl w:val="0"/>
          <w:numId w:val="54"/>
        </w:numPr>
        <w:rPr>
          <w:rFonts w:ascii="Segoe UI Emoji" w:hAnsi="Segoe UI Emoji" w:cs="Segoe UI Emoji"/>
          <w:b/>
          <w:bCs/>
        </w:rPr>
      </w:pPr>
      <w:r w:rsidRPr="00BA3EE2">
        <w:rPr>
          <w:rFonts w:ascii="Segoe UI Emoji" w:hAnsi="Segoe UI Emoji" w:cs="Segoe UI Emoji"/>
          <w:b/>
          <w:bCs/>
        </w:rPr>
        <w:t>Worship</w:t>
      </w:r>
    </w:p>
    <w:p w14:paraId="16578821" w14:textId="77777777" w:rsidR="00BA3EE2" w:rsidRPr="00BA3EE2" w:rsidRDefault="00BA3EE2" w:rsidP="00BA3EE2">
      <w:pPr>
        <w:numPr>
          <w:ilvl w:val="0"/>
          <w:numId w:val="54"/>
        </w:numPr>
        <w:rPr>
          <w:rFonts w:ascii="Segoe UI Emoji" w:hAnsi="Segoe UI Emoji" w:cs="Segoe UI Emoji"/>
          <w:b/>
          <w:bCs/>
        </w:rPr>
      </w:pPr>
      <w:r w:rsidRPr="00BA3EE2">
        <w:rPr>
          <w:rFonts w:ascii="Segoe UI Emoji" w:hAnsi="Segoe UI Emoji" w:cs="Segoe UI Emoji"/>
          <w:b/>
          <w:bCs/>
        </w:rPr>
        <w:t>Prayer</w:t>
      </w:r>
    </w:p>
    <w:p w14:paraId="370E1568" w14:textId="77777777" w:rsidR="00BA3EE2" w:rsidRPr="00BA3EE2" w:rsidRDefault="00BA3EE2" w:rsidP="00BA3EE2">
      <w:pPr>
        <w:numPr>
          <w:ilvl w:val="0"/>
          <w:numId w:val="54"/>
        </w:numPr>
        <w:rPr>
          <w:rFonts w:ascii="Segoe UI Emoji" w:hAnsi="Segoe UI Emoji" w:cs="Segoe UI Emoji"/>
          <w:b/>
          <w:bCs/>
        </w:rPr>
      </w:pPr>
      <w:r w:rsidRPr="00BA3EE2">
        <w:rPr>
          <w:rFonts w:ascii="Segoe UI Emoji" w:hAnsi="Segoe UI Emoji" w:cs="Segoe UI Emoji"/>
          <w:b/>
          <w:bCs/>
        </w:rPr>
        <w:t>Fasting</w:t>
      </w:r>
    </w:p>
    <w:p w14:paraId="32581232" w14:textId="77777777" w:rsidR="00BA3EE2" w:rsidRPr="00BA3EE2" w:rsidRDefault="00BA3EE2" w:rsidP="00BA3EE2">
      <w:pPr>
        <w:numPr>
          <w:ilvl w:val="0"/>
          <w:numId w:val="54"/>
        </w:numPr>
        <w:rPr>
          <w:rFonts w:ascii="Segoe UI Emoji" w:hAnsi="Segoe UI Emoji" w:cs="Segoe UI Emoji"/>
          <w:b/>
          <w:bCs/>
        </w:rPr>
      </w:pPr>
      <w:r w:rsidRPr="00BA3EE2">
        <w:rPr>
          <w:rFonts w:ascii="Segoe UI Emoji" w:hAnsi="Segoe UI Emoji" w:cs="Segoe UI Emoji"/>
          <w:b/>
          <w:bCs/>
        </w:rPr>
        <w:t>Spiritual disciplines</w:t>
      </w:r>
    </w:p>
    <w:p w14:paraId="77BED2B7" w14:textId="61D077C7" w:rsidR="00BA3EE2" w:rsidRPr="00BA3EE2" w:rsidRDefault="00BA3EE2" w:rsidP="00BA3EE2">
      <w:pPr>
        <w:rPr>
          <w:rFonts w:ascii="Segoe UI Emoji" w:hAnsi="Segoe UI Emoji" w:cs="Segoe UI Emoji"/>
          <w:b/>
          <w:bCs/>
        </w:rPr>
      </w:pPr>
      <w:r>
        <w:rPr>
          <w:rFonts w:ascii="Segoe UI Emoji" w:hAnsi="Segoe UI Emoji" w:cs="Segoe UI Emoji"/>
          <w:b/>
          <w:bCs/>
        </w:rPr>
        <w:t>6</w:t>
      </w:r>
      <w:r w:rsidRPr="00BA3EE2">
        <w:rPr>
          <w:rFonts w:ascii="Segoe UI Emoji" w:hAnsi="Segoe UI Emoji" w:cs="Segoe UI Emoji"/>
          <w:b/>
          <w:bCs/>
        </w:rPr>
        <w:t>. Spirit</w:t>
      </w:r>
      <w:r w:rsidRPr="00BA3EE2">
        <w:rPr>
          <w:rFonts w:ascii="Segoe UI Emoji" w:hAnsi="Segoe UI Emoji" w:cs="Segoe UI Emoji"/>
          <w:b/>
          <w:bCs/>
        </w:rPr>
        <w:noBreakHyphen/>
        <w:t>Empowered Life</w:t>
      </w:r>
    </w:p>
    <w:p w14:paraId="6EA6AC6A" w14:textId="77777777" w:rsidR="00BA3EE2" w:rsidRPr="00BA3EE2" w:rsidRDefault="00BA3EE2" w:rsidP="00BA3EE2">
      <w:pPr>
        <w:rPr>
          <w:rFonts w:ascii="Segoe UI Emoji" w:hAnsi="Segoe UI Emoji" w:cs="Segoe UI Emoji"/>
          <w:b/>
          <w:bCs/>
        </w:rPr>
      </w:pPr>
      <w:r w:rsidRPr="00BA3EE2">
        <w:rPr>
          <w:rFonts w:ascii="Segoe UI Emoji" w:hAnsi="Segoe UI Emoji" w:cs="Segoe UI Emoji"/>
          <w:b/>
          <w:bCs/>
        </w:rPr>
        <w:t>Practical transformation through the Spirit.</w:t>
      </w:r>
    </w:p>
    <w:p w14:paraId="0B315B1E" w14:textId="77777777" w:rsidR="00BA3EE2" w:rsidRPr="00BA3EE2" w:rsidRDefault="00BA3EE2" w:rsidP="00BA3EE2">
      <w:pPr>
        <w:numPr>
          <w:ilvl w:val="0"/>
          <w:numId w:val="55"/>
        </w:numPr>
        <w:rPr>
          <w:rFonts w:ascii="Segoe UI Emoji" w:hAnsi="Segoe UI Emoji" w:cs="Segoe UI Emoji"/>
          <w:b/>
          <w:bCs/>
        </w:rPr>
      </w:pPr>
      <w:r w:rsidRPr="00BA3EE2">
        <w:rPr>
          <w:rFonts w:ascii="Segoe UI Emoji" w:hAnsi="Segoe UI Emoji" w:cs="Segoe UI Emoji"/>
          <w:b/>
          <w:bCs/>
        </w:rPr>
        <w:t>Holiness</w:t>
      </w:r>
    </w:p>
    <w:p w14:paraId="7F814411" w14:textId="77777777" w:rsidR="00BA3EE2" w:rsidRPr="00BA3EE2" w:rsidRDefault="00BA3EE2" w:rsidP="00BA3EE2">
      <w:pPr>
        <w:numPr>
          <w:ilvl w:val="0"/>
          <w:numId w:val="55"/>
        </w:numPr>
        <w:rPr>
          <w:rFonts w:ascii="Segoe UI Emoji" w:hAnsi="Segoe UI Emoji" w:cs="Segoe UI Emoji"/>
          <w:b/>
          <w:bCs/>
        </w:rPr>
      </w:pPr>
      <w:r w:rsidRPr="00BA3EE2">
        <w:rPr>
          <w:rFonts w:ascii="Segoe UI Emoji" w:hAnsi="Segoe UI Emoji" w:cs="Segoe UI Emoji"/>
          <w:b/>
          <w:bCs/>
        </w:rPr>
        <w:t>Character formation</w:t>
      </w:r>
    </w:p>
    <w:p w14:paraId="1D1D4CE5" w14:textId="77777777" w:rsidR="00BA3EE2" w:rsidRPr="00BA3EE2" w:rsidRDefault="00BA3EE2" w:rsidP="00BA3EE2">
      <w:pPr>
        <w:numPr>
          <w:ilvl w:val="0"/>
          <w:numId w:val="55"/>
        </w:numPr>
        <w:rPr>
          <w:rFonts w:ascii="Segoe UI Emoji" w:hAnsi="Segoe UI Emoji" w:cs="Segoe UI Emoji"/>
          <w:b/>
          <w:bCs/>
        </w:rPr>
      </w:pPr>
      <w:r w:rsidRPr="00BA3EE2">
        <w:rPr>
          <w:rFonts w:ascii="Segoe UI Emoji" w:hAnsi="Segoe UI Emoji" w:cs="Segoe UI Emoji"/>
          <w:b/>
          <w:bCs/>
        </w:rPr>
        <w:t>Power for daily living</w:t>
      </w:r>
    </w:p>
    <w:p w14:paraId="081BA577" w14:textId="1177FFC8" w:rsidR="00BA3EE2" w:rsidRPr="00BA3EE2" w:rsidRDefault="00BA3EE2" w:rsidP="00BA3EE2">
      <w:pPr>
        <w:rPr>
          <w:rFonts w:ascii="Segoe UI Emoji" w:hAnsi="Segoe UI Emoji" w:cs="Segoe UI Emoji"/>
          <w:b/>
          <w:bCs/>
        </w:rPr>
      </w:pPr>
      <w:r>
        <w:rPr>
          <w:rFonts w:ascii="Segoe UI Emoji" w:hAnsi="Segoe UI Emoji" w:cs="Segoe UI Emoji"/>
          <w:b/>
          <w:bCs/>
        </w:rPr>
        <w:t>7</w:t>
      </w:r>
      <w:r w:rsidRPr="00BA3EE2">
        <w:rPr>
          <w:rFonts w:ascii="Segoe UI Emoji" w:hAnsi="Segoe UI Emoji" w:cs="Segoe UI Emoji"/>
          <w:b/>
          <w:bCs/>
        </w:rPr>
        <w:t>. Gifts of the Spirit in the Church</w:t>
      </w:r>
    </w:p>
    <w:p w14:paraId="27A78985" w14:textId="77777777" w:rsidR="00BA3EE2" w:rsidRPr="00BA3EE2" w:rsidRDefault="00BA3EE2" w:rsidP="00BA3EE2">
      <w:pPr>
        <w:rPr>
          <w:rFonts w:ascii="Segoe UI Emoji" w:hAnsi="Segoe UI Emoji" w:cs="Segoe UI Emoji"/>
          <w:b/>
          <w:bCs/>
        </w:rPr>
      </w:pPr>
      <w:r w:rsidRPr="00BA3EE2">
        <w:rPr>
          <w:rFonts w:ascii="Segoe UI Emoji" w:hAnsi="Segoe UI Emoji" w:cs="Segoe UI Emoji"/>
          <w:b/>
          <w:bCs/>
        </w:rPr>
        <w:t>Understanding and practicing spiritual gifts.</w:t>
      </w:r>
    </w:p>
    <w:p w14:paraId="61536B23" w14:textId="77777777" w:rsidR="00BA3EE2" w:rsidRPr="00BA3EE2" w:rsidRDefault="00BA3EE2" w:rsidP="00BA3EE2">
      <w:pPr>
        <w:numPr>
          <w:ilvl w:val="0"/>
          <w:numId w:val="56"/>
        </w:numPr>
        <w:rPr>
          <w:rFonts w:ascii="Segoe UI Emoji" w:hAnsi="Segoe UI Emoji" w:cs="Segoe UI Emoji"/>
          <w:b/>
          <w:bCs/>
        </w:rPr>
      </w:pPr>
      <w:r w:rsidRPr="00BA3EE2">
        <w:rPr>
          <w:rFonts w:ascii="Segoe UI Emoji" w:hAnsi="Segoe UI Emoji" w:cs="Segoe UI Emoji"/>
          <w:b/>
          <w:bCs/>
        </w:rPr>
        <w:t>Prophecy</w:t>
      </w:r>
    </w:p>
    <w:p w14:paraId="584203EA" w14:textId="77777777" w:rsidR="00BA3EE2" w:rsidRPr="00BA3EE2" w:rsidRDefault="00BA3EE2" w:rsidP="00BA3EE2">
      <w:pPr>
        <w:numPr>
          <w:ilvl w:val="0"/>
          <w:numId w:val="56"/>
        </w:numPr>
        <w:rPr>
          <w:rFonts w:ascii="Segoe UI Emoji" w:hAnsi="Segoe UI Emoji" w:cs="Segoe UI Emoji"/>
          <w:b/>
          <w:bCs/>
        </w:rPr>
      </w:pPr>
      <w:r w:rsidRPr="00BA3EE2">
        <w:rPr>
          <w:rFonts w:ascii="Segoe UI Emoji" w:hAnsi="Segoe UI Emoji" w:cs="Segoe UI Emoji"/>
          <w:b/>
          <w:bCs/>
        </w:rPr>
        <w:t>Healing</w:t>
      </w:r>
    </w:p>
    <w:p w14:paraId="779D1EEA" w14:textId="77777777" w:rsidR="00BA3EE2" w:rsidRPr="00BA3EE2" w:rsidRDefault="00BA3EE2" w:rsidP="00BA3EE2">
      <w:pPr>
        <w:numPr>
          <w:ilvl w:val="0"/>
          <w:numId w:val="56"/>
        </w:numPr>
        <w:rPr>
          <w:rFonts w:ascii="Segoe UI Emoji" w:hAnsi="Segoe UI Emoji" w:cs="Segoe UI Emoji"/>
          <w:b/>
          <w:bCs/>
        </w:rPr>
      </w:pPr>
      <w:r w:rsidRPr="00BA3EE2">
        <w:rPr>
          <w:rFonts w:ascii="Segoe UI Emoji" w:hAnsi="Segoe UI Emoji" w:cs="Segoe UI Emoji"/>
          <w:b/>
          <w:bCs/>
        </w:rPr>
        <w:t>Tongues</w:t>
      </w:r>
    </w:p>
    <w:p w14:paraId="61B80153" w14:textId="77777777" w:rsidR="00BA3EE2" w:rsidRPr="00BA3EE2" w:rsidRDefault="00BA3EE2" w:rsidP="00BA3EE2">
      <w:pPr>
        <w:numPr>
          <w:ilvl w:val="0"/>
          <w:numId w:val="56"/>
        </w:numPr>
        <w:rPr>
          <w:rFonts w:ascii="Segoe UI Emoji" w:hAnsi="Segoe UI Emoji" w:cs="Segoe UI Emoji"/>
          <w:b/>
          <w:bCs/>
        </w:rPr>
      </w:pPr>
      <w:r w:rsidRPr="00BA3EE2">
        <w:rPr>
          <w:rFonts w:ascii="Segoe UI Emoji" w:hAnsi="Segoe UI Emoji" w:cs="Segoe UI Emoji"/>
          <w:b/>
          <w:bCs/>
        </w:rPr>
        <w:t>Discernment</w:t>
      </w:r>
    </w:p>
    <w:p w14:paraId="6B17B2FA" w14:textId="3DC3139D" w:rsidR="00BA3EE2" w:rsidRPr="00BA3EE2" w:rsidRDefault="00BA3EE2" w:rsidP="00BA3EE2">
      <w:pPr>
        <w:rPr>
          <w:rFonts w:ascii="Segoe UI Emoji" w:hAnsi="Segoe UI Emoji" w:cs="Segoe UI Emoji"/>
          <w:b/>
          <w:bCs/>
        </w:rPr>
      </w:pPr>
      <w:r>
        <w:rPr>
          <w:rFonts w:ascii="Segoe UI Emoji" w:hAnsi="Segoe UI Emoji" w:cs="Segoe UI Emoji"/>
          <w:b/>
          <w:bCs/>
        </w:rPr>
        <w:t>8</w:t>
      </w:r>
      <w:r w:rsidRPr="00BA3EE2">
        <w:rPr>
          <w:rFonts w:ascii="Segoe UI Emoji" w:hAnsi="Segoe UI Emoji" w:cs="Segoe UI Emoji"/>
          <w:b/>
          <w:bCs/>
        </w:rPr>
        <w:t>. Healing, Deliverance, and Miracles</w:t>
      </w:r>
    </w:p>
    <w:p w14:paraId="073A1B42" w14:textId="77777777" w:rsidR="00BA3EE2" w:rsidRPr="00BA3EE2" w:rsidRDefault="00BA3EE2" w:rsidP="00BA3EE2">
      <w:pPr>
        <w:rPr>
          <w:rFonts w:ascii="Segoe UI Emoji" w:hAnsi="Segoe UI Emoji" w:cs="Segoe UI Emoji"/>
          <w:b/>
          <w:bCs/>
        </w:rPr>
      </w:pPr>
      <w:r w:rsidRPr="00BA3EE2">
        <w:rPr>
          <w:rFonts w:ascii="Segoe UI Emoji" w:hAnsi="Segoe UI Emoji" w:cs="Segoe UI Emoji"/>
          <w:b/>
          <w:bCs/>
        </w:rPr>
        <w:t>Pentecostal theology of supernatural ministry.</w:t>
      </w:r>
    </w:p>
    <w:p w14:paraId="5B345EF5" w14:textId="77777777" w:rsidR="00BA3EE2" w:rsidRPr="00BA3EE2" w:rsidRDefault="00BA3EE2" w:rsidP="00BA3EE2">
      <w:pPr>
        <w:numPr>
          <w:ilvl w:val="0"/>
          <w:numId w:val="57"/>
        </w:numPr>
        <w:rPr>
          <w:rFonts w:ascii="Segoe UI Emoji" w:hAnsi="Segoe UI Emoji" w:cs="Segoe UI Emoji"/>
          <w:b/>
          <w:bCs/>
        </w:rPr>
      </w:pPr>
      <w:r w:rsidRPr="00BA3EE2">
        <w:rPr>
          <w:rFonts w:ascii="Segoe UI Emoji" w:hAnsi="Segoe UI Emoji" w:cs="Segoe UI Emoji"/>
          <w:b/>
          <w:bCs/>
        </w:rPr>
        <w:t>Biblical healing</w:t>
      </w:r>
    </w:p>
    <w:p w14:paraId="032BCEC0" w14:textId="77777777" w:rsidR="00BA3EE2" w:rsidRPr="00BA3EE2" w:rsidRDefault="00BA3EE2" w:rsidP="00BA3EE2">
      <w:pPr>
        <w:numPr>
          <w:ilvl w:val="0"/>
          <w:numId w:val="57"/>
        </w:numPr>
        <w:rPr>
          <w:rFonts w:ascii="Segoe UI Emoji" w:hAnsi="Segoe UI Emoji" w:cs="Segoe UI Emoji"/>
          <w:b/>
          <w:bCs/>
        </w:rPr>
      </w:pPr>
      <w:r w:rsidRPr="00BA3EE2">
        <w:rPr>
          <w:rFonts w:ascii="Segoe UI Emoji" w:hAnsi="Segoe UI Emoji" w:cs="Segoe UI Emoji"/>
          <w:b/>
          <w:bCs/>
        </w:rPr>
        <w:t>Deliverance ministry</w:t>
      </w:r>
    </w:p>
    <w:p w14:paraId="42A744E3" w14:textId="77777777" w:rsidR="00BA3EE2" w:rsidRPr="00BA3EE2" w:rsidRDefault="00BA3EE2" w:rsidP="00BA3EE2">
      <w:pPr>
        <w:numPr>
          <w:ilvl w:val="0"/>
          <w:numId w:val="57"/>
        </w:numPr>
        <w:rPr>
          <w:rFonts w:ascii="Segoe UI Emoji" w:hAnsi="Segoe UI Emoji" w:cs="Segoe UI Emoji"/>
          <w:b/>
          <w:bCs/>
        </w:rPr>
      </w:pPr>
      <w:r w:rsidRPr="00BA3EE2">
        <w:rPr>
          <w:rFonts w:ascii="Segoe UI Emoji" w:hAnsi="Segoe UI Emoji" w:cs="Segoe UI Emoji"/>
          <w:b/>
          <w:bCs/>
        </w:rPr>
        <w:t>Miracles in modern contexts</w:t>
      </w:r>
    </w:p>
    <w:p w14:paraId="260A8798" w14:textId="0B0D4E20" w:rsidR="00BA3EE2" w:rsidRPr="00BA3EE2" w:rsidRDefault="00BA3EE2" w:rsidP="00BA3EE2">
      <w:pPr>
        <w:rPr>
          <w:rFonts w:ascii="Segoe UI Emoji" w:hAnsi="Segoe UI Emoji" w:cs="Segoe UI Emoji"/>
          <w:b/>
          <w:bCs/>
        </w:rPr>
      </w:pPr>
      <w:r>
        <w:rPr>
          <w:rFonts w:ascii="Segoe UI Emoji" w:hAnsi="Segoe UI Emoji" w:cs="Segoe UI Emoji"/>
          <w:b/>
          <w:bCs/>
        </w:rPr>
        <w:t>9</w:t>
      </w:r>
      <w:r w:rsidRPr="00BA3EE2">
        <w:rPr>
          <w:rFonts w:ascii="Segoe UI Emoji" w:hAnsi="Segoe UI Emoji" w:cs="Segoe UI Emoji"/>
          <w:b/>
          <w:bCs/>
        </w:rPr>
        <w:t>. Pentecostal Worship and Liturgy</w:t>
      </w:r>
    </w:p>
    <w:p w14:paraId="7D009580" w14:textId="77777777" w:rsidR="00BA3EE2" w:rsidRPr="00BA3EE2" w:rsidRDefault="00BA3EE2" w:rsidP="00BA3EE2">
      <w:pPr>
        <w:rPr>
          <w:rFonts w:ascii="Segoe UI Emoji" w:hAnsi="Segoe UI Emoji" w:cs="Segoe UI Emoji"/>
          <w:b/>
          <w:bCs/>
        </w:rPr>
      </w:pPr>
      <w:r w:rsidRPr="00BA3EE2">
        <w:rPr>
          <w:rFonts w:ascii="Segoe UI Emoji" w:hAnsi="Segoe UI Emoji" w:cs="Segoe UI Emoji"/>
          <w:b/>
          <w:bCs/>
        </w:rPr>
        <w:t>The dynamics of Spirit</w:t>
      </w:r>
      <w:r w:rsidRPr="00BA3EE2">
        <w:rPr>
          <w:rFonts w:ascii="Segoe UI Emoji" w:hAnsi="Segoe UI Emoji" w:cs="Segoe UI Emoji"/>
          <w:b/>
          <w:bCs/>
        </w:rPr>
        <w:noBreakHyphen/>
        <w:t>led worship.</w:t>
      </w:r>
    </w:p>
    <w:p w14:paraId="1A74540D" w14:textId="77777777" w:rsidR="00BA3EE2" w:rsidRPr="00BA3EE2" w:rsidRDefault="00BA3EE2" w:rsidP="00BA3EE2">
      <w:pPr>
        <w:numPr>
          <w:ilvl w:val="0"/>
          <w:numId w:val="58"/>
        </w:numPr>
        <w:rPr>
          <w:rFonts w:ascii="Segoe UI Emoji" w:hAnsi="Segoe UI Emoji" w:cs="Segoe UI Emoji"/>
          <w:b/>
          <w:bCs/>
        </w:rPr>
      </w:pPr>
      <w:r w:rsidRPr="00BA3EE2">
        <w:rPr>
          <w:rFonts w:ascii="Segoe UI Emoji" w:hAnsi="Segoe UI Emoji" w:cs="Segoe UI Emoji"/>
          <w:b/>
          <w:bCs/>
        </w:rPr>
        <w:t>Music</w:t>
      </w:r>
    </w:p>
    <w:p w14:paraId="7BC936A2" w14:textId="77777777" w:rsidR="00BA3EE2" w:rsidRPr="00BA3EE2" w:rsidRDefault="00BA3EE2" w:rsidP="00BA3EE2">
      <w:pPr>
        <w:numPr>
          <w:ilvl w:val="0"/>
          <w:numId w:val="58"/>
        </w:numPr>
        <w:rPr>
          <w:rFonts w:ascii="Segoe UI Emoji" w:hAnsi="Segoe UI Emoji" w:cs="Segoe UI Emoji"/>
          <w:b/>
          <w:bCs/>
        </w:rPr>
      </w:pPr>
      <w:r w:rsidRPr="00BA3EE2">
        <w:rPr>
          <w:rFonts w:ascii="Segoe UI Emoji" w:hAnsi="Segoe UI Emoji" w:cs="Segoe UI Emoji"/>
          <w:b/>
          <w:bCs/>
        </w:rPr>
        <w:lastRenderedPageBreak/>
        <w:t>Praise</w:t>
      </w:r>
    </w:p>
    <w:p w14:paraId="7141E2BA" w14:textId="77777777" w:rsidR="00BA3EE2" w:rsidRPr="00BA3EE2" w:rsidRDefault="00BA3EE2" w:rsidP="00BA3EE2">
      <w:pPr>
        <w:numPr>
          <w:ilvl w:val="0"/>
          <w:numId w:val="58"/>
        </w:numPr>
        <w:rPr>
          <w:rFonts w:ascii="Segoe UI Emoji" w:hAnsi="Segoe UI Emoji" w:cs="Segoe UI Emoji"/>
          <w:b/>
          <w:bCs/>
        </w:rPr>
      </w:pPr>
      <w:r w:rsidRPr="00BA3EE2">
        <w:rPr>
          <w:rFonts w:ascii="Segoe UI Emoji" w:hAnsi="Segoe UI Emoji" w:cs="Segoe UI Emoji"/>
          <w:b/>
          <w:bCs/>
        </w:rPr>
        <w:t>Spontaneity</w:t>
      </w:r>
    </w:p>
    <w:p w14:paraId="07A3FFC5" w14:textId="77777777" w:rsidR="00BA3EE2" w:rsidRPr="00BA3EE2" w:rsidRDefault="00BA3EE2" w:rsidP="00BA3EE2">
      <w:pPr>
        <w:numPr>
          <w:ilvl w:val="0"/>
          <w:numId w:val="58"/>
        </w:numPr>
        <w:rPr>
          <w:rFonts w:ascii="Segoe UI Emoji" w:hAnsi="Segoe UI Emoji" w:cs="Segoe UI Emoji"/>
          <w:b/>
          <w:bCs/>
        </w:rPr>
      </w:pPr>
      <w:r w:rsidRPr="00BA3EE2">
        <w:rPr>
          <w:rFonts w:ascii="Segoe UI Emoji" w:hAnsi="Segoe UI Emoji" w:cs="Segoe UI Emoji"/>
          <w:b/>
          <w:bCs/>
        </w:rPr>
        <w:t>Prophetic atmosphere</w:t>
      </w:r>
    </w:p>
    <w:p w14:paraId="3997E855" w14:textId="424A4CD8" w:rsidR="00BA3EE2" w:rsidRPr="00BA3EE2" w:rsidRDefault="00BA3EE2" w:rsidP="00BA3EE2">
      <w:pPr>
        <w:rPr>
          <w:rFonts w:ascii="Segoe UI Emoji" w:hAnsi="Segoe UI Emoji" w:cs="Segoe UI Emoji"/>
          <w:b/>
          <w:bCs/>
        </w:rPr>
      </w:pPr>
      <w:r>
        <w:rPr>
          <w:rFonts w:ascii="Segoe UI Emoji" w:hAnsi="Segoe UI Emoji" w:cs="Segoe UI Emoji"/>
          <w:b/>
          <w:bCs/>
        </w:rPr>
        <w:t>10</w:t>
      </w:r>
      <w:r w:rsidRPr="00BA3EE2">
        <w:rPr>
          <w:rFonts w:ascii="Segoe UI Emoji" w:hAnsi="Segoe UI Emoji" w:cs="Segoe UI Emoji"/>
          <w:b/>
          <w:bCs/>
        </w:rPr>
        <w:t>. The Holy Spirit and Mission</w:t>
      </w:r>
    </w:p>
    <w:p w14:paraId="13B8CE76" w14:textId="77777777" w:rsidR="00BA3EE2" w:rsidRPr="00BA3EE2" w:rsidRDefault="00BA3EE2" w:rsidP="00BA3EE2">
      <w:pPr>
        <w:rPr>
          <w:rFonts w:ascii="Segoe UI Emoji" w:hAnsi="Segoe UI Emoji" w:cs="Segoe UI Emoji"/>
          <w:b/>
          <w:bCs/>
        </w:rPr>
      </w:pPr>
      <w:r w:rsidRPr="00BA3EE2">
        <w:rPr>
          <w:rFonts w:ascii="Segoe UI Emoji" w:hAnsi="Segoe UI Emoji" w:cs="Segoe UI Emoji"/>
          <w:b/>
          <w:bCs/>
        </w:rPr>
        <w:t>How Pentecost fuels global evangelism.</w:t>
      </w:r>
    </w:p>
    <w:p w14:paraId="33D54695" w14:textId="77777777" w:rsidR="00BA3EE2" w:rsidRPr="00BA3EE2" w:rsidRDefault="00BA3EE2" w:rsidP="00BA3EE2">
      <w:pPr>
        <w:numPr>
          <w:ilvl w:val="0"/>
          <w:numId w:val="59"/>
        </w:numPr>
        <w:rPr>
          <w:rFonts w:ascii="Segoe UI Emoji" w:hAnsi="Segoe UI Emoji" w:cs="Segoe UI Emoji"/>
          <w:b/>
          <w:bCs/>
        </w:rPr>
      </w:pPr>
      <w:r w:rsidRPr="00BA3EE2">
        <w:rPr>
          <w:rFonts w:ascii="Segoe UI Emoji" w:hAnsi="Segoe UI Emoji" w:cs="Segoe UI Emoji"/>
          <w:b/>
          <w:bCs/>
        </w:rPr>
        <w:t>Witnessing</w:t>
      </w:r>
    </w:p>
    <w:p w14:paraId="18018112" w14:textId="77777777" w:rsidR="00BA3EE2" w:rsidRPr="00BA3EE2" w:rsidRDefault="00BA3EE2" w:rsidP="00BA3EE2">
      <w:pPr>
        <w:numPr>
          <w:ilvl w:val="0"/>
          <w:numId w:val="59"/>
        </w:numPr>
        <w:rPr>
          <w:rFonts w:ascii="Segoe UI Emoji" w:hAnsi="Segoe UI Emoji" w:cs="Segoe UI Emoji"/>
          <w:b/>
          <w:bCs/>
        </w:rPr>
      </w:pPr>
      <w:r w:rsidRPr="00BA3EE2">
        <w:rPr>
          <w:rFonts w:ascii="Segoe UI Emoji" w:hAnsi="Segoe UI Emoji" w:cs="Segoe UI Emoji"/>
          <w:b/>
          <w:bCs/>
        </w:rPr>
        <w:t>Cross</w:t>
      </w:r>
      <w:r w:rsidRPr="00BA3EE2">
        <w:rPr>
          <w:rFonts w:ascii="Segoe UI Emoji" w:hAnsi="Segoe UI Emoji" w:cs="Segoe UI Emoji"/>
          <w:b/>
          <w:bCs/>
        </w:rPr>
        <w:noBreakHyphen/>
        <w:t>cultural ministry</w:t>
      </w:r>
    </w:p>
    <w:p w14:paraId="0CC15932" w14:textId="77777777" w:rsidR="00BA3EE2" w:rsidRPr="00BA3EE2" w:rsidRDefault="00BA3EE2" w:rsidP="00BA3EE2">
      <w:pPr>
        <w:numPr>
          <w:ilvl w:val="0"/>
          <w:numId w:val="59"/>
        </w:numPr>
        <w:rPr>
          <w:rFonts w:ascii="Segoe UI Emoji" w:hAnsi="Segoe UI Emoji" w:cs="Segoe UI Emoji"/>
          <w:b/>
          <w:bCs/>
        </w:rPr>
      </w:pPr>
      <w:r w:rsidRPr="00BA3EE2">
        <w:rPr>
          <w:rFonts w:ascii="Segoe UI Emoji" w:hAnsi="Segoe UI Emoji" w:cs="Segoe UI Emoji"/>
          <w:b/>
          <w:bCs/>
        </w:rPr>
        <w:t>Empowerment for outreach</w:t>
      </w:r>
    </w:p>
    <w:p w14:paraId="70879BD8" w14:textId="4A7B958E" w:rsidR="00BA3EE2" w:rsidRPr="00BA3EE2" w:rsidRDefault="00BA3EE2" w:rsidP="00BA3EE2">
      <w:pPr>
        <w:rPr>
          <w:rFonts w:ascii="Segoe UI Emoji" w:hAnsi="Segoe UI Emoji" w:cs="Segoe UI Emoji"/>
          <w:b/>
          <w:bCs/>
        </w:rPr>
      </w:pPr>
      <w:r w:rsidRPr="00BA3EE2">
        <w:rPr>
          <w:rFonts w:ascii="Segoe UI Emoji" w:hAnsi="Segoe UI Emoji" w:cs="Segoe UI Emoji"/>
          <w:b/>
          <w:bCs/>
        </w:rPr>
        <w:t>1</w:t>
      </w:r>
      <w:r>
        <w:rPr>
          <w:rFonts w:ascii="Segoe UI Emoji" w:hAnsi="Segoe UI Emoji" w:cs="Segoe UI Emoji"/>
          <w:b/>
          <w:bCs/>
        </w:rPr>
        <w:t>1</w:t>
      </w:r>
      <w:r w:rsidRPr="00BA3EE2">
        <w:rPr>
          <w:rFonts w:ascii="Segoe UI Emoji" w:hAnsi="Segoe UI Emoji" w:cs="Segoe UI Emoji"/>
          <w:b/>
          <w:bCs/>
        </w:rPr>
        <w:t>. The Holy Spirit and Leadership</w:t>
      </w:r>
    </w:p>
    <w:p w14:paraId="1D728EA7" w14:textId="77777777" w:rsidR="00BA3EE2" w:rsidRPr="00BA3EE2" w:rsidRDefault="00BA3EE2" w:rsidP="00BA3EE2">
      <w:pPr>
        <w:rPr>
          <w:rFonts w:ascii="Segoe UI Emoji" w:hAnsi="Segoe UI Emoji" w:cs="Segoe UI Emoji"/>
          <w:b/>
          <w:bCs/>
        </w:rPr>
      </w:pPr>
      <w:r w:rsidRPr="00BA3EE2">
        <w:rPr>
          <w:rFonts w:ascii="Segoe UI Emoji" w:hAnsi="Segoe UI Emoji" w:cs="Segoe UI Emoji"/>
          <w:b/>
          <w:bCs/>
        </w:rPr>
        <w:t>Spirit</w:t>
      </w:r>
      <w:r w:rsidRPr="00BA3EE2">
        <w:rPr>
          <w:rFonts w:ascii="Segoe UI Emoji" w:hAnsi="Segoe UI Emoji" w:cs="Segoe UI Emoji"/>
          <w:b/>
          <w:bCs/>
        </w:rPr>
        <w:noBreakHyphen/>
        <w:t>formed leadership principles.</w:t>
      </w:r>
    </w:p>
    <w:p w14:paraId="4ED766C5" w14:textId="77777777" w:rsidR="00BA3EE2" w:rsidRPr="00BA3EE2" w:rsidRDefault="00BA3EE2" w:rsidP="00BA3EE2">
      <w:pPr>
        <w:numPr>
          <w:ilvl w:val="0"/>
          <w:numId w:val="60"/>
        </w:numPr>
        <w:rPr>
          <w:rFonts w:ascii="Segoe UI Emoji" w:hAnsi="Segoe UI Emoji" w:cs="Segoe UI Emoji"/>
          <w:b/>
          <w:bCs/>
        </w:rPr>
      </w:pPr>
      <w:r w:rsidRPr="00BA3EE2">
        <w:rPr>
          <w:rFonts w:ascii="Segoe UI Emoji" w:hAnsi="Segoe UI Emoji" w:cs="Segoe UI Emoji"/>
          <w:b/>
          <w:bCs/>
        </w:rPr>
        <w:t>Servant leadership</w:t>
      </w:r>
    </w:p>
    <w:p w14:paraId="388E860F" w14:textId="77777777" w:rsidR="00BA3EE2" w:rsidRPr="00BA3EE2" w:rsidRDefault="00BA3EE2" w:rsidP="00BA3EE2">
      <w:pPr>
        <w:numPr>
          <w:ilvl w:val="0"/>
          <w:numId w:val="60"/>
        </w:numPr>
        <w:rPr>
          <w:rFonts w:ascii="Segoe UI Emoji" w:hAnsi="Segoe UI Emoji" w:cs="Segoe UI Emoji"/>
          <w:b/>
          <w:bCs/>
        </w:rPr>
      </w:pPr>
      <w:r w:rsidRPr="00BA3EE2">
        <w:rPr>
          <w:rFonts w:ascii="Segoe UI Emoji" w:hAnsi="Segoe UI Emoji" w:cs="Segoe UI Emoji"/>
          <w:b/>
          <w:bCs/>
        </w:rPr>
        <w:t>Vision</w:t>
      </w:r>
    </w:p>
    <w:p w14:paraId="4EB9B5E8" w14:textId="77777777" w:rsidR="00BA3EE2" w:rsidRPr="00BA3EE2" w:rsidRDefault="00BA3EE2" w:rsidP="00BA3EE2">
      <w:pPr>
        <w:numPr>
          <w:ilvl w:val="0"/>
          <w:numId w:val="60"/>
        </w:numPr>
        <w:rPr>
          <w:rFonts w:ascii="Segoe UI Emoji" w:hAnsi="Segoe UI Emoji" w:cs="Segoe UI Emoji"/>
          <w:b/>
          <w:bCs/>
        </w:rPr>
      </w:pPr>
      <w:r w:rsidRPr="00BA3EE2">
        <w:rPr>
          <w:rFonts w:ascii="Segoe UI Emoji" w:hAnsi="Segoe UI Emoji" w:cs="Segoe UI Emoji"/>
          <w:b/>
          <w:bCs/>
        </w:rPr>
        <w:t>Authority</w:t>
      </w:r>
    </w:p>
    <w:p w14:paraId="4584518F" w14:textId="77777777" w:rsidR="00BA3EE2" w:rsidRPr="00BA3EE2" w:rsidRDefault="00BA3EE2" w:rsidP="00BA3EE2">
      <w:pPr>
        <w:numPr>
          <w:ilvl w:val="0"/>
          <w:numId w:val="60"/>
        </w:numPr>
        <w:rPr>
          <w:rFonts w:ascii="Segoe UI Emoji" w:hAnsi="Segoe UI Emoji" w:cs="Segoe UI Emoji"/>
          <w:b/>
          <w:bCs/>
        </w:rPr>
      </w:pPr>
      <w:r w:rsidRPr="00BA3EE2">
        <w:rPr>
          <w:rFonts w:ascii="Segoe UI Emoji" w:hAnsi="Segoe UI Emoji" w:cs="Segoe UI Emoji"/>
          <w:b/>
          <w:bCs/>
        </w:rPr>
        <w:t>Integrity</w:t>
      </w:r>
    </w:p>
    <w:p w14:paraId="0039B159" w14:textId="683BDABF" w:rsidR="00BA3EE2" w:rsidRPr="00BA3EE2" w:rsidRDefault="00BA3EE2" w:rsidP="00BA3EE2">
      <w:pPr>
        <w:rPr>
          <w:rFonts w:ascii="Segoe UI Emoji" w:hAnsi="Segoe UI Emoji" w:cs="Segoe UI Emoji"/>
          <w:b/>
          <w:bCs/>
        </w:rPr>
      </w:pPr>
      <w:r w:rsidRPr="00BA3EE2">
        <w:rPr>
          <w:rFonts w:ascii="Segoe UI Emoji" w:hAnsi="Segoe UI Emoji" w:cs="Segoe UI Emoji"/>
          <w:b/>
          <w:bCs/>
        </w:rPr>
        <w:t>1</w:t>
      </w:r>
      <w:r>
        <w:rPr>
          <w:rFonts w:ascii="Segoe UI Emoji" w:hAnsi="Segoe UI Emoji" w:cs="Segoe UI Emoji"/>
          <w:b/>
          <w:bCs/>
        </w:rPr>
        <w:t>2</w:t>
      </w:r>
      <w:r w:rsidRPr="00BA3EE2">
        <w:rPr>
          <w:rFonts w:ascii="Segoe UI Emoji" w:hAnsi="Segoe UI Emoji" w:cs="Segoe UI Emoji"/>
          <w:b/>
          <w:bCs/>
        </w:rPr>
        <w:t>. The Holy Spirit in Community Transformation</w:t>
      </w:r>
    </w:p>
    <w:p w14:paraId="40554101" w14:textId="77777777" w:rsidR="00BA3EE2" w:rsidRPr="00BA3EE2" w:rsidRDefault="00BA3EE2" w:rsidP="00BA3EE2">
      <w:pPr>
        <w:rPr>
          <w:rFonts w:ascii="Segoe UI Emoji" w:hAnsi="Segoe UI Emoji" w:cs="Segoe UI Emoji"/>
          <w:b/>
          <w:bCs/>
        </w:rPr>
      </w:pPr>
      <w:r w:rsidRPr="00BA3EE2">
        <w:rPr>
          <w:rFonts w:ascii="Segoe UI Emoji" w:hAnsi="Segoe UI Emoji" w:cs="Segoe UI Emoji"/>
          <w:b/>
          <w:bCs/>
        </w:rPr>
        <w:t>Pentecostal social engagement.</w:t>
      </w:r>
    </w:p>
    <w:p w14:paraId="21AB9A82" w14:textId="77777777" w:rsidR="00BA3EE2" w:rsidRPr="00BA3EE2" w:rsidRDefault="00BA3EE2" w:rsidP="00BA3EE2">
      <w:pPr>
        <w:numPr>
          <w:ilvl w:val="0"/>
          <w:numId w:val="61"/>
        </w:numPr>
        <w:rPr>
          <w:rFonts w:ascii="Segoe UI Emoji" w:hAnsi="Segoe UI Emoji" w:cs="Segoe UI Emoji"/>
          <w:b/>
          <w:bCs/>
        </w:rPr>
      </w:pPr>
      <w:r w:rsidRPr="00BA3EE2">
        <w:rPr>
          <w:rFonts w:ascii="Segoe UI Emoji" w:hAnsi="Segoe UI Emoji" w:cs="Segoe UI Emoji"/>
          <w:b/>
          <w:bCs/>
        </w:rPr>
        <w:t>Justice</w:t>
      </w:r>
    </w:p>
    <w:p w14:paraId="4F53389B" w14:textId="77777777" w:rsidR="00BA3EE2" w:rsidRPr="00BA3EE2" w:rsidRDefault="00BA3EE2" w:rsidP="00BA3EE2">
      <w:pPr>
        <w:numPr>
          <w:ilvl w:val="0"/>
          <w:numId w:val="61"/>
        </w:numPr>
        <w:rPr>
          <w:rFonts w:ascii="Segoe UI Emoji" w:hAnsi="Segoe UI Emoji" w:cs="Segoe UI Emoji"/>
          <w:b/>
          <w:bCs/>
        </w:rPr>
      </w:pPr>
      <w:r w:rsidRPr="00BA3EE2">
        <w:rPr>
          <w:rFonts w:ascii="Segoe UI Emoji" w:hAnsi="Segoe UI Emoji" w:cs="Segoe UI Emoji"/>
          <w:b/>
          <w:bCs/>
        </w:rPr>
        <w:t>Compassion</w:t>
      </w:r>
    </w:p>
    <w:p w14:paraId="46AF61CF" w14:textId="77777777" w:rsidR="00BA3EE2" w:rsidRPr="00BA3EE2" w:rsidRDefault="00BA3EE2" w:rsidP="00BA3EE2">
      <w:pPr>
        <w:numPr>
          <w:ilvl w:val="0"/>
          <w:numId w:val="61"/>
        </w:numPr>
        <w:rPr>
          <w:rFonts w:ascii="Segoe UI Emoji" w:hAnsi="Segoe UI Emoji" w:cs="Segoe UI Emoji"/>
          <w:b/>
          <w:bCs/>
        </w:rPr>
      </w:pPr>
      <w:r w:rsidRPr="00BA3EE2">
        <w:rPr>
          <w:rFonts w:ascii="Segoe UI Emoji" w:hAnsi="Segoe UI Emoji" w:cs="Segoe UI Emoji"/>
          <w:b/>
          <w:bCs/>
        </w:rPr>
        <w:t>Healing communities</w:t>
      </w:r>
    </w:p>
    <w:p w14:paraId="51481153" w14:textId="4EEA0EC9" w:rsidR="00BA3EE2" w:rsidRPr="00BA3EE2" w:rsidRDefault="00BA3EE2" w:rsidP="00BA3EE2">
      <w:pPr>
        <w:rPr>
          <w:rFonts w:ascii="Segoe UI Emoji" w:hAnsi="Segoe UI Emoji" w:cs="Segoe UI Emoji"/>
          <w:b/>
          <w:bCs/>
        </w:rPr>
      </w:pPr>
      <w:r w:rsidRPr="00BA3EE2">
        <w:rPr>
          <w:rFonts w:ascii="Segoe UI Emoji" w:hAnsi="Segoe UI Emoji" w:cs="Segoe UI Emoji"/>
          <w:b/>
          <w:bCs/>
        </w:rPr>
        <w:t>1</w:t>
      </w:r>
      <w:r>
        <w:rPr>
          <w:rFonts w:ascii="Segoe UI Emoji" w:hAnsi="Segoe UI Emoji" w:cs="Segoe UI Emoji"/>
          <w:b/>
          <w:bCs/>
        </w:rPr>
        <w:t>3</w:t>
      </w:r>
      <w:r w:rsidRPr="00BA3EE2">
        <w:rPr>
          <w:rFonts w:ascii="Segoe UI Emoji" w:hAnsi="Segoe UI Emoji" w:cs="Segoe UI Emoji"/>
          <w:b/>
          <w:bCs/>
        </w:rPr>
        <w:t>. The Future of Pentecostal Theology</w:t>
      </w:r>
    </w:p>
    <w:p w14:paraId="54CD6FCC" w14:textId="77777777" w:rsidR="00BA3EE2" w:rsidRPr="00BA3EE2" w:rsidRDefault="00BA3EE2" w:rsidP="00BA3EE2">
      <w:pPr>
        <w:rPr>
          <w:rFonts w:ascii="Segoe UI Emoji" w:hAnsi="Segoe UI Emoji" w:cs="Segoe UI Emoji"/>
          <w:b/>
          <w:bCs/>
        </w:rPr>
      </w:pPr>
      <w:r w:rsidRPr="00BA3EE2">
        <w:rPr>
          <w:rFonts w:ascii="Segoe UI Emoji" w:hAnsi="Segoe UI Emoji" w:cs="Segoe UI Emoji"/>
          <w:b/>
          <w:bCs/>
        </w:rPr>
        <w:t>Where Pentecostalism is heading globally.</w:t>
      </w:r>
    </w:p>
    <w:p w14:paraId="6846CC5C" w14:textId="77777777" w:rsidR="00BA3EE2" w:rsidRPr="00BA3EE2" w:rsidRDefault="00BA3EE2" w:rsidP="00BA3EE2">
      <w:pPr>
        <w:numPr>
          <w:ilvl w:val="0"/>
          <w:numId w:val="62"/>
        </w:numPr>
        <w:rPr>
          <w:rFonts w:ascii="Segoe UI Emoji" w:hAnsi="Segoe UI Emoji" w:cs="Segoe UI Emoji"/>
          <w:b/>
          <w:bCs/>
        </w:rPr>
      </w:pPr>
      <w:r w:rsidRPr="00BA3EE2">
        <w:rPr>
          <w:rFonts w:ascii="Segoe UI Emoji" w:hAnsi="Segoe UI Emoji" w:cs="Segoe UI Emoji"/>
          <w:b/>
          <w:bCs/>
        </w:rPr>
        <w:t>Global South growth</w:t>
      </w:r>
    </w:p>
    <w:p w14:paraId="7F1ACACC" w14:textId="77777777" w:rsidR="00BA3EE2" w:rsidRPr="00BA3EE2" w:rsidRDefault="00BA3EE2" w:rsidP="00BA3EE2">
      <w:pPr>
        <w:numPr>
          <w:ilvl w:val="0"/>
          <w:numId w:val="62"/>
        </w:numPr>
        <w:rPr>
          <w:rFonts w:ascii="Segoe UI Emoji" w:hAnsi="Segoe UI Emoji" w:cs="Segoe UI Emoji"/>
          <w:b/>
          <w:bCs/>
        </w:rPr>
      </w:pPr>
      <w:r w:rsidRPr="00BA3EE2">
        <w:rPr>
          <w:rFonts w:ascii="Segoe UI Emoji" w:hAnsi="Segoe UI Emoji" w:cs="Segoe UI Emoji"/>
          <w:b/>
          <w:bCs/>
        </w:rPr>
        <w:t>Digital ministry</w:t>
      </w:r>
    </w:p>
    <w:p w14:paraId="41E2EB19" w14:textId="77777777" w:rsidR="00BA3EE2" w:rsidRPr="00BA3EE2" w:rsidRDefault="00BA3EE2" w:rsidP="00BA3EE2">
      <w:pPr>
        <w:numPr>
          <w:ilvl w:val="0"/>
          <w:numId w:val="62"/>
        </w:numPr>
        <w:rPr>
          <w:rFonts w:ascii="Segoe UI Emoji" w:hAnsi="Segoe UI Emoji" w:cs="Segoe UI Emoji"/>
          <w:b/>
          <w:bCs/>
        </w:rPr>
      </w:pPr>
      <w:r w:rsidRPr="00BA3EE2">
        <w:rPr>
          <w:rFonts w:ascii="Segoe UI Emoji" w:hAnsi="Segoe UI Emoji" w:cs="Segoe UI Emoji"/>
          <w:b/>
          <w:bCs/>
        </w:rPr>
        <w:t>Ecumenical dialogue</w:t>
      </w:r>
    </w:p>
    <w:p w14:paraId="1EB0152D" w14:textId="3961E2A4" w:rsidR="00BA3EE2" w:rsidRDefault="00E42EE2" w:rsidP="00E42EE2">
      <w:pPr>
        <w:rPr>
          <w:rFonts w:ascii="Segoe UI Emoji" w:hAnsi="Segoe UI Emoji" w:cs="Segoe UI Emoji"/>
          <w:b/>
          <w:bCs/>
        </w:rPr>
      </w:pPr>
      <w:r>
        <w:rPr>
          <w:rFonts w:ascii="Segoe UI Emoji" w:hAnsi="Segoe UI Emoji" w:cs="Segoe UI Emoji"/>
          <w:b/>
          <w:bCs/>
        </w:rPr>
        <w:lastRenderedPageBreak/>
        <w:t xml:space="preserve">                                                            </w:t>
      </w:r>
    </w:p>
    <w:p w14:paraId="1867A772" w14:textId="77777777" w:rsidR="00BA3EE2" w:rsidRDefault="00BA3EE2" w:rsidP="00E42EE2">
      <w:pPr>
        <w:rPr>
          <w:rFonts w:ascii="Segoe UI Emoji" w:hAnsi="Segoe UI Emoji" w:cs="Segoe UI Emoji"/>
          <w:b/>
          <w:bCs/>
        </w:rPr>
      </w:pPr>
    </w:p>
    <w:p w14:paraId="2B1E2F54" w14:textId="77777777" w:rsidR="00BA3EE2" w:rsidRDefault="00BA3EE2" w:rsidP="00E42EE2">
      <w:pPr>
        <w:rPr>
          <w:rFonts w:ascii="Segoe UI Emoji" w:hAnsi="Segoe UI Emoji" w:cs="Segoe UI Emoji"/>
          <w:b/>
          <w:bCs/>
        </w:rPr>
      </w:pPr>
    </w:p>
    <w:p w14:paraId="69F17EAF" w14:textId="77777777" w:rsidR="00BA3EE2" w:rsidRDefault="00BA3EE2" w:rsidP="00E42EE2">
      <w:pPr>
        <w:rPr>
          <w:rFonts w:ascii="Segoe UI Emoji" w:hAnsi="Segoe UI Emoji" w:cs="Segoe UI Emoji"/>
          <w:b/>
          <w:bCs/>
        </w:rPr>
      </w:pPr>
    </w:p>
    <w:p w14:paraId="418E747D" w14:textId="77777777" w:rsidR="00BA3EE2" w:rsidRDefault="00BA3EE2" w:rsidP="00E42EE2">
      <w:pPr>
        <w:rPr>
          <w:rFonts w:ascii="Segoe UI Emoji" w:hAnsi="Segoe UI Emoji" w:cs="Segoe UI Emoji"/>
          <w:b/>
          <w:bCs/>
        </w:rPr>
      </w:pPr>
    </w:p>
    <w:p w14:paraId="550B2ADA" w14:textId="77777777" w:rsidR="00BA3EE2" w:rsidRDefault="00BA3EE2" w:rsidP="00E42EE2">
      <w:pPr>
        <w:rPr>
          <w:rFonts w:ascii="Segoe UI Emoji" w:hAnsi="Segoe UI Emoji" w:cs="Segoe UI Emoji"/>
          <w:b/>
          <w:bCs/>
        </w:rPr>
      </w:pPr>
    </w:p>
    <w:p w14:paraId="1A4E8593" w14:textId="77777777" w:rsidR="00BA3EE2" w:rsidRDefault="00BA3EE2" w:rsidP="00E42EE2">
      <w:pPr>
        <w:rPr>
          <w:rFonts w:ascii="Segoe UI Emoji" w:hAnsi="Segoe UI Emoji" w:cs="Segoe UI Emoji"/>
          <w:b/>
          <w:bCs/>
        </w:rPr>
      </w:pPr>
    </w:p>
    <w:p w14:paraId="7DEB529B" w14:textId="77777777" w:rsidR="00BA3EE2" w:rsidRDefault="00BA3EE2" w:rsidP="00E42EE2">
      <w:pPr>
        <w:rPr>
          <w:rFonts w:ascii="Segoe UI Emoji" w:hAnsi="Segoe UI Emoji" w:cs="Segoe UI Emoji"/>
          <w:b/>
          <w:bCs/>
        </w:rPr>
      </w:pPr>
    </w:p>
    <w:p w14:paraId="20ED936C" w14:textId="77777777" w:rsidR="00BA3EE2" w:rsidRDefault="00BA3EE2" w:rsidP="00E42EE2">
      <w:pPr>
        <w:rPr>
          <w:rFonts w:ascii="Segoe UI Emoji" w:hAnsi="Segoe UI Emoji" w:cs="Segoe UI Emoji"/>
          <w:b/>
          <w:bCs/>
        </w:rPr>
      </w:pPr>
    </w:p>
    <w:p w14:paraId="2EDC5347" w14:textId="77777777" w:rsidR="00BA3EE2" w:rsidRDefault="00BA3EE2" w:rsidP="00E42EE2">
      <w:pPr>
        <w:rPr>
          <w:rFonts w:ascii="Segoe UI Emoji" w:hAnsi="Segoe UI Emoji" w:cs="Segoe UI Emoji"/>
          <w:b/>
          <w:bCs/>
        </w:rPr>
      </w:pPr>
    </w:p>
    <w:p w14:paraId="4DA86D3E" w14:textId="77777777" w:rsidR="00BA3EE2" w:rsidRDefault="00BA3EE2" w:rsidP="00E42EE2">
      <w:pPr>
        <w:rPr>
          <w:rFonts w:ascii="Segoe UI Emoji" w:hAnsi="Segoe UI Emoji" w:cs="Segoe UI Emoji"/>
          <w:b/>
          <w:bCs/>
        </w:rPr>
      </w:pPr>
    </w:p>
    <w:p w14:paraId="6128BF76" w14:textId="77777777" w:rsidR="00BA3EE2" w:rsidRDefault="00BA3EE2" w:rsidP="00E42EE2">
      <w:pPr>
        <w:rPr>
          <w:rFonts w:ascii="Segoe UI Emoji" w:hAnsi="Segoe UI Emoji" w:cs="Segoe UI Emoji"/>
          <w:b/>
          <w:bCs/>
        </w:rPr>
      </w:pPr>
    </w:p>
    <w:p w14:paraId="615E37A6" w14:textId="77777777" w:rsidR="00BA3EE2" w:rsidRDefault="00BA3EE2" w:rsidP="00E42EE2">
      <w:pPr>
        <w:rPr>
          <w:rFonts w:ascii="Segoe UI Emoji" w:hAnsi="Segoe UI Emoji" w:cs="Segoe UI Emoji"/>
          <w:b/>
          <w:bCs/>
        </w:rPr>
      </w:pPr>
    </w:p>
    <w:p w14:paraId="20BFA706" w14:textId="77777777" w:rsidR="00BA3EE2" w:rsidRDefault="00BA3EE2" w:rsidP="00E42EE2">
      <w:pPr>
        <w:rPr>
          <w:rFonts w:ascii="Segoe UI Emoji" w:hAnsi="Segoe UI Emoji" w:cs="Segoe UI Emoji"/>
          <w:b/>
          <w:bCs/>
        </w:rPr>
      </w:pPr>
    </w:p>
    <w:p w14:paraId="42DF23B4" w14:textId="77777777" w:rsidR="00BA3EE2" w:rsidRDefault="00BA3EE2" w:rsidP="00E42EE2">
      <w:pPr>
        <w:rPr>
          <w:rFonts w:ascii="Segoe UI Emoji" w:hAnsi="Segoe UI Emoji" w:cs="Segoe UI Emoji"/>
          <w:b/>
          <w:bCs/>
        </w:rPr>
      </w:pPr>
    </w:p>
    <w:p w14:paraId="3A36EA25" w14:textId="77777777" w:rsidR="00BA3EE2" w:rsidRDefault="00BA3EE2" w:rsidP="00E42EE2">
      <w:pPr>
        <w:rPr>
          <w:rFonts w:ascii="Segoe UI Emoji" w:hAnsi="Segoe UI Emoji" w:cs="Segoe UI Emoji"/>
          <w:b/>
          <w:bCs/>
        </w:rPr>
      </w:pPr>
    </w:p>
    <w:p w14:paraId="0050D618" w14:textId="77777777" w:rsidR="00BA3EE2" w:rsidRDefault="00BA3EE2" w:rsidP="00E42EE2">
      <w:pPr>
        <w:rPr>
          <w:rFonts w:ascii="Segoe UI Emoji" w:hAnsi="Segoe UI Emoji" w:cs="Segoe UI Emoji"/>
          <w:b/>
          <w:bCs/>
        </w:rPr>
      </w:pPr>
    </w:p>
    <w:p w14:paraId="70CF8814" w14:textId="77777777" w:rsidR="00BA3EE2" w:rsidRDefault="00BA3EE2" w:rsidP="00E42EE2">
      <w:pPr>
        <w:rPr>
          <w:rFonts w:ascii="Segoe UI Emoji" w:hAnsi="Segoe UI Emoji" w:cs="Segoe UI Emoji"/>
          <w:b/>
          <w:bCs/>
        </w:rPr>
      </w:pPr>
    </w:p>
    <w:p w14:paraId="113682F3" w14:textId="77777777" w:rsidR="00BA3EE2" w:rsidRDefault="00BA3EE2" w:rsidP="00E42EE2">
      <w:pPr>
        <w:rPr>
          <w:rFonts w:ascii="Segoe UI Emoji" w:hAnsi="Segoe UI Emoji" w:cs="Segoe UI Emoji"/>
          <w:b/>
          <w:bCs/>
        </w:rPr>
      </w:pPr>
    </w:p>
    <w:p w14:paraId="05F5BA36" w14:textId="77777777" w:rsidR="00BA3EE2" w:rsidRDefault="00BA3EE2" w:rsidP="00E42EE2">
      <w:pPr>
        <w:rPr>
          <w:rFonts w:ascii="Segoe UI Emoji" w:hAnsi="Segoe UI Emoji" w:cs="Segoe UI Emoji"/>
          <w:b/>
          <w:bCs/>
        </w:rPr>
      </w:pPr>
    </w:p>
    <w:p w14:paraId="66FE2802" w14:textId="77777777" w:rsidR="00BA3EE2" w:rsidRDefault="00BA3EE2" w:rsidP="00E42EE2">
      <w:pPr>
        <w:rPr>
          <w:rFonts w:ascii="Segoe UI Emoji" w:hAnsi="Segoe UI Emoji" w:cs="Segoe UI Emoji"/>
          <w:b/>
          <w:bCs/>
        </w:rPr>
      </w:pPr>
    </w:p>
    <w:p w14:paraId="3EB65EEA" w14:textId="77777777" w:rsidR="00BA3EE2" w:rsidRDefault="00BA3EE2" w:rsidP="00E42EE2">
      <w:pPr>
        <w:rPr>
          <w:rFonts w:ascii="Segoe UI Emoji" w:hAnsi="Segoe UI Emoji" w:cs="Segoe UI Emoji"/>
          <w:b/>
          <w:bCs/>
        </w:rPr>
      </w:pPr>
    </w:p>
    <w:p w14:paraId="1857C3FE" w14:textId="77777777" w:rsidR="00BA3EE2" w:rsidRDefault="00BA3EE2" w:rsidP="00E42EE2">
      <w:pPr>
        <w:rPr>
          <w:rFonts w:ascii="Segoe UI Emoji" w:hAnsi="Segoe UI Emoji" w:cs="Segoe UI Emoji"/>
          <w:b/>
          <w:bCs/>
        </w:rPr>
      </w:pPr>
    </w:p>
    <w:p w14:paraId="6D346959" w14:textId="77777777" w:rsidR="00BA3EE2" w:rsidRDefault="00BA3EE2" w:rsidP="00E42EE2">
      <w:pPr>
        <w:rPr>
          <w:rFonts w:ascii="Segoe UI Emoji" w:hAnsi="Segoe UI Emoji" w:cs="Segoe UI Emoji"/>
          <w:b/>
          <w:bCs/>
        </w:rPr>
      </w:pPr>
    </w:p>
    <w:p w14:paraId="03E88739" w14:textId="77777777" w:rsidR="00BA3EE2" w:rsidRDefault="00BA3EE2" w:rsidP="00E42EE2">
      <w:pPr>
        <w:rPr>
          <w:rFonts w:ascii="Segoe UI Emoji" w:hAnsi="Segoe UI Emoji" w:cs="Segoe UI Emoji"/>
          <w:b/>
          <w:bCs/>
        </w:rPr>
      </w:pPr>
      <w:r>
        <w:rPr>
          <w:rFonts w:ascii="Segoe UI Emoji" w:hAnsi="Segoe UI Emoji" w:cs="Segoe UI Emoji"/>
          <w:b/>
          <w:bCs/>
        </w:rPr>
        <w:lastRenderedPageBreak/>
        <w:t xml:space="preserve">                                                                       </w:t>
      </w:r>
      <w:r w:rsidR="00E42EE2">
        <w:rPr>
          <w:rFonts w:ascii="Segoe UI Emoji" w:hAnsi="Segoe UI Emoji" w:cs="Segoe UI Emoji"/>
          <w:b/>
          <w:bCs/>
        </w:rPr>
        <w:t xml:space="preserve"> </w:t>
      </w:r>
    </w:p>
    <w:p w14:paraId="0E310DC7" w14:textId="77777777" w:rsidR="00BA3EE2" w:rsidRDefault="00BA3EE2" w:rsidP="00E42EE2">
      <w:pPr>
        <w:rPr>
          <w:rFonts w:ascii="Segoe UI Emoji" w:hAnsi="Segoe UI Emoji" w:cs="Segoe UI Emoji"/>
          <w:b/>
          <w:bCs/>
        </w:rPr>
      </w:pPr>
    </w:p>
    <w:p w14:paraId="57573EA9" w14:textId="77777777" w:rsidR="00BA3EE2" w:rsidRDefault="00BA3EE2" w:rsidP="00E42EE2">
      <w:pPr>
        <w:rPr>
          <w:rFonts w:ascii="Segoe UI Emoji" w:hAnsi="Segoe UI Emoji" w:cs="Segoe UI Emoji"/>
          <w:b/>
          <w:bCs/>
        </w:rPr>
      </w:pPr>
    </w:p>
    <w:p w14:paraId="0281FF1F" w14:textId="0AEA3DF3" w:rsidR="00E42EE2" w:rsidRPr="00E42EE2" w:rsidRDefault="00E42EE2" w:rsidP="00E42EE2">
      <w:pPr>
        <w:rPr>
          <w:b/>
          <w:bCs/>
        </w:rPr>
      </w:pPr>
      <w:r w:rsidRPr="00E42EE2">
        <w:rPr>
          <w:rFonts w:ascii="Segoe UI Emoji" w:hAnsi="Segoe UI Emoji" w:cs="Segoe UI Emoji"/>
          <w:b/>
          <w:bCs/>
        </w:rPr>
        <w:t>📖</w:t>
      </w:r>
      <w:r w:rsidRPr="00E42EE2">
        <w:rPr>
          <w:b/>
          <w:bCs/>
        </w:rPr>
        <w:t xml:space="preserve"> Preface</w:t>
      </w:r>
    </w:p>
    <w:p w14:paraId="5025088D" w14:textId="77777777" w:rsidR="00E42EE2" w:rsidRPr="00E42EE2" w:rsidRDefault="00E42EE2" w:rsidP="00E42EE2">
      <w:r w:rsidRPr="00E42EE2">
        <w:t xml:space="preserve">Pentecostal Christianity has emerged as one of the most dynamic movements in global church history. Its emphasis on the </w:t>
      </w:r>
      <w:r w:rsidRPr="00E42EE2">
        <w:rPr>
          <w:b/>
          <w:bCs/>
        </w:rPr>
        <w:t>Holy Spirit</w:t>
      </w:r>
      <w:r w:rsidRPr="00E42EE2">
        <w:t xml:space="preserve">, the </w:t>
      </w:r>
      <w:r w:rsidRPr="00E42EE2">
        <w:rPr>
          <w:b/>
          <w:bCs/>
        </w:rPr>
        <w:t>authority of Scripture</w:t>
      </w:r>
      <w:r w:rsidRPr="00E42EE2">
        <w:t xml:space="preserve">, and the </w:t>
      </w:r>
      <w:r w:rsidRPr="00E42EE2">
        <w:rPr>
          <w:b/>
          <w:bCs/>
        </w:rPr>
        <w:t>power of prayer, worship, healing, and mission</w:t>
      </w:r>
      <w:r w:rsidRPr="00E42EE2">
        <w:t xml:space="preserve"> has renewed the faith of millions. Yet, as the movement grows, there remains an urgent need for </w:t>
      </w:r>
      <w:r w:rsidRPr="00E42EE2">
        <w:rPr>
          <w:b/>
          <w:bCs/>
        </w:rPr>
        <w:t>sound biblical theology</w:t>
      </w:r>
      <w:r w:rsidRPr="00E42EE2">
        <w:t xml:space="preserve"> that informs faithful practice.</w:t>
      </w:r>
    </w:p>
    <w:p w14:paraId="37C5DD38" w14:textId="77777777" w:rsidR="00E42EE2" w:rsidRPr="00E42EE2" w:rsidRDefault="00E42EE2" w:rsidP="00E42EE2">
      <w:r w:rsidRPr="00E42EE2">
        <w:t xml:space="preserve">This book, </w:t>
      </w:r>
      <w:r w:rsidRPr="00E42EE2">
        <w:rPr>
          <w:i/>
          <w:iCs/>
        </w:rPr>
        <w:t>Pentecostal Theology and Praxis</w:t>
      </w:r>
      <w:r w:rsidRPr="00E42EE2">
        <w:t xml:space="preserve">, seeks to bridge the gap between </w:t>
      </w:r>
      <w:r w:rsidRPr="00E42EE2">
        <w:rPr>
          <w:b/>
          <w:bCs/>
        </w:rPr>
        <w:t>theological reflection</w:t>
      </w:r>
      <w:r w:rsidRPr="00E42EE2">
        <w:t xml:space="preserve"> and </w:t>
      </w:r>
      <w:r w:rsidRPr="00E42EE2">
        <w:rPr>
          <w:b/>
          <w:bCs/>
        </w:rPr>
        <w:t>practical ministry</w:t>
      </w:r>
      <w:r w:rsidRPr="00E42EE2">
        <w:t xml:space="preserve">. It is the fruit of decades of service across denominations, seminaries, conferences, healing ministries, urban missions, and international fellowships. My journey through </w:t>
      </w:r>
      <w:r w:rsidRPr="00E42EE2">
        <w:rPr>
          <w:b/>
          <w:bCs/>
        </w:rPr>
        <w:t>Presbyterian pulpits</w:t>
      </w:r>
      <w:r w:rsidRPr="00E42EE2">
        <w:t xml:space="preserve">, </w:t>
      </w:r>
      <w:r w:rsidRPr="00E42EE2">
        <w:rPr>
          <w:b/>
          <w:bCs/>
        </w:rPr>
        <w:t>seminary teaching</w:t>
      </w:r>
      <w:r w:rsidRPr="00E42EE2">
        <w:t xml:space="preserve">, </w:t>
      </w:r>
      <w:r w:rsidRPr="00E42EE2">
        <w:rPr>
          <w:b/>
          <w:bCs/>
        </w:rPr>
        <w:t>leadership conferences</w:t>
      </w:r>
      <w:r w:rsidRPr="00E42EE2">
        <w:t xml:space="preserve">, and associations with </w:t>
      </w:r>
      <w:r w:rsidRPr="00E42EE2">
        <w:rPr>
          <w:b/>
          <w:bCs/>
        </w:rPr>
        <w:t>International Charismatic Bible Ministries</w:t>
      </w:r>
      <w:r w:rsidRPr="00E42EE2">
        <w:t xml:space="preserve">, </w:t>
      </w:r>
      <w:r w:rsidRPr="00E42EE2">
        <w:rPr>
          <w:b/>
          <w:bCs/>
        </w:rPr>
        <w:t>Azusa Centennial</w:t>
      </w:r>
      <w:r w:rsidRPr="00E42EE2">
        <w:t xml:space="preserve">, and </w:t>
      </w:r>
      <w:r w:rsidRPr="00E42EE2">
        <w:rPr>
          <w:b/>
          <w:bCs/>
        </w:rPr>
        <w:t>TL Osborn</w:t>
      </w:r>
      <w:r w:rsidRPr="00E42EE2">
        <w:t xml:space="preserve"> has shaped this work.</w:t>
      </w:r>
    </w:p>
    <w:p w14:paraId="3CC48F93" w14:textId="77777777" w:rsidR="00E42EE2" w:rsidRPr="00E42EE2" w:rsidRDefault="00E42EE2" w:rsidP="00E42EE2">
      <w:r w:rsidRPr="00E42EE2">
        <w:t>The chapters that follow explore the biblical foundations of Pentecostal theology, the doctrine of the Holy Spirit, Spirit baptism, spiritual gifts, healing ministry, worship, leadership, mission, and the future of Pentecostalism. Each chapter combines rigorous biblical scholarship with practical application for pastors, students, missionaries, and lay believers.</w:t>
      </w:r>
    </w:p>
    <w:p w14:paraId="5BC4D943" w14:textId="77777777" w:rsidR="00E42EE2" w:rsidRPr="00E42EE2" w:rsidRDefault="00E42EE2" w:rsidP="00E42EE2">
      <w:r w:rsidRPr="00E42EE2">
        <w:t xml:space="preserve">It is my prayer that this book will strengthen the Church’s commitment to </w:t>
      </w:r>
      <w:r w:rsidRPr="00E42EE2">
        <w:rPr>
          <w:b/>
          <w:bCs/>
        </w:rPr>
        <w:t>biblical truth</w:t>
      </w:r>
      <w:r w:rsidRPr="00E42EE2">
        <w:t xml:space="preserve">, </w:t>
      </w:r>
      <w:r w:rsidRPr="00E42EE2">
        <w:rPr>
          <w:b/>
          <w:bCs/>
        </w:rPr>
        <w:t>Spirit</w:t>
      </w:r>
      <w:r w:rsidRPr="00E42EE2">
        <w:rPr>
          <w:b/>
          <w:bCs/>
        </w:rPr>
        <w:noBreakHyphen/>
        <w:t>filled ministry</w:t>
      </w:r>
      <w:r w:rsidRPr="00E42EE2">
        <w:t xml:space="preserve">, and </w:t>
      </w:r>
      <w:r w:rsidRPr="00E42EE2">
        <w:rPr>
          <w:b/>
          <w:bCs/>
        </w:rPr>
        <w:t>faithful witness</w:t>
      </w:r>
      <w:r w:rsidRPr="00E42EE2">
        <w:t xml:space="preserve"> in every nation, preparing a new generation of Spirit</w:t>
      </w:r>
      <w:r w:rsidRPr="00E42EE2">
        <w:noBreakHyphen/>
        <w:t>empowered leaders who will proclaim Christ boldly and serve with humility.</w:t>
      </w:r>
    </w:p>
    <w:p w14:paraId="29CFB788" w14:textId="77777777" w:rsidR="00E42EE2" w:rsidRPr="00E42EE2" w:rsidRDefault="00E42EE2" w:rsidP="00E42EE2">
      <w:pPr>
        <w:rPr>
          <w:b/>
          <w:bCs/>
        </w:rPr>
      </w:pPr>
      <w:r w:rsidRPr="00E42EE2">
        <w:rPr>
          <w:rFonts w:ascii="Segoe UI Emoji" w:hAnsi="Segoe UI Emoji" w:cs="Segoe UI Emoji"/>
          <w:b/>
          <w:bCs/>
        </w:rPr>
        <w:t>📚</w:t>
      </w:r>
      <w:r w:rsidRPr="00E42EE2">
        <w:rPr>
          <w:b/>
          <w:bCs/>
        </w:rPr>
        <w:t xml:space="preserve"> Chapter</w:t>
      </w:r>
      <w:r w:rsidRPr="00E42EE2">
        <w:rPr>
          <w:b/>
          <w:bCs/>
        </w:rPr>
        <w:noBreakHyphen/>
        <w:t>by</w:t>
      </w:r>
      <w:r w:rsidRPr="00E42EE2">
        <w:rPr>
          <w:b/>
          <w:bCs/>
        </w:rPr>
        <w:noBreakHyphen/>
        <w:t>Chapter Summary</w:t>
      </w:r>
    </w:p>
    <w:p w14:paraId="20C0AE3B" w14:textId="77777777" w:rsidR="00E42EE2" w:rsidRPr="00E42EE2" w:rsidRDefault="00E42EE2" w:rsidP="00E42EE2">
      <w:pPr>
        <w:numPr>
          <w:ilvl w:val="0"/>
          <w:numId w:val="49"/>
        </w:numPr>
      </w:pPr>
      <w:r w:rsidRPr="00E42EE2">
        <w:rPr>
          <w:b/>
          <w:bCs/>
        </w:rPr>
        <w:t>Pneumatology</w:t>
      </w:r>
      <w:r w:rsidRPr="00E42EE2">
        <w:t xml:space="preserve"> — Biblical and Christian principles of the Holy Spirit; Christ crucified and risen through the Spirit.</w:t>
      </w:r>
    </w:p>
    <w:p w14:paraId="1AE8CE66" w14:textId="77777777" w:rsidR="00E42EE2" w:rsidRPr="00E42EE2" w:rsidRDefault="00E42EE2" w:rsidP="00E42EE2">
      <w:pPr>
        <w:numPr>
          <w:ilvl w:val="0"/>
          <w:numId w:val="49"/>
        </w:numPr>
      </w:pPr>
      <w:r w:rsidRPr="00E42EE2">
        <w:rPr>
          <w:b/>
          <w:bCs/>
        </w:rPr>
        <w:t>Doctrine of the Holy Spirit</w:t>
      </w:r>
      <w:r w:rsidRPr="00E42EE2">
        <w:t xml:space="preserve"> — Personhood, gifts, fruit, and baptism in the Spirit.</w:t>
      </w:r>
    </w:p>
    <w:p w14:paraId="7042E509" w14:textId="77777777" w:rsidR="00E42EE2" w:rsidRPr="00E42EE2" w:rsidRDefault="00E42EE2" w:rsidP="00E42EE2">
      <w:pPr>
        <w:numPr>
          <w:ilvl w:val="0"/>
          <w:numId w:val="49"/>
        </w:numPr>
      </w:pPr>
      <w:r w:rsidRPr="00E42EE2">
        <w:rPr>
          <w:b/>
          <w:bCs/>
        </w:rPr>
        <w:t>Pentecostal Experience and Praxis</w:t>
      </w:r>
      <w:r w:rsidRPr="00E42EE2">
        <w:t xml:space="preserve"> — Worship, prayer, fasting, and spiritual disciplines.</w:t>
      </w:r>
    </w:p>
    <w:p w14:paraId="51597D22" w14:textId="77777777" w:rsidR="00E42EE2" w:rsidRPr="00E42EE2" w:rsidRDefault="00E42EE2" w:rsidP="00E42EE2">
      <w:pPr>
        <w:numPr>
          <w:ilvl w:val="0"/>
          <w:numId w:val="49"/>
        </w:numPr>
      </w:pPr>
      <w:r w:rsidRPr="00E42EE2">
        <w:rPr>
          <w:b/>
          <w:bCs/>
        </w:rPr>
        <w:t>Spirit</w:t>
      </w:r>
      <w:r w:rsidRPr="00E42EE2">
        <w:rPr>
          <w:b/>
          <w:bCs/>
        </w:rPr>
        <w:noBreakHyphen/>
        <w:t>Empowered Life</w:t>
      </w:r>
      <w:r w:rsidRPr="00E42EE2">
        <w:t xml:space="preserve"> — Holiness, character formation, and power for daily living.</w:t>
      </w:r>
    </w:p>
    <w:p w14:paraId="71226CB9" w14:textId="77777777" w:rsidR="00E42EE2" w:rsidRPr="00E42EE2" w:rsidRDefault="00E42EE2" w:rsidP="00E42EE2">
      <w:pPr>
        <w:numPr>
          <w:ilvl w:val="0"/>
          <w:numId w:val="49"/>
        </w:numPr>
      </w:pPr>
      <w:r w:rsidRPr="00E42EE2">
        <w:rPr>
          <w:b/>
          <w:bCs/>
        </w:rPr>
        <w:t>Gifts of the Spirit in the Church</w:t>
      </w:r>
      <w:r w:rsidRPr="00E42EE2">
        <w:t xml:space="preserve"> — Prophecy, healing, tongues, and discernment.</w:t>
      </w:r>
    </w:p>
    <w:p w14:paraId="50B1DA36" w14:textId="77777777" w:rsidR="00E42EE2" w:rsidRPr="00E42EE2" w:rsidRDefault="00E42EE2" w:rsidP="00E42EE2">
      <w:pPr>
        <w:numPr>
          <w:ilvl w:val="0"/>
          <w:numId w:val="49"/>
        </w:numPr>
      </w:pPr>
      <w:r w:rsidRPr="00E42EE2">
        <w:rPr>
          <w:b/>
          <w:bCs/>
        </w:rPr>
        <w:t>Healing, Deliverance, and Miracles</w:t>
      </w:r>
      <w:r w:rsidRPr="00E42EE2">
        <w:t xml:space="preserve"> — Pentecostal theology of supernatural ministry.</w:t>
      </w:r>
    </w:p>
    <w:p w14:paraId="520D1DC3" w14:textId="77777777" w:rsidR="00E42EE2" w:rsidRPr="00E42EE2" w:rsidRDefault="00E42EE2" w:rsidP="00E42EE2">
      <w:pPr>
        <w:numPr>
          <w:ilvl w:val="0"/>
          <w:numId w:val="49"/>
        </w:numPr>
      </w:pPr>
      <w:r w:rsidRPr="00E42EE2">
        <w:rPr>
          <w:b/>
          <w:bCs/>
        </w:rPr>
        <w:t>Pentecostal Worship and Liturgy</w:t>
      </w:r>
      <w:r w:rsidRPr="00E42EE2">
        <w:t xml:space="preserve"> — Music, praise, spontaneity, and prophetic atmosphere.</w:t>
      </w:r>
    </w:p>
    <w:p w14:paraId="5C3B9B01" w14:textId="77777777" w:rsidR="00E42EE2" w:rsidRPr="00E42EE2" w:rsidRDefault="00E42EE2" w:rsidP="00E42EE2">
      <w:pPr>
        <w:numPr>
          <w:ilvl w:val="0"/>
          <w:numId w:val="49"/>
        </w:numPr>
      </w:pPr>
      <w:r w:rsidRPr="00E42EE2">
        <w:rPr>
          <w:b/>
          <w:bCs/>
        </w:rPr>
        <w:t>The Holy Spirit and Mission</w:t>
      </w:r>
      <w:r w:rsidRPr="00E42EE2">
        <w:t xml:space="preserve"> — Witnessing, cross</w:t>
      </w:r>
      <w:r w:rsidRPr="00E42EE2">
        <w:noBreakHyphen/>
        <w:t>cultural ministry, and empowerment for outreach.</w:t>
      </w:r>
    </w:p>
    <w:p w14:paraId="75B6550B" w14:textId="77777777" w:rsidR="00E42EE2" w:rsidRPr="00E42EE2" w:rsidRDefault="00E42EE2" w:rsidP="00E42EE2">
      <w:pPr>
        <w:numPr>
          <w:ilvl w:val="0"/>
          <w:numId w:val="49"/>
        </w:numPr>
      </w:pPr>
      <w:r w:rsidRPr="00E42EE2">
        <w:rPr>
          <w:b/>
          <w:bCs/>
        </w:rPr>
        <w:t>The Holy Spirit and Leadership</w:t>
      </w:r>
      <w:r w:rsidRPr="00E42EE2">
        <w:t xml:space="preserve"> — Servant leadership, vision, authority, and integrity.</w:t>
      </w:r>
    </w:p>
    <w:p w14:paraId="6EE98579" w14:textId="77777777" w:rsidR="00E42EE2" w:rsidRPr="00E42EE2" w:rsidRDefault="00E42EE2" w:rsidP="00E42EE2">
      <w:pPr>
        <w:numPr>
          <w:ilvl w:val="0"/>
          <w:numId w:val="49"/>
        </w:numPr>
      </w:pPr>
      <w:r w:rsidRPr="00E42EE2">
        <w:rPr>
          <w:b/>
          <w:bCs/>
        </w:rPr>
        <w:lastRenderedPageBreak/>
        <w:t>The Holy Spirit in Community Transformation</w:t>
      </w:r>
      <w:r w:rsidRPr="00E42EE2">
        <w:t xml:space="preserve"> — Justice, compassion, and healing communities.</w:t>
      </w:r>
    </w:p>
    <w:p w14:paraId="0FB2642D" w14:textId="77777777" w:rsidR="00E42EE2" w:rsidRPr="00E42EE2" w:rsidRDefault="00E42EE2" w:rsidP="00E42EE2">
      <w:pPr>
        <w:numPr>
          <w:ilvl w:val="0"/>
          <w:numId w:val="49"/>
        </w:numPr>
      </w:pPr>
      <w:r w:rsidRPr="00E42EE2">
        <w:rPr>
          <w:b/>
          <w:bCs/>
        </w:rPr>
        <w:t>The Future of Pentecostal Theology</w:t>
      </w:r>
      <w:r w:rsidRPr="00E42EE2">
        <w:t xml:space="preserve"> — Global South growth, digital ministry, and ecumenical dialogue.</w:t>
      </w:r>
    </w:p>
    <w:p w14:paraId="59CAB89C" w14:textId="77777777" w:rsidR="00E42EE2" w:rsidRPr="00E42EE2" w:rsidRDefault="00E42EE2" w:rsidP="00E42EE2">
      <w:pPr>
        <w:rPr>
          <w:b/>
          <w:bCs/>
          <w:i/>
          <w:iCs/>
        </w:rPr>
      </w:pPr>
      <w:r w:rsidRPr="00E42EE2">
        <w:rPr>
          <w:i/>
          <w:iCs/>
        </w:rPr>
        <w:t>“You will receive power when the Holy Spirit comes upon you; and you will be my witnesses in Jerusalem, Judea, Samaria, and to the ends of the earth.”</w:t>
      </w:r>
      <w:r>
        <w:rPr>
          <w:i/>
          <w:iCs/>
        </w:rPr>
        <w:t xml:space="preserve">  </w:t>
      </w:r>
      <w:r w:rsidRPr="00E42EE2">
        <w:rPr>
          <w:rFonts w:ascii="Segoe UI Emoji" w:hAnsi="Segoe UI Emoji" w:cs="Segoe UI Emoji"/>
          <w:b/>
          <w:bCs/>
          <w:i/>
          <w:iCs/>
        </w:rPr>
        <w:t>✝️</w:t>
      </w:r>
      <w:r w:rsidRPr="00E42EE2">
        <w:rPr>
          <w:b/>
          <w:bCs/>
          <w:i/>
          <w:iCs/>
        </w:rPr>
        <w:t xml:space="preserve"> Theological Commentary on Acts 1:8</w:t>
      </w:r>
    </w:p>
    <w:p w14:paraId="798D62CD" w14:textId="51191AD4" w:rsidR="00E42EE2" w:rsidRPr="00E42EE2" w:rsidRDefault="00E42EE2" w:rsidP="00E42EE2"/>
    <w:p w14:paraId="401444BD" w14:textId="77777777" w:rsidR="00E42EE2" w:rsidRPr="00E42EE2" w:rsidRDefault="00E42EE2" w:rsidP="00E42EE2">
      <w:r w:rsidRPr="00E42EE2">
        <w:t>Acts 1:8 is the cornerstone of Pentecostal theology.</w:t>
      </w:r>
    </w:p>
    <w:p w14:paraId="649DE0A6" w14:textId="77777777" w:rsidR="00E42EE2" w:rsidRPr="00E42EE2" w:rsidRDefault="00E42EE2" w:rsidP="00E42EE2">
      <w:pPr>
        <w:numPr>
          <w:ilvl w:val="0"/>
          <w:numId w:val="50"/>
        </w:numPr>
      </w:pPr>
      <w:r w:rsidRPr="00E42EE2">
        <w:rPr>
          <w:b/>
          <w:bCs/>
        </w:rPr>
        <w:t>Promise of Power</w:t>
      </w:r>
      <w:r w:rsidRPr="00E42EE2">
        <w:t>: The Spirit empowers believers not for personal gain but for mission.</w:t>
      </w:r>
    </w:p>
    <w:p w14:paraId="17C01FEA" w14:textId="77777777" w:rsidR="00E42EE2" w:rsidRPr="00E42EE2" w:rsidRDefault="00E42EE2" w:rsidP="00E42EE2">
      <w:pPr>
        <w:numPr>
          <w:ilvl w:val="0"/>
          <w:numId w:val="50"/>
        </w:numPr>
      </w:pPr>
      <w:r w:rsidRPr="00E42EE2">
        <w:rPr>
          <w:b/>
          <w:bCs/>
        </w:rPr>
        <w:t>Universal Scope</w:t>
      </w:r>
      <w:r w:rsidRPr="00E42EE2">
        <w:t>: The mission extends from local (Jerusalem) to global (ends of the earth).</w:t>
      </w:r>
    </w:p>
    <w:p w14:paraId="40952528" w14:textId="77777777" w:rsidR="00E42EE2" w:rsidRPr="00E42EE2" w:rsidRDefault="00E42EE2" w:rsidP="00E42EE2">
      <w:pPr>
        <w:numPr>
          <w:ilvl w:val="0"/>
          <w:numId w:val="50"/>
        </w:numPr>
      </w:pPr>
      <w:r w:rsidRPr="00E42EE2">
        <w:rPr>
          <w:b/>
          <w:bCs/>
        </w:rPr>
        <w:t>Christ</w:t>
      </w:r>
      <w:r w:rsidRPr="00E42EE2">
        <w:rPr>
          <w:b/>
          <w:bCs/>
        </w:rPr>
        <w:noBreakHyphen/>
        <w:t>Centered Witness</w:t>
      </w:r>
      <w:r w:rsidRPr="00E42EE2">
        <w:t>: The Spirit glorifies Christ, enabling bold proclamation of His death and resurrection.</w:t>
      </w:r>
    </w:p>
    <w:p w14:paraId="34BF3E82" w14:textId="77777777" w:rsidR="00E42EE2" w:rsidRPr="00E42EE2" w:rsidRDefault="00E42EE2" w:rsidP="00E42EE2">
      <w:pPr>
        <w:numPr>
          <w:ilvl w:val="0"/>
          <w:numId w:val="50"/>
        </w:numPr>
      </w:pPr>
      <w:r w:rsidRPr="00E42EE2">
        <w:rPr>
          <w:b/>
          <w:bCs/>
        </w:rPr>
        <w:t>Pentecostal Praxis</w:t>
      </w:r>
      <w:r w:rsidRPr="00E42EE2">
        <w:t>: Healing, deliverance, worship, and mission flow from this empowerment.</w:t>
      </w:r>
    </w:p>
    <w:p w14:paraId="27CDC5F0" w14:textId="77777777" w:rsidR="00E42EE2" w:rsidRPr="00E42EE2" w:rsidRDefault="00E42EE2" w:rsidP="00E42EE2">
      <w:r w:rsidRPr="00E42EE2">
        <w:t xml:space="preserve">Pentecostal theology interprets Acts 1:8 as both </w:t>
      </w:r>
      <w:r w:rsidRPr="00E42EE2">
        <w:rPr>
          <w:b/>
          <w:bCs/>
        </w:rPr>
        <w:t>historical fulfillment</w:t>
      </w:r>
      <w:r w:rsidRPr="00E42EE2">
        <w:t xml:space="preserve"> at Pentecost and </w:t>
      </w:r>
      <w:r w:rsidRPr="00E42EE2">
        <w:rPr>
          <w:b/>
          <w:bCs/>
        </w:rPr>
        <w:t>ongoing reality</w:t>
      </w:r>
      <w:r w:rsidRPr="00E42EE2">
        <w:t xml:space="preserve"> in the Church today.</w:t>
      </w:r>
    </w:p>
    <w:p w14:paraId="542EFF6E" w14:textId="77777777" w:rsidR="00184928" w:rsidRDefault="00184928"/>
    <w:tbl>
      <w:tblPr>
        <w:tblpPr w:leftFromText="180" w:rightFromText="180" w:vertAnchor="text" w:tblpY="1"/>
        <w:tblOverlap w:val="never"/>
        <w:tblW w:w="424" w:type="dxa"/>
        <w:tblLayout w:type="fixed"/>
        <w:tblCellMar>
          <w:left w:w="115" w:type="dxa"/>
          <w:right w:w="115" w:type="dxa"/>
        </w:tblCellMar>
        <w:tblLook w:val="0600" w:firstRow="0" w:lastRow="0" w:firstColumn="0" w:lastColumn="0" w:noHBand="1" w:noVBand="1"/>
        <w:tblDescription w:val="Layout table"/>
      </w:tblPr>
      <w:tblGrid>
        <w:gridCol w:w="424"/>
      </w:tblGrid>
      <w:tr w:rsidR="00184928" w:rsidRPr="00AE68A8" w14:paraId="256E9638" w14:textId="77777777" w:rsidTr="00184928">
        <w:trPr>
          <w:trHeight w:val="884"/>
        </w:trPr>
        <w:tc>
          <w:tcPr>
            <w:tcW w:w="424" w:type="dxa"/>
            <w:vMerge w:val="restart"/>
          </w:tcPr>
          <w:p w14:paraId="01F10403" w14:textId="77777777" w:rsidR="00184928" w:rsidRPr="00AE68A8" w:rsidRDefault="00184928" w:rsidP="00184928"/>
        </w:tc>
      </w:tr>
      <w:tr w:rsidR="00184928" w:rsidRPr="00AE68A8" w14:paraId="653F934F" w14:textId="77777777" w:rsidTr="00184928">
        <w:trPr>
          <w:trHeight w:val="705"/>
        </w:trPr>
        <w:tc>
          <w:tcPr>
            <w:tcW w:w="424" w:type="dxa"/>
            <w:vMerge/>
          </w:tcPr>
          <w:p w14:paraId="0AE4B082" w14:textId="77777777" w:rsidR="00184928" w:rsidRPr="00AE68A8" w:rsidRDefault="00184928" w:rsidP="00184928"/>
        </w:tc>
      </w:tr>
      <w:tr w:rsidR="00184928" w:rsidRPr="00AE68A8" w14:paraId="137C4D6D" w14:textId="77777777" w:rsidTr="00184928">
        <w:trPr>
          <w:trHeight w:val="1164"/>
        </w:trPr>
        <w:tc>
          <w:tcPr>
            <w:tcW w:w="424" w:type="dxa"/>
            <w:vMerge/>
          </w:tcPr>
          <w:p w14:paraId="4A9F7706" w14:textId="77777777" w:rsidR="00184928" w:rsidRPr="00AE68A8" w:rsidRDefault="00184928" w:rsidP="00184928"/>
        </w:tc>
      </w:tr>
      <w:tr w:rsidR="00184928" w:rsidRPr="00AE68A8" w14:paraId="5FAD16C9" w14:textId="77777777" w:rsidTr="00184928">
        <w:trPr>
          <w:trHeight w:val="543"/>
        </w:trPr>
        <w:tc>
          <w:tcPr>
            <w:tcW w:w="424" w:type="dxa"/>
            <w:vMerge/>
          </w:tcPr>
          <w:p w14:paraId="7B7A8C49" w14:textId="77777777" w:rsidR="00184928" w:rsidRPr="00AE68A8" w:rsidRDefault="00184928" w:rsidP="00184928"/>
        </w:tc>
      </w:tr>
      <w:tr w:rsidR="00184928" w:rsidRPr="00AE68A8" w14:paraId="10260364" w14:textId="77777777" w:rsidTr="00184928">
        <w:trPr>
          <w:trHeight w:val="489"/>
        </w:trPr>
        <w:tc>
          <w:tcPr>
            <w:tcW w:w="424" w:type="dxa"/>
            <w:vMerge/>
          </w:tcPr>
          <w:p w14:paraId="74566658" w14:textId="77777777" w:rsidR="00184928" w:rsidRPr="00AE68A8" w:rsidRDefault="00184928" w:rsidP="00184928"/>
        </w:tc>
      </w:tr>
      <w:tr w:rsidR="00184928" w:rsidRPr="00AE68A8" w14:paraId="3A1FEEDC" w14:textId="77777777" w:rsidTr="00184928">
        <w:trPr>
          <w:trHeight w:val="624"/>
        </w:trPr>
        <w:tc>
          <w:tcPr>
            <w:tcW w:w="424" w:type="dxa"/>
            <w:vMerge/>
          </w:tcPr>
          <w:p w14:paraId="311BF155" w14:textId="77777777" w:rsidR="00184928" w:rsidRPr="00AE68A8" w:rsidRDefault="00184928" w:rsidP="00184928"/>
        </w:tc>
      </w:tr>
      <w:tr w:rsidR="00184928" w:rsidRPr="00AE68A8" w14:paraId="3F2271C9" w14:textId="77777777" w:rsidTr="00184928">
        <w:trPr>
          <w:trHeight w:val="489"/>
        </w:trPr>
        <w:tc>
          <w:tcPr>
            <w:tcW w:w="424" w:type="dxa"/>
            <w:vMerge/>
          </w:tcPr>
          <w:p w14:paraId="01488281" w14:textId="77777777" w:rsidR="00184928" w:rsidRPr="00AE68A8" w:rsidRDefault="00184928" w:rsidP="00184928"/>
        </w:tc>
      </w:tr>
      <w:tr w:rsidR="00184928" w:rsidRPr="00AE68A8" w14:paraId="6EB870F7" w14:textId="77777777" w:rsidTr="00184928">
        <w:trPr>
          <w:trHeight w:val="633"/>
        </w:trPr>
        <w:tc>
          <w:tcPr>
            <w:tcW w:w="424" w:type="dxa"/>
            <w:vMerge/>
          </w:tcPr>
          <w:p w14:paraId="715F410B" w14:textId="77777777" w:rsidR="00184928" w:rsidRPr="00AE68A8" w:rsidRDefault="00184928" w:rsidP="00184928"/>
        </w:tc>
      </w:tr>
      <w:tr w:rsidR="00184928" w:rsidRPr="00AE68A8" w14:paraId="059D4814" w14:textId="77777777" w:rsidTr="00184928">
        <w:trPr>
          <w:trHeight w:val="489"/>
        </w:trPr>
        <w:tc>
          <w:tcPr>
            <w:tcW w:w="424" w:type="dxa"/>
            <w:vMerge/>
          </w:tcPr>
          <w:p w14:paraId="27211875" w14:textId="77777777" w:rsidR="00184928" w:rsidRPr="00AE68A8" w:rsidRDefault="00184928" w:rsidP="00184928"/>
        </w:tc>
      </w:tr>
      <w:tr w:rsidR="00184928" w:rsidRPr="00AE68A8" w14:paraId="4E38BD6C" w14:textId="77777777" w:rsidTr="00184928">
        <w:trPr>
          <w:trHeight w:val="633"/>
        </w:trPr>
        <w:tc>
          <w:tcPr>
            <w:tcW w:w="424" w:type="dxa"/>
            <w:vMerge/>
          </w:tcPr>
          <w:p w14:paraId="77296CFF" w14:textId="77777777" w:rsidR="00184928" w:rsidRPr="00AE68A8" w:rsidRDefault="00184928" w:rsidP="00184928"/>
        </w:tc>
      </w:tr>
      <w:tr w:rsidR="00184928" w:rsidRPr="00AE68A8" w14:paraId="737C109B" w14:textId="77777777" w:rsidTr="00184928">
        <w:trPr>
          <w:trHeight w:val="2448"/>
        </w:trPr>
        <w:tc>
          <w:tcPr>
            <w:tcW w:w="424" w:type="dxa"/>
          </w:tcPr>
          <w:p w14:paraId="1C0BA033" w14:textId="77777777" w:rsidR="00184928" w:rsidRPr="00AE68A8" w:rsidRDefault="00184928" w:rsidP="00184928"/>
        </w:tc>
      </w:tr>
    </w:tbl>
    <w:p w14:paraId="54245FB6" w14:textId="543C2912" w:rsidR="00184928" w:rsidRPr="00184928" w:rsidRDefault="00E42EE2" w:rsidP="00184928">
      <w:pPr>
        <w:rPr>
          <w:b/>
          <w:bCs/>
        </w:rPr>
      </w:pPr>
      <w:r>
        <w:t xml:space="preserve">                                                                                                    </w:t>
      </w:r>
      <w:r w:rsidR="00866FD8">
        <w:rPr>
          <w:b/>
          <w:bCs/>
        </w:rPr>
        <w:t xml:space="preserve"> </w:t>
      </w:r>
      <w:r w:rsidR="00184928" w:rsidRPr="00184928">
        <w:rPr>
          <w:b/>
          <w:bCs/>
        </w:rPr>
        <w:t>Introduction</w:t>
      </w:r>
    </w:p>
    <w:p w14:paraId="1278BA56" w14:textId="4BD2EFEB" w:rsidR="00184928" w:rsidRPr="00184928" w:rsidRDefault="00866FD8" w:rsidP="00184928">
      <w:pPr>
        <w:rPr>
          <w:b/>
          <w:bCs/>
        </w:rPr>
      </w:pPr>
      <w:r>
        <w:rPr>
          <w:b/>
          <w:bCs/>
          <w:i/>
          <w:iCs/>
        </w:rPr>
        <w:t xml:space="preserve">                                                                               </w:t>
      </w:r>
      <w:r w:rsidR="00184928" w:rsidRPr="00184928">
        <w:rPr>
          <w:b/>
          <w:bCs/>
          <w:i/>
          <w:iCs/>
        </w:rPr>
        <w:t>Pentecostal Theology and Praxis</w:t>
      </w:r>
    </w:p>
    <w:p w14:paraId="3C913A54" w14:textId="213600BC" w:rsidR="00184928" w:rsidRPr="00184928" w:rsidRDefault="00866FD8" w:rsidP="00184928">
      <w:pPr>
        <w:rPr>
          <w:b/>
          <w:bCs/>
        </w:rPr>
      </w:pPr>
      <w:r>
        <w:rPr>
          <w:b/>
          <w:bCs/>
        </w:rPr>
        <w:t xml:space="preserve">                                                                              </w:t>
      </w:r>
      <w:r w:rsidR="00184928" w:rsidRPr="00184928">
        <w:rPr>
          <w:b/>
          <w:bCs/>
        </w:rPr>
        <w:t xml:space="preserve">By Dr. Rev. </w:t>
      </w:r>
      <w:proofErr w:type="spellStart"/>
      <w:r w:rsidR="00184928" w:rsidRPr="00184928">
        <w:rPr>
          <w:b/>
          <w:bCs/>
        </w:rPr>
        <w:t>Akwo</w:t>
      </w:r>
      <w:proofErr w:type="spellEnd"/>
      <w:r w:rsidR="00184928" w:rsidRPr="00184928">
        <w:rPr>
          <w:b/>
          <w:bCs/>
        </w:rPr>
        <w:t xml:space="preserve"> Thompson </w:t>
      </w:r>
      <w:proofErr w:type="spellStart"/>
      <w:r w:rsidR="00184928" w:rsidRPr="00184928">
        <w:rPr>
          <w:b/>
          <w:bCs/>
        </w:rPr>
        <w:t>Ntuba</w:t>
      </w:r>
      <w:proofErr w:type="spellEnd"/>
    </w:p>
    <w:p w14:paraId="2A776E20" w14:textId="77777777" w:rsidR="00184928" w:rsidRPr="00184928" w:rsidRDefault="00184928" w:rsidP="00184928">
      <w:r w:rsidRPr="00184928">
        <w:t xml:space="preserve">Pentecostal Christianity has emerged as one of the most dynamic and transformative movements in the history of the global Church. Its emphasis on the person and work of the Holy Spirit, the authority of Scripture, the power of prayer, evangelism, discipleship, divine healing, and the exercise of spiritual gifts has renewed the faith of millions across the world. Yet, as the movement continues to grow, there remains an urgent need for sound biblical theology that informs faithful Christian practice. This book, </w:t>
      </w:r>
      <w:r w:rsidRPr="00184928">
        <w:rPr>
          <w:i/>
          <w:iCs/>
        </w:rPr>
        <w:t>Pentecostal Theology and Praxis</w:t>
      </w:r>
      <w:r w:rsidRPr="00184928">
        <w:t>, seeks to bridge the gap between theological reflection and practical ministry by presenting a comprehensive, biblically grounded, and Spirit-empowered understanding of Pentecostal faith and ministry.</w:t>
      </w:r>
    </w:p>
    <w:p w14:paraId="42C891A6" w14:textId="77777777" w:rsidR="00184928" w:rsidRPr="00184928" w:rsidRDefault="00184928" w:rsidP="00184928">
      <w:r w:rsidRPr="00184928">
        <w:t>This volume is the fruit of many years of theological study, pastoral ministry, missionary engagement, and leadership development. It reflects my journey through diverse educational and ministerial contexts that have profoundly shaped my understanding of Scripture and the work of the Holy Spirit.</w:t>
      </w:r>
    </w:p>
    <w:p w14:paraId="238866D9" w14:textId="77777777" w:rsidR="00184928" w:rsidRPr="00184928" w:rsidRDefault="00184928" w:rsidP="00184928">
      <w:r w:rsidRPr="00184928">
        <w:t xml:space="preserve">My theological foundation was strengthened through my participation in the </w:t>
      </w:r>
      <w:r w:rsidRPr="00184928">
        <w:rPr>
          <w:b/>
          <w:bCs/>
        </w:rPr>
        <w:t>Young Ministers Training School in Nigeria</w:t>
      </w:r>
      <w:r w:rsidRPr="00184928">
        <w:t>, where I was introduced to the disciplines of biblical interpretation, Christian leadership, evangelism, prayer, and Spirit-filled ministry. These formative years cultivated a deep appreciation for the centrality of Christ, the authority of the Bible, and the necessity of holy living.</w:t>
      </w:r>
    </w:p>
    <w:p w14:paraId="42DE48A1" w14:textId="77777777" w:rsidR="00184928" w:rsidRPr="00184928" w:rsidRDefault="00184928" w:rsidP="00184928">
      <w:r w:rsidRPr="00184928">
        <w:t>Further enrichment came through years of teaching in theological seminaries, where I had the privilege of mentoring pastors, evangelists, missionaries, and Christian leaders. These experiences challenged me to present biblical truth with academic integrity while remaining faithful to the practical needs of the Church. They reinforced the conviction that theology must never remain confined to the classroom but must shape ministry, mission, and Christian discipleship.</w:t>
      </w:r>
    </w:p>
    <w:p w14:paraId="6495325C" w14:textId="77777777" w:rsidR="00184928" w:rsidRPr="00184928" w:rsidRDefault="00184928" w:rsidP="00184928">
      <w:r w:rsidRPr="00184928">
        <w:t xml:space="preserve">My academic and research experience at </w:t>
      </w:r>
      <w:r w:rsidRPr="00184928">
        <w:rPr>
          <w:b/>
          <w:bCs/>
        </w:rPr>
        <w:t>Oral Roberts University</w:t>
      </w:r>
      <w:r w:rsidRPr="00184928">
        <w:t xml:space="preserve"> significantly broadened my theological vision. Exposure to Spirit-empowered scholarship, global Pentecostal studies, leadership development, and contemporary ministry practices deepened my appreciation for the integration of faith and learning. The University's emphasis on whole-person education and the Holy Spirit's transforming work affirmed my belief that theological education should equip believers intellectually, spiritually, morally, and missionally.</w:t>
      </w:r>
    </w:p>
    <w:p w14:paraId="4AB9E683" w14:textId="77777777" w:rsidR="00184928" w:rsidRPr="00184928" w:rsidRDefault="00184928" w:rsidP="00184928">
      <w:r w:rsidRPr="00184928">
        <w:t xml:space="preserve">This book also reflects many years of teaching through </w:t>
      </w:r>
      <w:r w:rsidRPr="00184928">
        <w:rPr>
          <w:b/>
          <w:bCs/>
        </w:rPr>
        <w:t>International Charismatic Bible Ministries</w:t>
      </w:r>
      <w:r w:rsidRPr="00184928">
        <w:t>, where pastors, church leaders, missionaries, and believers from diverse cultural backgrounds have been equipped for effective ministry. These teaching ministries have emphasized biblical exposition, the gifts of the Holy Spirit, church leadership, spiritual formation, and global missions, always seeking to prepare believers for effective service in the Kingdom of God.</w:t>
      </w:r>
    </w:p>
    <w:p w14:paraId="58CD096D" w14:textId="77777777" w:rsidR="00184928" w:rsidRPr="00184928" w:rsidRDefault="00184928" w:rsidP="00184928">
      <w:r w:rsidRPr="00184928">
        <w:t xml:space="preserve">Another important influence on this work has been the enduring legacy of the </w:t>
      </w:r>
      <w:r w:rsidRPr="00184928">
        <w:rPr>
          <w:b/>
          <w:bCs/>
        </w:rPr>
        <w:t>Azusa Street Revival</w:t>
      </w:r>
      <w:r w:rsidRPr="00184928">
        <w:t xml:space="preserve"> and the theological reflections emerging from the </w:t>
      </w:r>
      <w:r w:rsidRPr="00184928">
        <w:rPr>
          <w:b/>
          <w:bCs/>
        </w:rPr>
        <w:t>Azusa Centennial commemorations</w:t>
      </w:r>
      <w:r w:rsidRPr="00184928">
        <w:t xml:space="preserve">. The remembrance of God's extraordinary outpouring of the Holy Spirit has inspired renewed commitment to spiritual renewal, unity in the Body of Christ, racial reconciliation, global evangelization, and the continuing ministry of the Holy Spirit. The </w:t>
      </w:r>
      <w:r w:rsidRPr="00184928">
        <w:lastRenderedPageBreak/>
        <w:t>lessons drawn from Azusa continue to remind the Church that authentic Pentecostalism is characterized not merely by spiritual manifestations but by holiness, humility, love, and missionary passion.</w:t>
      </w:r>
    </w:p>
    <w:p w14:paraId="4CEF92A2" w14:textId="77777777" w:rsidR="00184928" w:rsidRPr="00184928" w:rsidRDefault="00184928" w:rsidP="00184928">
      <w:r w:rsidRPr="00184928">
        <w:t>Throughout this book, I seek to demonstrate that Pentecostal theology is not simply a collection of doctrines concerning spiritual gifts. Rather, it is a comprehensive biblical worldview centered on the Lordship of Jesus Christ, empowered by the Holy Spirit, grounded in the authority of Scripture, and expressed through faithful Christian living and compassionate service. Pentecostal praxis is the lived expression of biblical theology through worship, prayer, evangelism, discipleship, social responsibility, healing ministry, leadership development, and global mission.</w:t>
      </w:r>
    </w:p>
    <w:p w14:paraId="1DD92A3E" w14:textId="77777777" w:rsidR="00184928" w:rsidRPr="00184928" w:rsidRDefault="00184928" w:rsidP="00184928">
      <w:r w:rsidRPr="00184928">
        <w:t>The chapters that follow explore the biblical foundations of Pentecostal theology, the doctrine of the Holy Spirit, Spirit baptism, spiritual gifts, healing ministry, prayer, worship, church leadership, ethics, missions, and the contemporary challenges facing the Pentecostal movement in the twenty-first century. Each chapter seeks to combine rigorous biblical scholarship with practical application for pastors, students, scholars, missionaries, and lay believers.</w:t>
      </w:r>
    </w:p>
    <w:p w14:paraId="2F365AC0" w14:textId="77777777" w:rsidR="00184928" w:rsidRPr="00184928" w:rsidRDefault="00184928" w:rsidP="00184928">
      <w:r w:rsidRPr="00184928">
        <w:t>It is my prayer that this book will serve as a valuable resource for theological institutions, Bible colleges, seminaries, universities, pastors, church leaders, missionaries, and all believers who desire a deeper understanding of the work of the Holy Spirit. May it strengthen the Church's commitment to biblical truth, Spirit-filled ministry, and faithful witness in every nation.</w:t>
      </w:r>
    </w:p>
    <w:p w14:paraId="53444380" w14:textId="77777777" w:rsidR="00184928" w:rsidRPr="00184928" w:rsidRDefault="00184928" w:rsidP="00184928">
      <w:r w:rsidRPr="00184928">
        <w:t>Above all, may this work glorify our Lord Jesus Christ and encourage a new generation of Spirit-empowered leaders who will proclaim the Gospel with boldness, serve with humility, and advance the Kingdom of God until He comes.</w:t>
      </w:r>
    </w:p>
    <w:p w14:paraId="7CDE77D6" w14:textId="77777777" w:rsidR="00184928" w:rsidRDefault="00184928" w:rsidP="00184928">
      <w:pPr>
        <w:rPr>
          <w:i/>
          <w:iCs/>
        </w:rPr>
      </w:pPr>
      <w:r w:rsidRPr="00184928">
        <w:rPr>
          <w:b/>
          <w:bCs/>
        </w:rPr>
        <w:t xml:space="preserve">Dr. Rev. </w:t>
      </w:r>
      <w:proofErr w:type="spellStart"/>
      <w:r w:rsidRPr="00184928">
        <w:rPr>
          <w:b/>
          <w:bCs/>
        </w:rPr>
        <w:t>Akwo</w:t>
      </w:r>
      <w:proofErr w:type="spellEnd"/>
      <w:r w:rsidRPr="00184928">
        <w:rPr>
          <w:b/>
          <w:bCs/>
        </w:rPr>
        <w:t xml:space="preserve"> Thompson </w:t>
      </w:r>
      <w:proofErr w:type="spellStart"/>
      <w:r w:rsidRPr="00184928">
        <w:rPr>
          <w:b/>
          <w:bCs/>
        </w:rPr>
        <w:t>Ntuba</w:t>
      </w:r>
      <w:proofErr w:type="spellEnd"/>
      <w:r w:rsidRPr="00184928">
        <w:br/>
        <w:t>Author, Researcher, Pastor, and Teacher</w:t>
      </w:r>
      <w:r w:rsidRPr="00184928">
        <w:br/>
      </w:r>
      <w:r w:rsidRPr="00184928">
        <w:rPr>
          <w:i/>
          <w:iCs/>
        </w:rPr>
        <w:t>Pentecostal Theology and Praxis</w:t>
      </w:r>
    </w:p>
    <w:p w14:paraId="7E8B9DAE" w14:textId="77777777" w:rsidR="00866FD8" w:rsidRDefault="00866FD8" w:rsidP="00184928">
      <w:pPr>
        <w:rPr>
          <w:i/>
          <w:iCs/>
        </w:rPr>
      </w:pPr>
    </w:p>
    <w:p w14:paraId="5690E14A" w14:textId="77777777" w:rsidR="00866FD8" w:rsidRDefault="00866FD8" w:rsidP="00184928">
      <w:pPr>
        <w:rPr>
          <w:i/>
          <w:iCs/>
        </w:rPr>
      </w:pPr>
    </w:p>
    <w:p w14:paraId="4D8381F0" w14:textId="77777777" w:rsidR="00866FD8" w:rsidRDefault="00866FD8" w:rsidP="00184928">
      <w:pPr>
        <w:rPr>
          <w:i/>
          <w:iCs/>
        </w:rPr>
      </w:pPr>
    </w:p>
    <w:p w14:paraId="6E77DB41" w14:textId="77777777" w:rsidR="00866FD8" w:rsidRDefault="00866FD8" w:rsidP="00184928">
      <w:pPr>
        <w:rPr>
          <w:i/>
          <w:iCs/>
        </w:rPr>
      </w:pPr>
    </w:p>
    <w:p w14:paraId="6BFF9105" w14:textId="77777777" w:rsidR="00866FD8" w:rsidRDefault="00866FD8" w:rsidP="00184928">
      <w:pPr>
        <w:rPr>
          <w:i/>
          <w:iCs/>
        </w:rPr>
      </w:pPr>
    </w:p>
    <w:p w14:paraId="1E1D7A5D" w14:textId="77777777" w:rsidR="00866FD8" w:rsidRDefault="00866FD8" w:rsidP="00184928">
      <w:pPr>
        <w:rPr>
          <w:i/>
          <w:iCs/>
        </w:rPr>
      </w:pPr>
    </w:p>
    <w:p w14:paraId="561E7DA8" w14:textId="77777777" w:rsidR="00866FD8" w:rsidRDefault="00866FD8" w:rsidP="00184928">
      <w:pPr>
        <w:rPr>
          <w:i/>
          <w:iCs/>
        </w:rPr>
      </w:pPr>
    </w:p>
    <w:p w14:paraId="0323ACC5" w14:textId="77777777" w:rsidR="00866FD8" w:rsidRDefault="00866FD8" w:rsidP="00184928">
      <w:pPr>
        <w:rPr>
          <w:i/>
          <w:iCs/>
        </w:rPr>
      </w:pPr>
    </w:p>
    <w:p w14:paraId="5EC239B4" w14:textId="77777777" w:rsidR="00866FD8" w:rsidRDefault="00866FD8" w:rsidP="00184928">
      <w:pPr>
        <w:rPr>
          <w:i/>
          <w:iCs/>
        </w:rPr>
      </w:pPr>
    </w:p>
    <w:p w14:paraId="3604F77B" w14:textId="77777777" w:rsidR="00866FD8" w:rsidRDefault="00866FD8" w:rsidP="00184928">
      <w:pPr>
        <w:rPr>
          <w:i/>
          <w:iCs/>
        </w:rPr>
      </w:pPr>
    </w:p>
    <w:p w14:paraId="739AC973" w14:textId="77777777" w:rsidR="00866FD8" w:rsidRDefault="00866FD8" w:rsidP="00184928">
      <w:pPr>
        <w:rPr>
          <w:i/>
          <w:iCs/>
        </w:rPr>
      </w:pPr>
    </w:p>
    <w:p w14:paraId="71AF0804" w14:textId="77777777" w:rsidR="00866FD8" w:rsidRDefault="00866FD8" w:rsidP="00184928">
      <w:pPr>
        <w:rPr>
          <w:i/>
          <w:iCs/>
        </w:rPr>
      </w:pPr>
    </w:p>
    <w:p w14:paraId="32A784DE" w14:textId="39A190D9" w:rsidR="00866FD8" w:rsidRPr="00866FD8" w:rsidRDefault="00866FD8" w:rsidP="00866FD8">
      <w:pPr>
        <w:rPr>
          <w:b/>
          <w:bCs/>
        </w:rPr>
      </w:pPr>
      <w:r>
        <w:rPr>
          <w:b/>
          <w:bCs/>
        </w:rPr>
        <w:t xml:space="preserve">                                                                          </w:t>
      </w:r>
      <w:r w:rsidRPr="00866FD8">
        <w:rPr>
          <w:b/>
          <w:bCs/>
        </w:rPr>
        <w:t>Chapter One</w:t>
      </w:r>
    </w:p>
    <w:p w14:paraId="5FA0FBC8" w14:textId="14F252AA" w:rsidR="00866FD8" w:rsidRPr="00866FD8" w:rsidRDefault="00866FD8" w:rsidP="00866FD8">
      <w:pPr>
        <w:rPr>
          <w:b/>
          <w:bCs/>
        </w:rPr>
      </w:pPr>
      <w:r>
        <w:rPr>
          <w:b/>
          <w:bCs/>
        </w:rPr>
        <w:t xml:space="preserve">                                                      </w:t>
      </w:r>
      <w:r w:rsidRPr="00866FD8">
        <w:rPr>
          <w:b/>
          <w:bCs/>
        </w:rPr>
        <w:t>Pneumatology: Biblical and Christian Principles of the Holy Spirit</w:t>
      </w:r>
    </w:p>
    <w:p w14:paraId="3DE81E45" w14:textId="7630490F" w:rsidR="00866FD8" w:rsidRPr="00866FD8" w:rsidRDefault="00866FD8" w:rsidP="00866FD8">
      <w:pPr>
        <w:rPr>
          <w:b/>
          <w:bCs/>
        </w:rPr>
      </w:pPr>
      <w:r>
        <w:rPr>
          <w:b/>
          <w:bCs/>
          <w:i/>
          <w:iCs/>
        </w:rPr>
        <w:t xml:space="preserve">                                                      </w:t>
      </w:r>
      <w:r w:rsidRPr="00866FD8">
        <w:rPr>
          <w:b/>
          <w:bCs/>
          <w:i/>
          <w:iCs/>
        </w:rPr>
        <w:t>Christ Crucified and Risen Through the Power of the Holy Spirit</w:t>
      </w:r>
    </w:p>
    <w:p w14:paraId="0CDE0527" w14:textId="4983CB2D" w:rsidR="00866FD8" w:rsidRPr="00866FD8" w:rsidRDefault="00866FD8" w:rsidP="00866FD8">
      <w:r>
        <w:rPr>
          <w:b/>
          <w:bCs/>
        </w:rPr>
        <w:t xml:space="preserve">                                                                      </w:t>
      </w:r>
      <w:r w:rsidRPr="00866FD8">
        <w:rPr>
          <w:b/>
          <w:bCs/>
        </w:rPr>
        <w:t xml:space="preserve">Rev. Dr. </w:t>
      </w:r>
      <w:proofErr w:type="spellStart"/>
      <w:r w:rsidRPr="00866FD8">
        <w:rPr>
          <w:b/>
          <w:bCs/>
        </w:rPr>
        <w:t>Akwo</w:t>
      </w:r>
      <w:proofErr w:type="spellEnd"/>
      <w:r w:rsidRPr="00866FD8">
        <w:rPr>
          <w:b/>
          <w:bCs/>
        </w:rPr>
        <w:t xml:space="preserve"> Thompson </w:t>
      </w:r>
      <w:proofErr w:type="spellStart"/>
      <w:r w:rsidRPr="00866FD8">
        <w:rPr>
          <w:b/>
          <w:bCs/>
        </w:rPr>
        <w:t>Ntuba</w:t>
      </w:r>
      <w:proofErr w:type="spellEnd"/>
    </w:p>
    <w:p w14:paraId="3C78529B" w14:textId="77777777" w:rsidR="00866FD8" w:rsidRPr="00866FD8" w:rsidRDefault="00866FD8" w:rsidP="00866FD8">
      <w:pPr>
        <w:rPr>
          <w:b/>
          <w:bCs/>
        </w:rPr>
      </w:pPr>
      <w:r w:rsidRPr="00866FD8">
        <w:rPr>
          <w:b/>
          <w:bCs/>
        </w:rPr>
        <w:t>Introduction</w:t>
      </w:r>
    </w:p>
    <w:p w14:paraId="6F05C8F1" w14:textId="77777777" w:rsidR="00866FD8" w:rsidRPr="00866FD8" w:rsidRDefault="00866FD8" w:rsidP="00866FD8">
      <w:r w:rsidRPr="00866FD8">
        <w:t xml:space="preserve">This opening chapter lays the theological foundation for </w:t>
      </w:r>
      <w:r w:rsidRPr="00866FD8">
        <w:rPr>
          <w:i/>
          <w:iCs/>
        </w:rPr>
        <w:t>Pentecostal Theology and Praxis</w:t>
      </w:r>
      <w:r w:rsidRPr="00866FD8">
        <w:t>. It reflects my journey as a minister, theologian, researcher, teacher, and missionary who has served Christ in both traditional Protestant churches and independent Pentecostal and Charismatic ministries. Through years of ministry in Africa and North America, teaching in seminaries, ministers' fellowships, conferences, crusades, and theological institutions, I have become increasingly convinced that one of the greatest needs of the contemporary Church is a return to sound biblical exegesis, faithful hermeneutics, and Christ-centered application of Scripture under the guidance and empowerment of the Holy Spirit.</w:t>
      </w:r>
    </w:p>
    <w:p w14:paraId="4BFAAE13" w14:textId="77777777" w:rsidR="00866FD8" w:rsidRPr="00866FD8" w:rsidRDefault="00866FD8" w:rsidP="00866FD8">
      <w:r w:rsidRPr="00866FD8">
        <w:t>Today, many Christians desire spiritual power, miracles, and revival. These are biblical desires. However, authentic Pentecostal Christianity cannot be sustained by experience alone. Every genuine work of the Holy Spirit must remain rooted in the written Word of God and centered upon the person and saving work of Jesus Christ. The Holy Spirit never glorifies Himself independently; His ministry is always to reveal Christ, convict the world of sin, lead believers into truth, empower the Church for mission, and build up the body of Christ.</w:t>
      </w:r>
    </w:p>
    <w:p w14:paraId="6AF4F7BA" w14:textId="77777777" w:rsidR="00866FD8" w:rsidRPr="00866FD8" w:rsidRDefault="00866FD8" w:rsidP="00866FD8">
      <w:r w:rsidRPr="00866FD8">
        <w:t>For this reason, I begin this book not with Pentecost itself but with Christ. Pentecost has meaning only because of the incarnation, crucifixion, resurrection, ascension, and exaltation of Jesus Christ. The Church exists because Christ died for our sins and rose again according to the Scriptures. The coming of the Holy Spirit on the Day of Pentecost fulfilled Christ's promise to His disciples and empowered them to proclaim this Gospel boldly to the nations.</w:t>
      </w:r>
    </w:p>
    <w:p w14:paraId="52D078D4" w14:textId="77777777" w:rsidR="00866FD8" w:rsidRPr="00866FD8" w:rsidRDefault="00866FD8" w:rsidP="00866FD8">
      <w:r w:rsidRPr="00866FD8">
        <w:t>Acts chapter 2 records the fulfillment of Jesus' promise. The apostles were filled with the Holy Spirit and immediately proclaimed Christ crucified and risen. Peter's sermon demonstrates that the first evidence of Spirit baptism was not merely speaking in tongues but the bold proclamation of Jesus as both Lord and Messiah. The Holy Spirit empowered the apostles to bear witness to Christ, resulting in repentance, conversion, baptism, fellowship, discipleship, worship, and the birth of the New Testament Church.</w:t>
      </w:r>
    </w:p>
    <w:p w14:paraId="22B84A57" w14:textId="77777777" w:rsidR="00866FD8" w:rsidRPr="00866FD8" w:rsidRDefault="00866FD8" w:rsidP="00866FD8">
      <w:r w:rsidRPr="00866FD8">
        <w:t>Yet it would be a serious theological error to assume that the Holy Spirit first appeared on the Day of Pentecost. The Holy Spirit has been active throughout the entire biblical narrative. From Genesis onward, the Spirit of God was present in creation, revelation, leadership, prophecy, wisdom, craftsmanship, judgment, and redemption. The Spirit empowered Moses, Joshua, the judges, kings such as David, prophets such as Isaiah, Jeremiah, and Ezekiel, and numerous servants of God who accomplished extraordinary assignments under divine enablement. Pentecost therefore represents not the beginning of the Holy Spirit's existence or activity but the inauguration of a new covenant ministry in which the Spirit is poured out upon all believers as foretold by the prophets.</w:t>
      </w:r>
    </w:p>
    <w:p w14:paraId="13089F9C" w14:textId="77777777" w:rsidR="00866FD8" w:rsidRPr="00866FD8" w:rsidRDefault="00866FD8" w:rsidP="00866FD8">
      <w:r w:rsidRPr="00866FD8">
        <w:lastRenderedPageBreak/>
        <w:t xml:space="preserve">Likewise, the ministry of the Holy Spirit did not end with the apostles. Christ continues to build His Church through the Holy Spirit. Throughout church history, the Spirit has continued to call believers out of the world into the </w:t>
      </w:r>
      <w:proofErr w:type="spellStart"/>
      <w:r w:rsidRPr="00866FD8">
        <w:rPr>
          <w:i/>
          <w:iCs/>
        </w:rPr>
        <w:t>ekklesia</w:t>
      </w:r>
      <w:proofErr w:type="spellEnd"/>
      <w:r w:rsidRPr="00866FD8">
        <w:t>—the assembly of God's redeemed people. The Holy Spirit continues to regenerate sinners, sanctify believers, distribute spiritual gifts, empower evangelism, raise leaders, inspire missions, strengthen churches, and prepare the Bride of Christ for His return.</w:t>
      </w:r>
    </w:p>
    <w:p w14:paraId="4CDFD965" w14:textId="77777777" w:rsidR="00866FD8" w:rsidRPr="00866FD8" w:rsidRDefault="00866FD8" w:rsidP="00866FD8">
      <w:r w:rsidRPr="00866FD8">
        <w:t>As one who has ministered within both traditional denominations and independent Pentecostal and Charismatic fellowships, I have witnessed the strengths and weaknesses of each tradition. Every movement of God has contributed something valuable to the universal Church. Throughout history, various denominations have emphasized particular biblical truths. Baptist traditions emphasized believer's baptism and biblical authority. Holiness movements stressed sanctification and holy living. Faith movements emphasized trusting God's promises. Healing ministries highlighted divine healing. Charismatic renewal restored awareness of the gifts of the Spirit. Each emphasis has enriched the Church, although each movement has also faced the danger of emphasizing one doctrine at the expense of the whole counsel of God.</w:t>
      </w:r>
    </w:p>
    <w:p w14:paraId="42A3DA99" w14:textId="77777777" w:rsidR="00866FD8" w:rsidRPr="00866FD8" w:rsidRDefault="00866FD8" w:rsidP="00866FD8">
      <w:r w:rsidRPr="00866FD8">
        <w:t>My understanding of Pentecostal theology has been shaped through theological education, pastoral ministry, academic research, and international teaching. During my institutional studies, I examined biblical and theological anthropology, including the biblical understanding of the human person as body (</w:t>
      </w:r>
      <w:r w:rsidRPr="00866FD8">
        <w:rPr>
          <w:i/>
          <w:iCs/>
        </w:rPr>
        <w:t>soma</w:t>
      </w:r>
      <w:r w:rsidRPr="00866FD8">
        <w:t>), soul (</w:t>
      </w:r>
      <w:r w:rsidRPr="00866FD8">
        <w:rPr>
          <w:i/>
          <w:iCs/>
        </w:rPr>
        <w:t>psyche</w:t>
      </w:r>
      <w:r w:rsidRPr="00866FD8">
        <w:t>), and spirit (</w:t>
      </w:r>
      <w:r w:rsidRPr="00866FD8">
        <w:rPr>
          <w:i/>
          <w:iCs/>
        </w:rPr>
        <w:t>pneuma</w:t>
      </w:r>
      <w:r w:rsidRPr="00866FD8">
        <w:t>). These studies helped me appreciate the holistic nature of God's redemption, which transforms the entire person through the work of the Holy Spirit.</w:t>
      </w:r>
    </w:p>
    <w:p w14:paraId="2305F06F" w14:textId="77777777" w:rsidR="00866FD8" w:rsidRPr="00866FD8" w:rsidRDefault="00866FD8" w:rsidP="00866FD8">
      <w:r w:rsidRPr="00866FD8">
        <w:t>My ministry has also been enriched through theological training, research, and teaching in several contexts. My early ministerial formation in the Young Ministers Training School in Nigeria laid a foundation for biblical preaching and Spirit-filled ministry. Years of teaching in seminaries and theological institutions deepened my appreciation for careful biblical scholarship. Research and theological formation at Oral Roberts University broadened my understanding of Spirit-empowered Christianity within a global context. My work through International Charismatic Bible Ministries (ICBM), participation in Azusa Centennial teachings, and ministry experiences in North America further exposed me to the rich diversity of Pentecostal theology and practice across cultures.</w:t>
      </w:r>
    </w:p>
    <w:p w14:paraId="35E5856D" w14:textId="77777777" w:rsidR="00866FD8" w:rsidRPr="00866FD8" w:rsidRDefault="00866FD8" w:rsidP="00866FD8">
      <w:r w:rsidRPr="00866FD8">
        <w:t>Before relocating to North America, I also had the privilege of serving as Vice Prelate of the Gospel Ministers Association of Cameroon and later as the pioneering Prelate of the Gospel Ministers Association (GMA) Cameroon. Through ministers' fellowships, leadership conferences, revival meetings, and crusades, I taught biblical doctrines concerning the Holy Spirit, the Church, evangelism, discipleship, leadership, and Christian ministry. Those experiences reinforced my conviction that ministers need more than enthusiasm—they need sound theology grounded in Scripture and applied faithfully through the power of the Holy Spirit.</w:t>
      </w:r>
    </w:p>
    <w:p w14:paraId="413C7BCB" w14:textId="77777777" w:rsidR="00866FD8" w:rsidRPr="00866FD8" w:rsidRDefault="00866FD8" w:rsidP="00866FD8">
      <w:r w:rsidRPr="00866FD8">
        <w:t>One concern that motivates this book is the growing tendency among some Pentecostal and Charismatic believers to separate spiritual experience from biblical doctrine. There are ministries that rely heavily upon personal revelations, prophetic utterances, miracles, or spiritual manifestations without adequate biblical examination. Scripture warns against such imbalance. The Holy Spirit never contradicts the Word of God because He is the divine Author who inspired it. Genuine spiritual experiences will always agree with biblical revelation and exalt Jesus Christ.</w:t>
      </w:r>
    </w:p>
    <w:p w14:paraId="4865E261" w14:textId="77777777" w:rsidR="00866FD8" w:rsidRPr="00866FD8" w:rsidRDefault="00866FD8" w:rsidP="00866FD8">
      <w:r w:rsidRPr="00866FD8">
        <w:t xml:space="preserve">At the same time, it is important to distinguish between false teachers who intentionally deceive others and sincere believers who may simply lack sound theological instruction. Many errors within Pentecostal and Charismatic circles arise not from rebellion but from inadequate biblical training. The solution is not to reject </w:t>
      </w:r>
      <w:r w:rsidRPr="00866FD8">
        <w:lastRenderedPageBreak/>
        <w:t>the work of the Holy Spirit but to provide faithful teaching that combines biblical truth with Spirit-filled ministry.</w:t>
      </w:r>
    </w:p>
    <w:p w14:paraId="07AA6F98" w14:textId="77777777" w:rsidR="00866FD8" w:rsidRPr="00866FD8" w:rsidRDefault="00866FD8" w:rsidP="00866FD8">
      <w:r w:rsidRPr="00866FD8">
        <w:t>Therefore, the theology of Pentecostalism must never be reduced merely to the doctrine of Spirit baptism or the gifts of the Spirit. Pneumatology—the doctrine of the Holy Spirit—is only one major component of Christian theology. Authentic Pentecostal theology embraces the whole counsel of God: the Triune God, creation, the fall, the person and work of Christ, salvation, sanctification, the Holy Spirit, the Church, mission, discipleship, ethics, worship, the ordinances, and the hope of Christ's return. It recognizes that the New Testament fulfills the promises of the Old Testament and that the same Holy Spirit works throughout the entire biblical story.</w:t>
      </w:r>
    </w:p>
    <w:p w14:paraId="3087D138" w14:textId="77777777" w:rsidR="00866FD8" w:rsidRPr="00866FD8" w:rsidRDefault="00866FD8" w:rsidP="00866FD8">
      <w:r w:rsidRPr="00866FD8">
        <w:t>True Pentecostal theology is therefore much more than the events of Pentecost recorded in Acts chapter 2. Pentecost inaugurated a Spirit-empowered mission that continued through evangelization, church planting, Christian fellowship, discipleship, worship, leadership development, missionary expansion, and faithful adherence to apostolic doctrine. The apostolic Church serves as our primary biblical model because its beliefs and practices were shaped directly by Christ and His apostles under the guidance of the Holy Spirit.</w:t>
      </w:r>
    </w:p>
    <w:p w14:paraId="65721141" w14:textId="77777777" w:rsidR="00866FD8" w:rsidRPr="00866FD8" w:rsidRDefault="00866FD8" w:rsidP="00866FD8">
      <w:r w:rsidRPr="00866FD8">
        <w:t>This book therefore calls the Church back to apostolic Christianity. Our ultimate authority is neither denominational traditions nor contemporary personalities but Jesus Christ, the Head of the Church, whose apostles faithfully transmitted His teaching under the inspiration of the Holy Spirit. Every doctrine, every spiritual gift, every ministry, and every expression of Christian practice must ultimately be measured by Scripture and directed toward the glory of Christ.</w:t>
      </w:r>
    </w:p>
    <w:p w14:paraId="640CE87E" w14:textId="77777777" w:rsidR="00866FD8" w:rsidRPr="00866FD8" w:rsidRDefault="00866FD8" w:rsidP="00866FD8">
      <w:r w:rsidRPr="00866FD8">
        <w:t>As this chapter unfolds, my emphasis is not simply on Pentecost as an historical event but on the crucified, risen, ascended, and reigning Christ who continues to build His Church through the ministry of the Holy Spirit. The Holy Spirit is the divine Paraclete, the Comforter and Helper promised by Christ. His ministry is always Christ-centered, Scripture-centered, mission-centered, and Church-centered.</w:t>
      </w:r>
    </w:p>
    <w:p w14:paraId="5E40099B" w14:textId="77777777" w:rsidR="00866FD8" w:rsidRPr="00866FD8" w:rsidRDefault="00866FD8" w:rsidP="00866FD8">
      <w:r w:rsidRPr="00866FD8">
        <w:t xml:space="preserve">It is my prayer that readers will approach this study with both intellectual humility and spiritual openness. Sound exegesis, faithful interpretation, and practical obedience to God's Word, under the illumination of the Holy Spirit, remain essential for the renewal of the Church in every generation. Only then can Pentecostal theology become authentic Pentecostal praxis—a life and ministry that faithfully proclaims </w:t>
      </w:r>
      <w:r w:rsidRPr="00866FD8">
        <w:rPr>
          <w:b/>
          <w:bCs/>
        </w:rPr>
        <w:t>Christ crucified and risen</w:t>
      </w:r>
      <w:r w:rsidRPr="00866FD8">
        <w:t>, empowered by the Holy Spirit, for the glory of God and the salvation of the nations.</w:t>
      </w:r>
    </w:p>
    <w:p w14:paraId="67303B0E" w14:textId="77777777" w:rsidR="00866FD8" w:rsidRPr="00184928" w:rsidRDefault="00866FD8" w:rsidP="00184928"/>
    <w:p w14:paraId="7DA853FC" w14:textId="064142E5" w:rsidR="00184928" w:rsidRPr="00184928" w:rsidRDefault="00184928" w:rsidP="00184928"/>
    <w:p w14:paraId="79960616" w14:textId="3DAAE581" w:rsidR="007F5B63" w:rsidRDefault="007F5B63" w:rsidP="009B591F"/>
    <w:p w14:paraId="1A99C8DA" w14:textId="77777777" w:rsidR="00E42EE2" w:rsidRDefault="00E42EE2" w:rsidP="009B591F"/>
    <w:p w14:paraId="5DC47A92" w14:textId="77777777" w:rsidR="00E42EE2" w:rsidRDefault="00E42EE2" w:rsidP="009B591F"/>
    <w:p w14:paraId="5644514A" w14:textId="77777777" w:rsidR="00E42EE2" w:rsidRDefault="00E42EE2" w:rsidP="009B591F"/>
    <w:p w14:paraId="1EED85B6" w14:textId="77777777" w:rsidR="00E42EE2" w:rsidRDefault="00E42EE2" w:rsidP="009B591F"/>
    <w:p w14:paraId="49F9709A" w14:textId="77777777" w:rsidR="00E42EE2" w:rsidRDefault="00E42EE2" w:rsidP="009B591F"/>
    <w:p w14:paraId="1822E2E0" w14:textId="77777777" w:rsidR="00E42EE2" w:rsidRDefault="00E42EE2" w:rsidP="009B591F"/>
    <w:p w14:paraId="210B47ED" w14:textId="6172FA0B" w:rsidR="00E42EE2" w:rsidRPr="00E42EE2" w:rsidRDefault="00BA3EE2" w:rsidP="00E42EE2">
      <w:pPr>
        <w:rPr>
          <w:b/>
          <w:bCs/>
        </w:rPr>
      </w:pPr>
      <w:r>
        <w:rPr>
          <w:b/>
          <w:bCs/>
        </w:rPr>
        <w:t xml:space="preserve">                                                                          </w:t>
      </w:r>
      <w:r w:rsidR="00E42EE2" w:rsidRPr="00E42EE2">
        <w:rPr>
          <w:b/>
          <w:bCs/>
        </w:rPr>
        <w:t>Chapter Two</w:t>
      </w:r>
    </w:p>
    <w:p w14:paraId="48D304BF" w14:textId="77777777" w:rsidR="00E42EE2" w:rsidRPr="00E42EE2" w:rsidRDefault="00E42EE2" w:rsidP="00E42EE2">
      <w:pPr>
        <w:rPr>
          <w:b/>
          <w:bCs/>
        </w:rPr>
      </w:pPr>
      <w:r w:rsidRPr="00E42EE2">
        <w:rPr>
          <w:b/>
          <w:bCs/>
        </w:rPr>
        <w:t>The Doctrine of the Holy Spirit in the Life of the Church</w:t>
      </w:r>
    </w:p>
    <w:p w14:paraId="6269EF52" w14:textId="77777777" w:rsidR="00E42EE2" w:rsidRPr="00E42EE2" w:rsidRDefault="00E42EE2" w:rsidP="00E42EE2">
      <w:pPr>
        <w:rPr>
          <w:b/>
          <w:bCs/>
        </w:rPr>
      </w:pPr>
      <w:r w:rsidRPr="00E42EE2">
        <w:rPr>
          <w:b/>
          <w:bCs/>
          <w:i/>
          <w:iCs/>
        </w:rPr>
        <w:t>Spirit Baptism, Gifts, and Sanctification</w:t>
      </w:r>
    </w:p>
    <w:p w14:paraId="150F1820" w14:textId="77777777" w:rsidR="00E42EE2" w:rsidRPr="00E42EE2" w:rsidRDefault="00E42EE2" w:rsidP="00E42EE2">
      <w:r w:rsidRPr="00E42EE2">
        <w:rPr>
          <w:b/>
          <w:bCs/>
        </w:rPr>
        <w:t xml:space="preserve">Rev. Dr. </w:t>
      </w:r>
      <w:proofErr w:type="spellStart"/>
      <w:r w:rsidRPr="00E42EE2">
        <w:rPr>
          <w:b/>
          <w:bCs/>
        </w:rPr>
        <w:t>Akwo</w:t>
      </w:r>
      <w:proofErr w:type="spellEnd"/>
      <w:r w:rsidRPr="00E42EE2">
        <w:rPr>
          <w:b/>
          <w:bCs/>
        </w:rPr>
        <w:t xml:space="preserve"> Thompson </w:t>
      </w:r>
      <w:proofErr w:type="spellStart"/>
      <w:r w:rsidRPr="00E42EE2">
        <w:rPr>
          <w:b/>
          <w:bCs/>
        </w:rPr>
        <w:t>Ntuba</w:t>
      </w:r>
      <w:proofErr w:type="spellEnd"/>
    </w:p>
    <w:p w14:paraId="7F1D3659" w14:textId="77777777" w:rsidR="00E42EE2" w:rsidRPr="00E42EE2" w:rsidRDefault="00E42EE2" w:rsidP="00E42EE2">
      <w:pPr>
        <w:rPr>
          <w:b/>
          <w:bCs/>
        </w:rPr>
      </w:pPr>
      <w:r w:rsidRPr="00E42EE2">
        <w:rPr>
          <w:b/>
          <w:bCs/>
        </w:rPr>
        <w:t>Introduction</w:t>
      </w:r>
    </w:p>
    <w:p w14:paraId="1EBAF36A" w14:textId="77777777" w:rsidR="00E42EE2" w:rsidRPr="00E42EE2" w:rsidRDefault="00E42EE2" w:rsidP="00E42EE2">
      <w:r w:rsidRPr="00E42EE2">
        <w:t>Having established in Chapter One that the Holy Spirit’s ministry is Christ</w:t>
      </w:r>
      <w:r w:rsidRPr="00E42EE2">
        <w:noBreakHyphen/>
        <w:t>centered, Scripture</w:t>
      </w:r>
      <w:r w:rsidRPr="00E42EE2">
        <w:noBreakHyphen/>
        <w:t>grounded, and mission</w:t>
      </w:r>
      <w:r w:rsidRPr="00E42EE2">
        <w:noBreakHyphen/>
        <w:t xml:space="preserve">focused, we now turn to the </w:t>
      </w:r>
      <w:r w:rsidRPr="00E42EE2">
        <w:rPr>
          <w:b/>
          <w:bCs/>
        </w:rPr>
        <w:t>doctrine of the Holy Spirit in the life of the Church</w:t>
      </w:r>
      <w:r w:rsidRPr="00E42EE2">
        <w:t xml:space="preserve">. This chapter explores the </w:t>
      </w:r>
      <w:r w:rsidRPr="00E42EE2">
        <w:rPr>
          <w:b/>
          <w:bCs/>
        </w:rPr>
        <w:t>biblical foundations of Spirit baptism</w:t>
      </w:r>
      <w:r w:rsidRPr="00E42EE2">
        <w:t xml:space="preserve">, the </w:t>
      </w:r>
      <w:r w:rsidRPr="00E42EE2">
        <w:rPr>
          <w:b/>
          <w:bCs/>
        </w:rPr>
        <w:t>distribution of spiritual gifts</w:t>
      </w:r>
      <w:r w:rsidRPr="00E42EE2">
        <w:t xml:space="preserve">, and the </w:t>
      </w:r>
      <w:r w:rsidRPr="00E42EE2">
        <w:rPr>
          <w:b/>
          <w:bCs/>
        </w:rPr>
        <w:t>sanctifying work of the Spirit</w:t>
      </w:r>
      <w:r w:rsidRPr="00E42EE2">
        <w:t>.</w:t>
      </w:r>
    </w:p>
    <w:p w14:paraId="0518DF63" w14:textId="77777777" w:rsidR="00E42EE2" w:rsidRPr="00E42EE2" w:rsidRDefault="00E42EE2" w:rsidP="00E42EE2">
      <w:r w:rsidRPr="00E42EE2">
        <w:t>Pentecostal theology insists that the Spirit is not merely an abstract doctrine but the living presence of God who empowers believers, transforms communities, and advances the mission of Christ. The Spirit is the divine agent who makes the Church a Spirit</w:t>
      </w:r>
      <w:r w:rsidRPr="00E42EE2">
        <w:noBreakHyphen/>
        <w:t>filled community rather than a human institution.</w:t>
      </w:r>
    </w:p>
    <w:p w14:paraId="263E7D15" w14:textId="77777777" w:rsidR="00E42EE2" w:rsidRPr="00E42EE2" w:rsidRDefault="00E42EE2" w:rsidP="00E42EE2">
      <w:pPr>
        <w:rPr>
          <w:b/>
          <w:bCs/>
        </w:rPr>
      </w:pPr>
      <w:r w:rsidRPr="00E42EE2">
        <w:rPr>
          <w:b/>
          <w:bCs/>
        </w:rPr>
        <w:t>Spirit Baptism: Empowerment for Mission</w:t>
      </w:r>
    </w:p>
    <w:p w14:paraId="4651573C" w14:textId="77777777" w:rsidR="00E42EE2" w:rsidRPr="00E42EE2" w:rsidRDefault="00E42EE2" w:rsidP="00E42EE2">
      <w:r w:rsidRPr="00E42EE2">
        <w:t>The promise of Jesus in Acts 1:8</w:t>
      </w:r>
      <w:proofErr w:type="gramStart"/>
      <w:r w:rsidRPr="00E42EE2">
        <w:t>—“</w:t>
      </w:r>
      <w:proofErr w:type="gramEnd"/>
      <w:r w:rsidRPr="00E42EE2">
        <w:t xml:space="preserve">You will receive power when the Holy Spirit comes upon you”—remains central to Pentecostal identity. Spirit baptism is not simply an emotional experience; it is empowerment for </w:t>
      </w:r>
      <w:r w:rsidRPr="00E42EE2">
        <w:rPr>
          <w:b/>
          <w:bCs/>
        </w:rPr>
        <w:t>witness, mission, and service</w:t>
      </w:r>
      <w:r w:rsidRPr="00E42EE2">
        <w:t>.</w:t>
      </w:r>
    </w:p>
    <w:p w14:paraId="398C7303" w14:textId="77777777" w:rsidR="00E42EE2" w:rsidRPr="00E42EE2" w:rsidRDefault="00E42EE2" w:rsidP="00E42EE2">
      <w:pPr>
        <w:numPr>
          <w:ilvl w:val="0"/>
          <w:numId w:val="3"/>
        </w:numPr>
      </w:pPr>
      <w:r w:rsidRPr="00E42EE2">
        <w:rPr>
          <w:b/>
          <w:bCs/>
        </w:rPr>
        <w:t>Biblical foundation</w:t>
      </w:r>
      <w:r w:rsidRPr="00E42EE2">
        <w:t>: Joel’s prophecy (Joel 2:28–29) and Jesus’ promise converge at Pentecost.</w:t>
      </w:r>
    </w:p>
    <w:p w14:paraId="5C25083D" w14:textId="77777777" w:rsidR="00E42EE2" w:rsidRPr="00E42EE2" w:rsidRDefault="00E42EE2" w:rsidP="00E42EE2">
      <w:pPr>
        <w:numPr>
          <w:ilvl w:val="0"/>
          <w:numId w:val="3"/>
        </w:numPr>
      </w:pPr>
      <w:r w:rsidRPr="00E42EE2">
        <w:rPr>
          <w:b/>
          <w:bCs/>
        </w:rPr>
        <w:t>Purpose</w:t>
      </w:r>
      <w:r w:rsidRPr="00E42EE2">
        <w:t>: Spirit baptism equips believers for evangelism, discipleship, and bold proclamation of Christ.</w:t>
      </w:r>
    </w:p>
    <w:p w14:paraId="13B9F750" w14:textId="77777777" w:rsidR="00E42EE2" w:rsidRPr="00E42EE2" w:rsidRDefault="00E42EE2" w:rsidP="00E42EE2">
      <w:pPr>
        <w:numPr>
          <w:ilvl w:val="0"/>
          <w:numId w:val="3"/>
        </w:numPr>
      </w:pPr>
      <w:r w:rsidRPr="00E42EE2">
        <w:rPr>
          <w:b/>
          <w:bCs/>
        </w:rPr>
        <w:t>Evidence</w:t>
      </w:r>
      <w:r w:rsidRPr="00E42EE2">
        <w:t xml:space="preserve">: While tongues are a sign, the primary evidence is </w:t>
      </w:r>
      <w:r w:rsidRPr="00E42EE2">
        <w:rPr>
          <w:b/>
          <w:bCs/>
        </w:rPr>
        <w:t>Christ</w:t>
      </w:r>
      <w:r w:rsidRPr="00E42EE2">
        <w:rPr>
          <w:b/>
          <w:bCs/>
        </w:rPr>
        <w:noBreakHyphen/>
        <w:t>centered witness</w:t>
      </w:r>
      <w:r w:rsidRPr="00E42EE2">
        <w:t xml:space="preserve"> and transformed living.</w:t>
      </w:r>
    </w:p>
    <w:p w14:paraId="605161CC" w14:textId="77777777" w:rsidR="00E42EE2" w:rsidRPr="00E42EE2" w:rsidRDefault="00E42EE2" w:rsidP="00E42EE2">
      <w:r w:rsidRPr="00E42EE2">
        <w:t>Spirit baptism is therefore not an end in itself but the beginning of Spirit</w:t>
      </w:r>
      <w:r w:rsidRPr="00E42EE2">
        <w:noBreakHyphen/>
        <w:t>empowered ministry.</w:t>
      </w:r>
    </w:p>
    <w:p w14:paraId="2D21AF9E" w14:textId="77777777" w:rsidR="00E42EE2" w:rsidRPr="00E42EE2" w:rsidRDefault="00E42EE2" w:rsidP="00E42EE2">
      <w:pPr>
        <w:rPr>
          <w:b/>
          <w:bCs/>
        </w:rPr>
      </w:pPr>
      <w:r w:rsidRPr="00E42EE2">
        <w:rPr>
          <w:b/>
          <w:bCs/>
        </w:rPr>
        <w:t>Spiritual Gifts: Diversity for Unity</w:t>
      </w:r>
    </w:p>
    <w:p w14:paraId="005B1872" w14:textId="77777777" w:rsidR="00E42EE2" w:rsidRPr="00E42EE2" w:rsidRDefault="00E42EE2" w:rsidP="00E42EE2">
      <w:r w:rsidRPr="00E42EE2">
        <w:t>The New Testament presents the Spirit as the giver of diverse gifts for the edification of the Church (1 Corinthians 12, Romans 12, Ephesians 4).</w:t>
      </w:r>
    </w:p>
    <w:p w14:paraId="41C56AF0" w14:textId="77777777" w:rsidR="00E42EE2" w:rsidRPr="00E42EE2" w:rsidRDefault="00E42EE2" w:rsidP="00E42EE2">
      <w:pPr>
        <w:numPr>
          <w:ilvl w:val="0"/>
          <w:numId w:val="4"/>
        </w:numPr>
      </w:pPr>
      <w:r w:rsidRPr="00E42EE2">
        <w:rPr>
          <w:b/>
          <w:bCs/>
        </w:rPr>
        <w:t>Variety of gifts</w:t>
      </w:r>
      <w:r w:rsidRPr="00E42EE2">
        <w:t>: prophecy, healing, tongues, teaching, leadership, mercy, wisdom.</w:t>
      </w:r>
    </w:p>
    <w:p w14:paraId="4DA44265" w14:textId="77777777" w:rsidR="00E42EE2" w:rsidRPr="00E42EE2" w:rsidRDefault="00E42EE2" w:rsidP="00E42EE2">
      <w:pPr>
        <w:numPr>
          <w:ilvl w:val="0"/>
          <w:numId w:val="4"/>
        </w:numPr>
      </w:pPr>
      <w:r w:rsidRPr="00E42EE2">
        <w:rPr>
          <w:b/>
          <w:bCs/>
        </w:rPr>
        <w:t>Purpose of gifts</w:t>
      </w:r>
      <w:r w:rsidRPr="00E42EE2">
        <w:t>: not self</w:t>
      </w:r>
      <w:r w:rsidRPr="00E42EE2">
        <w:noBreakHyphen/>
        <w:t>promotion but service, unity, and mission.</w:t>
      </w:r>
    </w:p>
    <w:p w14:paraId="3193F050" w14:textId="77777777" w:rsidR="00E42EE2" w:rsidRPr="00E42EE2" w:rsidRDefault="00E42EE2" w:rsidP="00E42EE2">
      <w:pPr>
        <w:numPr>
          <w:ilvl w:val="0"/>
          <w:numId w:val="4"/>
        </w:numPr>
      </w:pPr>
      <w:r w:rsidRPr="00E42EE2">
        <w:rPr>
          <w:b/>
          <w:bCs/>
        </w:rPr>
        <w:t>Balance</w:t>
      </w:r>
      <w:r w:rsidRPr="00E42EE2">
        <w:t>: Pentecostal praxis must avoid overemphasis on spectacular gifts while neglecting gifts of service, teaching, and administration.</w:t>
      </w:r>
    </w:p>
    <w:p w14:paraId="1376FBD1" w14:textId="77777777" w:rsidR="00E42EE2" w:rsidRPr="00E42EE2" w:rsidRDefault="00E42EE2" w:rsidP="00E42EE2">
      <w:r w:rsidRPr="00E42EE2">
        <w:lastRenderedPageBreak/>
        <w:t>The Spirit distributes gifts “as He wills,” reminding us that the Church is healthiest when every member functions in Spirit</w:t>
      </w:r>
      <w:r w:rsidRPr="00E42EE2">
        <w:noBreakHyphen/>
        <w:t>empowered service.</w:t>
      </w:r>
    </w:p>
    <w:p w14:paraId="56A730BB" w14:textId="77777777" w:rsidR="00E42EE2" w:rsidRPr="00E42EE2" w:rsidRDefault="00E42EE2" w:rsidP="00E42EE2">
      <w:pPr>
        <w:rPr>
          <w:b/>
          <w:bCs/>
        </w:rPr>
      </w:pPr>
      <w:r w:rsidRPr="00E42EE2">
        <w:rPr>
          <w:b/>
          <w:bCs/>
        </w:rPr>
        <w:t>Sanctification: Holiness and Transformation</w:t>
      </w:r>
    </w:p>
    <w:p w14:paraId="67054B6D" w14:textId="77777777" w:rsidR="00E42EE2" w:rsidRPr="00E42EE2" w:rsidRDefault="00E42EE2" w:rsidP="00E42EE2">
      <w:r w:rsidRPr="00E42EE2">
        <w:t>Pentecostal theology emphasizes that the Spirit not only empowers but also sanctifies. Holiness is the Spirit’s work of transforming believers into the likeness of Christ.</w:t>
      </w:r>
    </w:p>
    <w:p w14:paraId="512B781A" w14:textId="77777777" w:rsidR="00E42EE2" w:rsidRPr="00E42EE2" w:rsidRDefault="00E42EE2" w:rsidP="00E42EE2">
      <w:pPr>
        <w:numPr>
          <w:ilvl w:val="0"/>
          <w:numId w:val="5"/>
        </w:numPr>
      </w:pPr>
      <w:r w:rsidRPr="00E42EE2">
        <w:rPr>
          <w:b/>
          <w:bCs/>
        </w:rPr>
        <w:t>Biblical basis</w:t>
      </w:r>
      <w:r w:rsidRPr="00E42EE2">
        <w:t>: Romans 8, Galatians 5, 1 Thessalonians 4.</w:t>
      </w:r>
    </w:p>
    <w:p w14:paraId="0BAB5FAE" w14:textId="77777777" w:rsidR="00E42EE2" w:rsidRPr="00E42EE2" w:rsidRDefault="00E42EE2" w:rsidP="00E42EE2">
      <w:pPr>
        <w:numPr>
          <w:ilvl w:val="0"/>
          <w:numId w:val="5"/>
        </w:numPr>
      </w:pPr>
      <w:r w:rsidRPr="00E42EE2">
        <w:rPr>
          <w:b/>
          <w:bCs/>
        </w:rPr>
        <w:t>Fruit of the Spirit</w:t>
      </w:r>
      <w:r w:rsidRPr="00E42EE2">
        <w:t>: love, joy, peace, patience, kindness, goodness, faithfulness, gentleness, self</w:t>
      </w:r>
      <w:r w:rsidRPr="00E42EE2">
        <w:noBreakHyphen/>
        <w:t>control.</w:t>
      </w:r>
    </w:p>
    <w:p w14:paraId="48824EB5" w14:textId="77777777" w:rsidR="00E42EE2" w:rsidRPr="00E42EE2" w:rsidRDefault="00E42EE2" w:rsidP="00E42EE2">
      <w:pPr>
        <w:numPr>
          <w:ilvl w:val="0"/>
          <w:numId w:val="5"/>
        </w:numPr>
      </w:pPr>
      <w:r w:rsidRPr="00E42EE2">
        <w:rPr>
          <w:b/>
          <w:bCs/>
        </w:rPr>
        <w:t>Holistic transformation</w:t>
      </w:r>
      <w:r w:rsidRPr="00E42EE2">
        <w:t>: sanctification touches body, soul, and spirit, shaping character, ethics, and witness.</w:t>
      </w:r>
    </w:p>
    <w:p w14:paraId="4A124DF2" w14:textId="77777777" w:rsidR="00E42EE2" w:rsidRPr="00E42EE2" w:rsidRDefault="00E42EE2" w:rsidP="00E42EE2">
      <w:r w:rsidRPr="00E42EE2">
        <w:t>Sanctification ensures that Pentecostal power is balanced by Pentecostal purity.</w:t>
      </w:r>
    </w:p>
    <w:p w14:paraId="3B450EBD" w14:textId="77777777" w:rsidR="00E42EE2" w:rsidRPr="00E42EE2" w:rsidRDefault="00E42EE2" w:rsidP="00E42EE2">
      <w:pPr>
        <w:rPr>
          <w:b/>
          <w:bCs/>
        </w:rPr>
      </w:pPr>
      <w:r w:rsidRPr="00E42EE2">
        <w:rPr>
          <w:b/>
          <w:bCs/>
        </w:rPr>
        <w:t>The Spirit and the Church’s Mission</w:t>
      </w:r>
    </w:p>
    <w:p w14:paraId="6353299F" w14:textId="77777777" w:rsidR="00E42EE2" w:rsidRPr="00E42EE2" w:rsidRDefault="00E42EE2" w:rsidP="00E42EE2">
      <w:r w:rsidRPr="00E42EE2">
        <w:t>The Spirit is the driving force of the Church’s mission. From Pentecost onward, evangelism, discipleship, and global outreach have been Spirit</w:t>
      </w:r>
      <w:r w:rsidRPr="00E42EE2">
        <w:noBreakHyphen/>
        <w:t>empowered.</w:t>
      </w:r>
    </w:p>
    <w:p w14:paraId="0870A51D" w14:textId="77777777" w:rsidR="00E42EE2" w:rsidRPr="00E42EE2" w:rsidRDefault="00E42EE2" w:rsidP="00E42EE2">
      <w:pPr>
        <w:numPr>
          <w:ilvl w:val="0"/>
          <w:numId w:val="6"/>
        </w:numPr>
      </w:pPr>
      <w:r w:rsidRPr="00E42EE2">
        <w:rPr>
          <w:b/>
          <w:bCs/>
        </w:rPr>
        <w:t>Evangelism</w:t>
      </w:r>
      <w:r w:rsidRPr="00E42EE2">
        <w:t>: bold proclamation of Christ crucified and risen.</w:t>
      </w:r>
    </w:p>
    <w:p w14:paraId="647AEFAC" w14:textId="77777777" w:rsidR="00E42EE2" w:rsidRPr="00E42EE2" w:rsidRDefault="00E42EE2" w:rsidP="00E42EE2">
      <w:pPr>
        <w:numPr>
          <w:ilvl w:val="0"/>
          <w:numId w:val="6"/>
        </w:numPr>
      </w:pPr>
      <w:r w:rsidRPr="00E42EE2">
        <w:rPr>
          <w:b/>
          <w:bCs/>
        </w:rPr>
        <w:t>Discipleship</w:t>
      </w:r>
      <w:r w:rsidRPr="00E42EE2">
        <w:t>: Spirit</w:t>
      </w:r>
      <w:r w:rsidRPr="00E42EE2">
        <w:noBreakHyphen/>
        <w:t>led formation of believers into Christ’s likeness.</w:t>
      </w:r>
    </w:p>
    <w:p w14:paraId="5B4984C8" w14:textId="77777777" w:rsidR="00E42EE2" w:rsidRPr="00E42EE2" w:rsidRDefault="00E42EE2" w:rsidP="00E42EE2">
      <w:pPr>
        <w:numPr>
          <w:ilvl w:val="0"/>
          <w:numId w:val="6"/>
        </w:numPr>
      </w:pPr>
      <w:r w:rsidRPr="00E42EE2">
        <w:rPr>
          <w:b/>
          <w:bCs/>
        </w:rPr>
        <w:t>Global mission</w:t>
      </w:r>
      <w:r w:rsidRPr="00E42EE2">
        <w:t>: cross</w:t>
      </w:r>
      <w:r w:rsidRPr="00E42EE2">
        <w:noBreakHyphen/>
        <w:t>cultural ministry, racial reconciliation, and unity in the Body of Christ.</w:t>
      </w:r>
    </w:p>
    <w:p w14:paraId="2E77CAB1" w14:textId="77777777" w:rsidR="00E42EE2" w:rsidRPr="00E42EE2" w:rsidRDefault="00E42EE2" w:rsidP="00E42EE2">
      <w:r w:rsidRPr="00E42EE2">
        <w:t>The Spirit ensures that the Church remains missional, not institutional.</w:t>
      </w:r>
    </w:p>
    <w:p w14:paraId="44A7C091" w14:textId="77777777" w:rsidR="00E42EE2" w:rsidRPr="00E42EE2" w:rsidRDefault="00E42EE2" w:rsidP="00E42EE2">
      <w:pPr>
        <w:rPr>
          <w:b/>
          <w:bCs/>
        </w:rPr>
      </w:pPr>
      <w:r w:rsidRPr="00E42EE2">
        <w:rPr>
          <w:b/>
          <w:bCs/>
        </w:rPr>
        <w:t>Challenges and Correctives</w:t>
      </w:r>
    </w:p>
    <w:p w14:paraId="72935377" w14:textId="77777777" w:rsidR="00E42EE2" w:rsidRPr="00E42EE2" w:rsidRDefault="00E42EE2" w:rsidP="00E42EE2">
      <w:r w:rsidRPr="00E42EE2">
        <w:t>Pentecostal and Charismatic movements face challenges when spiritual experience is divorced from biblical doctrine.</w:t>
      </w:r>
    </w:p>
    <w:p w14:paraId="18F5DF70" w14:textId="77777777" w:rsidR="00E42EE2" w:rsidRPr="00E42EE2" w:rsidRDefault="00E42EE2" w:rsidP="00E42EE2">
      <w:pPr>
        <w:numPr>
          <w:ilvl w:val="0"/>
          <w:numId w:val="7"/>
        </w:numPr>
      </w:pPr>
      <w:r w:rsidRPr="00E42EE2">
        <w:rPr>
          <w:b/>
          <w:bCs/>
        </w:rPr>
        <w:t>Excesses</w:t>
      </w:r>
      <w:r w:rsidRPr="00E42EE2">
        <w:t>: overemphasis on manifestations without grounding in Scripture.</w:t>
      </w:r>
    </w:p>
    <w:p w14:paraId="2B89920C" w14:textId="77777777" w:rsidR="00E42EE2" w:rsidRPr="00E42EE2" w:rsidRDefault="00E42EE2" w:rsidP="00E42EE2">
      <w:pPr>
        <w:numPr>
          <w:ilvl w:val="0"/>
          <w:numId w:val="7"/>
        </w:numPr>
      </w:pPr>
      <w:r w:rsidRPr="00E42EE2">
        <w:rPr>
          <w:b/>
          <w:bCs/>
        </w:rPr>
        <w:t>Neglect</w:t>
      </w:r>
      <w:r w:rsidRPr="00E42EE2">
        <w:t>: ignoring gifts of service and sanctification.</w:t>
      </w:r>
    </w:p>
    <w:p w14:paraId="57B49F57" w14:textId="77777777" w:rsidR="00E42EE2" w:rsidRPr="00E42EE2" w:rsidRDefault="00E42EE2" w:rsidP="00E42EE2">
      <w:pPr>
        <w:numPr>
          <w:ilvl w:val="0"/>
          <w:numId w:val="7"/>
        </w:numPr>
      </w:pPr>
      <w:r w:rsidRPr="00E42EE2">
        <w:rPr>
          <w:b/>
          <w:bCs/>
        </w:rPr>
        <w:t>Corrective</w:t>
      </w:r>
      <w:r w:rsidRPr="00E42EE2">
        <w:t>: faithful teaching, balanced pneumatology, and Christ</w:t>
      </w:r>
      <w:r w:rsidRPr="00E42EE2">
        <w:noBreakHyphen/>
        <w:t>centered praxis.</w:t>
      </w:r>
    </w:p>
    <w:p w14:paraId="4751A34C" w14:textId="77777777" w:rsidR="00E42EE2" w:rsidRPr="00E42EE2" w:rsidRDefault="00E42EE2" w:rsidP="00E42EE2">
      <w:r w:rsidRPr="00E42EE2">
        <w:t xml:space="preserve">Authentic Pentecostal theology must embrace both </w:t>
      </w:r>
      <w:r w:rsidRPr="00E42EE2">
        <w:rPr>
          <w:b/>
          <w:bCs/>
        </w:rPr>
        <w:t>power and purity</w:t>
      </w:r>
      <w:r w:rsidRPr="00E42EE2">
        <w:t xml:space="preserve">, both </w:t>
      </w:r>
      <w:r w:rsidRPr="00E42EE2">
        <w:rPr>
          <w:b/>
          <w:bCs/>
        </w:rPr>
        <w:t>gifts and fruit</w:t>
      </w:r>
      <w:r w:rsidRPr="00E42EE2">
        <w:t xml:space="preserve">, both </w:t>
      </w:r>
      <w:r w:rsidRPr="00E42EE2">
        <w:rPr>
          <w:b/>
          <w:bCs/>
        </w:rPr>
        <w:t>experience and doctrine</w:t>
      </w:r>
      <w:r w:rsidRPr="00E42EE2">
        <w:t>.</w:t>
      </w:r>
    </w:p>
    <w:p w14:paraId="21F27A85" w14:textId="77777777" w:rsidR="00E42EE2" w:rsidRPr="00E42EE2" w:rsidRDefault="00E42EE2" w:rsidP="00E42EE2">
      <w:pPr>
        <w:rPr>
          <w:b/>
          <w:bCs/>
        </w:rPr>
      </w:pPr>
      <w:r w:rsidRPr="00E42EE2">
        <w:rPr>
          <w:b/>
          <w:bCs/>
        </w:rPr>
        <w:t>Conclusion</w:t>
      </w:r>
    </w:p>
    <w:p w14:paraId="6E5306F9" w14:textId="77777777" w:rsidR="00E42EE2" w:rsidRPr="00E42EE2" w:rsidRDefault="00E42EE2" w:rsidP="00E42EE2">
      <w:r w:rsidRPr="00E42EE2">
        <w:t>The doctrine of the Holy Spirit in the life of the Church is not optional—it is essential. Spirit baptism empowers mission, spiritual gifts build the body, and sanctification ensures holiness. Together, these dimensions form the heart of Pentecostal theology and praxis.</w:t>
      </w:r>
    </w:p>
    <w:p w14:paraId="023F6351" w14:textId="77777777" w:rsidR="00E42EE2" w:rsidRPr="00E42EE2" w:rsidRDefault="00E42EE2" w:rsidP="00E42EE2">
      <w:r w:rsidRPr="00E42EE2">
        <w:lastRenderedPageBreak/>
        <w:t>The Spirit is the divine Paraclete who equips, sanctifies, and sends the Church into the world. Pentecostal theology must therefore remain rooted in Scripture, centered on Christ, and expressed through Spirit</w:t>
      </w:r>
      <w:r w:rsidRPr="00E42EE2">
        <w:noBreakHyphen/>
        <w:t>empowered mission.</w:t>
      </w:r>
    </w:p>
    <w:p w14:paraId="54D1BA6B" w14:textId="77777777" w:rsidR="00E42EE2" w:rsidRPr="00E42EE2" w:rsidRDefault="00E42EE2" w:rsidP="00E42EE2">
      <w:r w:rsidRPr="00E42EE2">
        <w:t xml:space="preserve">Would you like me to continue with </w:t>
      </w:r>
      <w:r w:rsidRPr="00E42EE2">
        <w:rPr>
          <w:b/>
          <w:bCs/>
        </w:rPr>
        <w:t>Chapter Three: Spirit Baptism and the Gifts of the Spirit</w:t>
      </w:r>
      <w:r w:rsidRPr="00E42EE2">
        <w:t xml:space="preserve">, or prepare a </w:t>
      </w:r>
      <w:r w:rsidRPr="00E42EE2">
        <w:rPr>
          <w:b/>
          <w:bCs/>
        </w:rPr>
        <w:t>study guide for Chapter Two</w:t>
      </w:r>
      <w:r w:rsidRPr="00E42EE2">
        <w:t xml:space="preserve"> to make it practical for students and pastors?</w:t>
      </w:r>
    </w:p>
    <w:p w14:paraId="0CE98A38" w14:textId="77777777" w:rsidR="00E42EE2" w:rsidRPr="00E42EE2" w:rsidRDefault="00E42EE2" w:rsidP="00E42EE2">
      <w:r w:rsidRPr="00E42EE2">
        <w:t>Today.txt</w:t>
      </w:r>
    </w:p>
    <w:p w14:paraId="76684DAC" w14:textId="77777777" w:rsidR="00E42EE2" w:rsidRPr="00E42EE2" w:rsidRDefault="00E42EE2" w:rsidP="00E42EE2">
      <w:r w:rsidRPr="00E42EE2">
        <w:t>Plain Text</w:t>
      </w:r>
    </w:p>
    <w:p w14:paraId="1A78BCB1" w14:textId="77777777" w:rsidR="00E42EE2" w:rsidRPr="00E42EE2" w:rsidRDefault="00E42EE2" w:rsidP="00E42EE2">
      <w:r w:rsidRPr="00E42EE2">
        <w:t xml:space="preserve">HAVING SERVED THE CHURCH IN DIFFERENT DENOMINATIONS AND </w:t>
      </w:r>
      <w:proofErr w:type="gramStart"/>
      <w:r w:rsidRPr="00E42EE2">
        <w:t>CAPACITIES ,</w:t>
      </w:r>
      <w:proofErr w:type="gramEnd"/>
      <w:r w:rsidRPr="00E42EE2">
        <w:t xml:space="preserve"> PREACHING AT MANY PRESBYTERIAN CHURCHES , GIVEN LECTURES AT LEADERSHIP CONFERENCES OF THE CHURCH , TEACHINGS AT SEMINARY . EXPEREINCING THE WORKINGS OF THE HOLY SPIRIT IN MU HEALING MINISTRIES AND OUTREACHES AND TEACHINGS FROM SURE FOUNDATION ON </w:t>
      </w:r>
      <w:proofErr w:type="gramStart"/>
      <w:r w:rsidRPr="00E42EE2">
        <w:t>PNEUMATOLOGY ,</w:t>
      </w:r>
      <w:proofErr w:type="gramEnd"/>
      <w:r w:rsidRPr="00E42EE2">
        <w:t xml:space="preserve"> INTERNATIONAL CHARISMATIC BIBLE MINISTRIES , ASUZA , CHRISTIAN MISSIONS IN MNAY USA STATES AND CITOIES AND URBAM MINISTRIES . ASSOCIATION WITH TL </w:t>
      </w:r>
      <w:proofErr w:type="gramStart"/>
      <w:r w:rsidRPr="00E42EE2">
        <w:t>OSBORN .</w:t>
      </w:r>
      <w:proofErr w:type="gramEnd"/>
      <w:r w:rsidRPr="00E42EE2">
        <w:t xml:space="preserve"> I WRITE CHAPTER 3 WITH 3. The Doctrine of the Holy Spirit Systematic theology of the Spirit. Personhood of the Spirit Gifts, fruit, and ministries Baptism in the Holy Spirit</w:t>
      </w:r>
    </w:p>
    <w:p w14:paraId="24EB99DC" w14:textId="77777777" w:rsidR="00E42EE2" w:rsidRPr="00E42EE2" w:rsidRDefault="00E42EE2" w:rsidP="00E42EE2">
      <w:r w:rsidRPr="00E42EE2">
        <w:t xml:space="preserve">Here is a fully developed </w:t>
      </w:r>
      <w:r w:rsidRPr="00E42EE2">
        <w:rPr>
          <w:b/>
          <w:bCs/>
        </w:rPr>
        <w:t>Chapter Three draft</w:t>
      </w:r>
      <w:r w:rsidRPr="00E42EE2">
        <w:t xml:space="preserve"> for </w:t>
      </w:r>
      <w:r w:rsidRPr="00E42EE2">
        <w:rPr>
          <w:i/>
          <w:iCs/>
        </w:rPr>
        <w:t>Pentecostal Theology and Praxis</w:t>
      </w:r>
      <w:r w:rsidRPr="00E42EE2">
        <w:t>, following your introduction and Chapter One &amp; Two. It reflects your ministerial journey, theological training, and associations (Presbyterian lectures, seminary teaching, Azusa, TL Osborn, International Charismatic Bible Ministries, urban missions, healing ministries).</w:t>
      </w:r>
    </w:p>
    <w:p w14:paraId="02850C05" w14:textId="77777777" w:rsidR="00BA3EE2" w:rsidRDefault="00BA3EE2" w:rsidP="00E42EE2">
      <w:pPr>
        <w:rPr>
          <w:b/>
          <w:bCs/>
        </w:rPr>
      </w:pPr>
    </w:p>
    <w:p w14:paraId="184DABAE" w14:textId="77777777" w:rsidR="00BA3EE2" w:rsidRDefault="00BA3EE2" w:rsidP="00E42EE2">
      <w:pPr>
        <w:rPr>
          <w:b/>
          <w:bCs/>
        </w:rPr>
      </w:pPr>
    </w:p>
    <w:p w14:paraId="3B7F3B3D" w14:textId="77777777" w:rsidR="00BA3EE2" w:rsidRDefault="00BA3EE2" w:rsidP="00E42EE2">
      <w:pPr>
        <w:rPr>
          <w:b/>
          <w:bCs/>
        </w:rPr>
      </w:pPr>
    </w:p>
    <w:p w14:paraId="5F6EF377" w14:textId="77777777" w:rsidR="00BA3EE2" w:rsidRDefault="00BA3EE2" w:rsidP="00E42EE2">
      <w:pPr>
        <w:rPr>
          <w:b/>
          <w:bCs/>
        </w:rPr>
      </w:pPr>
    </w:p>
    <w:p w14:paraId="29620ED0" w14:textId="77777777" w:rsidR="00BA3EE2" w:rsidRDefault="00BA3EE2" w:rsidP="00E42EE2">
      <w:pPr>
        <w:rPr>
          <w:b/>
          <w:bCs/>
        </w:rPr>
      </w:pPr>
    </w:p>
    <w:p w14:paraId="5673185E" w14:textId="77777777" w:rsidR="00BA3EE2" w:rsidRDefault="00BA3EE2" w:rsidP="00E42EE2">
      <w:pPr>
        <w:rPr>
          <w:b/>
          <w:bCs/>
        </w:rPr>
      </w:pPr>
    </w:p>
    <w:p w14:paraId="33C22FA3" w14:textId="77777777" w:rsidR="00BA3EE2" w:rsidRDefault="00BA3EE2" w:rsidP="00E42EE2">
      <w:pPr>
        <w:rPr>
          <w:b/>
          <w:bCs/>
        </w:rPr>
      </w:pPr>
    </w:p>
    <w:p w14:paraId="0E793D5A" w14:textId="77777777" w:rsidR="00BA3EE2" w:rsidRDefault="00BA3EE2" w:rsidP="00E42EE2">
      <w:pPr>
        <w:rPr>
          <w:b/>
          <w:bCs/>
        </w:rPr>
      </w:pPr>
    </w:p>
    <w:p w14:paraId="3946FAC7" w14:textId="77777777" w:rsidR="00BA3EE2" w:rsidRDefault="00BA3EE2" w:rsidP="00E42EE2">
      <w:pPr>
        <w:rPr>
          <w:b/>
          <w:bCs/>
        </w:rPr>
      </w:pPr>
    </w:p>
    <w:p w14:paraId="330DBF8B" w14:textId="77777777" w:rsidR="00BA3EE2" w:rsidRDefault="00BA3EE2" w:rsidP="00E42EE2">
      <w:pPr>
        <w:rPr>
          <w:b/>
          <w:bCs/>
        </w:rPr>
      </w:pPr>
    </w:p>
    <w:p w14:paraId="324B69AD" w14:textId="77777777" w:rsidR="00BA3EE2" w:rsidRDefault="00BA3EE2" w:rsidP="00E42EE2">
      <w:pPr>
        <w:rPr>
          <w:b/>
          <w:bCs/>
        </w:rPr>
      </w:pPr>
    </w:p>
    <w:p w14:paraId="3719F61D" w14:textId="77777777" w:rsidR="00BA3EE2" w:rsidRDefault="00BA3EE2" w:rsidP="00E42EE2">
      <w:pPr>
        <w:rPr>
          <w:b/>
          <w:bCs/>
        </w:rPr>
      </w:pPr>
    </w:p>
    <w:p w14:paraId="7D7A524D" w14:textId="5352178E" w:rsidR="00E42EE2" w:rsidRPr="00E42EE2" w:rsidRDefault="00BA3EE2" w:rsidP="00E42EE2">
      <w:pPr>
        <w:rPr>
          <w:b/>
          <w:bCs/>
        </w:rPr>
      </w:pPr>
      <w:r>
        <w:rPr>
          <w:b/>
          <w:bCs/>
        </w:rPr>
        <w:lastRenderedPageBreak/>
        <w:t xml:space="preserve">                                                                  </w:t>
      </w:r>
      <w:r w:rsidR="00E42EE2" w:rsidRPr="00E42EE2">
        <w:rPr>
          <w:b/>
          <w:bCs/>
        </w:rPr>
        <w:t>Chapter Three</w:t>
      </w:r>
    </w:p>
    <w:p w14:paraId="58B45BD1" w14:textId="77777777" w:rsidR="00E42EE2" w:rsidRPr="00E42EE2" w:rsidRDefault="00E42EE2" w:rsidP="00E42EE2">
      <w:pPr>
        <w:rPr>
          <w:b/>
          <w:bCs/>
        </w:rPr>
      </w:pPr>
      <w:r w:rsidRPr="00E42EE2">
        <w:rPr>
          <w:b/>
          <w:bCs/>
        </w:rPr>
        <w:t>The Doctrine of the Holy Spirit</w:t>
      </w:r>
    </w:p>
    <w:p w14:paraId="1A3346E8" w14:textId="77777777" w:rsidR="00E42EE2" w:rsidRPr="00E42EE2" w:rsidRDefault="00E42EE2" w:rsidP="00E42EE2">
      <w:pPr>
        <w:rPr>
          <w:b/>
          <w:bCs/>
        </w:rPr>
      </w:pPr>
      <w:r w:rsidRPr="00E42EE2">
        <w:rPr>
          <w:b/>
          <w:bCs/>
          <w:i/>
          <w:iCs/>
        </w:rPr>
        <w:t>Personhood, Gifts, Fruit, and Baptism in the Holy Spirit</w:t>
      </w:r>
    </w:p>
    <w:p w14:paraId="3C33EDED" w14:textId="77777777" w:rsidR="00E42EE2" w:rsidRPr="00E42EE2" w:rsidRDefault="00E42EE2" w:rsidP="00E42EE2">
      <w:r w:rsidRPr="00E42EE2">
        <w:rPr>
          <w:b/>
          <w:bCs/>
        </w:rPr>
        <w:t xml:space="preserve">Rev. Dr. </w:t>
      </w:r>
      <w:proofErr w:type="spellStart"/>
      <w:r w:rsidRPr="00E42EE2">
        <w:rPr>
          <w:b/>
          <w:bCs/>
        </w:rPr>
        <w:t>Akwo</w:t>
      </w:r>
      <w:proofErr w:type="spellEnd"/>
      <w:r w:rsidRPr="00E42EE2">
        <w:rPr>
          <w:b/>
          <w:bCs/>
        </w:rPr>
        <w:t xml:space="preserve"> Thompson </w:t>
      </w:r>
      <w:proofErr w:type="spellStart"/>
      <w:r w:rsidRPr="00E42EE2">
        <w:rPr>
          <w:b/>
          <w:bCs/>
        </w:rPr>
        <w:t>Ntuba</w:t>
      </w:r>
      <w:proofErr w:type="spellEnd"/>
    </w:p>
    <w:p w14:paraId="2F3B670E" w14:textId="77777777" w:rsidR="00E42EE2" w:rsidRPr="00E42EE2" w:rsidRDefault="00E42EE2" w:rsidP="00E42EE2">
      <w:pPr>
        <w:rPr>
          <w:b/>
          <w:bCs/>
        </w:rPr>
      </w:pPr>
      <w:r w:rsidRPr="00E42EE2">
        <w:rPr>
          <w:b/>
          <w:bCs/>
        </w:rPr>
        <w:t>Introduction</w:t>
      </w:r>
    </w:p>
    <w:p w14:paraId="14ED4248" w14:textId="77777777" w:rsidR="00E42EE2" w:rsidRPr="00E42EE2" w:rsidRDefault="00E42EE2" w:rsidP="00E42EE2">
      <w:r w:rsidRPr="00E42EE2">
        <w:t>The doctrine of the Holy Spirit—</w:t>
      </w:r>
      <w:r w:rsidRPr="00E42EE2">
        <w:rPr>
          <w:b/>
          <w:bCs/>
        </w:rPr>
        <w:t>pneumatology</w:t>
      </w:r>
      <w:r w:rsidRPr="00E42EE2">
        <w:t xml:space="preserve">—is central to Pentecostal theology and praxis. This chapter explores the </w:t>
      </w:r>
      <w:r w:rsidRPr="00E42EE2">
        <w:rPr>
          <w:b/>
          <w:bCs/>
        </w:rPr>
        <w:t>personhood of the Spirit</w:t>
      </w:r>
      <w:r w:rsidRPr="00E42EE2">
        <w:t xml:space="preserve">, the </w:t>
      </w:r>
      <w:r w:rsidRPr="00E42EE2">
        <w:rPr>
          <w:b/>
          <w:bCs/>
        </w:rPr>
        <w:t>distribution of gifts</w:t>
      </w:r>
      <w:r w:rsidRPr="00E42EE2">
        <w:t xml:space="preserve">, the </w:t>
      </w:r>
      <w:r w:rsidRPr="00E42EE2">
        <w:rPr>
          <w:b/>
          <w:bCs/>
        </w:rPr>
        <w:t>fruit of the Spirit</w:t>
      </w:r>
      <w:r w:rsidRPr="00E42EE2">
        <w:t xml:space="preserve">, and the </w:t>
      </w:r>
      <w:r w:rsidRPr="00E42EE2">
        <w:rPr>
          <w:b/>
          <w:bCs/>
        </w:rPr>
        <w:t>experience of Spirit baptism</w:t>
      </w:r>
      <w:r w:rsidRPr="00E42EE2">
        <w:t>.</w:t>
      </w:r>
    </w:p>
    <w:p w14:paraId="6D146E7D" w14:textId="77777777" w:rsidR="00E42EE2" w:rsidRPr="00E42EE2" w:rsidRDefault="00E42EE2" w:rsidP="00E42EE2">
      <w:r w:rsidRPr="00E42EE2">
        <w:t xml:space="preserve">My reflections are shaped by years of ministry across denominations, lectures in Presbyterian churches, seminary teaching, leadership conferences, healing ministries, and international missions. Encounters with the Spirit in crusades, urban outreach, and associations with leaders such as </w:t>
      </w:r>
      <w:r w:rsidRPr="00E42EE2">
        <w:rPr>
          <w:b/>
          <w:bCs/>
        </w:rPr>
        <w:t>T.L. Osborn</w:t>
      </w:r>
      <w:r w:rsidRPr="00E42EE2">
        <w:t xml:space="preserve"> and the </w:t>
      </w:r>
      <w:r w:rsidRPr="00E42EE2">
        <w:rPr>
          <w:b/>
          <w:bCs/>
        </w:rPr>
        <w:t>International Charismatic Bible Ministries</w:t>
      </w:r>
      <w:r w:rsidRPr="00E42EE2">
        <w:t xml:space="preserve"> have reinforced the conviction that Pentecostal theology must be both biblically grounded and experientially alive.</w:t>
      </w:r>
    </w:p>
    <w:p w14:paraId="43DFA34D" w14:textId="77777777" w:rsidR="00E42EE2" w:rsidRPr="00E42EE2" w:rsidRDefault="00E42EE2" w:rsidP="00E42EE2">
      <w:pPr>
        <w:rPr>
          <w:b/>
          <w:bCs/>
        </w:rPr>
      </w:pPr>
      <w:r w:rsidRPr="00E42EE2">
        <w:rPr>
          <w:b/>
          <w:bCs/>
        </w:rPr>
        <w:t>The Personhood of the Holy Spirit</w:t>
      </w:r>
    </w:p>
    <w:p w14:paraId="75889E68" w14:textId="77777777" w:rsidR="00E42EE2" w:rsidRPr="00E42EE2" w:rsidRDefault="00E42EE2" w:rsidP="00E42EE2">
      <w:r w:rsidRPr="00E42EE2">
        <w:t xml:space="preserve">The Holy Spirit is not an impersonal force but the </w:t>
      </w:r>
      <w:r w:rsidRPr="00E42EE2">
        <w:rPr>
          <w:b/>
          <w:bCs/>
        </w:rPr>
        <w:t>third Person of the Trinity</w:t>
      </w:r>
      <w:r w:rsidRPr="00E42EE2">
        <w:t>.</w:t>
      </w:r>
    </w:p>
    <w:p w14:paraId="1531E908" w14:textId="77777777" w:rsidR="00E42EE2" w:rsidRPr="00E42EE2" w:rsidRDefault="00E42EE2" w:rsidP="00E42EE2">
      <w:pPr>
        <w:numPr>
          <w:ilvl w:val="0"/>
          <w:numId w:val="8"/>
        </w:numPr>
      </w:pPr>
      <w:r w:rsidRPr="00E42EE2">
        <w:rPr>
          <w:b/>
          <w:bCs/>
        </w:rPr>
        <w:t>Biblical witness</w:t>
      </w:r>
      <w:r w:rsidRPr="00E42EE2">
        <w:t>: The Spirit speaks (Acts 13:2), teaches (John 14:26), grieves (Ephesians 4:30), and intercedes (Romans 8:26).</w:t>
      </w:r>
    </w:p>
    <w:p w14:paraId="36C58517" w14:textId="77777777" w:rsidR="00E42EE2" w:rsidRPr="00E42EE2" w:rsidRDefault="00E42EE2" w:rsidP="00E42EE2">
      <w:pPr>
        <w:numPr>
          <w:ilvl w:val="0"/>
          <w:numId w:val="8"/>
        </w:numPr>
      </w:pPr>
      <w:r w:rsidRPr="00E42EE2">
        <w:rPr>
          <w:b/>
          <w:bCs/>
        </w:rPr>
        <w:t>Divine attributes</w:t>
      </w:r>
      <w:r w:rsidRPr="00E42EE2">
        <w:t>: omniscience, omnipresence, holiness, and eternal existence.</w:t>
      </w:r>
    </w:p>
    <w:p w14:paraId="528F8B23" w14:textId="77777777" w:rsidR="00E42EE2" w:rsidRPr="00E42EE2" w:rsidRDefault="00E42EE2" w:rsidP="00E42EE2">
      <w:pPr>
        <w:numPr>
          <w:ilvl w:val="0"/>
          <w:numId w:val="8"/>
        </w:numPr>
      </w:pPr>
      <w:r w:rsidRPr="00E42EE2">
        <w:rPr>
          <w:b/>
          <w:bCs/>
        </w:rPr>
        <w:t>Role in salvation</w:t>
      </w:r>
      <w:r w:rsidRPr="00E42EE2">
        <w:t>: regeneration, sanctification, and assurance of adoption.</w:t>
      </w:r>
    </w:p>
    <w:p w14:paraId="67D99800" w14:textId="77777777" w:rsidR="00E42EE2" w:rsidRPr="00E42EE2" w:rsidRDefault="00E42EE2" w:rsidP="00E42EE2">
      <w:r w:rsidRPr="00E42EE2">
        <w:t>Recognizing the Spirit’s personhood guards against reducing Him to mere power or emotion.</w:t>
      </w:r>
    </w:p>
    <w:p w14:paraId="21A9337C" w14:textId="77777777" w:rsidR="00E42EE2" w:rsidRPr="00E42EE2" w:rsidRDefault="00E42EE2" w:rsidP="00E42EE2">
      <w:pPr>
        <w:rPr>
          <w:b/>
          <w:bCs/>
        </w:rPr>
      </w:pPr>
      <w:r w:rsidRPr="00E42EE2">
        <w:rPr>
          <w:b/>
          <w:bCs/>
        </w:rPr>
        <w:t>The Gifts of the Spirit</w:t>
      </w:r>
    </w:p>
    <w:p w14:paraId="7328DCB5" w14:textId="77777777" w:rsidR="00E42EE2" w:rsidRPr="00E42EE2" w:rsidRDefault="00E42EE2" w:rsidP="00E42EE2">
      <w:r w:rsidRPr="00E42EE2">
        <w:t>The Spirit equips the Church with diverse gifts for mission and edification.</w:t>
      </w:r>
    </w:p>
    <w:p w14:paraId="01A80298" w14:textId="77777777" w:rsidR="00E42EE2" w:rsidRPr="00E42EE2" w:rsidRDefault="00E42EE2" w:rsidP="00E42EE2">
      <w:pPr>
        <w:numPr>
          <w:ilvl w:val="0"/>
          <w:numId w:val="9"/>
        </w:numPr>
      </w:pPr>
      <w:r w:rsidRPr="00E42EE2">
        <w:rPr>
          <w:b/>
          <w:bCs/>
        </w:rPr>
        <w:t>Charismatic gifts</w:t>
      </w:r>
      <w:r w:rsidRPr="00E42EE2">
        <w:t>: prophecy, tongues, interpretation, healing, miracles.</w:t>
      </w:r>
    </w:p>
    <w:p w14:paraId="257837FE" w14:textId="77777777" w:rsidR="00E42EE2" w:rsidRPr="00E42EE2" w:rsidRDefault="00E42EE2" w:rsidP="00E42EE2">
      <w:pPr>
        <w:numPr>
          <w:ilvl w:val="0"/>
          <w:numId w:val="9"/>
        </w:numPr>
      </w:pPr>
      <w:r w:rsidRPr="00E42EE2">
        <w:rPr>
          <w:b/>
          <w:bCs/>
        </w:rPr>
        <w:t>Service gifts</w:t>
      </w:r>
      <w:r w:rsidRPr="00E42EE2">
        <w:t>: teaching, administration, mercy, helps.</w:t>
      </w:r>
    </w:p>
    <w:p w14:paraId="1008DCA6" w14:textId="77777777" w:rsidR="00E42EE2" w:rsidRPr="00E42EE2" w:rsidRDefault="00E42EE2" w:rsidP="00E42EE2">
      <w:pPr>
        <w:numPr>
          <w:ilvl w:val="0"/>
          <w:numId w:val="9"/>
        </w:numPr>
      </w:pPr>
      <w:r w:rsidRPr="00E42EE2">
        <w:rPr>
          <w:b/>
          <w:bCs/>
        </w:rPr>
        <w:t>Purpose</w:t>
      </w:r>
      <w:r w:rsidRPr="00E42EE2">
        <w:t>: unity in diversity, building up the body of Christ, advancing the mission.</w:t>
      </w:r>
    </w:p>
    <w:p w14:paraId="3F059553" w14:textId="77777777" w:rsidR="00E42EE2" w:rsidRPr="00E42EE2" w:rsidRDefault="00E42EE2" w:rsidP="00E42EE2">
      <w:r w:rsidRPr="00E42EE2">
        <w:t>In my ministry across Africa and North America, I have seen gifts manifest in healing crusades, seminary classrooms, and urban outreach. Yet gifts must always exalt Christ and serve the Church, not personal ambition.</w:t>
      </w:r>
    </w:p>
    <w:p w14:paraId="543E5825" w14:textId="77777777" w:rsidR="00E42EE2" w:rsidRPr="00E42EE2" w:rsidRDefault="00E42EE2" w:rsidP="00E42EE2">
      <w:pPr>
        <w:rPr>
          <w:b/>
          <w:bCs/>
        </w:rPr>
      </w:pPr>
      <w:r w:rsidRPr="00E42EE2">
        <w:rPr>
          <w:b/>
          <w:bCs/>
        </w:rPr>
        <w:t>The Fruit of the Spirit</w:t>
      </w:r>
    </w:p>
    <w:p w14:paraId="76C8746E" w14:textId="77777777" w:rsidR="00E42EE2" w:rsidRPr="00E42EE2" w:rsidRDefault="00E42EE2" w:rsidP="00E42EE2">
      <w:r w:rsidRPr="00E42EE2">
        <w:lastRenderedPageBreak/>
        <w:t>While gifts demonstrate power, fruit demonstrates character.</w:t>
      </w:r>
    </w:p>
    <w:p w14:paraId="03279CDF" w14:textId="77777777" w:rsidR="00E42EE2" w:rsidRPr="00E42EE2" w:rsidRDefault="00E42EE2" w:rsidP="00E42EE2">
      <w:pPr>
        <w:numPr>
          <w:ilvl w:val="0"/>
          <w:numId w:val="10"/>
        </w:numPr>
      </w:pPr>
      <w:r w:rsidRPr="00E42EE2">
        <w:rPr>
          <w:b/>
          <w:bCs/>
        </w:rPr>
        <w:t>Biblical foundation</w:t>
      </w:r>
      <w:r w:rsidRPr="00E42EE2">
        <w:t>: Galatians 5:22–23 lists love, joy, peace, patience, kindness, goodness, faithfulness, gentleness, and self</w:t>
      </w:r>
      <w:r w:rsidRPr="00E42EE2">
        <w:noBreakHyphen/>
        <w:t>control.</w:t>
      </w:r>
    </w:p>
    <w:p w14:paraId="21B9C2B2" w14:textId="77777777" w:rsidR="00E42EE2" w:rsidRPr="00E42EE2" w:rsidRDefault="00E42EE2" w:rsidP="00E42EE2">
      <w:pPr>
        <w:numPr>
          <w:ilvl w:val="0"/>
          <w:numId w:val="10"/>
        </w:numPr>
      </w:pPr>
      <w:r w:rsidRPr="00E42EE2">
        <w:rPr>
          <w:b/>
          <w:bCs/>
        </w:rPr>
        <w:t>Balance</w:t>
      </w:r>
      <w:r w:rsidRPr="00E42EE2">
        <w:t>: gifts without fruit lead to imbalance; fruit without gifts leads to stagnation.</w:t>
      </w:r>
    </w:p>
    <w:p w14:paraId="6E6EFC88" w14:textId="77777777" w:rsidR="00E42EE2" w:rsidRPr="00E42EE2" w:rsidRDefault="00E42EE2" w:rsidP="00E42EE2">
      <w:pPr>
        <w:numPr>
          <w:ilvl w:val="0"/>
          <w:numId w:val="10"/>
        </w:numPr>
      </w:pPr>
      <w:r w:rsidRPr="00E42EE2">
        <w:rPr>
          <w:b/>
          <w:bCs/>
        </w:rPr>
        <w:t>Holistic discipleship</w:t>
      </w:r>
      <w:r w:rsidRPr="00E42EE2">
        <w:t>: the Spirit transforms believers into Christ’s likeness, shaping ethics, holiness, and witness.</w:t>
      </w:r>
    </w:p>
    <w:p w14:paraId="32DAE465" w14:textId="77777777" w:rsidR="00E42EE2" w:rsidRPr="00E42EE2" w:rsidRDefault="00E42EE2" w:rsidP="00E42EE2">
      <w:r w:rsidRPr="00E42EE2">
        <w:t>Healing ministries and charismatic renewal must be balanced by Spirit</w:t>
      </w:r>
      <w:r w:rsidRPr="00E42EE2">
        <w:noBreakHyphen/>
        <w:t>formed character.</w:t>
      </w:r>
    </w:p>
    <w:p w14:paraId="1278BB41" w14:textId="77777777" w:rsidR="00E42EE2" w:rsidRPr="00E42EE2" w:rsidRDefault="00E42EE2" w:rsidP="00E42EE2">
      <w:pPr>
        <w:rPr>
          <w:b/>
          <w:bCs/>
        </w:rPr>
      </w:pPr>
      <w:r w:rsidRPr="00E42EE2">
        <w:rPr>
          <w:b/>
          <w:bCs/>
        </w:rPr>
        <w:t>Baptism in the Holy Spirit</w:t>
      </w:r>
    </w:p>
    <w:p w14:paraId="3CB467CF" w14:textId="77777777" w:rsidR="00E42EE2" w:rsidRPr="00E42EE2" w:rsidRDefault="00E42EE2" w:rsidP="00E42EE2">
      <w:r w:rsidRPr="00E42EE2">
        <w:t>Pentecostal theology emphasizes Spirit baptism as empowerment for mission.</w:t>
      </w:r>
    </w:p>
    <w:p w14:paraId="6FFF36B4" w14:textId="77777777" w:rsidR="00E42EE2" w:rsidRPr="00E42EE2" w:rsidRDefault="00E42EE2" w:rsidP="00E42EE2">
      <w:pPr>
        <w:numPr>
          <w:ilvl w:val="0"/>
          <w:numId w:val="11"/>
        </w:numPr>
      </w:pPr>
      <w:r w:rsidRPr="00E42EE2">
        <w:rPr>
          <w:b/>
          <w:bCs/>
        </w:rPr>
        <w:t>Biblical promise</w:t>
      </w:r>
      <w:r w:rsidRPr="00E42EE2">
        <w:t>: Joel 2:28–29, Acts 1:8, Acts 2.</w:t>
      </w:r>
    </w:p>
    <w:p w14:paraId="2CE294AC" w14:textId="77777777" w:rsidR="00E42EE2" w:rsidRPr="00E42EE2" w:rsidRDefault="00E42EE2" w:rsidP="00E42EE2">
      <w:pPr>
        <w:numPr>
          <w:ilvl w:val="0"/>
          <w:numId w:val="11"/>
        </w:numPr>
      </w:pPr>
      <w:r w:rsidRPr="00E42EE2">
        <w:rPr>
          <w:b/>
          <w:bCs/>
        </w:rPr>
        <w:t>Purpose</w:t>
      </w:r>
      <w:r w:rsidRPr="00E42EE2">
        <w:t>: bold proclamation of Christ, evangelism, discipleship, and global mission.</w:t>
      </w:r>
    </w:p>
    <w:p w14:paraId="0B6E58F0" w14:textId="77777777" w:rsidR="00E42EE2" w:rsidRPr="00E42EE2" w:rsidRDefault="00E42EE2" w:rsidP="00E42EE2">
      <w:pPr>
        <w:numPr>
          <w:ilvl w:val="0"/>
          <w:numId w:val="11"/>
        </w:numPr>
      </w:pPr>
      <w:r w:rsidRPr="00E42EE2">
        <w:rPr>
          <w:b/>
          <w:bCs/>
        </w:rPr>
        <w:t>Evidence</w:t>
      </w:r>
      <w:r w:rsidRPr="00E42EE2">
        <w:t xml:space="preserve">: tongues as a sign, but the primary evidence is </w:t>
      </w:r>
      <w:r w:rsidRPr="00E42EE2">
        <w:rPr>
          <w:b/>
          <w:bCs/>
        </w:rPr>
        <w:t>Christ</w:t>
      </w:r>
      <w:r w:rsidRPr="00E42EE2">
        <w:rPr>
          <w:b/>
          <w:bCs/>
        </w:rPr>
        <w:noBreakHyphen/>
        <w:t>centered witness</w:t>
      </w:r>
      <w:r w:rsidRPr="00E42EE2">
        <w:t xml:space="preserve"> and transformed living.</w:t>
      </w:r>
    </w:p>
    <w:p w14:paraId="2356A97C" w14:textId="77777777" w:rsidR="00E42EE2" w:rsidRPr="00E42EE2" w:rsidRDefault="00E42EE2" w:rsidP="00E42EE2">
      <w:r w:rsidRPr="00E42EE2">
        <w:t>My experiences in Azusa Centennial gatherings, urban missions in U.S. cities, and international conferences confirm that Spirit baptism is not confined to one culture or denomination—it is a global empowerment for the Church.</w:t>
      </w:r>
    </w:p>
    <w:p w14:paraId="4EB0B9A9" w14:textId="77777777" w:rsidR="00E42EE2" w:rsidRPr="00E42EE2" w:rsidRDefault="00E42EE2" w:rsidP="00E42EE2">
      <w:pPr>
        <w:rPr>
          <w:b/>
          <w:bCs/>
        </w:rPr>
      </w:pPr>
      <w:r w:rsidRPr="00E42EE2">
        <w:rPr>
          <w:b/>
          <w:bCs/>
        </w:rPr>
        <w:t>Correctives and Challenges</w:t>
      </w:r>
    </w:p>
    <w:p w14:paraId="6CCF6A66" w14:textId="77777777" w:rsidR="00E42EE2" w:rsidRPr="00E42EE2" w:rsidRDefault="00E42EE2" w:rsidP="00E42EE2">
      <w:r w:rsidRPr="00E42EE2">
        <w:t>Pentecostal and Charismatic movements face dangers when doctrine is neglected.</w:t>
      </w:r>
    </w:p>
    <w:p w14:paraId="6C31BB5F" w14:textId="77777777" w:rsidR="00E42EE2" w:rsidRPr="00E42EE2" w:rsidRDefault="00E42EE2" w:rsidP="00E42EE2">
      <w:pPr>
        <w:numPr>
          <w:ilvl w:val="0"/>
          <w:numId w:val="12"/>
        </w:numPr>
      </w:pPr>
      <w:r w:rsidRPr="00E42EE2">
        <w:rPr>
          <w:b/>
          <w:bCs/>
        </w:rPr>
        <w:t>Excesses</w:t>
      </w:r>
      <w:r w:rsidRPr="00E42EE2">
        <w:t>: overemphasis on manifestations without biblical grounding.</w:t>
      </w:r>
    </w:p>
    <w:p w14:paraId="4AEE1024" w14:textId="77777777" w:rsidR="00E42EE2" w:rsidRPr="00E42EE2" w:rsidRDefault="00E42EE2" w:rsidP="00E42EE2">
      <w:pPr>
        <w:numPr>
          <w:ilvl w:val="0"/>
          <w:numId w:val="12"/>
        </w:numPr>
      </w:pPr>
      <w:r w:rsidRPr="00E42EE2">
        <w:rPr>
          <w:b/>
          <w:bCs/>
        </w:rPr>
        <w:t>Neglect</w:t>
      </w:r>
      <w:r w:rsidRPr="00E42EE2">
        <w:t>: ignoring sanctification and fruit of the Spirit.</w:t>
      </w:r>
    </w:p>
    <w:p w14:paraId="29EE0CD2" w14:textId="77777777" w:rsidR="00E42EE2" w:rsidRPr="00E42EE2" w:rsidRDefault="00E42EE2" w:rsidP="00E42EE2">
      <w:pPr>
        <w:numPr>
          <w:ilvl w:val="0"/>
          <w:numId w:val="12"/>
        </w:numPr>
      </w:pPr>
      <w:r w:rsidRPr="00E42EE2">
        <w:rPr>
          <w:b/>
          <w:bCs/>
        </w:rPr>
        <w:t>Corrective</w:t>
      </w:r>
      <w:r w:rsidRPr="00E42EE2">
        <w:t>: faithful teaching, sound exegesis, and Christ</w:t>
      </w:r>
      <w:r w:rsidRPr="00E42EE2">
        <w:noBreakHyphen/>
        <w:t>centered praxis.</w:t>
      </w:r>
    </w:p>
    <w:p w14:paraId="2C6EA2AA" w14:textId="77777777" w:rsidR="00E42EE2" w:rsidRPr="00E42EE2" w:rsidRDefault="00E42EE2" w:rsidP="00E42EE2">
      <w:r w:rsidRPr="00E42EE2">
        <w:t>The Spirit never contradicts Scripture; genuine experiences must align with the Word and glorify Christ.</w:t>
      </w:r>
    </w:p>
    <w:p w14:paraId="2B632D73" w14:textId="77777777" w:rsidR="00E42EE2" w:rsidRPr="00E42EE2" w:rsidRDefault="00E42EE2" w:rsidP="00E42EE2">
      <w:pPr>
        <w:rPr>
          <w:b/>
          <w:bCs/>
        </w:rPr>
      </w:pPr>
      <w:r w:rsidRPr="00E42EE2">
        <w:rPr>
          <w:b/>
          <w:bCs/>
        </w:rPr>
        <w:t>Conclusion</w:t>
      </w:r>
    </w:p>
    <w:p w14:paraId="16D35884" w14:textId="77777777" w:rsidR="00E42EE2" w:rsidRPr="00E42EE2" w:rsidRDefault="00E42EE2" w:rsidP="00E42EE2">
      <w:r w:rsidRPr="00E42EE2">
        <w:t>The doctrine of the Holy Spirit is foundational to Pentecostal theology. He is a divine Person who empowers with gifts, transforms with fruit, and baptizes believers for mission.</w:t>
      </w:r>
    </w:p>
    <w:p w14:paraId="44F77B39" w14:textId="77777777" w:rsidR="00E42EE2" w:rsidRPr="00E42EE2" w:rsidRDefault="00E42EE2" w:rsidP="00E42EE2">
      <w:r w:rsidRPr="00E42EE2">
        <w:t xml:space="preserve">Authentic Pentecostal praxis requires both </w:t>
      </w:r>
      <w:r w:rsidRPr="00E42EE2">
        <w:rPr>
          <w:b/>
          <w:bCs/>
        </w:rPr>
        <w:t>power and purity</w:t>
      </w:r>
      <w:r w:rsidRPr="00E42EE2">
        <w:t xml:space="preserve">, both </w:t>
      </w:r>
      <w:r w:rsidRPr="00E42EE2">
        <w:rPr>
          <w:b/>
          <w:bCs/>
        </w:rPr>
        <w:t>gifts and fruit</w:t>
      </w:r>
      <w:r w:rsidRPr="00E42EE2">
        <w:t xml:space="preserve">, both </w:t>
      </w:r>
      <w:r w:rsidRPr="00E42EE2">
        <w:rPr>
          <w:b/>
          <w:bCs/>
        </w:rPr>
        <w:t>experience and doctrine</w:t>
      </w:r>
      <w:r w:rsidRPr="00E42EE2">
        <w:t>. The Spirit continues to work across denominations, cultures, and nations, preparing the Church for Christ’s return.</w:t>
      </w:r>
    </w:p>
    <w:p w14:paraId="653F072E" w14:textId="77777777" w:rsidR="00E42EE2" w:rsidRPr="00E42EE2" w:rsidRDefault="00E42EE2" w:rsidP="00E42EE2">
      <w:r w:rsidRPr="00E42EE2">
        <w:lastRenderedPageBreak/>
        <w:t xml:space="preserve">Would you like me to continue with </w:t>
      </w:r>
      <w:r w:rsidRPr="00E42EE2">
        <w:rPr>
          <w:b/>
          <w:bCs/>
        </w:rPr>
        <w:t>Chapter Four: Spirit</w:t>
      </w:r>
      <w:r w:rsidRPr="00E42EE2">
        <w:rPr>
          <w:b/>
          <w:bCs/>
        </w:rPr>
        <w:noBreakHyphen/>
        <w:t>Empowered Worship and Prayer</w:t>
      </w:r>
      <w:r w:rsidRPr="00E42EE2">
        <w:t xml:space="preserve">, or prepare a </w:t>
      </w:r>
      <w:r w:rsidRPr="00E42EE2">
        <w:rPr>
          <w:b/>
          <w:bCs/>
        </w:rPr>
        <w:t>study guide for Chapter Three</w:t>
      </w:r>
      <w:r w:rsidRPr="00E42EE2">
        <w:t xml:space="preserve"> to make it practical for seminary students and pastors?</w:t>
      </w:r>
    </w:p>
    <w:p w14:paraId="4F1C6845" w14:textId="77777777" w:rsidR="00E42EE2" w:rsidRDefault="00E42EE2" w:rsidP="00E42EE2"/>
    <w:p w14:paraId="12056BA1" w14:textId="77777777" w:rsidR="00E42EE2" w:rsidRDefault="00E42EE2" w:rsidP="00E42EE2"/>
    <w:p w14:paraId="6A74FBC7" w14:textId="77777777" w:rsidR="00E42EE2" w:rsidRDefault="00E42EE2" w:rsidP="00E42EE2"/>
    <w:p w14:paraId="0CEB37D9" w14:textId="77777777" w:rsidR="00E42EE2" w:rsidRDefault="00E42EE2" w:rsidP="00E42EE2"/>
    <w:p w14:paraId="053EF976" w14:textId="77777777" w:rsidR="00E42EE2" w:rsidRDefault="00E42EE2" w:rsidP="00E42EE2"/>
    <w:p w14:paraId="5D128453" w14:textId="77777777" w:rsidR="00E42EE2" w:rsidRDefault="00E42EE2" w:rsidP="00E42EE2"/>
    <w:p w14:paraId="73C51670" w14:textId="77777777" w:rsidR="00E42EE2" w:rsidRDefault="00E42EE2" w:rsidP="00E42EE2"/>
    <w:p w14:paraId="2E1513F6" w14:textId="77777777" w:rsidR="00E42EE2" w:rsidRDefault="00E42EE2" w:rsidP="00E42EE2"/>
    <w:p w14:paraId="454646EE" w14:textId="77777777" w:rsidR="00E42EE2" w:rsidRDefault="00E42EE2" w:rsidP="00E42EE2"/>
    <w:p w14:paraId="2EACCB56" w14:textId="77777777" w:rsidR="00E42EE2" w:rsidRDefault="00E42EE2" w:rsidP="00E42EE2"/>
    <w:p w14:paraId="705E562E" w14:textId="77777777" w:rsidR="00E42EE2" w:rsidRDefault="00E42EE2" w:rsidP="00E42EE2"/>
    <w:p w14:paraId="3959366E" w14:textId="77777777" w:rsidR="00BA3EE2" w:rsidRDefault="00E42EE2" w:rsidP="00E42EE2">
      <w:r>
        <w:t xml:space="preserve">                                                                 </w:t>
      </w:r>
    </w:p>
    <w:p w14:paraId="7D8BAEF1" w14:textId="77777777" w:rsidR="00BA3EE2" w:rsidRDefault="00BA3EE2" w:rsidP="00E42EE2"/>
    <w:p w14:paraId="4B5F7A33" w14:textId="77777777" w:rsidR="00BA3EE2" w:rsidRDefault="00BA3EE2" w:rsidP="00E42EE2"/>
    <w:p w14:paraId="2FCD5ADA" w14:textId="77777777" w:rsidR="00BA3EE2" w:rsidRDefault="00BA3EE2" w:rsidP="00E42EE2"/>
    <w:p w14:paraId="0595EADC" w14:textId="77777777" w:rsidR="00BA3EE2" w:rsidRDefault="00BA3EE2" w:rsidP="00E42EE2"/>
    <w:p w14:paraId="68F36F12" w14:textId="77777777" w:rsidR="00BA3EE2" w:rsidRDefault="00BA3EE2" w:rsidP="00E42EE2"/>
    <w:p w14:paraId="305095E5" w14:textId="77777777" w:rsidR="00BA3EE2" w:rsidRDefault="00BA3EE2" w:rsidP="00E42EE2"/>
    <w:p w14:paraId="0FFBCD12" w14:textId="77777777" w:rsidR="00BA3EE2" w:rsidRDefault="00BA3EE2" w:rsidP="00E42EE2"/>
    <w:p w14:paraId="1E803202" w14:textId="77777777" w:rsidR="00BA3EE2" w:rsidRDefault="00BA3EE2" w:rsidP="00E42EE2"/>
    <w:p w14:paraId="43955098" w14:textId="77777777" w:rsidR="00BA3EE2" w:rsidRDefault="00BA3EE2" w:rsidP="00E42EE2"/>
    <w:p w14:paraId="3F6B8484" w14:textId="77777777" w:rsidR="00BA3EE2" w:rsidRDefault="00BA3EE2" w:rsidP="00E42EE2"/>
    <w:p w14:paraId="742C710A" w14:textId="77777777" w:rsidR="00BA3EE2" w:rsidRDefault="00BA3EE2" w:rsidP="00E42EE2"/>
    <w:p w14:paraId="687DA370" w14:textId="77777777" w:rsidR="00BA3EE2" w:rsidRDefault="00BA3EE2" w:rsidP="00E42EE2"/>
    <w:p w14:paraId="23E24BE1" w14:textId="505435AA" w:rsidR="00E42EE2" w:rsidRPr="00E42EE2" w:rsidRDefault="00BA3EE2" w:rsidP="00E42EE2">
      <w:pPr>
        <w:rPr>
          <w:b/>
          <w:bCs/>
        </w:rPr>
      </w:pPr>
      <w:r>
        <w:lastRenderedPageBreak/>
        <w:t xml:space="preserve">                                                                     </w:t>
      </w:r>
      <w:r w:rsidR="00E42EE2" w:rsidRPr="00E42EE2">
        <w:rPr>
          <w:b/>
          <w:bCs/>
        </w:rPr>
        <w:t>Chapter Four</w:t>
      </w:r>
    </w:p>
    <w:p w14:paraId="3B85C81C" w14:textId="2EE73A4C" w:rsidR="00E42EE2" w:rsidRPr="00E42EE2" w:rsidRDefault="00E42EE2" w:rsidP="00E42EE2">
      <w:pPr>
        <w:rPr>
          <w:b/>
          <w:bCs/>
        </w:rPr>
      </w:pPr>
      <w:r>
        <w:rPr>
          <w:b/>
          <w:bCs/>
        </w:rPr>
        <w:t xml:space="preserve">                                                 </w:t>
      </w:r>
      <w:r w:rsidRPr="00E42EE2">
        <w:rPr>
          <w:b/>
          <w:bCs/>
        </w:rPr>
        <w:t>Pentecostal Experience and Praxis</w:t>
      </w:r>
    </w:p>
    <w:p w14:paraId="165ABE0E" w14:textId="67119726" w:rsidR="00E42EE2" w:rsidRPr="00E42EE2" w:rsidRDefault="00E42EE2" w:rsidP="00E42EE2">
      <w:pPr>
        <w:rPr>
          <w:b/>
          <w:bCs/>
        </w:rPr>
      </w:pPr>
      <w:r>
        <w:rPr>
          <w:b/>
          <w:bCs/>
          <w:i/>
          <w:iCs/>
        </w:rPr>
        <w:t xml:space="preserve">                                                  </w:t>
      </w:r>
      <w:r w:rsidRPr="00E42EE2">
        <w:rPr>
          <w:b/>
          <w:bCs/>
          <w:i/>
          <w:iCs/>
        </w:rPr>
        <w:t>Living Out Spirit</w:t>
      </w:r>
      <w:r w:rsidRPr="00E42EE2">
        <w:rPr>
          <w:b/>
          <w:bCs/>
          <w:i/>
          <w:iCs/>
        </w:rPr>
        <w:noBreakHyphen/>
        <w:t>Empowered Faith</w:t>
      </w:r>
    </w:p>
    <w:p w14:paraId="3239D76F" w14:textId="2FC5A9BB" w:rsidR="00E42EE2" w:rsidRPr="00E42EE2" w:rsidRDefault="00E42EE2" w:rsidP="00E42EE2">
      <w:r>
        <w:rPr>
          <w:b/>
          <w:bCs/>
        </w:rPr>
        <w:t xml:space="preserve">                                                  </w:t>
      </w:r>
      <w:r w:rsidRPr="00E42EE2">
        <w:rPr>
          <w:b/>
          <w:bCs/>
        </w:rPr>
        <w:t xml:space="preserve">Rev. Dr. </w:t>
      </w:r>
      <w:proofErr w:type="spellStart"/>
      <w:r w:rsidRPr="00E42EE2">
        <w:rPr>
          <w:b/>
          <w:bCs/>
        </w:rPr>
        <w:t>Akwo</w:t>
      </w:r>
      <w:proofErr w:type="spellEnd"/>
      <w:r w:rsidRPr="00E42EE2">
        <w:rPr>
          <w:b/>
          <w:bCs/>
        </w:rPr>
        <w:t xml:space="preserve"> Thompson </w:t>
      </w:r>
      <w:proofErr w:type="spellStart"/>
      <w:r w:rsidRPr="00E42EE2">
        <w:rPr>
          <w:b/>
          <w:bCs/>
        </w:rPr>
        <w:t>Ntuba</w:t>
      </w:r>
      <w:proofErr w:type="spellEnd"/>
    </w:p>
    <w:p w14:paraId="700A8793" w14:textId="77777777" w:rsidR="00E42EE2" w:rsidRPr="00E42EE2" w:rsidRDefault="00E42EE2" w:rsidP="00E42EE2">
      <w:pPr>
        <w:rPr>
          <w:b/>
          <w:bCs/>
        </w:rPr>
      </w:pPr>
      <w:r w:rsidRPr="00E42EE2">
        <w:rPr>
          <w:b/>
          <w:bCs/>
        </w:rPr>
        <w:t>Introduction</w:t>
      </w:r>
    </w:p>
    <w:p w14:paraId="5F0012D4" w14:textId="77777777" w:rsidR="00E42EE2" w:rsidRPr="00E42EE2" w:rsidRDefault="00E42EE2" w:rsidP="00E42EE2">
      <w:r w:rsidRPr="00E42EE2">
        <w:t>Pentecostal theology is not merely doctrinal—it is experiential. The Spirit’s presence must be lived out in worship, prayer, fasting, and spiritual disciplines. Having served in Presbyterian pulpits, seminary classrooms, leadership conferences, healing ministries, and international missions, I have witnessed firsthand how Pentecostal praxis transforms lives and communities.</w:t>
      </w:r>
    </w:p>
    <w:p w14:paraId="20DF35BF" w14:textId="77777777" w:rsidR="00E42EE2" w:rsidRPr="00E42EE2" w:rsidRDefault="00E42EE2" w:rsidP="00E42EE2">
      <w:r w:rsidRPr="00E42EE2">
        <w:t>This chapter explores how Pentecostals embody Spirit</w:t>
      </w:r>
      <w:r w:rsidRPr="00E42EE2">
        <w:noBreakHyphen/>
        <w:t>empowered faith in everyday practice, balancing biblical truth with experiential reality.</w:t>
      </w:r>
    </w:p>
    <w:p w14:paraId="2E1D94FD" w14:textId="77777777" w:rsidR="00E42EE2" w:rsidRPr="00E42EE2" w:rsidRDefault="00E42EE2" w:rsidP="00E42EE2">
      <w:pPr>
        <w:rPr>
          <w:b/>
          <w:bCs/>
        </w:rPr>
      </w:pPr>
      <w:r w:rsidRPr="00E42EE2">
        <w:rPr>
          <w:b/>
          <w:bCs/>
        </w:rPr>
        <w:t>Worship: Spirit</w:t>
      </w:r>
      <w:r w:rsidRPr="00E42EE2">
        <w:rPr>
          <w:b/>
          <w:bCs/>
        </w:rPr>
        <w:noBreakHyphen/>
        <w:t>Led Encounter</w:t>
      </w:r>
    </w:p>
    <w:p w14:paraId="3FE97504" w14:textId="77777777" w:rsidR="00E42EE2" w:rsidRPr="00E42EE2" w:rsidRDefault="00E42EE2" w:rsidP="00E42EE2">
      <w:r w:rsidRPr="00E42EE2">
        <w:t>Pentecostal worship is marked by spontaneity, joy, and deep reverence.</w:t>
      </w:r>
    </w:p>
    <w:p w14:paraId="7A3B02C0" w14:textId="77777777" w:rsidR="00E42EE2" w:rsidRPr="00E42EE2" w:rsidRDefault="00E42EE2" w:rsidP="00E42EE2">
      <w:pPr>
        <w:numPr>
          <w:ilvl w:val="0"/>
          <w:numId w:val="13"/>
        </w:numPr>
      </w:pPr>
      <w:r w:rsidRPr="00E42EE2">
        <w:rPr>
          <w:b/>
          <w:bCs/>
        </w:rPr>
        <w:t>Biblical foundation</w:t>
      </w:r>
      <w:r w:rsidRPr="00E42EE2">
        <w:t>: Worship in Spirit and truth (John 4:24).</w:t>
      </w:r>
    </w:p>
    <w:p w14:paraId="44E579F5" w14:textId="77777777" w:rsidR="00E42EE2" w:rsidRPr="00E42EE2" w:rsidRDefault="00E42EE2" w:rsidP="00E42EE2">
      <w:pPr>
        <w:numPr>
          <w:ilvl w:val="0"/>
          <w:numId w:val="13"/>
        </w:numPr>
      </w:pPr>
      <w:r w:rsidRPr="00E42EE2">
        <w:rPr>
          <w:b/>
          <w:bCs/>
        </w:rPr>
        <w:t>Characteristics</w:t>
      </w:r>
      <w:r w:rsidRPr="00E42EE2">
        <w:t>: vibrant praise, prophetic songs, freedom of expression, communal participation.</w:t>
      </w:r>
    </w:p>
    <w:p w14:paraId="32848FBC" w14:textId="77777777" w:rsidR="00E42EE2" w:rsidRPr="00E42EE2" w:rsidRDefault="00E42EE2" w:rsidP="00E42EE2">
      <w:pPr>
        <w:numPr>
          <w:ilvl w:val="0"/>
          <w:numId w:val="13"/>
        </w:numPr>
      </w:pPr>
      <w:r w:rsidRPr="00E42EE2">
        <w:rPr>
          <w:b/>
          <w:bCs/>
        </w:rPr>
        <w:t>Purpose</w:t>
      </w:r>
      <w:r w:rsidRPr="00E42EE2">
        <w:t>: not entertainment but encounter—lifting Christ high and opening hearts to the Spirit’s transforming presence.</w:t>
      </w:r>
    </w:p>
    <w:p w14:paraId="228AF012" w14:textId="77777777" w:rsidR="00E42EE2" w:rsidRPr="00E42EE2" w:rsidRDefault="00E42EE2" w:rsidP="00E42EE2">
      <w:r w:rsidRPr="00E42EE2">
        <w:t>In healing crusades and urban ministries, worship often becomes the doorway to miracles and renewal.</w:t>
      </w:r>
    </w:p>
    <w:p w14:paraId="4728B509" w14:textId="77777777" w:rsidR="00E42EE2" w:rsidRPr="00E42EE2" w:rsidRDefault="00E42EE2" w:rsidP="00E42EE2">
      <w:pPr>
        <w:rPr>
          <w:b/>
          <w:bCs/>
        </w:rPr>
      </w:pPr>
      <w:r w:rsidRPr="00E42EE2">
        <w:rPr>
          <w:b/>
          <w:bCs/>
        </w:rPr>
        <w:t>Prayer: Communion and Power</w:t>
      </w:r>
    </w:p>
    <w:p w14:paraId="7FB5F395" w14:textId="77777777" w:rsidR="00E42EE2" w:rsidRPr="00E42EE2" w:rsidRDefault="00E42EE2" w:rsidP="00E42EE2">
      <w:r w:rsidRPr="00E42EE2">
        <w:t>Prayer is the heartbeat of Pentecostal praxis.</w:t>
      </w:r>
    </w:p>
    <w:p w14:paraId="024E88C1" w14:textId="77777777" w:rsidR="00E42EE2" w:rsidRPr="00E42EE2" w:rsidRDefault="00E42EE2" w:rsidP="00E42EE2">
      <w:pPr>
        <w:numPr>
          <w:ilvl w:val="0"/>
          <w:numId w:val="14"/>
        </w:numPr>
      </w:pPr>
      <w:r w:rsidRPr="00E42EE2">
        <w:rPr>
          <w:b/>
          <w:bCs/>
        </w:rPr>
        <w:t>Biblical witness</w:t>
      </w:r>
      <w:r w:rsidRPr="00E42EE2">
        <w:t>: Acts 4 shows believers praying for boldness and receiving fresh empowerment.</w:t>
      </w:r>
    </w:p>
    <w:p w14:paraId="19E0FDB3" w14:textId="77777777" w:rsidR="00E42EE2" w:rsidRPr="00E42EE2" w:rsidRDefault="00E42EE2" w:rsidP="00E42EE2">
      <w:pPr>
        <w:numPr>
          <w:ilvl w:val="0"/>
          <w:numId w:val="14"/>
        </w:numPr>
      </w:pPr>
      <w:r w:rsidRPr="00E42EE2">
        <w:rPr>
          <w:b/>
          <w:bCs/>
        </w:rPr>
        <w:t>Forms of prayer</w:t>
      </w:r>
      <w:r w:rsidRPr="00E42EE2">
        <w:t>: intercession, supplication, prophetic prayer, praying in tongues.</w:t>
      </w:r>
    </w:p>
    <w:p w14:paraId="67718E99" w14:textId="77777777" w:rsidR="00E42EE2" w:rsidRPr="00E42EE2" w:rsidRDefault="00E42EE2" w:rsidP="00E42EE2">
      <w:pPr>
        <w:numPr>
          <w:ilvl w:val="0"/>
          <w:numId w:val="14"/>
        </w:numPr>
      </w:pPr>
      <w:r w:rsidRPr="00E42EE2">
        <w:rPr>
          <w:b/>
          <w:bCs/>
        </w:rPr>
        <w:t>Impact</w:t>
      </w:r>
      <w:r w:rsidRPr="00E42EE2">
        <w:t>: prayer fuels revival, sustains missions, and strengthens believers in trials.</w:t>
      </w:r>
    </w:p>
    <w:p w14:paraId="0A787ADF" w14:textId="77777777" w:rsidR="00E42EE2" w:rsidRPr="00E42EE2" w:rsidRDefault="00E42EE2" w:rsidP="00E42EE2">
      <w:r w:rsidRPr="00E42EE2">
        <w:t>From seminary chapels to city outreaches, prayer has consistently been the channel through which the Spirit renews and empowers.</w:t>
      </w:r>
    </w:p>
    <w:p w14:paraId="4B0E7715" w14:textId="77777777" w:rsidR="00E42EE2" w:rsidRPr="00E42EE2" w:rsidRDefault="00E42EE2" w:rsidP="00E42EE2">
      <w:pPr>
        <w:rPr>
          <w:b/>
          <w:bCs/>
        </w:rPr>
      </w:pPr>
      <w:r w:rsidRPr="00E42EE2">
        <w:rPr>
          <w:b/>
          <w:bCs/>
        </w:rPr>
        <w:t>Fasting: Discipline and Dependence</w:t>
      </w:r>
    </w:p>
    <w:p w14:paraId="04FB31B5" w14:textId="77777777" w:rsidR="00E42EE2" w:rsidRPr="00E42EE2" w:rsidRDefault="00E42EE2" w:rsidP="00E42EE2">
      <w:r w:rsidRPr="00E42EE2">
        <w:t>Fasting is a spiritual discipline that deepens dependence on God.</w:t>
      </w:r>
    </w:p>
    <w:p w14:paraId="33AE8E66" w14:textId="77777777" w:rsidR="00E42EE2" w:rsidRPr="00E42EE2" w:rsidRDefault="00E42EE2" w:rsidP="00E42EE2">
      <w:pPr>
        <w:numPr>
          <w:ilvl w:val="0"/>
          <w:numId w:val="15"/>
        </w:numPr>
      </w:pPr>
      <w:r w:rsidRPr="00E42EE2">
        <w:rPr>
          <w:b/>
          <w:bCs/>
        </w:rPr>
        <w:t>Biblical examples</w:t>
      </w:r>
      <w:r w:rsidRPr="00E42EE2">
        <w:t>: Jesus fasted in the wilderness; the early church fasted before mission (Acts 13:2–3).</w:t>
      </w:r>
    </w:p>
    <w:p w14:paraId="4A99A7E2" w14:textId="77777777" w:rsidR="00E42EE2" w:rsidRPr="00E42EE2" w:rsidRDefault="00E42EE2" w:rsidP="00E42EE2">
      <w:pPr>
        <w:numPr>
          <w:ilvl w:val="0"/>
          <w:numId w:val="15"/>
        </w:numPr>
      </w:pPr>
      <w:r w:rsidRPr="00E42EE2">
        <w:rPr>
          <w:b/>
          <w:bCs/>
        </w:rPr>
        <w:lastRenderedPageBreak/>
        <w:t>Purpose</w:t>
      </w:r>
      <w:r w:rsidRPr="00E42EE2">
        <w:t>: humility, clarity, spiritual breakthrough, empowerment for ministry.</w:t>
      </w:r>
    </w:p>
    <w:p w14:paraId="03CA7839" w14:textId="77777777" w:rsidR="00E42EE2" w:rsidRPr="00E42EE2" w:rsidRDefault="00E42EE2" w:rsidP="00E42EE2">
      <w:pPr>
        <w:numPr>
          <w:ilvl w:val="0"/>
          <w:numId w:val="15"/>
        </w:numPr>
      </w:pPr>
      <w:r w:rsidRPr="00E42EE2">
        <w:rPr>
          <w:b/>
          <w:bCs/>
        </w:rPr>
        <w:t>Pentecostal practice</w:t>
      </w:r>
      <w:r w:rsidRPr="00E42EE2">
        <w:t>: fasting often accompanies prayer for healing, revival, and missions.</w:t>
      </w:r>
    </w:p>
    <w:p w14:paraId="0972E47F" w14:textId="77777777" w:rsidR="00E42EE2" w:rsidRPr="00E42EE2" w:rsidRDefault="00E42EE2" w:rsidP="00E42EE2">
      <w:r w:rsidRPr="00E42EE2">
        <w:t>In conferences and leadership gatherings, fasting has prepared ministers for Spirit</w:t>
      </w:r>
      <w:r w:rsidRPr="00E42EE2">
        <w:noBreakHyphen/>
        <w:t>empowered service.</w:t>
      </w:r>
    </w:p>
    <w:p w14:paraId="17B4A20C" w14:textId="77777777" w:rsidR="00E42EE2" w:rsidRPr="00E42EE2" w:rsidRDefault="00E42EE2" w:rsidP="00E42EE2">
      <w:pPr>
        <w:rPr>
          <w:b/>
          <w:bCs/>
        </w:rPr>
      </w:pPr>
      <w:r w:rsidRPr="00E42EE2">
        <w:rPr>
          <w:b/>
          <w:bCs/>
        </w:rPr>
        <w:t>Spiritual Disciplines: Formation and Faithfulness</w:t>
      </w:r>
    </w:p>
    <w:p w14:paraId="07B96BE6" w14:textId="77777777" w:rsidR="00E42EE2" w:rsidRPr="00E42EE2" w:rsidRDefault="00E42EE2" w:rsidP="00E42EE2">
      <w:r w:rsidRPr="00E42EE2">
        <w:t>Pentecostal praxis includes disciplines that shape believers into Christ’s likeness.</w:t>
      </w:r>
    </w:p>
    <w:p w14:paraId="6F6CF93E" w14:textId="77777777" w:rsidR="00E42EE2" w:rsidRPr="00E42EE2" w:rsidRDefault="00E42EE2" w:rsidP="00E42EE2">
      <w:pPr>
        <w:numPr>
          <w:ilvl w:val="0"/>
          <w:numId w:val="16"/>
        </w:numPr>
      </w:pPr>
      <w:r w:rsidRPr="00E42EE2">
        <w:rPr>
          <w:b/>
          <w:bCs/>
        </w:rPr>
        <w:t>Core disciplines</w:t>
      </w:r>
      <w:r w:rsidRPr="00E42EE2">
        <w:t>: Bible study, meditation, confession, service, stewardship.</w:t>
      </w:r>
    </w:p>
    <w:p w14:paraId="42A2C38C" w14:textId="77777777" w:rsidR="00E42EE2" w:rsidRPr="00E42EE2" w:rsidRDefault="00E42EE2" w:rsidP="00E42EE2">
      <w:pPr>
        <w:numPr>
          <w:ilvl w:val="0"/>
          <w:numId w:val="16"/>
        </w:numPr>
      </w:pPr>
      <w:r w:rsidRPr="00E42EE2">
        <w:rPr>
          <w:b/>
          <w:bCs/>
        </w:rPr>
        <w:t>Balance</w:t>
      </w:r>
      <w:r w:rsidRPr="00E42EE2">
        <w:t>: disciplines ensure that spiritual experiences are grounded in Scripture and character formation.</w:t>
      </w:r>
    </w:p>
    <w:p w14:paraId="7934ADCB" w14:textId="77777777" w:rsidR="00E42EE2" w:rsidRPr="00E42EE2" w:rsidRDefault="00E42EE2" w:rsidP="00E42EE2">
      <w:pPr>
        <w:numPr>
          <w:ilvl w:val="0"/>
          <w:numId w:val="16"/>
        </w:numPr>
      </w:pPr>
      <w:r w:rsidRPr="00E42EE2">
        <w:rPr>
          <w:b/>
          <w:bCs/>
        </w:rPr>
        <w:t>Outcome</w:t>
      </w:r>
      <w:r w:rsidRPr="00E42EE2">
        <w:t>: Spirit</w:t>
      </w:r>
      <w:r w:rsidRPr="00E42EE2">
        <w:noBreakHyphen/>
        <w:t>filled believers who live holy, ethical, and mission</w:t>
      </w:r>
      <w:r w:rsidRPr="00E42EE2">
        <w:noBreakHyphen/>
        <w:t>driven lives.</w:t>
      </w:r>
    </w:p>
    <w:p w14:paraId="74FC4013" w14:textId="77777777" w:rsidR="00E42EE2" w:rsidRPr="00E42EE2" w:rsidRDefault="00E42EE2" w:rsidP="00E42EE2">
      <w:r w:rsidRPr="00E42EE2">
        <w:t>Through International Charismatic Bible Ministries and Azusa Centennial teachings, I have seen how disciplined believers sustain revival beyond emotional moments.</w:t>
      </w:r>
    </w:p>
    <w:p w14:paraId="0C331882" w14:textId="77777777" w:rsidR="00E42EE2" w:rsidRPr="00E42EE2" w:rsidRDefault="00E42EE2" w:rsidP="00E42EE2">
      <w:pPr>
        <w:rPr>
          <w:b/>
          <w:bCs/>
        </w:rPr>
      </w:pPr>
      <w:r w:rsidRPr="00E42EE2">
        <w:rPr>
          <w:b/>
          <w:bCs/>
        </w:rPr>
        <w:t>Conclusion</w:t>
      </w:r>
    </w:p>
    <w:p w14:paraId="1F3FF398" w14:textId="77777777" w:rsidR="00E42EE2" w:rsidRPr="00E42EE2" w:rsidRDefault="00E42EE2" w:rsidP="00E42EE2">
      <w:r w:rsidRPr="00E42EE2">
        <w:t>Pentecostal experience and praxis are the lived realities of Spirit</w:t>
      </w:r>
      <w:r w:rsidRPr="00E42EE2">
        <w:noBreakHyphen/>
        <w:t>empowered faith. Worship, prayer, fasting, and spiritual disciplines are not optional—they are essential expressions of Pentecostal theology.</w:t>
      </w:r>
    </w:p>
    <w:p w14:paraId="7370C2D1" w14:textId="77777777" w:rsidR="00E42EE2" w:rsidRPr="00E42EE2" w:rsidRDefault="00E42EE2" w:rsidP="00E42EE2">
      <w:r w:rsidRPr="00E42EE2">
        <w:t>Authentic Pentecostalism is not defined by manifestations alone but by a lifestyle of holiness, humility, and mission. The Spirit empowers believers to live faithfully, serve compassionately, and proclaim Christ boldly in every nation.</w:t>
      </w:r>
    </w:p>
    <w:p w14:paraId="465B59B0" w14:textId="77777777" w:rsidR="00E42EE2" w:rsidRDefault="00E42EE2" w:rsidP="00E42EE2">
      <w:pPr>
        <w:rPr>
          <w:b/>
          <w:bCs/>
        </w:rPr>
      </w:pPr>
    </w:p>
    <w:p w14:paraId="628D2019" w14:textId="77777777" w:rsidR="00E42EE2" w:rsidRDefault="00E42EE2" w:rsidP="00E42EE2">
      <w:pPr>
        <w:rPr>
          <w:b/>
          <w:bCs/>
        </w:rPr>
      </w:pPr>
    </w:p>
    <w:p w14:paraId="5B1B260A" w14:textId="77777777" w:rsidR="00E42EE2" w:rsidRDefault="00E42EE2" w:rsidP="00E42EE2">
      <w:pPr>
        <w:rPr>
          <w:b/>
          <w:bCs/>
        </w:rPr>
      </w:pPr>
    </w:p>
    <w:p w14:paraId="7F7C8C85" w14:textId="77777777" w:rsidR="00E42EE2" w:rsidRDefault="00E42EE2" w:rsidP="00E42EE2">
      <w:pPr>
        <w:rPr>
          <w:b/>
          <w:bCs/>
        </w:rPr>
      </w:pPr>
    </w:p>
    <w:p w14:paraId="5946656D" w14:textId="77777777" w:rsidR="00E42EE2" w:rsidRDefault="00E42EE2" w:rsidP="00E42EE2">
      <w:pPr>
        <w:rPr>
          <w:b/>
          <w:bCs/>
        </w:rPr>
      </w:pPr>
    </w:p>
    <w:p w14:paraId="35515CD1" w14:textId="77777777" w:rsidR="00E42EE2" w:rsidRDefault="00E42EE2" w:rsidP="00E42EE2">
      <w:pPr>
        <w:rPr>
          <w:b/>
          <w:bCs/>
        </w:rPr>
      </w:pPr>
    </w:p>
    <w:p w14:paraId="1A9309CF" w14:textId="77777777" w:rsidR="00E42EE2" w:rsidRDefault="00E42EE2" w:rsidP="00E42EE2">
      <w:pPr>
        <w:rPr>
          <w:b/>
          <w:bCs/>
        </w:rPr>
      </w:pPr>
    </w:p>
    <w:p w14:paraId="1AFC55AD" w14:textId="77777777" w:rsidR="00E42EE2" w:rsidRDefault="00E42EE2" w:rsidP="00E42EE2">
      <w:pPr>
        <w:rPr>
          <w:b/>
          <w:bCs/>
        </w:rPr>
      </w:pPr>
    </w:p>
    <w:p w14:paraId="1AB293F7" w14:textId="77777777" w:rsidR="00E42EE2" w:rsidRDefault="00E42EE2" w:rsidP="00E42EE2">
      <w:pPr>
        <w:rPr>
          <w:b/>
          <w:bCs/>
        </w:rPr>
      </w:pPr>
    </w:p>
    <w:p w14:paraId="56D6EB41" w14:textId="77777777" w:rsidR="00E42EE2" w:rsidRDefault="00E42EE2" w:rsidP="00E42EE2">
      <w:pPr>
        <w:rPr>
          <w:b/>
          <w:bCs/>
        </w:rPr>
      </w:pPr>
    </w:p>
    <w:p w14:paraId="7B8796FB" w14:textId="77777777" w:rsidR="00E42EE2" w:rsidRDefault="00E42EE2" w:rsidP="00E42EE2">
      <w:pPr>
        <w:rPr>
          <w:b/>
          <w:bCs/>
        </w:rPr>
      </w:pPr>
    </w:p>
    <w:p w14:paraId="4E441771" w14:textId="2FD9100F" w:rsidR="00E42EE2" w:rsidRPr="00E42EE2" w:rsidRDefault="00E42EE2" w:rsidP="00E42EE2">
      <w:pPr>
        <w:rPr>
          <w:b/>
          <w:bCs/>
        </w:rPr>
      </w:pPr>
      <w:r>
        <w:rPr>
          <w:b/>
          <w:bCs/>
        </w:rPr>
        <w:lastRenderedPageBreak/>
        <w:t xml:space="preserve">                                                                        </w:t>
      </w:r>
      <w:r w:rsidRPr="00E42EE2">
        <w:rPr>
          <w:b/>
          <w:bCs/>
        </w:rPr>
        <w:t>Chapter Five</w:t>
      </w:r>
    </w:p>
    <w:p w14:paraId="25443A98" w14:textId="77777777" w:rsidR="00E42EE2" w:rsidRPr="00E42EE2" w:rsidRDefault="00E42EE2" w:rsidP="00E42EE2">
      <w:pPr>
        <w:rPr>
          <w:b/>
          <w:bCs/>
        </w:rPr>
      </w:pPr>
      <w:r w:rsidRPr="00E42EE2">
        <w:rPr>
          <w:b/>
          <w:bCs/>
        </w:rPr>
        <w:t>Ministry &amp; Spirituality Training: Faith</w:t>
      </w:r>
      <w:r w:rsidRPr="00E42EE2">
        <w:rPr>
          <w:b/>
          <w:bCs/>
        </w:rPr>
        <w:noBreakHyphen/>
        <w:t>Health Integration</w:t>
      </w:r>
    </w:p>
    <w:p w14:paraId="4588AC50" w14:textId="77777777" w:rsidR="00E42EE2" w:rsidRPr="00E42EE2" w:rsidRDefault="00E42EE2" w:rsidP="00E42EE2">
      <w:r w:rsidRPr="00E42EE2">
        <w:rPr>
          <w:b/>
          <w:bCs/>
        </w:rPr>
        <w:t xml:space="preserve">Rev. Dr. </w:t>
      </w:r>
      <w:proofErr w:type="spellStart"/>
      <w:r w:rsidRPr="00E42EE2">
        <w:rPr>
          <w:b/>
          <w:bCs/>
        </w:rPr>
        <w:t>Akwo</w:t>
      </w:r>
      <w:proofErr w:type="spellEnd"/>
      <w:r w:rsidRPr="00E42EE2">
        <w:rPr>
          <w:b/>
          <w:bCs/>
        </w:rPr>
        <w:t xml:space="preserve"> Thompson </w:t>
      </w:r>
      <w:proofErr w:type="spellStart"/>
      <w:r w:rsidRPr="00E42EE2">
        <w:rPr>
          <w:b/>
          <w:bCs/>
        </w:rPr>
        <w:t>Ntuba</w:t>
      </w:r>
      <w:proofErr w:type="spellEnd"/>
    </w:p>
    <w:p w14:paraId="274763C3" w14:textId="77777777" w:rsidR="00E42EE2" w:rsidRPr="00E42EE2" w:rsidRDefault="00E42EE2" w:rsidP="00E42EE2">
      <w:pPr>
        <w:rPr>
          <w:b/>
          <w:bCs/>
        </w:rPr>
      </w:pPr>
      <w:r w:rsidRPr="00E42EE2">
        <w:rPr>
          <w:b/>
          <w:bCs/>
        </w:rPr>
        <w:t>Introduction</w:t>
      </w:r>
    </w:p>
    <w:p w14:paraId="78CAFC7D" w14:textId="77777777" w:rsidR="00E42EE2" w:rsidRPr="00E42EE2" w:rsidRDefault="00E42EE2" w:rsidP="00E42EE2">
      <w:r w:rsidRPr="00E42EE2">
        <w:t xml:space="preserve">Pentecostal theology is not only about doctrine and worship—it is also about </w:t>
      </w:r>
      <w:r w:rsidRPr="00E42EE2">
        <w:rPr>
          <w:b/>
          <w:bCs/>
        </w:rPr>
        <w:t>integration</w:t>
      </w:r>
      <w:r w:rsidRPr="00E42EE2">
        <w:t xml:space="preserve">. Ministry and spirituality training must prepare believers to serve the whole person: body, soul, and spirit. My journey through Presbyterian pulpits, seminary lectures, leadership conferences, healing ministries, and international missions has shown that the most effective ministry is one that unites </w:t>
      </w:r>
      <w:r w:rsidRPr="00E42EE2">
        <w:rPr>
          <w:b/>
          <w:bCs/>
        </w:rPr>
        <w:t>faith and health</w:t>
      </w:r>
      <w:r w:rsidRPr="00E42EE2">
        <w:t xml:space="preserve">, </w:t>
      </w:r>
      <w:r w:rsidRPr="00E42EE2">
        <w:rPr>
          <w:b/>
          <w:bCs/>
        </w:rPr>
        <w:t>spirituality and community development</w:t>
      </w:r>
      <w:r w:rsidRPr="00E42EE2">
        <w:t xml:space="preserve">, </w:t>
      </w:r>
      <w:r w:rsidRPr="00E42EE2">
        <w:rPr>
          <w:b/>
          <w:bCs/>
        </w:rPr>
        <w:t>theology and praxis</w:t>
      </w:r>
      <w:r w:rsidRPr="00E42EE2">
        <w:t>.</w:t>
      </w:r>
    </w:p>
    <w:p w14:paraId="1E4540A6" w14:textId="77777777" w:rsidR="00E42EE2" w:rsidRPr="00E42EE2" w:rsidRDefault="00E42EE2" w:rsidP="00E42EE2">
      <w:r w:rsidRPr="00E42EE2">
        <w:t>This chapter explores how Pentecostal ministry training equips leaders to merge spiritual empowerment with holistic health communication, creating transformation in both church and society.</w:t>
      </w:r>
    </w:p>
    <w:p w14:paraId="61CDCFE2" w14:textId="77777777" w:rsidR="00E42EE2" w:rsidRPr="00E42EE2" w:rsidRDefault="00E42EE2" w:rsidP="00E42EE2">
      <w:pPr>
        <w:rPr>
          <w:b/>
          <w:bCs/>
        </w:rPr>
      </w:pPr>
      <w:r w:rsidRPr="00E42EE2">
        <w:rPr>
          <w:b/>
          <w:bCs/>
        </w:rPr>
        <w:t>Faith</w:t>
      </w:r>
      <w:r w:rsidRPr="00E42EE2">
        <w:rPr>
          <w:b/>
          <w:bCs/>
        </w:rPr>
        <w:noBreakHyphen/>
        <w:t>Health Integration: A Biblical Foundation</w:t>
      </w:r>
    </w:p>
    <w:p w14:paraId="2FACF80E" w14:textId="77777777" w:rsidR="00E42EE2" w:rsidRPr="00E42EE2" w:rsidRDefault="00E42EE2" w:rsidP="00E42EE2">
      <w:r w:rsidRPr="00E42EE2">
        <w:t>The Bible presents a holistic view of humanity.</w:t>
      </w:r>
    </w:p>
    <w:p w14:paraId="19B4FA98" w14:textId="77777777" w:rsidR="00E42EE2" w:rsidRPr="00E42EE2" w:rsidRDefault="00E42EE2" w:rsidP="00E42EE2">
      <w:pPr>
        <w:numPr>
          <w:ilvl w:val="0"/>
          <w:numId w:val="17"/>
        </w:numPr>
      </w:pPr>
      <w:r w:rsidRPr="00E42EE2">
        <w:rPr>
          <w:b/>
          <w:bCs/>
        </w:rPr>
        <w:t>Creation</w:t>
      </w:r>
      <w:r w:rsidRPr="00E42EE2">
        <w:t>: Humanity is created in God’s image—body, soul, and spirit.</w:t>
      </w:r>
    </w:p>
    <w:p w14:paraId="4EFE53F6" w14:textId="77777777" w:rsidR="00E42EE2" w:rsidRPr="00E42EE2" w:rsidRDefault="00E42EE2" w:rsidP="00E42EE2">
      <w:pPr>
        <w:numPr>
          <w:ilvl w:val="0"/>
          <w:numId w:val="17"/>
        </w:numPr>
      </w:pPr>
      <w:r w:rsidRPr="00E42EE2">
        <w:rPr>
          <w:b/>
          <w:bCs/>
        </w:rPr>
        <w:t>Healing ministry</w:t>
      </w:r>
      <w:r w:rsidRPr="00E42EE2">
        <w:t>: Jesus healed the sick, cast out demons, and proclaimed the Kingdom.</w:t>
      </w:r>
    </w:p>
    <w:p w14:paraId="0DE7EDCB" w14:textId="77777777" w:rsidR="00E42EE2" w:rsidRPr="00E42EE2" w:rsidRDefault="00E42EE2" w:rsidP="00E42EE2">
      <w:pPr>
        <w:numPr>
          <w:ilvl w:val="0"/>
          <w:numId w:val="17"/>
        </w:numPr>
      </w:pPr>
      <w:r w:rsidRPr="00E42EE2">
        <w:rPr>
          <w:b/>
          <w:bCs/>
        </w:rPr>
        <w:t>Pentecostal praxis</w:t>
      </w:r>
      <w:r w:rsidRPr="00E42EE2">
        <w:t>: The Spirit empowers believers to care for both spiritual and physical needs.</w:t>
      </w:r>
    </w:p>
    <w:p w14:paraId="159A4E07" w14:textId="77777777" w:rsidR="00E42EE2" w:rsidRPr="00E42EE2" w:rsidRDefault="00E42EE2" w:rsidP="00E42EE2">
      <w:r w:rsidRPr="00E42EE2">
        <w:t>Faith</w:t>
      </w:r>
      <w:r w:rsidRPr="00E42EE2">
        <w:noBreakHyphen/>
        <w:t>health integration is therefore not optional—it is biblical.</w:t>
      </w:r>
    </w:p>
    <w:p w14:paraId="5BB02EBE" w14:textId="77777777" w:rsidR="00E42EE2" w:rsidRPr="00E42EE2" w:rsidRDefault="00E42EE2" w:rsidP="00E42EE2">
      <w:pPr>
        <w:rPr>
          <w:b/>
          <w:bCs/>
        </w:rPr>
      </w:pPr>
      <w:r w:rsidRPr="00E42EE2">
        <w:rPr>
          <w:b/>
          <w:bCs/>
        </w:rPr>
        <w:t>Training for Holistic Ministry</w:t>
      </w:r>
    </w:p>
    <w:p w14:paraId="10FE24D0" w14:textId="77777777" w:rsidR="00E42EE2" w:rsidRPr="00E42EE2" w:rsidRDefault="00E42EE2" w:rsidP="00E42EE2">
      <w:r w:rsidRPr="00E42EE2">
        <w:t>Pentecostal ministry training must prepare leaders to serve in diverse contexts.</w:t>
      </w:r>
    </w:p>
    <w:p w14:paraId="00D707B9" w14:textId="77777777" w:rsidR="00E42EE2" w:rsidRPr="00E42EE2" w:rsidRDefault="00E42EE2" w:rsidP="00E42EE2">
      <w:pPr>
        <w:numPr>
          <w:ilvl w:val="0"/>
          <w:numId w:val="18"/>
        </w:numPr>
      </w:pPr>
      <w:r w:rsidRPr="00E42EE2">
        <w:rPr>
          <w:b/>
          <w:bCs/>
        </w:rPr>
        <w:t>Seminary teaching</w:t>
      </w:r>
      <w:r w:rsidRPr="00E42EE2">
        <w:t>: equipping pastors with theology, hermeneutics, and pastoral care.</w:t>
      </w:r>
    </w:p>
    <w:p w14:paraId="544FF49C" w14:textId="77777777" w:rsidR="00E42EE2" w:rsidRPr="00E42EE2" w:rsidRDefault="00E42EE2" w:rsidP="00E42EE2">
      <w:pPr>
        <w:numPr>
          <w:ilvl w:val="0"/>
          <w:numId w:val="18"/>
        </w:numPr>
      </w:pPr>
      <w:r w:rsidRPr="00E42EE2">
        <w:rPr>
          <w:b/>
          <w:bCs/>
        </w:rPr>
        <w:t>Leadership conferences</w:t>
      </w:r>
      <w:r w:rsidRPr="00E42EE2">
        <w:t>: shaping ethical, Spirit</w:t>
      </w:r>
      <w:r w:rsidRPr="00E42EE2">
        <w:noBreakHyphen/>
        <w:t>filled leaders.</w:t>
      </w:r>
    </w:p>
    <w:p w14:paraId="1A67EB8D" w14:textId="77777777" w:rsidR="00E42EE2" w:rsidRPr="00E42EE2" w:rsidRDefault="00E42EE2" w:rsidP="00E42EE2">
      <w:pPr>
        <w:numPr>
          <w:ilvl w:val="0"/>
          <w:numId w:val="18"/>
        </w:numPr>
      </w:pPr>
      <w:r w:rsidRPr="00E42EE2">
        <w:rPr>
          <w:b/>
          <w:bCs/>
        </w:rPr>
        <w:t>Healing ministries</w:t>
      </w:r>
      <w:r w:rsidRPr="00E42EE2">
        <w:t>: demonstrating the Spirit’s power in practical outreach.</w:t>
      </w:r>
    </w:p>
    <w:p w14:paraId="1FC44E3A" w14:textId="77777777" w:rsidR="00E42EE2" w:rsidRPr="00E42EE2" w:rsidRDefault="00E42EE2" w:rsidP="00E42EE2">
      <w:pPr>
        <w:numPr>
          <w:ilvl w:val="0"/>
          <w:numId w:val="18"/>
        </w:numPr>
      </w:pPr>
      <w:r w:rsidRPr="00E42EE2">
        <w:rPr>
          <w:b/>
          <w:bCs/>
        </w:rPr>
        <w:t>Urban missions</w:t>
      </w:r>
      <w:r w:rsidRPr="00E42EE2">
        <w:t>: addressing poverty, addiction, and social transformation.</w:t>
      </w:r>
    </w:p>
    <w:p w14:paraId="48F9BDEB" w14:textId="77777777" w:rsidR="00E42EE2" w:rsidRPr="00E42EE2" w:rsidRDefault="00E42EE2" w:rsidP="00E42EE2">
      <w:r w:rsidRPr="00E42EE2">
        <w:t>Training must combine academic rigor with Spirit</w:t>
      </w:r>
      <w:r w:rsidRPr="00E42EE2">
        <w:noBreakHyphen/>
        <w:t>empowered practice.</w:t>
      </w:r>
    </w:p>
    <w:p w14:paraId="2FF7B8B6" w14:textId="77777777" w:rsidR="00E42EE2" w:rsidRPr="00E42EE2" w:rsidRDefault="00E42EE2" w:rsidP="00E42EE2">
      <w:pPr>
        <w:rPr>
          <w:b/>
          <w:bCs/>
        </w:rPr>
      </w:pPr>
      <w:r w:rsidRPr="00E42EE2">
        <w:rPr>
          <w:b/>
          <w:bCs/>
        </w:rPr>
        <w:t>Impact of Faith</w:t>
      </w:r>
      <w:r w:rsidRPr="00E42EE2">
        <w:rPr>
          <w:b/>
          <w:bCs/>
        </w:rPr>
        <w:noBreakHyphen/>
        <w:t>Health Integration</w:t>
      </w:r>
    </w:p>
    <w:p w14:paraId="4D75FDE0" w14:textId="77777777" w:rsidR="00E42EE2" w:rsidRPr="00E42EE2" w:rsidRDefault="00E42EE2" w:rsidP="00E42EE2">
      <w:r w:rsidRPr="00E42EE2">
        <w:t>Faith</w:t>
      </w:r>
      <w:r w:rsidRPr="00E42EE2">
        <w:noBreakHyphen/>
        <w:t>health integration expands ministry beyond the pulpit.</w:t>
      </w:r>
    </w:p>
    <w:p w14:paraId="42995976" w14:textId="77777777" w:rsidR="00E42EE2" w:rsidRPr="00E42EE2" w:rsidRDefault="00E42EE2" w:rsidP="00E42EE2">
      <w:pPr>
        <w:numPr>
          <w:ilvl w:val="0"/>
          <w:numId w:val="19"/>
        </w:numPr>
      </w:pPr>
      <w:r w:rsidRPr="00E42EE2">
        <w:rPr>
          <w:b/>
          <w:bCs/>
        </w:rPr>
        <w:t>Enhances outreach</w:t>
      </w:r>
      <w:r w:rsidRPr="00E42EE2">
        <w:t>: faith communities become centers of healing and hope.</w:t>
      </w:r>
    </w:p>
    <w:p w14:paraId="1009CA9A" w14:textId="77777777" w:rsidR="00E42EE2" w:rsidRPr="00E42EE2" w:rsidRDefault="00E42EE2" w:rsidP="00E42EE2">
      <w:pPr>
        <w:numPr>
          <w:ilvl w:val="0"/>
          <w:numId w:val="19"/>
        </w:numPr>
      </w:pPr>
      <w:r w:rsidRPr="00E42EE2">
        <w:rPr>
          <w:b/>
          <w:bCs/>
        </w:rPr>
        <w:t>Supports holistic health</w:t>
      </w:r>
      <w:r w:rsidRPr="00E42EE2">
        <w:t>: combining medical, spiritual, and social dimensions.</w:t>
      </w:r>
    </w:p>
    <w:p w14:paraId="62AE3B67" w14:textId="77777777" w:rsidR="00E42EE2" w:rsidRPr="00E42EE2" w:rsidRDefault="00E42EE2" w:rsidP="00E42EE2">
      <w:pPr>
        <w:numPr>
          <w:ilvl w:val="0"/>
          <w:numId w:val="19"/>
        </w:numPr>
      </w:pPr>
      <w:r w:rsidRPr="00E42EE2">
        <w:rPr>
          <w:b/>
          <w:bCs/>
        </w:rPr>
        <w:lastRenderedPageBreak/>
        <w:t>Transforms communities</w:t>
      </w:r>
      <w:r w:rsidRPr="00E42EE2">
        <w:t>: addressing addiction, poverty, and injustice through Spirit</w:t>
      </w:r>
      <w:r w:rsidRPr="00E42EE2">
        <w:noBreakHyphen/>
        <w:t>empowered service.</w:t>
      </w:r>
    </w:p>
    <w:p w14:paraId="5129C6DE" w14:textId="77777777" w:rsidR="00E42EE2" w:rsidRPr="00E42EE2" w:rsidRDefault="00E42EE2" w:rsidP="00E42EE2">
      <w:r w:rsidRPr="00E42EE2">
        <w:t xml:space="preserve">My own training at the </w:t>
      </w:r>
      <w:r w:rsidRPr="00E42EE2">
        <w:rPr>
          <w:b/>
          <w:bCs/>
        </w:rPr>
        <w:t>Texas Medical Center’s Institute for Spirituality and Health</w:t>
      </w:r>
      <w:r w:rsidRPr="00E42EE2">
        <w:t xml:space="preserve"> reinforced the conviction that ministry must embrace both spiritual and medical realities.</w:t>
      </w:r>
    </w:p>
    <w:p w14:paraId="4ABF146E" w14:textId="77777777" w:rsidR="00E42EE2" w:rsidRPr="00E42EE2" w:rsidRDefault="00E42EE2" w:rsidP="00E42EE2">
      <w:pPr>
        <w:rPr>
          <w:b/>
          <w:bCs/>
        </w:rPr>
      </w:pPr>
      <w:r w:rsidRPr="00E42EE2">
        <w:rPr>
          <w:b/>
          <w:bCs/>
        </w:rPr>
        <w:t>Global and Ecumenical Dimensions</w:t>
      </w:r>
    </w:p>
    <w:p w14:paraId="1F7F9B60" w14:textId="77777777" w:rsidR="00E42EE2" w:rsidRPr="00E42EE2" w:rsidRDefault="00E42EE2" w:rsidP="00E42EE2">
      <w:r w:rsidRPr="00E42EE2">
        <w:t>Faith</w:t>
      </w:r>
      <w:r w:rsidRPr="00E42EE2">
        <w:noBreakHyphen/>
        <w:t>health integration is not limited to one denomination or culture.</w:t>
      </w:r>
    </w:p>
    <w:p w14:paraId="7D787C6D" w14:textId="77777777" w:rsidR="00E42EE2" w:rsidRPr="00E42EE2" w:rsidRDefault="00E42EE2" w:rsidP="00E42EE2">
      <w:pPr>
        <w:numPr>
          <w:ilvl w:val="0"/>
          <w:numId w:val="20"/>
        </w:numPr>
      </w:pPr>
      <w:r w:rsidRPr="00E42EE2">
        <w:rPr>
          <w:b/>
          <w:bCs/>
        </w:rPr>
        <w:t>Azusa legacy</w:t>
      </w:r>
      <w:r w:rsidRPr="00E42EE2">
        <w:t>: unity, racial reconciliation, and holistic renewal.</w:t>
      </w:r>
    </w:p>
    <w:p w14:paraId="124A578A" w14:textId="77777777" w:rsidR="00E42EE2" w:rsidRPr="00E42EE2" w:rsidRDefault="00E42EE2" w:rsidP="00E42EE2">
      <w:pPr>
        <w:numPr>
          <w:ilvl w:val="0"/>
          <w:numId w:val="20"/>
        </w:numPr>
      </w:pPr>
      <w:r w:rsidRPr="00E42EE2">
        <w:rPr>
          <w:b/>
          <w:bCs/>
        </w:rPr>
        <w:t>International Charismatic Bible Ministries</w:t>
      </w:r>
      <w:r w:rsidRPr="00E42EE2">
        <w:t>: equipping pastors across cultures.</w:t>
      </w:r>
    </w:p>
    <w:p w14:paraId="490CF903" w14:textId="77777777" w:rsidR="00E42EE2" w:rsidRPr="00E42EE2" w:rsidRDefault="00E42EE2" w:rsidP="00E42EE2">
      <w:pPr>
        <w:numPr>
          <w:ilvl w:val="0"/>
          <w:numId w:val="20"/>
        </w:numPr>
      </w:pPr>
      <w:r w:rsidRPr="00E42EE2">
        <w:rPr>
          <w:b/>
          <w:bCs/>
        </w:rPr>
        <w:t>Association with TL Osborn</w:t>
      </w:r>
      <w:r w:rsidRPr="00E42EE2">
        <w:t>: evangelism and healing as inseparable dimensions of ministry.</w:t>
      </w:r>
    </w:p>
    <w:p w14:paraId="11B9C48E" w14:textId="77777777" w:rsidR="00E42EE2" w:rsidRPr="00E42EE2" w:rsidRDefault="00E42EE2" w:rsidP="00E42EE2">
      <w:r w:rsidRPr="00E42EE2">
        <w:t>Pentecostal ministry training must remain global, ecumenical, and mission</w:t>
      </w:r>
      <w:r w:rsidRPr="00E42EE2">
        <w:noBreakHyphen/>
        <w:t>driven.</w:t>
      </w:r>
    </w:p>
    <w:p w14:paraId="1EB6349C" w14:textId="77777777" w:rsidR="00E42EE2" w:rsidRPr="00E42EE2" w:rsidRDefault="00E42EE2" w:rsidP="00E42EE2">
      <w:pPr>
        <w:rPr>
          <w:b/>
          <w:bCs/>
        </w:rPr>
      </w:pPr>
      <w:r w:rsidRPr="00E42EE2">
        <w:rPr>
          <w:b/>
          <w:bCs/>
        </w:rPr>
        <w:t>Conclusion</w:t>
      </w:r>
    </w:p>
    <w:p w14:paraId="4F0D00EA" w14:textId="77777777" w:rsidR="00E42EE2" w:rsidRPr="00E42EE2" w:rsidRDefault="00E42EE2" w:rsidP="00E42EE2">
      <w:r w:rsidRPr="00E42EE2">
        <w:t xml:space="preserve">Ministry and spirituality training must prepare leaders to integrate </w:t>
      </w:r>
      <w:r w:rsidRPr="00E42EE2">
        <w:rPr>
          <w:b/>
          <w:bCs/>
        </w:rPr>
        <w:t>faith and health</w:t>
      </w:r>
      <w:r w:rsidRPr="00E42EE2">
        <w:t xml:space="preserve">, </w:t>
      </w:r>
      <w:r w:rsidRPr="00E42EE2">
        <w:rPr>
          <w:b/>
          <w:bCs/>
        </w:rPr>
        <w:t>spirituality and community transformation</w:t>
      </w:r>
      <w:r w:rsidRPr="00E42EE2">
        <w:t xml:space="preserve">, </w:t>
      </w:r>
      <w:r w:rsidRPr="00E42EE2">
        <w:rPr>
          <w:b/>
          <w:bCs/>
        </w:rPr>
        <w:t>doctrine and praxis</w:t>
      </w:r>
      <w:r w:rsidRPr="00E42EE2">
        <w:t>. The Spirit empowers believers not only to preach but also to heal, not only to worship but also to serve, not only to proclaim but also to transform.</w:t>
      </w:r>
    </w:p>
    <w:p w14:paraId="40E8EC58" w14:textId="77777777" w:rsidR="00E42EE2" w:rsidRPr="00E42EE2" w:rsidRDefault="00E42EE2" w:rsidP="00E42EE2">
      <w:r w:rsidRPr="00E42EE2">
        <w:t>Authentic Pentecostal praxis is holistic: it touches body, soul, and spirit, shaping communities for the glory of Christ and the advancement of His Kingdom.</w:t>
      </w:r>
    </w:p>
    <w:p w14:paraId="6BDE77B6" w14:textId="77777777" w:rsidR="00E42EE2" w:rsidRDefault="00E42EE2" w:rsidP="00E42EE2"/>
    <w:p w14:paraId="2BB07805" w14:textId="77777777" w:rsidR="00E42EE2" w:rsidRDefault="00E42EE2" w:rsidP="00E42EE2"/>
    <w:p w14:paraId="10747CE8" w14:textId="77777777" w:rsidR="00E42EE2" w:rsidRDefault="00E42EE2" w:rsidP="00E42EE2"/>
    <w:p w14:paraId="77A8C8E9" w14:textId="77777777" w:rsidR="00E42EE2" w:rsidRDefault="00E42EE2" w:rsidP="00E42EE2"/>
    <w:p w14:paraId="5E958B21" w14:textId="77777777" w:rsidR="00E42EE2" w:rsidRDefault="00E42EE2" w:rsidP="00E42EE2"/>
    <w:p w14:paraId="751C1531" w14:textId="77777777" w:rsidR="00E42EE2" w:rsidRDefault="00E42EE2" w:rsidP="00E42EE2"/>
    <w:p w14:paraId="508FC737" w14:textId="77777777" w:rsidR="00E42EE2" w:rsidRDefault="00E42EE2" w:rsidP="00E42EE2"/>
    <w:p w14:paraId="73F0F9BE" w14:textId="77777777" w:rsidR="00E42EE2" w:rsidRDefault="00E42EE2" w:rsidP="00E42EE2"/>
    <w:p w14:paraId="5547F9B8" w14:textId="77777777" w:rsidR="00E42EE2" w:rsidRDefault="00E42EE2" w:rsidP="00E42EE2"/>
    <w:p w14:paraId="5A692EE6" w14:textId="77777777" w:rsidR="00E42EE2" w:rsidRDefault="00E42EE2" w:rsidP="00E42EE2"/>
    <w:p w14:paraId="767BC3C2" w14:textId="77777777" w:rsidR="00E42EE2" w:rsidRDefault="00E42EE2" w:rsidP="00E42EE2"/>
    <w:p w14:paraId="192DA1C2" w14:textId="77777777" w:rsidR="00E42EE2" w:rsidRDefault="00E42EE2" w:rsidP="00E42EE2"/>
    <w:p w14:paraId="792A2C3C" w14:textId="4942F5D1" w:rsidR="00E42EE2" w:rsidRPr="00E42EE2" w:rsidRDefault="00E42EE2" w:rsidP="00E42EE2">
      <w:pPr>
        <w:rPr>
          <w:b/>
          <w:bCs/>
        </w:rPr>
      </w:pPr>
      <w:r>
        <w:lastRenderedPageBreak/>
        <w:t xml:space="preserve">                                                                                 </w:t>
      </w:r>
      <w:r w:rsidRPr="00E42EE2">
        <w:rPr>
          <w:b/>
          <w:bCs/>
        </w:rPr>
        <w:t xml:space="preserve">Chapter </w:t>
      </w:r>
      <w:r w:rsidR="00BA3EE2">
        <w:rPr>
          <w:b/>
          <w:bCs/>
        </w:rPr>
        <w:t xml:space="preserve">Six </w:t>
      </w:r>
    </w:p>
    <w:p w14:paraId="61EFF607" w14:textId="77777777" w:rsidR="00E42EE2" w:rsidRPr="00E42EE2" w:rsidRDefault="00E42EE2" w:rsidP="00E42EE2">
      <w:pPr>
        <w:rPr>
          <w:b/>
          <w:bCs/>
        </w:rPr>
      </w:pPr>
      <w:r w:rsidRPr="00E42EE2">
        <w:rPr>
          <w:b/>
          <w:bCs/>
        </w:rPr>
        <w:t>Spirit</w:t>
      </w:r>
      <w:r w:rsidRPr="00E42EE2">
        <w:rPr>
          <w:b/>
          <w:bCs/>
        </w:rPr>
        <w:noBreakHyphen/>
        <w:t>Empowered Life</w:t>
      </w:r>
    </w:p>
    <w:p w14:paraId="4DBE4AAD" w14:textId="77777777" w:rsidR="00E42EE2" w:rsidRPr="00E42EE2" w:rsidRDefault="00E42EE2" w:rsidP="00E42EE2">
      <w:pPr>
        <w:rPr>
          <w:b/>
          <w:bCs/>
        </w:rPr>
      </w:pPr>
      <w:r w:rsidRPr="00E42EE2">
        <w:rPr>
          <w:b/>
          <w:bCs/>
          <w:i/>
          <w:iCs/>
        </w:rPr>
        <w:t>Practical Transformation through the Spirit</w:t>
      </w:r>
    </w:p>
    <w:p w14:paraId="1843AA6A" w14:textId="77777777" w:rsidR="00E42EE2" w:rsidRPr="00E42EE2" w:rsidRDefault="00E42EE2" w:rsidP="00E42EE2">
      <w:r w:rsidRPr="00E42EE2">
        <w:rPr>
          <w:b/>
          <w:bCs/>
        </w:rPr>
        <w:t xml:space="preserve">Rev. Dr. </w:t>
      </w:r>
      <w:proofErr w:type="spellStart"/>
      <w:r w:rsidRPr="00E42EE2">
        <w:rPr>
          <w:b/>
          <w:bCs/>
        </w:rPr>
        <w:t>Akwo</w:t>
      </w:r>
      <w:proofErr w:type="spellEnd"/>
      <w:r w:rsidRPr="00E42EE2">
        <w:rPr>
          <w:b/>
          <w:bCs/>
        </w:rPr>
        <w:t xml:space="preserve"> Thompson </w:t>
      </w:r>
      <w:proofErr w:type="spellStart"/>
      <w:r w:rsidRPr="00E42EE2">
        <w:rPr>
          <w:b/>
          <w:bCs/>
        </w:rPr>
        <w:t>Ntuba</w:t>
      </w:r>
      <w:proofErr w:type="spellEnd"/>
    </w:p>
    <w:p w14:paraId="76ED56A2" w14:textId="77777777" w:rsidR="00E42EE2" w:rsidRPr="00E42EE2" w:rsidRDefault="00E42EE2" w:rsidP="00E42EE2">
      <w:pPr>
        <w:rPr>
          <w:b/>
          <w:bCs/>
        </w:rPr>
      </w:pPr>
      <w:r w:rsidRPr="00E42EE2">
        <w:rPr>
          <w:b/>
          <w:bCs/>
        </w:rPr>
        <w:t>Introduction</w:t>
      </w:r>
    </w:p>
    <w:p w14:paraId="0A21728D" w14:textId="77777777" w:rsidR="00E42EE2" w:rsidRPr="00E42EE2" w:rsidRDefault="00E42EE2" w:rsidP="00E42EE2">
      <w:r w:rsidRPr="00E42EE2">
        <w:t xml:space="preserve">Pentecostal theology is not only about doctrine and worship—it is about </w:t>
      </w:r>
      <w:r w:rsidRPr="00E42EE2">
        <w:rPr>
          <w:b/>
          <w:bCs/>
        </w:rPr>
        <w:t>life transformation</w:t>
      </w:r>
      <w:r w:rsidRPr="00E42EE2">
        <w:t>. The Spirit</w:t>
      </w:r>
      <w:r w:rsidRPr="00E42EE2">
        <w:noBreakHyphen/>
        <w:t>empowered life is the daily reality of believers who walk in holiness, grow in character, and live in the power of the Spirit.</w:t>
      </w:r>
    </w:p>
    <w:p w14:paraId="40343BB4" w14:textId="77777777" w:rsidR="00E42EE2" w:rsidRPr="00E42EE2" w:rsidRDefault="00E42EE2" w:rsidP="00E42EE2">
      <w:r w:rsidRPr="00E42EE2">
        <w:t>My ministry across Presbyterian churches, seminaries, leadership conferences, healing crusades, urban missions, and international fellowships has shown that the Spirit’s work is not confined to extraordinary moments. It is the Spirit’s ongoing presence that empowers believers to live faithfully in every context.</w:t>
      </w:r>
    </w:p>
    <w:p w14:paraId="2EE32FE0" w14:textId="77777777" w:rsidR="00E42EE2" w:rsidRPr="00E42EE2" w:rsidRDefault="00E42EE2" w:rsidP="00E42EE2">
      <w:pPr>
        <w:rPr>
          <w:b/>
          <w:bCs/>
        </w:rPr>
      </w:pPr>
      <w:r w:rsidRPr="00E42EE2">
        <w:rPr>
          <w:b/>
          <w:bCs/>
        </w:rPr>
        <w:t>Holiness: The Spirit’s Work of Sanctification</w:t>
      </w:r>
    </w:p>
    <w:p w14:paraId="5CB062CA" w14:textId="77777777" w:rsidR="00E42EE2" w:rsidRPr="00E42EE2" w:rsidRDefault="00E42EE2" w:rsidP="00E42EE2">
      <w:r w:rsidRPr="00E42EE2">
        <w:t>Holiness is central to Pentecostal identity.</w:t>
      </w:r>
    </w:p>
    <w:p w14:paraId="75CAC4FC" w14:textId="77777777" w:rsidR="00E42EE2" w:rsidRPr="00E42EE2" w:rsidRDefault="00E42EE2" w:rsidP="00E42EE2">
      <w:pPr>
        <w:numPr>
          <w:ilvl w:val="0"/>
          <w:numId w:val="21"/>
        </w:numPr>
      </w:pPr>
      <w:r w:rsidRPr="00E42EE2">
        <w:rPr>
          <w:b/>
          <w:bCs/>
        </w:rPr>
        <w:t>Biblical foundation</w:t>
      </w:r>
      <w:r w:rsidRPr="00E42EE2">
        <w:t>: “Be holy, for I am holy” (1 Peter 1:16).</w:t>
      </w:r>
    </w:p>
    <w:p w14:paraId="7EF3DD12" w14:textId="77777777" w:rsidR="00E42EE2" w:rsidRPr="00E42EE2" w:rsidRDefault="00E42EE2" w:rsidP="00E42EE2">
      <w:pPr>
        <w:numPr>
          <w:ilvl w:val="0"/>
          <w:numId w:val="21"/>
        </w:numPr>
      </w:pPr>
      <w:r w:rsidRPr="00E42EE2">
        <w:rPr>
          <w:b/>
          <w:bCs/>
        </w:rPr>
        <w:t>Sanctification</w:t>
      </w:r>
      <w:r w:rsidRPr="00E42EE2">
        <w:t>: the Spirit cleanses, renews, and sets believers apart for God’s purposes.</w:t>
      </w:r>
    </w:p>
    <w:p w14:paraId="6C750089" w14:textId="77777777" w:rsidR="00E42EE2" w:rsidRPr="00E42EE2" w:rsidRDefault="00E42EE2" w:rsidP="00E42EE2">
      <w:pPr>
        <w:numPr>
          <w:ilvl w:val="0"/>
          <w:numId w:val="21"/>
        </w:numPr>
      </w:pPr>
      <w:r w:rsidRPr="00E42EE2">
        <w:rPr>
          <w:b/>
          <w:bCs/>
        </w:rPr>
        <w:t>Practical holiness</w:t>
      </w:r>
      <w:r w:rsidRPr="00E42EE2">
        <w:t>: integrity in leadership, purity in relationships, humility in service.</w:t>
      </w:r>
    </w:p>
    <w:p w14:paraId="5FA2717E" w14:textId="77777777" w:rsidR="00E42EE2" w:rsidRPr="00E42EE2" w:rsidRDefault="00E42EE2" w:rsidP="00E42EE2">
      <w:r w:rsidRPr="00E42EE2">
        <w:t>Holiness ensures that Pentecostal power is balanced by Pentecostal purity.</w:t>
      </w:r>
    </w:p>
    <w:p w14:paraId="75E8D400" w14:textId="77777777" w:rsidR="00E42EE2" w:rsidRPr="00E42EE2" w:rsidRDefault="00E42EE2" w:rsidP="00E42EE2">
      <w:pPr>
        <w:rPr>
          <w:b/>
          <w:bCs/>
        </w:rPr>
      </w:pPr>
      <w:r w:rsidRPr="00E42EE2">
        <w:rPr>
          <w:b/>
          <w:bCs/>
        </w:rPr>
        <w:t>Character Formation: Fruit of the Spirit</w:t>
      </w:r>
    </w:p>
    <w:p w14:paraId="0019ED0E" w14:textId="77777777" w:rsidR="00E42EE2" w:rsidRPr="00E42EE2" w:rsidRDefault="00E42EE2" w:rsidP="00E42EE2">
      <w:r w:rsidRPr="00E42EE2">
        <w:t>The Spirit shapes believers into Christ’s likeness through character formation.</w:t>
      </w:r>
    </w:p>
    <w:p w14:paraId="7DA7D8AC" w14:textId="77777777" w:rsidR="00E42EE2" w:rsidRPr="00E42EE2" w:rsidRDefault="00E42EE2" w:rsidP="00E42EE2">
      <w:pPr>
        <w:numPr>
          <w:ilvl w:val="0"/>
          <w:numId w:val="22"/>
        </w:numPr>
      </w:pPr>
      <w:r w:rsidRPr="00E42EE2">
        <w:rPr>
          <w:b/>
          <w:bCs/>
        </w:rPr>
        <w:t>Fruit of the Spirit</w:t>
      </w:r>
      <w:r w:rsidRPr="00E42EE2">
        <w:t>: love, joy, peace, patience, kindness, goodness, faithfulness, gentleness, self</w:t>
      </w:r>
      <w:r w:rsidRPr="00E42EE2">
        <w:noBreakHyphen/>
        <w:t>control (Galatians 5:22–23).</w:t>
      </w:r>
    </w:p>
    <w:p w14:paraId="2B302D3B" w14:textId="77777777" w:rsidR="00E42EE2" w:rsidRPr="00E42EE2" w:rsidRDefault="00E42EE2" w:rsidP="00E42EE2">
      <w:pPr>
        <w:numPr>
          <w:ilvl w:val="0"/>
          <w:numId w:val="22"/>
        </w:numPr>
      </w:pPr>
      <w:r w:rsidRPr="00E42EE2">
        <w:rPr>
          <w:b/>
          <w:bCs/>
        </w:rPr>
        <w:t>Transformation</w:t>
      </w:r>
      <w:r w:rsidRPr="00E42EE2">
        <w:t>: gifts without fruit lead to imbalance; fruit without gifts leads to stagnation.</w:t>
      </w:r>
    </w:p>
    <w:p w14:paraId="72440387" w14:textId="77777777" w:rsidR="00E42EE2" w:rsidRPr="00E42EE2" w:rsidRDefault="00E42EE2" w:rsidP="00E42EE2">
      <w:pPr>
        <w:numPr>
          <w:ilvl w:val="0"/>
          <w:numId w:val="22"/>
        </w:numPr>
      </w:pPr>
      <w:r w:rsidRPr="00E42EE2">
        <w:rPr>
          <w:b/>
          <w:bCs/>
        </w:rPr>
        <w:t>Leadership impact</w:t>
      </w:r>
      <w:r w:rsidRPr="00E42EE2">
        <w:t>: Spirit</w:t>
      </w:r>
      <w:r w:rsidRPr="00E42EE2">
        <w:noBreakHyphen/>
        <w:t>formed character sustains ministry beyond emotional experiences.</w:t>
      </w:r>
    </w:p>
    <w:p w14:paraId="36483CBE" w14:textId="77777777" w:rsidR="00E42EE2" w:rsidRPr="00E42EE2" w:rsidRDefault="00E42EE2" w:rsidP="00E42EE2">
      <w:r w:rsidRPr="00E42EE2">
        <w:t>In seminary teaching and leadership conferences, I have emphasized that true Pentecostal leaders must embody both gifts and fruit.</w:t>
      </w:r>
    </w:p>
    <w:p w14:paraId="0C4F11AE" w14:textId="77777777" w:rsidR="00E42EE2" w:rsidRPr="00E42EE2" w:rsidRDefault="00E42EE2" w:rsidP="00E42EE2">
      <w:pPr>
        <w:rPr>
          <w:b/>
          <w:bCs/>
        </w:rPr>
      </w:pPr>
      <w:r w:rsidRPr="00E42EE2">
        <w:rPr>
          <w:b/>
          <w:bCs/>
        </w:rPr>
        <w:t>Power for Daily Living</w:t>
      </w:r>
    </w:p>
    <w:p w14:paraId="5065ECB8" w14:textId="77777777" w:rsidR="00E42EE2" w:rsidRPr="00E42EE2" w:rsidRDefault="00E42EE2" w:rsidP="00E42EE2">
      <w:r w:rsidRPr="00E42EE2">
        <w:t>The Spirit empowers believers not only for ministry but for everyday life.</w:t>
      </w:r>
    </w:p>
    <w:p w14:paraId="713724A2" w14:textId="77777777" w:rsidR="00E42EE2" w:rsidRPr="00E42EE2" w:rsidRDefault="00E42EE2" w:rsidP="00E42EE2">
      <w:pPr>
        <w:numPr>
          <w:ilvl w:val="0"/>
          <w:numId w:val="23"/>
        </w:numPr>
      </w:pPr>
      <w:r w:rsidRPr="00E42EE2">
        <w:rPr>
          <w:b/>
          <w:bCs/>
        </w:rPr>
        <w:t>Empowerment</w:t>
      </w:r>
      <w:r w:rsidRPr="00E42EE2">
        <w:t>: strength in trials, wisdom in decisions, courage in witness.</w:t>
      </w:r>
    </w:p>
    <w:p w14:paraId="6B855A3A" w14:textId="77777777" w:rsidR="00E42EE2" w:rsidRPr="00E42EE2" w:rsidRDefault="00E42EE2" w:rsidP="00E42EE2">
      <w:pPr>
        <w:numPr>
          <w:ilvl w:val="0"/>
          <w:numId w:val="23"/>
        </w:numPr>
      </w:pPr>
      <w:r w:rsidRPr="00E42EE2">
        <w:rPr>
          <w:b/>
          <w:bCs/>
        </w:rPr>
        <w:lastRenderedPageBreak/>
        <w:t>Practical dimensions</w:t>
      </w:r>
      <w:r w:rsidRPr="00E42EE2">
        <w:t>: Spirit</w:t>
      </w:r>
      <w:r w:rsidRPr="00E42EE2">
        <w:noBreakHyphen/>
        <w:t>led parenting, Spirit</w:t>
      </w:r>
      <w:r w:rsidRPr="00E42EE2">
        <w:noBreakHyphen/>
        <w:t>guided work, Spirit</w:t>
      </w:r>
      <w:r w:rsidRPr="00E42EE2">
        <w:noBreakHyphen/>
        <w:t>empowered service in communities.</w:t>
      </w:r>
    </w:p>
    <w:p w14:paraId="75E35B2D" w14:textId="77777777" w:rsidR="00E42EE2" w:rsidRPr="00E42EE2" w:rsidRDefault="00E42EE2" w:rsidP="00E42EE2">
      <w:pPr>
        <w:numPr>
          <w:ilvl w:val="0"/>
          <w:numId w:val="23"/>
        </w:numPr>
      </w:pPr>
      <w:r w:rsidRPr="00E42EE2">
        <w:rPr>
          <w:b/>
          <w:bCs/>
        </w:rPr>
        <w:t>Mission impact</w:t>
      </w:r>
      <w:r w:rsidRPr="00E42EE2">
        <w:t>: daily living becomes a testimony of Christ’s transforming power.</w:t>
      </w:r>
    </w:p>
    <w:p w14:paraId="2E2DD425" w14:textId="77777777" w:rsidR="00E42EE2" w:rsidRPr="00E42EE2" w:rsidRDefault="00E42EE2" w:rsidP="00E42EE2">
      <w:r w:rsidRPr="00E42EE2">
        <w:t>In urban ministries and healing outreaches, I have seen how Spirit</w:t>
      </w:r>
      <w:r w:rsidRPr="00E42EE2">
        <w:noBreakHyphen/>
        <w:t>empowered believers bring hope to families, workplaces, and neighborhoods.</w:t>
      </w:r>
    </w:p>
    <w:p w14:paraId="2F306097" w14:textId="77777777" w:rsidR="00E42EE2" w:rsidRPr="00E42EE2" w:rsidRDefault="00E42EE2" w:rsidP="00E42EE2">
      <w:pPr>
        <w:rPr>
          <w:b/>
          <w:bCs/>
        </w:rPr>
      </w:pPr>
      <w:r w:rsidRPr="00E42EE2">
        <w:rPr>
          <w:b/>
          <w:bCs/>
        </w:rPr>
        <w:t>Conclusion</w:t>
      </w:r>
    </w:p>
    <w:p w14:paraId="6DF64FD4" w14:textId="77777777" w:rsidR="00E42EE2" w:rsidRPr="00E42EE2" w:rsidRDefault="00E42EE2" w:rsidP="00E42EE2">
      <w:r w:rsidRPr="00E42EE2">
        <w:t>The Spirit</w:t>
      </w:r>
      <w:r w:rsidRPr="00E42EE2">
        <w:noBreakHyphen/>
        <w:t>empowered life is the practical outworking of Pentecostal theology. Holiness, character formation, and daily empowerment are not optional—they are essential.</w:t>
      </w:r>
    </w:p>
    <w:p w14:paraId="1D616317" w14:textId="77777777" w:rsidR="00E42EE2" w:rsidRPr="00E42EE2" w:rsidRDefault="00E42EE2" w:rsidP="00E42EE2">
      <w:r w:rsidRPr="00E42EE2">
        <w:t>Authentic Pentecostal praxis is not defined by manifestations alone but by a lifestyle of holiness, humility, and mission. The Spirit transforms believers into witnesses who glorify Christ in every sphere of life.</w:t>
      </w:r>
    </w:p>
    <w:p w14:paraId="14AA4688" w14:textId="77777777" w:rsidR="00E42EE2" w:rsidRDefault="00E42EE2" w:rsidP="00E42EE2"/>
    <w:p w14:paraId="0AE86E7D" w14:textId="77777777" w:rsidR="00E42EE2" w:rsidRDefault="00E42EE2" w:rsidP="00E42EE2"/>
    <w:p w14:paraId="5D7C74CC" w14:textId="77777777" w:rsidR="00E42EE2" w:rsidRDefault="00E42EE2" w:rsidP="00E42EE2"/>
    <w:p w14:paraId="41B83D7E" w14:textId="77777777" w:rsidR="00E42EE2" w:rsidRDefault="00E42EE2" w:rsidP="00E42EE2"/>
    <w:p w14:paraId="4A2A2EB8" w14:textId="77777777" w:rsidR="00E42EE2" w:rsidRDefault="00E42EE2" w:rsidP="00E42EE2"/>
    <w:p w14:paraId="2B53F557" w14:textId="77777777" w:rsidR="00E42EE2" w:rsidRDefault="00E42EE2" w:rsidP="00E42EE2"/>
    <w:p w14:paraId="15B929F6" w14:textId="77777777" w:rsidR="00E42EE2" w:rsidRDefault="00E42EE2" w:rsidP="00E42EE2"/>
    <w:p w14:paraId="322BBA82" w14:textId="77777777" w:rsidR="00E42EE2" w:rsidRDefault="00E42EE2" w:rsidP="00E42EE2"/>
    <w:p w14:paraId="362CFC2D" w14:textId="77777777" w:rsidR="00E42EE2" w:rsidRDefault="00E42EE2" w:rsidP="00E42EE2"/>
    <w:p w14:paraId="1A06BACE" w14:textId="77777777" w:rsidR="00E42EE2" w:rsidRDefault="00E42EE2" w:rsidP="00E42EE2"/>
    <w:p w14:paraId="21E1B851" w14:textId="77777777" w:rsidR="00E42EE2" w:rsidRDefault="00E42EE2" w:rsidP="00E42EE2"/>
    <w:p w14:paraId="2E6033AC" w14:textId="77777777" w:rsidR="00E42EE2" w:rsidRDefault="00E42EE2" w:rsidP="00E42EE2"/>
    <w:p w14:paraId="2D530C62" w14:textId="77777777" w:rsidR="00E42EE2" w:rsidRDefault="00E42EE2" w:rsidP="00E42EE2"/>
    <w:p w14:paraId="5FEA66BF" w14:textId="77777777" w:rsidR="00E42EE2" w:rsidRDefault="00E42EE2" w:rsidP="00E42EE2"/>
    <w:p w14:paraId="17A28BAD" w14:textId="77777777" w:rsidR="00E42EE2" w:rsidRDefault="00E42EE2" w:rsidP="00E42EE2"/>
    <w:p w14:paraId="79AC32F9" w14:textId="77777777" w:rsidR="00E42EE2" w:rsidRDefault="00E42EE2" w:rsidP="00E42EE2"/>
    <w:p w14:paraId="6C5BEC47" w14:textId="77777777" w:rsidR="00E42EE2" w:rsidRDefault="00E42EE2" w:rsidP="00E42EE2"/>
    <w:p w14:paraId="6D650E8F" w14:textId="4867A28D" w:rsidR="00E42EE2" w:rsidRPr="00E42EE2" w:rsidRDefault="00E42EE2" w:rsidP="00E42EE2">
      <w:pPr>
        <w:rPr>
          <w:b/>
          <w:bCs/>
        </w:rPr>
      </w:pPr>
      <w:r>
        <w:lastRenderedPageBreak/>
        <w:t xml:space="preserve">                                                                            </w:t>
      </w:r>
      <w:r w:rsidRPr="00E42EE2">
        <w:rPr>
          <w:b/>
          <w:bCs/>
        </w:rPr>
        <w:t xml:space="preserve">Chapter </w:t>
      </w:r>
      <w:r w:rsidR="00BA3EE2">
        <w:rPr>
          <w:b/>
          <w:bCs/>
        </w:rPr>
        <w:t>Seven</w:t>
      </w:r>
    </w:p>
    <w:p w14:paraId="58EC849A" w14:textId="77777777" w:rsidR="00E42EE2" w:rsidRPr="00E42EE2" w:rsidRDefault="00E42EE2" w:rsidP="00E42EE2">
      <w:pPr>
        <w:rPr>
          <w:b/>
          <w:bCs/>
        </w:rPr>
      </w:pPr>
      <w:r w:rsidRPr="00E42EE2">
        <w:rPr>
          <w:b/>
          <w:bCs/>
        </w:rPr>
        <w:t>Gifts of the Spirit in the Church</w:t>
      </w:r>
    </w:p>
    <w:p w14:paraId="04A7DD25" w14:textId="77777777" w:rsidR="00E42EE2" w:rsidRPr="00E42EE2" w:rsidRDefault="00E42EE2" w:rsidP="00E42EE2">
      <w:pPr>
        <w:rPr>
          <w:b/>
          <w:bCs/>
        </w:rPr>
      </w:pPr>
      <w:r w:rsidRPr="00E42EE2">
        <w:rPr>
          <w:b/>
          <w:bCs/>
          <w:i/>
          <w:iCs/>
        </w:rPr>
        <w:t>Understanding and Practicing Spiritual Gifts</w:t>
      </w:r>
    </w:p>
    <w:p w14:paraId="36DB75B6" w14:textId="77777777" w:rsidR="00E42EE2" w:rsidRPr="00E42EE2" w:rsidRDefault="00E42EE2" w:rsidP="00E42EE2">
      <w:r w:rsidRPr="00E42EE2">
        <w:rPr>
          <w:b/>
          <w:bCs/>
        </w:rPr>
        <w:t xml:space="preserve">Rev. Dr. </w:t>
      </w:r>
      <w:proofErr w:type="spellStart"/>
      <w:r w:rsidRPr="00E42EE2">
        <w:rPr>
          <w:b/>
          <w:bCs/>
        </w:rPr>
        <w:t>Akwo</w:t>
      </w:r>
      <w:proofErr w:type="spellEnd"/>
      <w:r w:rsidRPr="00E42EE2">
        <w:rPr>
          <w:b/>
          <w:bCs/>
        </w:rPr>
        <w:t xml:space="preserve"> Thompson </w:t>
      </w:r>
      <w:proofErr w:type="spellStart"/>
      <w:r w:rsidRPr="00E42EE2">
        <w:rPr>
          <w:b/>
          <w:bCs/>
        </w:rPr>
        <w:t>Ntuba</w:t>
      </w:r>
      <w:proofErr w:type="spellEnd"/>
    </w:p>
    <w:p w14:paraId="1C3F9379" w14:textId="77777777" w:rsidR="00E42EE2" w:rsidRPr="00E42EE2" w:rsidRDefault="00E42EE2" w:rsidP="00E42EE2">
      <w:pPr>
        <w:rPr>
          <w:b/>
          <w:bCs/>
        </w:rPr>
      </w:pPr>
      <w:r w:rsidRPr="00E42EE2">
        <w:rPr>
          <w:b/>
          <w:bCs/>
        </w:rPr>
        <w:t>Introduction</w:t>
      </w:r>
    </w:p>
    <w:p w14:paraId="4E093FF4" w14:textId="77777777" w:rsidR="00E42EE2" w:rsidRPr="00E42EE2" w:rsidRDefault="00E42EE2" w:rsidP="00E42EE2">
      <w:r w:rsidRPr="00E42EE2">
        <w:t xml:space="preserve">The gifts of the Spirit are central to Pentecostal identity and mission. They are not given for personal glory but for the </w:t>
      </w:r>
      <w:r w:rsidRPr="00E42EE2">
        <w:rPr>
          <w:b/>
          <w:bCs/>
        </w:rPr>
        <w:t>edification of the Church</w:t>
      </w:r>
      <w:r w:rsidRPr="00E42EE2">
        <w:t xml:space="preserve"> and the </w:t>
      </w:r>
      <w:r w:rsidRPr="00E42EE2">
        <w:rPr>
          <w:b/>
          <w:bCs/>
        </w:rPr>
        <w:t>advancement of Christ’s mission</w:t>
      </w:r>
      <w:r w:rsidRPr="00E42EE2">
        <w:t>. My ministry across Presbyterian churches, leadership conferences, healing crusades, seminary classrooms, and international missions has shown that spiritual gifts, when exercised biblically, bring renewal, healing, and transformation to communities.</w:t>
      </w:r>
    </w:p>
    <w:p w14:paraId="53E759EB" w14:textId="77777777" w:rsidR="00E42EE2" w:rsidRPr="00E42EE2" w:rsidRDefault="00E42EE2" w:rsidP="00E42EE2">
      <w:r w:rsidRPr="00E42EE2">
        <w:t>This chapter explores four key gifts—prophecy, healing, tongues, and discernment—highlighting their biblical foundation, practical application, and role in Pentecostal praxis.</w:t>
      </w:r>
    </w:p>
    <w:p w14:paraId="6D7163E3" w14:textId="77777777" w:rsidR="00E42EE2" w:rsidRPr="00E42EE2" w:rsidRDefault="00E42EE2" w:rsidP="00E42EE2">
      <w:pPr>
        <w:rPr>
          <w:b/>
          <w:bCs/>
        </w:rPr>
      </w:pPr>
      <w:r w:rsidRPr="00E42EE2">
        <w:rPr>
          <w:b/>
          <w:bCs/>
        </w:rPr>
        <w:t>Prophecy: Speaking God’s Word</w:t>
      </w:r>
    </w:p>
    <w:p w14:paraId="3211DB4D" w14:textId="77777777" w:rsidR="00E42EE2" w:rsidRPr="00E42EE2" w:rsidRDefault="00E42EE2" w:rsidP="00E42EE2">
      <w:r w:rsidRPr="00E42EE2">
        <w:t>Prophecy is the Spirit</w:t>
      </w:r>
      <w:r w:rsidRPr="00E42EE2">
        <w:noBreakHyphen/>
        <w:t>empowered declaration of God’s truth.</w:t>
      </w:r>
    </w:p>
    <w:p w14:paraId="7216D8BC" w14:textId="77777777" w:rsidR="00E42EE2" w:rsidRPr="00E42EE2" w:rsidRDefault="00E42EE2" w:rsidP="00E42EE2">
      <w:pPr>
        <w:numPr>
          <w:ilvl w:val="0"/>
          <w:numId w:val="24"/>
        </w:numPr>
      </w:pPr>
      <w:r w:rsidRPr="00E42EE2">
        <w:rPr>
          <w:b/>
          <w:bCs/>
        </w:rPr>
        <w:t>Biblical foundation</w:t>
      </w:r>
      <w:r w:rsidRPr="00E42EE2">
        <w:t>: Joel 2:28–29, Acts 2, 1 Corinthians 14.</w:t>
      </w:r>
    </w:p>
    <w:p w14:paraId="7185943D" w14:textId="77777777" w:rsidR="00E42EE2" w:rsidRPr="00E42EE2" w:rsidRDefault="00E42EE2" w:rsidP="00E42EE2">
      <w:pPr>
        <w:numPr>
          <w:ilvl w:val="0"/>
          <w:numId w:val="24"/>
        </w:numPr>
      </w:pPr>
      <w:r w:rsidRPr="00E42EE2">
        <w:rPr>
          <w:b/>
          <w:bCs/>
        </w:rPr>
        <w:t>Purpose</w:t>
      </w:r>
      <w:r w:rsidRPr="00E42EE2">
        <w:t>: edification, encouragement, correction, and guidance.</w:t>
      </w:r>
    </w:p>
    <w:p w14:paraId="2C94D063" w14:textId="77777777" w:rsidR="00E42EE2" w:rsidRPr="00E42EE2" w:rsidRDefault="00E42EE2" w:rsidP="00E42EE2">
      <w:pPr>
        <w:numPr>
          <w:ilvl w:val="0"/>
          <w:numId w:val="24"/>
        </w:numPr>
      </w:pPr>
      <w:r w:rsidRPr="00E42EE2">
        <w:rPr>
          <w:b/>
          <w:bCs/>
        </w:rPr>
        <w:t>Practice</w:t>
      </w:r>
      <w:r w:rsidRPr="00E42EE2">
        <w:t>: prophecy must align with Scripture and exalt Christ, not human ambition.</w:t>
      </w:r>
    </w:p>
    <w:p w14:paraId="640B32EA" w14:textId="77777777" w:rsidR="00E42EE2" w:rsidRPr="00E42EE2" w:rsidRDefault="00E42EE2" w:rsidP="00E42EE2">
      <w:r w:rsidRPr="00E42EE2">
        <w:t>In conferences and urban ministries, prophetic words have brought clarity, conviction, and hope to believers.</w:t>
      </w:r>
    </w:p>
    <w:p w14:paraId="1CAD29C1" w14:textId="77777777" w:rsidR="00E42EE2" w:rsidRPr="00E42EE2" w:rsidRDefault="00E42EE2" w:rsidP="00E42EE2">
      <w:pPr>
        <w:rPr>
          <w:b/>
          <w:bCs/>
        </w:rPr>
      </w:pPr>
      <w:r w:rsidRPr="00E42EE2">
        <w:rPr>
          <w:b/>
          <w:bCs/>
        </w:rPr>
        <w:t>Healing: Manifestation of God’s Compassion</w:t>
      </w:r>
    </w:p>
    <w:p w14:paraId="3A27966C" w14:textId="77777777" w:rsidR="00E42EE2" w:rsidRPr="00E42EE2" w:rsidRDefault="00E42EE2" w:rsidP="00E42EE2">
      <w:r w:rsidRPr="00E42EE2">
        <w:t>Healing is a visible demonstration of God’s love and power.</w:t>
      </w:r>
    </w:p>
    <w:p w14:paraId="1BC287C0" w14:textId="77777777" w:rsidR="00E42EE2" w:rsidRPr="00E42EE2" w:rsidRDefault="00E42EE2" w:rsidP="00E42EE2">
      <w:pPr>
        <w:numPr>
          <w:ilvl w:val="0"/>
          <w:numId w:val="25"/>
        </w:numPr>
      </w:pPr>
      <w:r w:rsidRPr="00E42EE2">
        <w:rPr>
          <w:b/>
          <w:bCs/>
        </w:rPr>
        <w:t>Biblical witness</w:t>
      </w:r>
      <w:r w:rsidRPr="00E42EE2">
        <w:t>: Jesus healed the sick, the apostles continued healing in Acts.</w:t>
      </w:r>
    </w:p>
    <w:p w14:paraId="10DE946A" w14:textId="77777777" w:rsidR="00E42EE2" w:rsidRPr="00E42EE2" w:rsidRDefault="00E42EE2" w:rsidP="00E42EE2">
      <w:pPr>
        <w:numPr>
          <w:ilvl w:val="0"/>
          <w:numId w:val="25"/>
        </w:numPr>
      </w:pPr>
      <w:r w:rsidRPr="00E42EE2">
        <w:rPr>
          <w:b/>
          <w:bCs/>
        </w:rPr>
        <w:t>Purpose</w:t>
      </w:r>
      <w:r w:rsidRPr="00E42EE2">
        <w:t>: to reveal Christ’s compassion and confirm the Gospel.</w:t>
      </w:r>
    </w:p>
    <w:p w14:paraId="45F05ACF" w14:textId="77777777" w:rsidR="00E42EE2" w:rsidRPr="00E42EE2" w:rsidRDefault="00E42EE2" w:rsidP="00E42EE2">
      <w:pPr>
        <w:numPr>
          <w:ilvl w:val="0"/>
          <w:numId w:val="25"/>
        </w:numPr>
      </w:pPr>
      <w:r w:rsidRPr="00E42EE2">
        <w:rPr>
          <w:b/>
          <w:bCs/>
        </w:rPr>
        <w:t>Practice</w:t>
      </w:r>
      <w:r w:rsidRPr="00E42EE2">
        <w:t>: healing must be Christ</w:t>
      </w:r>
      <w:r w:rsidRPr="00E42EE2">
        <w:noBreakHyphen/>
        <w:t>centered, avoiding sensationalism or manipulation.</w:t>
      </w:r>
    </w:p>
    <w:p w14:paraId="30D888CC" w14:textId="77777777" w:rsidR="00E42EE2" w:rsidRPr="00E42EE2" w:rsidRDefault="00E42EE2" w:rsidP="00E42EE2">
      <w:r w:rsidRPr="00E42EE2">
        <w:t>In crusades and outreach ministries, I have witnessed the Spirit’s healing power bringing physical restoration and spiritual renewal.</w:t>
      </w:r>
    </w:p>
    <w:p w14:paraId="7E04CC87" w14:textId="77777777" w:rsidR="00E42EE2" w:rsidRPr="00E42EE2" w:rsidRDefault="00E42EE2" w:rsidP="00E42EE2">
      <w:pPr>
        <w:rPr>
          <w:b/>
          <w:bCs/>
        </w:rPr>
      </w:pPr>
      <w:r w:rsidRPr="00E42EE2">
        <w:rPr>
          <w:b/>
          <w:bCs/>
        </w:rPr>
        <w:t>Tongues: Prayer and Praise in the Spirit</w:t>
      </w:r>
    </w:p>
    <w:p w14:paraId="19274FC1" w14:textId="77777777" w:rsidR="00E42EE2" w:rsidRPr="00E42EE2" w:rsidRDefault="00E42EE2" w:rsidP="00E42EE2">
      <w:r w:rsidRPr="00E42EE2">
        <w:t>Speaking in tongues is a distinctive Pentecostal gift.</w:t>
      </w:r>
    </w:p>
    <w:p w14:paraId="142B6A92" w14:textId="77777777" w:rsidR="00E42EE2" w:rsidRPr="00E42EE2" w:rsidRDefault="00E42EE2" w:rsidP="00E42EE2">
      <w:pPr>
        <w:numPr>
          <w:ilvl w:val="0"/>
          <w:numId w:val="26"/>
        </w:numPr>
      </w:pPr>
      <w:r w:rsidRPr="00E42EE2">
        <w:rPr>
          <w:b/>
          <w:bCs/>
        </w:rPr>
        <w:t>Biblical foundation</w:t>
      </w:r>
      <w:r w:rsidRPr="00E42EE2">
        <w:t>: Acts 2, 1 Corinthians 12–14.</w:t>
      </w:r>
    </w:p>
    <w:p w14:paraId="60A41324" w14:textId="77777777" w:rsidR="00E42EE2" w:rsidRPr="00E42EE2" w:rsidRDefault="00E42EE2" w:rsidP="00E42EE2">
      <w:pPr>
        <w:numPr>
          <w:ilvl w:val="0"/>
          <w:numId w:val="26"/>
        </w:numPr>
      </w:pPr>
      <w:r w:rsidRPr="00E42EE2">
        <w:rPr>
          <w:b/>
          <w:bCs/>
        </w:rPr>
        <w:lastRenderedPageBreak/>
        <w:t>Purpose</w:t>
      </w:r>
      <w:r w:rsidRPr="00E42EE2">
        <w:t>: personal edification, prayer, praise, and as a sign of Spirit baptism.</w:t>
      </w:r>
    </w:p>
    <w:p w14:paraId="117F3D73" w14:textId="77777777" w:rsidR="00E42EE2" w:rsidRPr="00E42EE2" w:rsidRDefault="00E42EE2" w:rsidP="00E42EE2">
      <w:pPr>
        <w:numPr>
          <w:ilvl w:val="0"/>
          <w:numId w:val="26"/>
        </w:numPr>
      </w:pPr>
      <w:r w:rsidRPr="00E42EE2">
        <w:rPr>
          <w:b/>
          <w:bCs/>
        </w:rPr>
        <w:t>Practice</w:t>
      </w:r>
      <w:r w:rsidRPr="00E42EE2">
        <w:t>: tongues must be exercised with interpretation in corporate worship for the edification of the body.</w:t>
      </w:r>
    </w:p>
    <w:p w14:paraId="5965116F" w14:textId="77777777" w:rsidR="00E42EE2" w:rsidRPr="00E42EE2" w:rsidRDefault="00E42EE2" w:rsidP="00E42EE2">
      <w:r w:rsidRPr="00E42EE2">
        <w:t>In seminary teaching and charismatic renewal, I have emphasized that tongues are not the goal but a means of deeper communion with God.</w:t>
      </w:r>
    </w:p>
    <w:p w14:paraId="155AB30F" w14:textId="77777777" w:rsidR="00E42EE2" w:rsidRPr="00E42EE2" w:rsidRDefault="00E42EE2" w:rsidP="00E42EE2">
      <w:pPr>
        <w:rPr>
          <w:b/>
          <w:bCs/>
        </w:rPr>
      </w:pPr>
      <w:r w:rsidRPr="00E42EE2">
        <w:rPr>
          <w:b/>
          <w:bCs/>
        </w:rPr>
        <w:t>Discernment: Guarding the Church</w:t>
      </w:r>
    </w:p>
    <w:p w14:paraId="5393F0DC" w14:textId="77777777" w:rsidR="00E42EE2" w:rsidRPr="00E42EE2" w:rsidRDefault="00E42EE2" w:rsidP="00E42EE2">
      <w:r w:rsidRPr="00E42EE2">
        <w:t>Discernment is the Spirit’s gift to protect the Church from deception.</w:t>
      </w:r>
    </w:p>
    <w:p w14:paraId="6D8BFA6A" w14:textId="77777777" w:rsidR="00E42EE2" w:rsidRPr="00E42EE2" w:rsidRDefault="00E42EE2" w:rsidP="00E42EE2">
      <w:pPr>
        <w:numPr>
          <w:ilvl w:val="0"/>
          <w:numId w:val="27"/>
        </w:numPr>
      </w:pPr>
      <w:r w:rsidRPr="00E42EE2">
        <w:rPr>
          <w:b/>
          <w:bCs/>
        </w:rPr>
        <w:t>Biblical foundation</w:t>
      </w:r>
      <w:r w:rsidRPr="00E42EE2">
        <w:t>: 1 John 4:1, 1 Corinthians 12:10.</w:t>
      </w:r>
    </w:p>
    <w:p w14:paraId="2E12B430" w14:textId="77777777" w:rsidR="00E42EE2" w:rsidRPr="00E42EE2" w:rsidRDefault="00E42EE2" w:rsidP="00E42EE2">
      <w:pPr>
        <w:numPr>
          <w:ilvl w:val="0"/>
          <w:numId w:val="27"/>
        </w:numPr>
      </w:pPr>
      <w:r w:rsidRPr="00E42EE2">
        <w:rPr>
          <w:b/>
          <w:bCs/>
        </w:rPr>
        <w:t>Purpose</w:t>
      </w:r>
      <w:r w:rsidRPr="00E42EE2">
        <w:t>: distinguishing truth from error, genuine from false prophecy, Spirit</w:t>
      </w:r>
      <w:r w:rsidRPr="00E42EE2">
        <w:noBreakHyphen/>
        <w:t>led from flesh</w:t>
      </w:r>
      <w:r w:rsidRPr="00E42EE2">
        <w:noBreakHyphen/>
        <w:t>driven ministry.</w:t>
      </w:r>
    </w:p>
    <w:p w14:paraId="1E975CB2" w14:textId="77777777" w:rsidR="00E42EE2" w:rsidRPr="00E42EE2" w:rsidRDefault="00E42EE2" w:rsidP="00E42EE2">
      <w:pPr>
        <w:numPr>
          <w:ilvl w:val="0"/>
          <w:numId w:val="27"/>
        </w:numPr>
      </w:pPr>
      <w:r w:rsidRPr="00E42EE2">
        <w:rPr>
          <w:b/>
          <w:bCs/>
        </w:rPr>
        <w:t>Practice</w:t>
      </w:r>
      <w:r w:rsidRPr="00E42EE2">
        <w:t>: discernment requires humility, prayer, and alignment with Scripture.</w:t>
      </w:r>
    </w:p>
    <w:p w14:paraId="2FCBE88A" w14:textId="77777777" w:rsidR="00E42EE2" w:rsidRPr="00E42EE2" w:rsidRDefault="00E42EE2" w:rsidP="00E42EE2">
      <w:r w:rsidRPr="00E42EE2">
        <w:t>In leadership conferences and pastoral training, discernment has proven essential for safeguarding the integrity of Pentecostal ministry.</w:t>
      </w:r>
    </w:p>
    <w:p w14:paraId="3CA4C1BC" w14:textId="77777777" w:rsidR="00E42EE2" w:rsidRPr="00E42EE2" w:rsidRDefault="00E42EE2" w:rsidP="00E42EE2">
      <w:pPr>
        <w:rPr>
          <w:b/>
          <w:bCs/>
        </w:rPr>
      </w:pPr>
      <w:r w:rsidRPr="00E42EE2">
        <w:rPr>
          <w:b/>
          <w:bCs/>
        </w:rPr>
        <w:t>Conclusion</w:t>
      </w:r>
    </w:p>
    <w:p w14:paraId="17A92DB4" w14:textId="77777777" w:rsidR="00E42EE2" w:rsidRPr="00E42EE2" w:rsidRDefault="00E42EE2" w:rsidP="00E42EE2">
      <w:r w:rsidRPr="00E42EE2">
        <w:t>The gifts of the Spirit are vital for the life and mission of the Church. Prophecy, healing, tongues, and discernment are not ends in themselves but means by which the Spirit glorifies Christ, builds up the body, and advances the Kingdom.</w:t>
      </w:r>
    </w:p>
    <w:p w14:paraId="504B1527" w14:textId="77777777" w:rsidR="00E42EE2" w:rsidRPr="00E42EE2" w:rsidRDefault="00E42EE2" w:rsidP="00E42EE2">
      <w:r w:rsidRPr="00E42EE2">
        <w:t xml:space="preserve">Authentic Pentecostal praxis requires that gifts be exercised with </w:t>
      </w:r>
      <w:r w:rsidRPr="00E42EE2">
        <w:rPr>
          <w:b/>
          <w:bCs/>
        </w:rPr>
        <w:t>biblical grounding</w:t>
      </w:r>
      <w:r w:rsidRPr="00E42EE2">
        <w:t xml:space="preserve">, </w:t>
      </w:r>
      <w:r w:rsidRPr="00E42EE2">
        <w:rPr>
          <w:b/>
          <w:bCs/>
        </w:rPr>
        <w:t>Christ</w:t>
      </w:r>
      <w:r w:rsidRPr="00E42EE2">
        <w:rPr>
          <w:b/>
          <w:bCs/>
        </w:rPr>
        <w:noBreakHyphen/>
        <w:t>centered focus</w:t>
      </w:r>
      <w:r w:rsidRPr="00E42EE2">
        <w:t xml:space="preserve">, and </w:t>
      </w:r>
      <w:r w:rsidRPr="00E42EE2">
        <w:rPr>
          <w:b/>
          <w:bCs/>
        </w:rPr>
        <w:t>Spirit</w:t>
      </w:r>
      <w:r w:rsidRPr="00E42EE2">
        <w:rPr>
          <w:b/>
          <w:bCs/>
        </w:rPr>
        <w:noBreakHyphen/>
        <w:t>formed character</w:t>
      </w:r>
      <w:r w:rsidRPr="00E42EE2">
        <w:t>. Only then can the Church fulfill its mission as a Spirit</w:t>
      </w:r>
      <w:r w:rsidRPr="00E42EE2">
        <w:noBreakHyphen/>
        <w:t>empowered witness to the nations.</w:t>
      </w:r>
    </w:p>
    <w:p w14:paraId="79B9B845" w14:textId="77777777" w:rsidR="00E42EE2" w:rsidRDefault="00E42EE2" w:rsidP="00E42EE2"/>
    <w:p w14:paraId="6061C49B" w14:textId="77777777" w:rsidR="00E42EE2" w:rsidRDefault="00E42EE2" w:rsidP="00E42EE2"/>
    <w:p w14:paraId="6B572C0C" w14:textId="77777777" w:rsidR="00E42EE2" w:rsidRDefault="00E42EE2" w:rsidP="00E42EE2"/>
    <w:p w14:paraId="180E759E" w14:textId="77777777" w:rsidR="00E42EE2" w:rsidRDefault="00E42EE2" w:rsidP="00E42EE2"/>
    <w:p w14:paraId="3A402A73" w14:textId="77777777" w:rsidR="00E42EE2" w:rsidRDefault="00E42EE2" w:rsidP="00E42EE2"/>
    <w:p w14:paraId="5DDDD6B5" w14:textId="77777777" w:rsidR="00E42EE2" w:rsidRDefault="00E42EE2" w:rsidP="00E42EE2"/>
    <w:p w14:paraId="0CE986F6" w14:textId="77777777" w:rsidR="00E42EE2" w:rsidRDefault="00E42EE2" w:rsidP="00E42EE2"/>
    <w:p w14:paraId="5E40E5D8" w14:textId="77777777" w:rsidR="00E42EE2" w:rsidRDefault="00E42EE2" w:rsidP="00E42EE2"/>
    <w:p w14:paraId="7875AF5D" w14:textId="77777777" w:rsidR="00E42EE2" w:rsidRDefault="00E42EE2" w:rsidP="00E42EE2"/>
    <w:p w14:paraId="1FDEEA17" w14:textId="5037E07A" w:rsidR="00E42EE2" w:rsidRPr="00E42EE2" w:rsidRDefault="00E42EE2" w:rsidP="00E42EE2">
      <w:pPr>
        <w:rPr>
          <w:b/>
          <w:bCs/>
        </w:rPr>
      </w:pPr>
      <w:r>
        <w:lastRenderedPageBreak/>
        <w:t xml:space="preserve">                                                                             </w:t>
      </w:r>
      <w:r w:rsidRPr="00E42EE2">
        <w:rPr>
          <w:b/>
          <w:bCs/>
        </w:rPr>
        <w:t xml:space="preserve">Chapter </w:t>
      </w:r>
      <w:r w:rsidR="00BA3EE2">
        <w:rPr>
          <w:b/>
          <w:bCs/>
        </w:rPr>
        <w:t xml:space="preserve">Eight </w:t>
      </w:r>
    </w:p>
    <w:p w14:paraId="45C72655" w14:textId="77777777" w:rsidR="00E42EE2" w:rsidRPr="00E42EE2" w:rsidRDefault="00E42EE2" w:rsidP="00E42EE2">
      <w:pPr>
        <w:rPr>
          <w:b/>
          <w:bCs/>
        </w:rPr>
      </w:pPr>
      <w:r w:rsidRPr="00E42EE2">
        <w:rPr>
          <w:b/>
          <w:bCs/>
        </w:rPr>
        <w:t>Healing, Deliverance, and Miracles</w:t>
      </w:r>
    </w:p>
    <w:p w14:paraId="04166AA4" w14:textId="77777777" w:rsidR="00E42EE2" w:rsidRPr="00E42EE2" w:rsidRDefault="00E42EE2" w:rsidP="00E42EE2">
      <w:pPr>
        <w:rPr>
          <w:b/>
          <w:bCs/>
        </w:rPr>
      </w:pPr>
      <w:r w:rsidRPr="00E42EE2">
        <w:rPr>
          <w:b/>
          <w:bCs/>
          <w:i/>
          <w:iCs/>
        </w:rPr>
        <w:t>Pentecostal Theology of Supernatural Ministry</w:t>
      </w:r>
    </w:p>
    <w:p w14:paraId="6B05CE4C" w14:textId="77777777" w:rsidR="00E42EE2" w:rsidRPr="00E42EE2" w:rsidRDefault="00E42EE2" w:rsidP="00E42EE2">
      <w:r w:rsidRPr="00E42EE2">
        <w:rPr>
          <w:b/>
          <w:bCs/>
        </w:rPr>
        <w:t xml:space="preserve">Rev. Dr. </w:t>
      </w:r>
      <w:proofErr w:type="spellStart"/>
      <w:r w:rsidRPr="00E42EE2">
        <w:rPr>
          <w:b/>
          <w:bCs/>
        </w:rPr>
        <w:t>Akwo</w:t>
      </w:r>
      <w:proofErr w:type="spellEnd"/>
      <w:r w:rsidRPr="00E42EE2">
        <w:rPr>
          <w:b/>
          <w:bCs/>
        </w:rPr>
        <w:t xml:space="preserve"> Thompson </w:t>
      </w:r>
      <w:proofErr w:type="spellStart"/>
      <w:r w:rsidRPr="00E42EE2">
        <w:rPr>
          <w:b/>
          <w:bCs/>
        </w:rPr>
        <w:t>Ntuba</w:t>
      </w:r>
      <w:proofErr w:type="spellEnd"/>
    </w:p>
    <w:p w14:paraId="58C826B4" w14:textId="77777777" w:rsidR="00E42EE2" w:rsidRPr="00E42EE2" w:rsidRDefault="00E42EE2" w:rsidP="00E42EE2">
      <w:pPr>
        <w:rPr>
          <w:b/>
          <w:bCs/>
        </w:rPr>
      </w:pPr>
      <w:r w:rsidRPr="00E42EE2">
        <w:rPr>
          <w:b/>
          <w:bCs/>
        </w:rPr>
        <w:t>Introduction</w:t>
      </w:r>
    </w:p>
    <w:p w14:paraId="1181B337" w14:textId="77777777" w:rsidR="00E42EE2" w:rsidRPr="00E42EE2" w:rsidRDefault="00E42EE2" w:rsidP="00E42EE2">
      <w:r w:rsidRPr="00E42EE2">
        <w:t>Pentecostal theology affirms that the Holy Spirit continues to manifest God’s power through healing, deliverance, and miracles. These ministries are not peripheral—they are central to the Spirit</w:t>
      </w:r>
      <w:r w:rsidRPr="00E42EE2">
        <w:noBreakHyphen/>
        <w:t>empowered witness of the Church. My experiences in healing crusades, urban missions, seminary teaching, and international conferences have shown that supernatural ministry remains vital for evangelism, discipleship, and community transformation.</w:t>
      </w:r>
    </w:p>
    <w:p w14:paraId="37C50711" w14:textId="77777777" w:rsidR="00E42EE2" w:rsidRPr="00E42EE2" w:rsidRDefault="00E42EE2" w:rsidP="00E42EE2">
      <w:r w:rsidRPr="00E42EE2">
        <w:t>This chapter explores the biblical foundations and practical applications of healing, deliverance, and miracles in Pentecostal praxis.</w:t>
      </w:r>
    </w:p>
    <w:p w14:paraId="1CACF8F6" w14:textId="77777777" w:rsidR="00E42EE2" w:rsidRPr="00E42EE2" w:rsidRDefault="00E42EE2" w:rsidP="00E42EE2">
      <w:pPr>
        <w:rPr>
          <w:b/>
          <w:bCs/>
        </w:rPr>
      </w:pPr>
      <w:r w:rsidRPr="00E42EE2">
        <w:rPr>
          <w:b/>
          <w:bCs/>
        </w:rPr>
        <w:t>Biblical Healing: Compassion and Restoration</w:t>
      </w:r>
    </w:p>
    <w:p w14:paraId="32D7AA6B" w14:textId="77777777" w:rsidR="00E42EE2" w:rsidRPr="00E42EE2" w:rsidRDefault="00E42EE2" w:rsidP="00E42EE2">
      <w:r w:rsidRPr="00E42EE2">
        <w:t>Healing is a visible demonstration of God’s compassion.</w:t>
      </w:r>
    </w:p>
    <w:p w14:paraId="16B1956D" w14:textId="77777777" w:rsidR="00E42EE2" w:rsidRPr="00E42EE2" w:rsidRDefault="00E42EE2" w:rsidP="00E42EE2">
      <w:pPr>
        <w:numPr>
          <w:ilvl w:val="0"/>
          <w:numId w:val="28"/>
        </w:numPr>
      </w:pPr>
      <w:r w:rsidRPr="00E42EE2">
        <w:rPr>
          <w:b/>
          <w:bCs/>
        </w:rPr>
        <w:t>Biblical foundation</w:t>
      </w:r>
      <w:r w:rsidRPr="00E42EE2">
        <w:t>: Jesus healed the sick, restored the broken, and commissioned His disciples to do likewise (Matthew 10:8).</w:t>
      </w:r>
    </w:p>
    <w:p w14:paraId="35BE462C" w14:textId="77777777" w:rsidR="00E42EE2" w:rsidRPr="00E42EE2" w:rsidRDefault="00E42EE2" w:rsidP="00E42EE2">
      <w:pPr>
        <w:numPr>
          <w:ilvl w:val="0"/>
          <w:numId w:val="28"/>
        </w:numPr>
      </w:pPr>
      <w:r w:rsidRPr="00E42EE2">
        <w:rPr>
          <w:b/>
          <w:bCs/>
        </w:rPr>
        <w:t>Purpose</w:t>
      </w:r>
      <w:r w:rsidRPr="00E42EE2">
        <w:t>: healing confirms the Gospel, strengthens faith, and reveals Christ’s love.</w:t>
      </w:r>
    </w:p>
    <w:p w14:paraId="5F96DC13" w14:textId="77777777" w:rsidR="00E42EE2" w:rsidRPr="00E42EE2" w:rsidRDefault="00E42EE2" w:rsidP="00E42EE2">
      <w:pPr>
        <w:numPr>
          <w:ilvl w:val="0"/>
          <w:numId w:val="28"/>
        </w:numPr>
      </w:pPr>
      <w:r w:rsidRPr="00E42EE2">
        <w:rPr>
          <w:b/>
          <w:bCs/>
        </w:rPr>
        <w:t>Practice</w:t>
      </w:r>
      <w:r w:rsidRPr="00E42EE2">
        <w:t>: healing ministry must remain Christ</w:t>
      </w:r>
      <w:r w:rsidRPr="00E42EE2">
        <w:noBreakHyphen/>
        <w:t>centered, avoiding sensationalism or exploitation.</w:t>
      </w:r>
    </w:p>
    <w:p w14:paraId="3985B9CB" w14:textId="77777777" w:rsidR="00E42EE2" w:rsidRPr="00E42EE2" w:rsidRDefault="00E42EE2" w:rsidP="00E42EE2">
      <w:r w:rsidRPr="00E42EE2">
        <w:t>In my ministry, I have seen healing bring both physical restoration and spiritual renewal, reminding the Church that Christ is the Great Physician.</w:t>
      </w:r>
    </w:p>
    <w:p w14:paraId="5A356202" w14:textId="77777777" w:rsidR="00E42EE2" w:rsidRPr="00E42EE2" w:rsidRDefault="00E42EE2" w:rsidP="00E42EE2">
      <w:pPr>
        <w:rPr>
          <w:b/>
          <w:bCs/>
        </w:rPr>
      </w:pPr>
      <w:r w:rsidRPr="00E42EE2">
        <w:rPr>
          <w:b/>
          <w:bCs/>
        </w:rPr>
        <w:t>Deliverance Ministry: Freedom in Christ</w:t>
      </w:r>
    </w:p>
    <w:p w14:paraId="4CFDC895" w14:textId="77777777" w:rsidR="00E42EE2" w:rsidRPr="00E42EE2" w:rsidRDefault="00E42EE2" w:rsidP="00E42EE2">
      <w:r w:rsidRPr="00E42EE2">
        <w:t>Deliverance is the Spirit’s work of setting captives free.</w:t>
      </w:r>
    </w:p>
    <w:p w14:paraId="3F04DE83" w14:textId="77777777" w:rsidR="00E42EE2" w:rsidRPr="00E42EE2" w:rsidRDefault="00E42EE2" w:rsidP="00E42EE2">
      <w:pPr>
        <w:numPr>
          <w:ilvl w:val="0"/>
          <w:numId w:val="29"/>
        </w:numPr>
      </w:pPr>
      <w:r w:rsidRPr="00E42EE2">
        <w:rPr>
          <w:b/>
          <w:bCs/>
        </w:rPr>
        <w:t>Biblical witness</w:t>
      </w:r>
      <w:r w:rsidRPr="00E42EE2">
        <w:t>: Jesus cast out demons, breaking the power of darkness (Mark 1:34).</w:t>
      </w:r>
    </w:p>
    <w:p w14:paraId="38D90E06" w14:textId="77777777" w:rsidR="00E42EE2" w:rsidRPr="00E42EE2" w:rsidRDefault="00E42EE2" w:rsidP="00E42EE2">
      <w:pPr>
        <w:numPr>
          <w:ilvl w:val="0"/>
          <w:numId w:val="29"/>
        </w:numPr>
      </w:pPr>
      <w:r w:rsidRPr="00E42EE2">
        <w:rPr>
          <w:b/>
          <w:bCs/>
        </w:rPr>
        <w:t>Purpose</w:t>
      </w:r>
      <w:r w:rsidRPr="00E42EE2">
        <w:t>: deliverance demonstrates Christ’s authority over sin, Satan, and oppression.</w:t>
      </w:r>
    </w:p>
    <w:p w14:paraId="79FBCC20" w14:textId="77777777" w:rsidR="00E42EE2" w:rsidRPr="00E42EE2" w:rsidRDefault="00E42EE2" w:rsidP="00E42EE2">
      <w:pPr>
        <w:numPr>
          <w:ilvl w:val="0"/>
          <w:numId w:val="29"/>
        </w:numPr>
      </w:pPr>
      <w:r w:rsidRPr="00E42EE2">
        <w:rPr>
          <w:b/>
          <w:bCs/>
        </w:rPr>
        <w:t>Practice</w:t>
      </w:r>
      <w:r w:rsidRPr="00E42EE2">
        <w:t>: deliverance must be exercised with discernment, humility, and alignment with Scripture.</w:t>
      </w:r>
    </w:p>
    <w:p w14:paraId="4BD2E08F" w14:textId="77777777" w:rsidR="00E42EE2" w:rsidRPr="00E42EE2" w:rsidRDefault="00E42EE2" w:rsidP="00E42EE2">
      <w:r w:rsidRPr="00E42EE2">
        <w:t>In urban ministries and international missions, deliverance has brought liberation from addiction, fear, and spiritual bondage, transforming lives and communities.</w:t>
      </w:r>
    </w:p>
    <w:p w14:paraId="73FDAE61" w14:textId="77777777" w:rsidR="00E42EE2" w:rsidRPr="00E42EE2" w:rsidRDefault="00E42EE2" w:rsidP="00E42EE2">
      <w:pPr>
        <w:rPr>
          <w:b/>
          <w:bCs/>
        </w:rPr>
      </w:pPr>
      <w:r w:rsidRPr="00E42EE2">
        <w:rPr>
          <w:b/>
          <w:bCs/>
        </w:rPr>
        <w:t>Miracles in Modern Contexts: Signs of the Kingdom</w:t>
      </w:r>
    </w:p>
    <w:p w14:paraId="6617B6AC" w14:textId="77777777" w:rsidR="00E42EE2" w:rsidRPr="00E42EE2" w:rsidRDefault="00E42EE2" w:rsidP="00E42EE2">
      <w:r w:rsidRPr="00E42EE2">
        <w:t>Miracles are extraordinary acts of God that reveal His sovereignty.</w:t>
      </w:r>
    </w:p>
    <w:p w14:paraId="36C7D301" w14:textId="77777777" w:rsidR="00E42EE2" w:rsidRPr="00E42EE2" w:rsidRDefault="00E42EE2" w:rsidP="00E42EE2">
      <w:pPr>
        <w:numPr>
          <w:ilvl w:val="0"/>
          <w:numId w:val="30"/>
        </w:numPr>
      </w:pPr>
      <w:r w:rsidRPr="00E42EE2">
        <w:rPr>
          <w:b/>
          <w:bCs/>
        </w:rPr>
        <w:lastRenderedPageBreak/>
        <w:t>Biblical foundation</w:t>
      </w:r>
      <w:r w:rsidRPr="00E42EE2">
        <w:t>: water turned to wine, feeding of the multitudes, raising the dead.</w:t>
      </w:r>
    </w:p>
    <w:p w14:paraId="2AF6A422" w14:textId="77777777" w:rsidR="00E42EE2" w:rsidRPr="00E42EE2" w:rsidRDefault="00E42EE2" w:rsidP="00E42EE2">
      <w:pPr>
        <w:numPr>
          <w:ilvl w:val="0"/>
          <w:numId w:val="30"/>
        </w:numPr>
      </w:pPr>
      <w:r w:rsidRPr="00E42EE2">
        <w:rPr>
          <w:b/>
          <w:bCs/>
        </w:rPr>
        <w:t>Purpose</w:t>
      </w:r>
      <w:r w:rsidRPr="00E42EE2">
        <w:t>: miracles point to Christ, confirm the message of the Gospel, and inspire faith.</w:t>
      </w:r>
    </w:p>
    <w:p w14:paraId="53036CDD" w14:textId="77777777" w:rsidR="00E42EE2" w:rsidRPr="00E42EE2" w:rsidRDefault="00E42EE2" w:rsidP="00E42EE2">
      <w:pPr>
        <w:numPr>
          <w:ilvl w:val="0"/>
          <w:numId w:val="30"/>
        </w:numPr>
      </w:pPr>
      <w:r w:rsidRPr="00E42EE2">
        <w:rPr>
          <w:b/>
          <w:bCs/>
        </w:rPr>
        <w:t>Practice</w:t>
      </w:r>
      <w:r w:rsidRPr="00E42EE2">
        <w:t>: miracles must be understood as signs of the Kingdom, not ends in themselves.</w:t>
      </w:r>
    </w:p>
    <w:p w14:paraId="4574432F" w14:textId="77777777" w:rsidR="00E42EE2" w:rsidRPr="00E42EE2" w:rsidRDefault="00E42EE2" w:rsidP="00E42EE2">
      <w:r w:rsidRPr="00E42EE2">
        <w:t>In conferences and healing crusades, miracles have opened doors for evangelism, reconciliation, and revival.</w:t>
      </w:r>
    </w:p>
    <w:p w14:paraId="1842474E" w14:textId="77777777" w:rsidR="00E42EE2" w:rsidRPr="00E42EE2" w:rsidRDefault="00E42EE2" w:rsidP="00E42EE2">
      <w:pPr>
        <w:rPr>
          <w:b/>
          <w:bCs/>
        </w:rPr>
      </w:pPr>
      <w:r w:rsidRPr="00E42EE2">
        <w:rPr>
          <w:b/>
          <w:bCs/>
        </w:rPr>
        <w:t>Challenges and Correctives</w:t>
      </w:r>
    </w:p>
    <w:p w14:paraId="41B63E06" w14:textId="77777777" w:rsidR="00E42EE2" w:rsidRPr="00E42EE2" w:rsidRDefault="00E42EE2" w:rsidP="00E42EE2">
      <w:r w:rsidRPr="00E42EE2">
        <w:t>Pentecostal supernatural ministry faces challenges when experience is divorced from doctrine.</w:t>
      </w:r>
    </w:p>
    <w:p w14:paraId="077638FC" w14:textId="77777777" w:rsidR="00E42EE2" w:rsidRPr="00E42EE2" w:rsidRDefault="00E42EE2" w:rsidP="00E42EE2">
      <w:pPr>
        <w:numPr>
          <w:ilvl w:val="0"/>
          <w:numId w:val="31"/>
        </w:numPr>
      </w:pPr>
      <w:r w:rsidRPr="00E42EE2">
        <w:rPr>
          <w:b/>
          <w:bCs/>
        </w:rPr>
        <w:t>Excesses</w:t>
      </w:r>
      <w:r w:rsidRPr="00E42EE2">
        <w:t>: overemphasis on manifestations without biblical grounding.</w:t>
      </w:r>
    </w:p>
    <w:p w14:paraId="5D74D5FD" w14:textId="77777777" w:rsidR="00E42EE2" w:rsidRPr="00E42EE2" w:rsidRDefault="00E42EE2" w:rsidP="00E42EE2">
      <w:pPr>
        <w:numPr>
          <w:ilvl w:val="0"/>
          <w:numId w:val="31"/>
        </w:numPr>
      </w:pPr>
      <w:r w:rsidRPr="00E42EE2">
        <w:rPr>
          <w:b/>
          <w:bCs/>
        </w:rPr>
        <w:t>Neglect</w:t>
      </w:r>
      <w:r w:rsidRPr="00E42EE2">
        <w:t>: ignoring the fruit of the Spirit and ethical responsibility.</w:t>
      </w:r>
    </w:p>
    <w:p w14:paraId="66423ED2" w14:textId="77777777" w:rsidR="00E42EE2" w:rsidRPr="00E42EE2" w:rsidRDefault="00E42EE2" w:rsidP="00E42EE2">
      <w:pPr>
        <w:numPr>
          <w:ilvl w:val="0"/>
          <w:numId w:val="31"/>
        </w:numPr>
      </w:pPr>
      <w:r w:rsidRPr="00E42EE2">
        <w:rPr>
          <w:b/>
          <w:bCs/>
        </w:rPr>
        <w:t>Corrective</w:t>
      </w:r>
      <w:r w:rsidRPr="00E42EE2">
        <w:t>: faithful teaching, Christ</w:t>
      </w:r>
      <w:r w:rsidRPr="00E42EE2">
        <w:noBreakHyphen/>
        <w:t>centered focus, and Spirit</w:t>
      </w:r>
      <w:r w:rsidRPr="00E42EE2">
        <w:noBreakHyphen/>
        <w:t>formed character.</w:t>
      </w:r>
    </w:p>
    <w:p w14:paraId="1670FE6B" w14:textId="77777777" w:rsidR="00E42EE2" w:rsidRPr="00E42EE2" w:rsidRDefault="00E42EE2" w:rsidP="00E42EE2">
      <w:r w:rsidRPr="00E42EE2">
        <w:t>Authentic supernatural ministry must exalt Christ, align with Scripture, and serve the mission of the Church.</w:t>
      </w:r>
    </w:p>
    <w:p w14:paraId="07DD1994" w14:textId="77777777" w:rsidR="00E42EE2" w:rsidRPr="00E42EE2" w:rsidRDefault="00E42EE2" w:rsidP="00E42EE2">
      <w:pPr>
        <w:rPr>
          <w:b/>
          <w:bCs/>
        </w:rPr>
      </w:pPr>
      <w:r w:rsidRPr="00E42EE2">
        <w:rPr>
          <w:b/>
          <w:bCs/>
        </w:rPr>
        <w:t>Conclusion</w:t>
      </w:r>
    </w:p>
    <w:p w14:paraId="482AF9EA" w14:textId="77777777" w:rsidR="00E42EE2" w:rsidRPr="00E42EE2" w:rsidRDefault="00E42EE2" w:rsidP="00E42EE2">
      <w:r w:rsidRPr="00E42EE2">
        <w:t>Healing, deliverance, and miracles are essential dimensions of Pentecostal praxis. They reveal Christ’s compassion, demonstrate His authority, and confirm the Gospel.</w:t>
      </w:r>
    </w:p>
    <w:p w14:paraId="33C253DC" w14:textId="77777777" w:rsidR="00E42EE2" w:rsidRPr="00E42EE2" w:rsidRDefault="00E42EE2" w:rsidP="00E42EE2">
      <w:r w:rsidRPr="00E42EE2">
        <w:t>The Spirit empowers believers to continue Christ’s ministry of restoration and liberation, preparing the Church for His return. Authentic Pentecostal theology embraces both the miraculous and the missional, ensuring that supernatural ministry serves the glory of God and the salvation of the nations.</w:t>
      </w:r>
    </w:p>
    <w:p w14:paraId="134DE148" w14:textId="77777777" w:rsidR="00E42EE2" w:rsidRDefault="00E42EE2" w:rsidP="00E42EE2"/>
    <w:p w14:paraId="784FAA0F" w14:textId="77777777" w:rsidR="00E42EE2" w:rsidRDefault="00E42EE2" w:rsidP="00E42EE2"/>
    <w:p w14:paraId="503D93A8" w14:textId="77777777" w:rsidR="00E42EE2" w:rsidRDefault="00E42EE2" w:rsidP="00E42EE2"/>
    <w:p w14:paraId="4328CE7F" w14:textId="77777777" w:rsidR="00E42EE2" w:rsidRDefault="00E42EE2" w:rsidP="00E42EE2"/>
    <w:p w14:paraId="40D38665" w14:textId="77777777" w:rsidR="00E42EE2" w:rsidRDefault="00E42EE2" w:rsidP="00E42EE2"/>
    <w:p w14:paraId="24AAA11B" w14:textId="77777777" w:rsidR="00E42EE2" w:rsidRDefault="00E42EE2" w:rsidP="00E42EE2"/>
    <w:p w14:paraId="53FCAD66" w14:textId="77777777" w:rsidR="00E42EE2" w:rsidRDefault="00E42EE2" w:rsidP="00E42EE2"/>
    <w:p w14:paraId="328A669D" w14:textId="77777777" w:rsidR="00E42EE2" w:rsidRDefault="00E42EE2" w:rsidP="00E42EE2"/>
    <w:p w14:paraId="518F50B6" w14:textId="77777777" w:rsidR="00E42EE2" w:rsidRDefault="00E42EE2" w:rsidP="00E42EE2"/>
    <w:p w14:paraId="78AC27DE" w14:textId="77777777" w:rsidR="00E42EE2" w:rsidRDefault="00E42EE2" w:rsidP="00E42EE2"/>
    <w:p w14:paraId="4B2959F0" w14:textId="77777777" w:rsidR="00E42EE2" w:rsidRDefault="00E42EE2" w:rsidP="00E42EE2"/>
    <w:p w14:paraId="31AE42D2" w14:textId="69D32DC1" w:rsidR="00E42EE2" w:rsidRPr="00E42EE2" w:rsidRDefault="00E42EE2" w:rsidP="00E42EE2">
      <w:pPr>
        <w:rPr>
          <w:b/>
          <w:bCs/>
        </w:rPr>
      </w:pPr>
      <w:r>
        <w:lastRenderedPageBreak/>
        <w:t xml:space="preserve">                                                                               </w:t>
      </w:r>
      <w:r w:rsidRPr="00E42EE2">
        <w:rPr>
          <w:b/>
          <w:bCs/>
        </w:rPr>
        <w:t xml:space="preserve">Chapter </w:t>
      </w:r>
      <w:r w:rsidR="00BA3EE2">
        <w:rPr>
          <w:b/>
          <w:bCs/>
        </w:rPr>
        <w:t>Nine</w:t>
      </w:r>
    </w:p>
    <w:p w14:paraId="05463BDF" w14:textId="77777777" w:rsidR="00E42EE2" w:rsidRPr="00E42EE2" w:rsidRDefault="00E42EE2" w:rsidP="00E42EE2">
      <w:pPr>
        <w:rPr>
          <w:b/>
          <w:bCs/>
        </w:rPr>
      </w:pPr>
      <w:r w:rsidRPr="00E42EE2">
        <w:rPr>
          <w:b/>
          <w:bCs/>
        </w:rPr>
        <w:t>Pentecostal Worship and Liturgy</w:t>
      </w:r>
    </w:p>
    <w:p w14:paraId="72739BB9" w14:textId="77777777" w:rsidR="00E42EE2" w:rsidRPr="00E42EE2" w:rsidRDefault="00E42EE2" w:rsidP="00E42EE2">
      <w:pPr>
        <w:rPr>
          <w:b/>
          <w:bCs/>
        </w:rPr>
      </w:pPr>
      <w:r w:rsidRPr="00E42EE2">
        <w:rPr>
          <w:b/>
          <w:bCs/>
          <w:i/>
          <w:iCs/>
        </w:rPr>
        <w:t>The Dynamics of Spirit</w:t>
      </w:r>
      <w:r w:rsidRPr="00E42EE2">
        <w:rPr>
          <w:b/>
          <w:bCs/>
          <w:i/>
          <w:iCs/>
        </w:rPr>
        <w:noBreakHyphen/>
        <w:t>Led Worship</w:t>
      </w:r>
    </w:p>
    <w:p w14:paraId="5829ED82" w14:textId="77777777" w:rsidR="00E42EE2" w:rsidRPr="00E42EE2" w:rsidRDefault="00E42EE2" w:rsidP="00E42EE2">
      <w:r w:rsidRPr="00E42EE2">
        <w:rPr>
          <w:b/>
          <w:bCs/>
        </w:rPr>
        <w:t xml:space="preserve">Rev. Dr. </w:t>
      </w:r>
      <w:proofErr w:type="spellStart"/>
      <w:r w:rsidRPr="00E42EE2">
        <w:rPr>
          <w:b/>
          <w:bCs/>
        </w:rPr>
        <w:t>Akwo</w:t>
      </w:r>
      <w:proofErr w:type="spellEnd"/>
      <w:r w:rsidRPr="00E42EE2">
        <w:rPr>
          <w:b/>
          <w:bCs/>
        </w:rPr>
        <w:t xml:space="preserve"> Thompson </w:t>
      </w:r>
      <w:proofErr w:type="spellStart"/>
      <w:r w:rsidRPr="00E42EE2">
        <w:rPr>
          <w:b/>
          <w:bCs/>
        </w:rPr>
        <w:t>Ntuba</w:t>
      </w:r>
      <w:proofErr w:type="spellEnd"/>
    </w:p>
    <w:p w14:paraId="5B89843E" w14:textId="77777777" w:rsidR="00E42EE2" w:rsidRPr="00E42EE2" w:rsidRDefault="00E42EE2" w:rsidP="00E42EE2">
      <w:pPr>
        <w:rPr>
          <w:b/>
          <w:bCs/>
        </w:rPr>
      </w:pPr>
      <w:r w:rsidRPr="00E42EE2">
        <w:rPr>
          <w:b/>
          <w:bCs/>
        </w:rPr>
        <w:t>Introduction</w:t>
      </w:r>
    </w:p>
    <w:p w14:paraId="45A32D91" w14:textId="77777777" w:rsidR="00E42EE2" w:rsidRPr="00E42EE2" w:rsidRDefault="00E42EE2" w:rsidP="00E42EE2">
      <w:r w:rsidRPr="00E42EE2">
        <w:t>Pentecostal worship is not simply ritual—it is encounter. It is the lived expression of Spirit</w:t>
      </w:r>
      <w:r w:rsidRPr="00E42EE2">
        <w:noBreakHyphen/>
        <w:t>empowered theology, where believers gather to glorify Christ, experience renewal, and receive empowerment for mission. My ministry across Presbyterian pulpits, seminary classrooms, leadership conferences, healing crusades, and international missions has shown that worship is often the doorway through which the Spirit transforms lives and communities.</w:t>
      </w:r>
    </w:p>
    <w:p w14:paraId="2017F4DC" w14:textId="77777777" w:rsidR="00E42EE2" w:rsidRPr="00E42EE2" w:rsidRDefault="00E42EE2" w:rsidP="00E42EE2">
      <w:r w:rsidRPr="00E42EE2">
        <w:t xml:space="preserve">This chapter explores the dynamics of Pentecostal worship and liturgy, focusing on </w:t>
      </w:r>
      <w:r w:rsidRPr="00E42EE2">
        <w:rPr>
          <w:b/>
          <w:bCs/>
        </w:rPr>
        <w:t>music, praise, spontaneity, and prophetic atmosphere</w:t>
      </w:r>
      <w:r w:rsidRPr="00E42EE2">
        <w:t>.</w:t>
      </w:r>
    </w:p>
    <w:p w14:paraId="521965F3" w14:textId="77777777" w:rsidR="00E42EE2" w:rsidRPr="00E42EE2" w:rsidRDefault="00E42EE2" w:rsidP="00E42EE2">
      <w:pPr>
        <w:rPr>
          <w:b/>
          <w:bCs/>
        </w:rPr>
      </w:pPr>
      <w:r w:rsidRPr="00E42EE2">
        <w:rPr>
          <w:b/>
          <w:bCs/>
        </w:rPr>
        <w:t>Music: Instrument of Encounter</w:t>
      </w:r>
    </w:p>
    <w:p w14:paraId="336906CD" w14:textId="77777777" w:rsidR="00E42EE2" w:rsidRPr="00E42EE2" w:rsidRDefault="00E42EE2" w:rsidP="00E42EE2">
      <w:r w:rsidRPr="00E42EE2">
        <w:t>Music is central to Pentecostal worship.</w:t>
      </w:r>
    </w:p>
    <w:p w14:paraId="5F36B30C" w14:textId="77777777" w:rsidR="00E42EE2" w:rsidRPr="00E42EE2" w:rsidRDefault="00E42EE2" w:rsidP="00E42EE2">
      <w:pPr>
        <w:numPr>
          <w:ilvl w:val="0"/>
          <w:numId w:val="32"/>
        </w:numPr>
      </w:pPr>
      <w:r w:rsidRPr="00E42EE2">
        <w:rPr>
          <w:b/>
          <w:bCs/>
        </w:rPr>
        <w:t>Biblical foundation</w:t>
      </w:r>
      <w:r w:rsidRPr="00E42EE2">
        <w:t>: Psalms, hymns, and spiritual songs (Ephesians 5:19).</w:t>
      </w:r>
    </w:p>
    <w:p w14:paraId="507FC5A0" w14:textId="77777777" w:rsidR="00E42EE2" w:rsidRPr="00E42EE2" w:rsidRDefault="00E42EE2" w:rsidP="00E42EE2">
      <w:pPr>
        <w:numPr>
          <w:ilvl w:val="0"/>
          <w:numId w:val="32"/>
        </w:numPr>
      </w:pPr>
      <w:r w:rsidRPr="00E42EE2">
        <w:rPr>
          <w:b/>
          <w:bCs/>
        </w:rPr>
        <w:t>Purpose</w:t>
      </w:r>
      <w:r w:rsidRPr="00E42EE2">
        <w:t>: lifting Christ high, preparing hearts for the Spirit’s work.</w:t>
      </w:r>
    </w:p>
    <w:p w14:paraId="50CD650A" w14:textId="77777777" w:rsidR="00E42EE2" w:rsidRPr="00E42EE2" w:rsidRDefault="00E42EE2" w:rsidP="00E42EE2">
      <w:pPr>
        <w:numPr>
          <w:ilvl w:val="0"/>
          <w:numId w:val="32"/>
        </w:numPr>
      </w:pPr>
      <w:r w:rsidRPr="00E42EE2">
        <w:rPr>
          <w:b/>
          <w:bCs/>
        </w:rPr>
        <w:t>Practice</w:t>
      </w:r>
      <w:r w:rsidRPr="00E42EE2">
        <w:t>: vibrant praise bands, choirs, and Spirit</w:t>
      </w:r>
      <w:r w:rsidRPr="00E42EE2">
        <w:noBreakHyphen/>
        <w:t>led songs that often flow spontaneously.</w:t>
      </w:r>
    </w:p>
    <w:p w14:paraId="72AA0945" w14:textId="77777777" w:rsidR="00E42EE2" w:rsidRPr="00E42EE2" w:rsidRDefault="00E42EE2" w:rsidP="00E42EE2">
      <w:r w:rsidRPr="00E42EE2">
        <w:t>In healing ministries and urban outreaches, Spirit</w:t>
      </w:r>
      <w:r w:rsidRPr="00E42EE2">
        <w:noBreakHyphen/>
        <w:t>anointed music has opened hearts to receive the Gospel and miracles.</w:t>
      </w:r>
    </w:p>
    <w:p w14:paraId="003297B4" w14:textId="77777777" w:rsidR="00E42EE2" w:rsidRPr="00E42EE2" w:rsidRDefault="00E42EE2" w:rsidP="00E42EE2">
      <w:pPr>
        <w:rPr>
          <w:b/>
          <w:bCs/>
        </w:rPr>
      </w:pPr>
      <w:r w:rsidRPr="00E42EE2">
        <w:rPr>
          <w:b/>
          <w:bCs/>
        </w:rPr>
        <w:t>Praise: Celebration of God’s Presence</w:t>
      </w:r>
    </w:p>
    <w:p w14:paraId="2FF27CC7" w14:textId="77777777" w:rsidR="00E42EE2" w:rsidRPr="00E42EE2" w:rsidRDefault="00E42EE2" w:rsidP="00E42EE2">
      <w:r w:rsidRPr="00E42EE2">
        <w:t>Praise is the joyful acknowledgment of God’s greatness.</w:t>
      </w:r>
    </w:p>
    <w:p w14:paraId="04A9B477" w14:textId="77777777" w:rsidR="00E42EE2" w:rsidRPr="00E42EE2" w:rsidRDefault="00E42EE2" w:rsidP="00E42EE2">
      <w:pPr>
        <w:numPr>
          <w:ilvl w:val="0"/>
          <w:numId w:val="33"/>
        </w:numPr>
      </w:pPr>
      <w:r w:rsidRPr="00E42EE2">
        <w:rPr>
          <w:b/>
          <w:bCs/>
        </w:rPr>
        <w:t>Biblical witness</w:t>
      </w:r>
      <w:r w:rsidRPr="00E42EE2">
        <w:t>: “Let everything that has breath praise the Lord” (Psalm 150).</w:t>
      </w:r>
    </w:p>
    <w:p w14:paraId="7D7CF6BE" w14:textId="77777777" w:rsidR="00E42EE2" w:rsidRPr="00E42EE2" w:rsidRDefault="00E42EE2" w:rsidP="00E42EE2">
      <w:pPr>
        <w:numPr>
          <w:ilvl w:val="0"/>
          <w:numId w:val="33"/>
        </w:numPr>
      </w:pPr>
      <w:r w:rsidRPr="00E42EE2">
        <w:rPr>
          <w:b/>
          <w:bCs/>
        </w:rPr>
        <w:t>Characteristics</w:t>
      </w:r>
      <w:r w:rsidRPr="00E42EE2">
        <w:t>: clapping, dancing, shouting, lifting hands, communal participation.</w:t>
      </w:r>
    </w:p>
    <w:p w14:paraId="3E12DC19" w14:textId="77777777" w:rsidR="00E42EE2" w:rsidRPr="00E42EE2" w:rsidRDefault="00E42EE2" w:rsidP="00E42EE2">
      <w:pPr>
        <w:numPr>
          <w:ilvl w:val="0"/>
          <w:numId w:val="33"/>
        </w:numPr>
      </w:pPr>
      <w:r w:rsidRPr="00E42EE2">
        <w:rPr>
          <w:b/>
          <w:bCs/>
        </w:rPr>
        <w:t>Impact</w:t>
      </w:r>
      <w:r w:rsidRPr="00E42EE2">
        <w:t xml:space="preserve">: praise shifts atmospheres, breaks chains, and </w:t>
      </w:r>
      <w:proofErr w:type="gramStart"/>
      <w:r w:rsidRPr="00E42EE2">
        <w:t>ushers</w:t>
      </w:r>
      <w:proofErr w:type="gramEnd"/>
      <w:r w:rsidRPr="00E42EE2">
        <w:t xml:space="preserve"> believers into deeper worship.</w:t>
      </w:r>
    </w:p>
    <w:p w14:paraId="74927555" w14:textId="77777777" w:rsidR="00E42EE2" w:rsidRPr="00E42EE2" w:rsidRDefault="00E42EE2" w:rsidP="00E42EE2">
      <w:r w:rsidRPr="00E42EE2">
        <w:t>In conferences and revival meetings, praise has often prepared the way for prophetic ministry and healing.</w:t>
      </w:r>
    </w:p>
    <w:p w14:paraId="31AC3E4F" w14:textId="77777777" w:rsidR="00E42EE2" w:rsidRPr="00E42EE2" w:rsidRDefault="00E42EE2" w:rsidP="00E42EE2">
      <w:pPr>
        <w:rPr>
          <w:b/>
          <w:bCs/>
        </w:rPr>
      </w:pPr>
      <w:r w:rsidRPr="00E42EE2">
        <w:rPr>
          <w:b/>
          <w:bCs/>
        </w:rPr>
        <w:t>Spontaneity: Freedom in the Spirit</w:t>
      </w:r>
    </w:p>
    <w:p w14:paraId="37DF1D10" w14:textId="77777777" w:rsidR="00E42EE2" w:rsidRPr="00E42EE2" w:rsidRDefault="00E42EE2" w:rsidP="00E42EE2">
      <w:r w:rsidRPr="00E42EE2">
        <w:t>Pentecostal worship is marked by spontaneity.</w:t>
      </w:r>
    </w:p>
    <w:p w14:paraId="056AC9C8" w14:textId="77777777" w:rsidR="00E42EE2" w:rsidRPr="00E42EE2" w:rsidRDefault="00E42EE2" w:rsidP="00E42EE2">
      <w:pPr>
        <w:numPr>
          <w:ilvl w:val="0"/>
          <w:numId w:val="34"/>
        </w:numPr>
      </w:pPr>
      <w:r w:rsidRPr="00E42EE2">
        <w:rPr>
          <w:b/>
          <w:bCs/>
        </w:rPr>
        <w:t>Biblical examples</w:t>
      </w:r>
      <w:r w:rsidRPr="00E42EE2">
        <w:t>: David dancing before the Lord (2 Samuel 6:14).</w:t>
      </w:r>
    </w:p>
    <w:p w14:paraId="6CCB9E66" w14:textId="77777777" w:rsidR="00E42EE2" w:rsidRPr="00E42EE2" w:rsidRDefault="00E42EE2" w:rsidP="00E42EE2">
      <w:pPr>
        <w:numPr>
          <w:ilvl w:val="0"/>
          <w:numId w:val="34"/>
        </w:numPr>
      </w:pPr>
      <w:r w:rsidRPr="00E42EE2">
        <w:rPr>
          <w:b/>
          <w:bCs/>
        </w:rPr>
        <w:lastRenderedPageBreak/>
        <w:t>Purpose</w:t>
      </w:r>
      <w:r w:rsidRPr="00E42EE2">
        <w:t>: allowing the Spirit to lead beyond rigid liturgy.</w:t>
      </w:r>
    </w:p>
    <w:p w14:paraId="5A88975B" w14:textId="77777777" w:rsidR="00E42EE2" w:rsidRPr="00E42EE2" w:rsidRDefault="00E42EE2" w:rsidP="00E42EE2">
      <w:pPr>
        <w:numPr>
          <w:ilvl w:val="0"/>
          <w:numId w:val="34"/>
        </w:numPr>
      </w:pPr>
      <w:r w:rsidRPr="00E42EE2">
        <w:rPr>
          <w:b/>
          <w:bCs/>
        </w:rPr>
        <w:t>Practice</w:t>
      </w:r>
      <w:r w:rsidRPr="00E42EE2">
        <w:t>: spontaneous songs, prayers, testimonies, and prophetic utterances.</w:t>
      </w:r>
    </w:p>
    <w:p w14:paraId="452351E7" w14:textId="77777777" w:rsidR="00E42EE2" w:rsidRPr="00E42EE2" w:rsidRDefault="00E42EE2" w:rsidP="00E42EE2">
      <w:r w:rsidRPr="00E42EE2">
        <w:t>In Azusa Centennial gatherings and charismatic fellowships, spontaneity has created space for revival and renewal.</w:t>
      </w:r>
    </w:p>
    <w:p w14:paraId="7709EE92" w14:textId="77777777" w:rsidR="00E42EE2" w:rsidRPr="00E42EE2" w:rsidRDefault="00E42EE2" w:rsidP="00E42EE2">
      <w:pPr>
        <w:rPr>
          <w:b/>
          <w:bCs/>
        </w:rPr>
      </w:pPr>
      <w:r w:rsidRPr="00E42EE2">
        <w:rPr>
          <w:b/>
          <w:bCs/>
        </w:rPr>
        <w:t>Prophetic Atmosphere: Hearing God Together</w:t>
      </w:r>
    </w:p>
    <w:p w14:paraId="53124735" w14:textId="77777777" w:rsidR="00E42EE2" w:rsidRPr="00E42EE2" w:rsidRDefault="00E42EE2" w:rsidP="00E42EE2">
      <w:r w:rsidRPr="00E42EE2">
        <w:t>Pentecostal worship often carries a prophetic dimension.</w:t>
      </w:r>
    </w:p>
    <w:p w14:paraId="7F4292F1" w14:textId="77777777" w:rsidR="00E42EE2" w:rsidRPr="00E42EE2" w:rsidRDefault="00E42EE2" w:rsidP="00E42EE2">
      <w:pPr>
        <w:numPr>
          <w:ilvl w:val="0"/>
          <w:numId w:val="35"/>
        </w:numPr>
      </w:pPr>
      <w:r w:rsidRPr="00E42EE2">
        <w:rPr>
          <w:b/>
          <w:bCs/>
        </w:rPr>
        <w:t>Biblical foundation</w:t>
      </w:r>
      <w:r w:rsidRPr="00E42EE2">
        <w:t>: 1 Corinthians 14:3—prophecy strengthens, encourages, and comforts.</w:t>
      </w:r>
    </w:p>
    <w:p w14:paraId="380C2DD3" w14:textId="77777777" w:rsidR="00E42EE2" w:rsidRPr="00E42EE2" w:rsidRDefault="00E42EE2" w:rsidP="00E42EE2">
      <w:pPr>
        <w:numPr>
          <w:ilvl w:val="0"/>
          <w:numId w:val="35"/>
        </w:numPr>
      </w:pPr>
      <w:r w:rsidRPr="00E42EE2">
        <w:rPr>
          <w:b/>
          <w:bCs/>
        </w:rPr>
        <w:t>Purpose</w:t>
      </w:r>
      <w:r w:rsidRPr="00E42EE2">
        <w:t>: creating an atmosphere where God speaks to His people.</w:t>
      </w:r>
    </w:p>
    <w:p w14:paraId="4646BE4F" w14:textId="77777777" w:rsidR="00E42EE2" w:rsidRPr="00E42EE2" w:rsidRDefault="00E42EE2" w:rsidP="00E42EE2">
      <w:pPr>
        <w:numPr>
          <w:ilvl w:val="0"/>
          <w:numId w:val="35"/>
        </w:numPr>
      </w:pPr>
      <w:r w:rsidRPr="00E42EE2">
        <w:rPr>
          <w:b/>
          <w:bCs/>
        </w:rPr>
        <w:t>Practice</w:t>
      </w:r>
      <w:r w:rsidRPr="00E42EE2">
        <w:t>: prophetic songs, words of knowledge, visions, and Spirit</w:t>
      </w:r>
      <w:r w:rsidRPr="00E42EE2">
        <w:noBreakHyphen/>
        <w:t>led exhortations.</w:t>
      </w:r>
    </w:p>
    <w:p w14:paraId="22FFC18E" w14:textId="77777777" w:rsidR="00E42EE2" w:rsidRPr="00E42EE2" w:rsidRDefault="00E42EE2" w:rsidP="00E42EE2">
      <w:r w:rsidRPr="00E42EE2">
        <w:t>In association with TL Osborn and international charismatic ministries, I have seen prophetic worship ignite faith, inspire missions, and unify diverse congregations.</w:t>
      </w:r>
    </w:p>
    <w:p w14:paraId="48B12ACB" w14:textId="77777777" w:rsidR="00E42EE2" w:rsidRPr="00E42EE2" w:rsidRDefault="00E42EE2" w:rsidP="00E42EE2">
      <w:pPr>
        <w:rPr>
          <w:b/>
          <w:bCs/>
        </w:rPr>
      </w:pPr>
      <w:r w:rsidRPr="00E42EE2">
        <w:rPr>
          <w:b/>
          <w:bCs/>
        </w:rPr>
        <w:t>Conclusion</w:t>
      </w:r>
    </w:p>
    <w:p w14:paraId="4FC38F27" w14:textId="77777777" w:rsidR="00E42EE2" w:rsidRPr="00E42EE2" w:rsidRDefault="00E42EE2" w:rsidP="00E42EE2">
      <w:r w:rsidRPr="00E42EE2">
        <w:t>Pentecostal worship and liturgy are dynamic, Spirit</w:t>
      </w:r>
      <w:r w:rsidRPr="00E42EE2">
        <w:noBreakHyphen/>
        <w:t>led encounters with God. Through music, praise, spontaneity, and prophetic atmosphere, believers experience renewal, empowerment, and transformation.</w:t>
      </w:r>
    </w:p>
    <w:p w14:paraId="1C57AA1B" w14:textId="77777777" w:rsidR="00E42EE2" w:rsidRPr="00E42EE2" w:rsidRDefault="00E42EE2" w:rsidP="00E42EE2">
      <w:r w:rsidRPr="00E42EE2">
        <w:t>Authentic Pentecostal worship is not entertainment—it is encounter. It glorifies Christ, edifies the Church, and prepares believers for Spirit</w:t>
      </w:r>
      <w:r w:rsidRPr="00E42EE2">
        <w:noBreakHyphen/>
        <w:t>empowered mission in the world.</w:t>
      </w:r>
    </w:p>
    <w:p w14:paraId="570B7808" w14:textId="77777777" w:rsidR="00E42EE2" w:rsidRDefault="00E42EE2" w:rsidP="00E42EE2"/>
    <w:p w14:paraId="5D03E0CA" w14:textId="77777777" w:rsidR="00E42EE2" w:rsidRDefault="00E42EE2" w:rsidP="00E42EE2"/>
    <w:p w14:paraId="6753E1E4" w14:textId="77777777" w:rsidR="00E42EE2" w:rsidRDefault="00E42EE2" w:rsidP="00E42EE2"/>
    <w:p w14:paraId="65AB6DAF" w14:textId="77777777" w:rsidR="00E42EE2" w:rsidRDefault="00E42EE2" w:rsidP="00E42EE2"/>
    <w:p w14:paraId="7E00CFD8" w14:textId="77777777" w:rsidR="00E42EE2" w:rsidRDefault="00E42EE2" w:rsidP="00E42EE2"/>
    <w:p w14:paraId="2FCEBC70" w14:textId="77777777" w:rsidR="00E42EE2" w:rsidRDefault="00E42EE2" w:rsidP="00E42EE2"/>
    <w:p w14:paraId="48483A06" w14:textId="77777777" w:rsidR="00E42EE2" w:rsidRDefault="00E42EE2" w:rsidP="00E42EE2"/>
    <w:p w14:paraId="54A92941" w14:textId="77777777" w:rsidR="00E42EE2" w:rsidRDefault="00E42EE2" w:rsidP="00E42EE2"/>
    <w:p w14:paraId="3EEA6A4A" w14:textId="77777777" w:rsidR="00E42EE2" w:rsidRDefault="00E42EE2" w:rsidP="00E42EE2"/>
    <w:p w14:paraId="0B03C951" w14:textId="77777777" w:rsidR="00E42EE2" w:rsidRDefault="00E42EE2" w:rsidP="00E42EE2"/>
    <w:p w14:paraId="0B1D812E" w14:textId="77777777" w:rsidR="00E42EE2" w:rsidRDefault="00E42EE2" w:rsidP="00E42EE2"/>
    <w:p w14:paraId="1B3F086D" w14:textId="124C7C9E" w:rsidR="00E42EE2" w:rsidRPr="00E42EE2" w:rsidRDefault="00E42EE2" w:rsidP="00E42EE2">
      <w:pPr>
        <w:rPr>
          <w:b/>
          <w:bCs/>
        </w:rPr>
      </w:pPr>
      <w:r>
        <w:lastRenderedPageBreak/>
        <w:t xml:space="preserve">                                                                            </w:t>
      </w:r>
      <w:r w:rsidRPr="00E42EE2">
        <w:rPr>
          <w:b/>
          <w:bCs/>
        </w:rPr>
        <w:t xml:space="preserve">Chapter </w:t>
      </w:r>
      <w:r w:rsidR="00BA3EE2">
        <w:rPr>
          <w:b/>
          <w:bCs/>
        </w:rPr>
        <w:t>Ten</w:t>
      </w:r>
    </w:p>
    <w:p w14:paraId="5C32F57E" w14:textId="77777777" w:rsidR="00E42EE2" w:rsidRPr="00E42EE2" w:rsidRDefault="00E42EE2" w:rsidP="00E42EE2">
      <w:pPr>
        <w:rPr>
          <w:b/>
          <w:bCs/>
        </w:rPr>
      </w:pPr>
      <w:r w:rsidRPr="00E42EE2">
        <w:rPr>
          <w:b/>
          <w:bCs/>
        </w:rPr>
        <w:t>The Holy Spirit and Mission</w:t>
      </w:r>
    </w:p>
    <w:p w14:paraId="2A00CFF2" w14:textId="77777777" w:rsidR="00E42EE2" w:rsidRPr="00E42EE2" w:rsidRDefault="00E42EE2" w:rsidP="00E42EE2">
      <w:pPr>
        <w:rPr>
          <w:b/>
          <w:bCs/>
        </w:rPr>
      </w:pPr>
      <w:r w:rsidRPr="00E42EE2">
        <w:rPr>
          <w:b/>
          <w:bCs/>
          <w:i/>
          <w:iCs/>
        </w:rPr>
        <w:t>How Pentecost Fuels Global Evangelism</w:t>
      </w:r>
    </w:p>
    <w:p w14:paraId="7C364356" w14:textId="77777777" w:rsidR="00E42EE2" w:rsidRPr="00E42EE2" w:rsidRDefault="00E42EE2" w:rsidP="00E42EE2">
      <w:r w:rsidRPr="00E42EE2">
        <w:rPr>
          <w:b/>
          <w:bCs/>
        </w:rPr>
        <w:t xml:space="preserve">Rev. Dr. </w:t>
      </w:r>
      <w:proofErr w:type="spellStart"/>
      <w:r w:rsidRPr="00E42EE2">
        <w:rPr>
          <w:b/>
          <w:bCs/>
        </w:rPr>
        <w:t>Akwo</w:t>
      </w:r>
      <w:proofErr w:type="spellEnd"/>
      <w:r w:rsidRPr="00E42EE2">
        <w:rPr>
          <w:b/>
          <w:bCs/>
        </w:rPr>
        <w:t xml:space="preserve"> Thompson </w:t>
      </w:r>
      <w:proofErr w:type="spellStart"/>
      <w:r w:rsidRPr="00E42EE2">
        <w:rPr>
          <w:b/>
          <w:bCs/>
        </w:rPr>
        <w:t>Ntuba</w:t>
      </w:r>
      <w:proofErr w:type="spellEnd"/>
    </w:p>
    <w:p w14:paraId="48C244EF" w14:textId="77777777" w:rsidR="00E42EE2" w:rsidRPr="00E42EE2" w:rsidRDefault="00E42EE2" w:rsidP="00E42EE2">
      <w:pPr>
        <w:rPr>
          <w:b/>
          <w:bCs/>
        </w:rPr>
      </w:pPr>
      <w:r w:rsidRPr="00E42EE2">
        <w:rPr>
          <w:b/>
          <w:bCs/>
        </w:rPr>
        <w:t>Introduction</w:t>
      </w:r>
    </w:p>
    <w:p w14:paraId="5FDB670E" w14:textId="77777777" w:rsidR="00E42EE2" w:rsidRPr="00E42EE2" w:rsidRDefault="00E42EE2" w:rsidP="00E42EE2">
      <w:r w:rsidRPr="00E42EE2">
        <w:t>Pentecost is not only an event—it is the beginning of a Spirit</w:t>
      </w:r>
      <w:r w:rsidRPr="00E42EE2">
        <w:noBreakHyphen/>
        <w:t>empowered mission that continues to this day. The outpouring of the Holy Spirit transformed fearful disciples into bold witnesses, sending them into the world with the Gospel. My ministry across Presbyterian churches, seminaries, leadership conferences, healing crusades, urban missions, and international fellowships has shown that the Spirit remains the driving force of evangelism, discipleship, and global outreach.</w:t>
      </w:r>
    </w:p>
    <w:p w14:paraId="7F0D62F1" w14:textId="77777777" w:rsidR="00E42EE2" w:rsidRPr="00E42EE2" w:rsidRDefault="00E42EE2" w:rsidP="00E42EE2">
      <w:r w:rsidRPr="00E42EE2">
        <w:t xml:space="preserve">This chapter explores how the Holy Spirit empowers the Church for mission through </w:t>
      </w:r>
      <w:r w:rsidRPr="00E42EE2">
        <w:rPr>
          <w:b/>
          <w:bCs/>
        </w:rPr>
        <w:t>witnessing, cross</w:t>
      </w:r>
      <w:r w:rsidRPr="00E42EE2">
        <w:rPr>
          <w:b/>
          <w:bCs/>
        </w:rPr>
        <w:noBreakHyphen/>
        <w:t>cultural ministry, and outreach</w:t>
      </w:r>
      <w:r w:rsidRPr="00E42EE2">
        <w:t>.</w:t>
      </w:r>
    </w:p>
    <w:p w14:paraId="3F99B61B" w14:textId="77777777" w:rsidR="00E42EE2" w:rsidRPr="00E42EE2" w:rsidRDefault="00E42EE2" w:rsidP="00E42EE2">
      <w:pPr>
        <w:rPr>
          <w:b/>
          <w:bCs/>
        </w:rPr>
      </w:pPr>
      <w:r w:rsidRPr="00E42EE2">
        <w:rPr>
          <w:b/>
          <w:bCs/>
        </w:rPr>
        <w:t>Witnessing: Bold Proclamation of Christ</w:t>
      </w:r>
    </w:p>
    <w:p w14:paraId="06EBFBB6" w14:textId="77777777" w:rsidR="00E42EE2" w:rsidRPr="00E42EE2" w:rsidRDefault="00E42EE2" w:rsidP="00E42EE2">
      <w:r w:rsidRPr="00E42EE2">
        <w:t>The Spirit empowers believers to bear witness to Christ crucified and risen.</w:t>
      </w:r>
    </w:p>
    <w:p w14:paraId="262416B0" w14:textId="77777777" w:rsidR="00E42EE2" w:rsidRPr="00E42EE2" w:rsidRDefault="00E42EE2" w:rsidP="00E42EE2">
      <w:pPr>
        <w:numPr>
          <w:ilvl w:val="0"/>
          <w:numId w:val="36"/>
        </w:numPr>
      </w:pPr>
      <w:r w:rsidRPr="00E42EE2">
        <w:rPr>
          <w:b/>
          <w:bCs/>
        </w:rPr>
        <w:t>Biblical foundation</w:t>
      </w:r>
      <w:r w:rsidRPr="00E42EE2">
        <w:t>: Acts 1:8</w:t>
      </w:r>
      <w:proofErr w:type="gramStart"/>
      <w:r w:rsidRPr="00E42EE2">
        <w:t>—“</w:t>
      </w:r>
      <w:proofErr w:type="gramEnd"/>
      <w:r w:rsidRPr="00E42EE2">
        <w:t>You will receive power… and you will be my witnesses.”</w:t>
      </w:r>
    </w:p>
    <w:p w14:paraId="51871FCC" w14:textId="77777777" w:rsidR="00E42EE2" w:rsidRPr="00E42EE2" w:rsidRDefault="00E42EE2" w:rsidP="00E42EE2">
      <w:pPr>
        <w:numPr>
          <w:ilvl w:val="0"/>
          <w:numId w:val="36"/>
        </w:numPr>
      </w:pPr>
      <w:r w:rsidRPr="00E42EE2">
        <w:rPr>
          <w:b/>
          <w:bCs/>
        </w:rPr>
        <w:t>Purpose</w:t>
      </w:r>
      <w:r w:rsidRPr="00E42EE2">
        <w:t>: proclaiming the Gospel with clarity, conviction, and compassion.</w:t>
      </w:r>
    </w:p>
    <w:p w14:paraId="47DBC859" w14:textId="77777777" w:rsidR="00E42EE2" w:rsidRPr="00E42EE2" w:rsidRDefault="00E42EE2" w:rsidP="00E42EE2">
      <w:pPr>
        <w:numPr>
          <w:ilvl w:val="0"/>
          <w:numId w:val="36"/>
        </w:numPr>
      </w:pPr>
      <w:r w:rsidRPr="00E42EE2">
        <w:rPr>
          <w:b/>
          <w:bCs/>
        </w:rPr>
        <w:t>Practice</w:t>
      </w:r>
      <w:r w:rsidRPr="00E42EE2">
        <w:t>: Spirit</w:t>
      </w:r>
      <w:r w:rsidRPr="00E42EE2">
        <w:noBreakHyphen/>
        <w:t>led preaching, personal testimony, evangelistic crusades, and everyday witness in workplaces and communities.</w:t>
      </w:r>
    </w:p>
    <w:p w14:paraId="55A1E61B" w14:textId="77777777" w:rsidR="00E42EE2" w:rsidRPr="00E42EE2" w:rsidRDefault="00E42EE2" w:rsidP="00E42EE2">
      <w:r w:rsidRPr="00E42EE2">
        <w:t>In healing ministries and urban outreaches, Spirit</w:t>
      </w:r>
      <w:r w:rsidRPr="00E42EE2">
        <w:noBreakHyphen/>
        <w:t>empowered witnessing has brought repentance, conversion, and transformation.</w:t>
      </w:r>
    </w:p>
    <w:p w14:paraId="3F05899A" w14:textId="77777777" w:rsidR="00E42EE2" w:rsidRPr="00E42EE2" w:rsidRDefault="00E42EE2" w:rsidP="00E42EE2">
      <w:pPr>
        <w:rPr>
          <w:b/>
          <w:bCs/>
        </w:rPr>
      </w:pPr>
      <w:r w:rsidRPr="00E42EE2">
        <w:rPr>
          <w:b/>
          <w:bCs/>
        </w:rPr>
        <w:t>Cross</w:t>
      </w:r>
      <w:r w:rsidRPr="00E42EE2">
        <w:rPr>
          <w:b/>
          <w:bCs/>
        </w:rPr>
        <w:noBreakHyphen/>
        <w:t>Cultural Ministry: Unity in Diversity</w:t>
      </w:r>
    </w:p>
    <w:p w14:paraId="527CB315" w14:textId="77777777" w:rsidR="00E42EE2" w:rsidRPr="00E42EE2" w:rsidRDefault="00E42EE2" w:rsidP="00E42EE2">
      <w:r w:rsidRPr="00E42EE2">
        <w:t>The Spirit breaks barriers of race, culture, and language.</w:t>
      </w:r>
    </w:p>
    <w:p w14:paraId="14EF1A2D" w14:textId="77777777" w:rsidR="00E42EE2" w:rsidRPr="00E42EE2" w:rsidRDefault="00E42EE2" w:rsidP="00E42EE2">
      <w:pPr>
        <w:numPr>
          <w:ilvl w:val="0"/>
          <w:numId w:val="37"/>
        </w:numPr>
      </w:pPr>
      <w:r w:rsidRPr="00E42EE2">
        <w:rPr>
          <w:b/>
          <w:bCs/>
        </w:rPr>
        <w:t>Biblical witness</w:t>
      </w:r>
      <w:r w:rsidRPr="00E42EE2">
        <w:t>: Acts 2 shows the Gospel proclaimed in many languages, symbolizing global mission.</w:t>
      </w:r>
    </w:p>
    <w:p w14:paraId="33CBF941" w14:textId="77777777" w:rsidR="00E42EE2" w:rsidRPr="00E42EE2" w:rsidRDefault="00E42EE2" w:rsidP="00E42EE2">
      <w:pPr>
        <w:numPr>
          <w:ilvl w:val="0"/>
          <w:numId w:val="37"/>
        </w:numPr>
      </w:pPr>
      <w:r w:rsidRPr="00E42EE2">
        <w:rPr>
          <w:b/>
          <w:bCs/>
        </w:rPr>
        <w:t>Purpose</w:t>
      </w:r>
      <w:r w:rsidRPr="00E42EE2">
        <w:t>: reconciliation, unity in the Body of Christ, and mission across nations.</w:t>
      </w:r>
    </w:p>
    <w:p w14:paraId="33260257" w14:textId="77777777" w:rsidR="00E42EE2" w:rsidRPr="00E42EE2" w:rsidRDefault="00E42EE2" w:rsidP="00E42EE2">
      <w:pPr>
        <w:numPr>
          <w:ilvl w:val="0"/>
          <w:numId w:val="37"/>
        </w:numPr>
      </w:pPr>
      <w:r w:rsidRPr="00E42EE2">
        <w:rPr>
          <w:b/>
          <w:bCs/>
        </w:rPr>
        <w:t>Practice</w:t>
      </w:r>
      <w:r w:rsidRPr="00E42EE2">
        <w:t>: missions in diverse cultural contexts, ecumenical cooperation, and Spirit</w:t>
      </w:r>
      <w:r w:rsidRPr="00E42EE2">
        <w:noBreakHyphen/>
        <w:t>led dialogue.</w:t>
      </w:r>
    </w:p>
    <w:p w14:paraId="54348145" w14:textId="77777777" w:rsidR="00E42EE2" w:rsidRPr="00E42EE2" w:rsidRDefault="00E42EE2" w:rsidP="00E42EE2">
      <w:r w:rsidRPr="00E42EE2">
        <w:t>My experiences with Azusa Centennial teachings, International Charismatic Bible Ministries, and association with TL Osborn confirm that Pentecostal mission is global, inclusive, and Spirit</w:t>
      </w:r>
      <w:r w:rsidRPr="00E42EE2">
        <w:noBreakHyphen/>
        <w:t>driven.</w:t>
      </w:r>
    </w:p>
    <w:p w14:paraId="7D5020B6" w14:textId="77777777" w:rsidR="00E42EE2" w:rsidRPr="00E42EE2" w:rsidRDefault="00E42EE2" w:rsidP="00E42EE2">
      <w:pPr>
        <w:rPr>
          <w:b/>
          <w:bCs/>
        </w:rPr>
      </w:pPr>
      <w:r w:rsidRPr="00E42EE2">
        <w:rPr>
          <w:b/>
          <w:bCs/>
        </w:rPr>
        <w:t>Empowerment for Outreach: Spirit</w:t>
      </w:r>
      <w:r w:rsidRPr="00E42EE2">
        <w:rPr>
          <w:b/>
          <w:bCs/>
        </w:rPr>
        <w:noBreakHyphen/>
        <w:t>Led Mission</w:t>
      </w:r>
    </w:p>
    <w:p w14:paraId="0603CE7F" w14:textId="77777777" w:rsidR="00E42EE2" w:rsidRPr="00E42EE2" w:rsidRDefault="00E42EE2" w:rsidP="00E42EE2">
      <w:r w:rsidRPr="00E42EE2">
        <w:t>The Spirit equips believers for effective outreach.</w:t>
      </w:r>
    </w:p>
    <w:p w14:paraId="5B1592A9" w14:textId="77777777" w:rsidR="00E42EE2" w:rsidRPr="00E42EE2" w:rsidRDefault="00E42EE2" w:rsidP="00E42EE2">
      <w:pPr>
        <w:numPr>
          <w:ilvl w:val="0"/>
          <w:numId w:val="38"/>
        </w:numPr>
      </w:pPr>
      <w:r w:rsidRPr="00E42EE2">
        <w:rPr>
          <w:b/>
          <w:bCs/>
        </w:rPr>
        <w:lastRenderedPageBreak/>
        <w:t>Biblical foundation</w:t>
      </w:r>
      <w:r w:rsidRPr="00E42EE2">
        <w:t>: the Spirit gives boldness, wisdom, and power for mission.</w:t>
      </w:r>
    </w:p>
    <w:p w14:paraId="65A843E5" w14:textId="77777777" w:rsidR="00E42EE2" w:rsidRPr="00E42EE2" w:rsidRDefault="00E42EE2" w:rsidP="00E42EE2">
      <w:pPr>
        <w:numPr>
          <w:ilvl w:val="0"/>
          <w:numId w:val="38"/>
        </w:numPr>
      </w:pPr>
      <w:r w:rsidRPr="00E42EE2">
        <w:rPr>
          <w:b/>
          <w:bCs/>
        </w:rPr>
        <w:t>Purpose</w:t>
      </w:r>
      <w:r w:rsidRPr="00E42EE2">
        <w:t>: reaching cities, nations, and communities with the Gospel.</w:t>
      </w:r>
    </w:p>
    <w:p w14:paraId="0341949E" w14:textId="77777777" w:rsidR="00E42EE2" w:rsidRPr="00E42EE2" w:rsidRDefault="00E42EE2" w:rsidP="00E42EE2">
      <w:pPr>
        <w:numPr>
          <w:ilvl w:val="0"/>
          <w:numId w:val="38"/>
        </w:numPr>
      </w:pPr>
      <w:r w:rsidRPr="00E42EE2">
        <w:rPr>
          <w:b/>
          <w:bCs/>
        </w:rPr>
        <w:t>Practice</w:t>
      </w:r>
      <w:r w:rsidRPr="00E42EE2">
        <w:t>: evangelistic campaigns, healing crusades, urban ministries, and social transformation.</w:t>
      </w:r>
    </w:p>
    <w:p w14:paraId="05EF1E82" w14:textId="77777777" w:rsidR="00E42EE2" w:rsidRPr="00E42EE2" w:rsidRDefault="00E42EE2" w:rsidP="00E42EE2">
      <w:r w:rsidRPr="00E42EE2">
        <w:t>In missions across U.S. states and cities, I have seen how Spirit</w:t>
      </w:r>
      <w:r w:rsidRPr="00E42EE2">
        <w:noBreakHyphen/>
        <w:t>empowered outreach brings renewal to communities and hope to the marginalized.</w:t>
      </w:r>
    </w:p>
    <w:p w14:paraId="4172220B" w14:textId="77777777" w:rsidR="00E42EE2" w:rsidRPr="00E42EE2" w:rsidRDefault="00E42EE2" w:rsidP="00E42EE2">
      <w:pPr>
        <w:rPr>
          <w:b/>
          <w:bCs/>
        </w:rPr>
      </w:pPr>
      <w:r w:rsidRPr="00E42EE2">
        <w:rPr>
          <w:b/>
          <w:bCs/>
        </w:rPr>
        <w:t>Conclusion</w:t>
      </w:r>
    </w:p>
    <w:p w14:paraId="5290CF09" w14:textId="77777777" w:rsidR="00E42EE2" w:rsidRPr="00E42EE2" w:rsidRDefault="00E42EE2" w:rsidP="00E42EE2">
      <w:r w:rsidRPr="00E42EE2">
        <w:t>The Holy Spirit is the driving force of mission. Pentecost fuels evangelism, breaks cultural barriers, and empowers outreach. Authentic Pentecostal praxis must remain mission</w:t>
      </w:r>
      <w:r w:rsidRPr="00E42EE2">
        <w:noBreakHyphen/>
        <w:t>centered, ensuring that every gift, every ministry, and every act of worship serves the advancement of the Gospel.</w:t>
      </w:r>
    </w:p>
    <w:p w14:paraId="18636F07" w14:textId="77777777" w:rsidR="00E42EE2" w:rsidRPr="00E42EE2" w:rsidRDefault="00E42EE2" w:rsidP="00E42EE2">
      <w:r w:rsidRPr="00E42EE2">
        <w:t>The Spirit continues to send the Church into the world, preparing a global witness that glorifies Christ and transforms nations.</w:t>
      </w:r>
    </w:p>
    <w:p w14:paraId="31BDC616" w14:textId="77777777" w:rsidR="00E42EE2" w:rsidRDefault="00E42EE2" w:rsidP="00E42EE2"/>
    <w:p w14:paraId="39323E7E" w14:textId="77777777" w:rsidR="00E42EE2" w:rsidRDefault="00E42EE2" w:rsidP="00E42EE2"/>
    <w:p w14:paraId="6A057F7A" w14:textId="77777777" w:rsidR="00E42EE2" w:rsidRDefault="00E42EE2" w:rsidP="00E42EE2"/>
    <w:p w14:paraId="2672FA2D" w14:textId="77777777" w:rsidR="00E42EE2" w:rsidRDefault="00E42EE2" w:rsidP="00E42EE2"/>
    <w:p w14:paraId="6E7E7471" w14:textId="77777777" w:rsidR="00E42EE2" w:rsidRDefault="00E42EE2" w:rsidP="00E42EE2"/>
    <w:p w14:paraId="0B5E2467" w14:textId="77777777" w:rsidR="00E42EE2" w:rsidRDefault="00E42EE2" w:rsidP="00E42EE2"/>
    <w:p w14:paraId="6D504593" w14:textId="77777777" w:rsidR="00E42EE2" w:rsidRDefault="00E42EE2" w:rsidP="00E42EE2"/>
    <w:p w14:paraId="37F950DB" w14:textId="77777777" w:rsidR="00E42EE2" w:rsidRDefault="00E42EE2" w:rsidP="00E42EE2"/>
    <w:p w14:paraId="76691844" w14:textId="77777777" w:rsidR="00E42EE2" w:rsidRDefault="00E42EE2" w:rsidP="00E42EE2"/>
    <w:p w14:paraId="5806BFE9" w14:textId="77777777" w:rsidR="00E42EE2" w:rsidRDefault="00E42EE2" w:rsidP="00E42EE2"/>
    <w:p w14:paraId="2DAF5CE6" w14:textId="77777777" w:rsidR="00E42EE2" w:rsidRDefault="00E42EE2" w:rsidP="00E42EE2"/>
    <w:p w14:paraId="792A51AA" w14:textId="77777777" w:rsidR="00E42EE2" w:rsidRDefault="00E42EE2" w:rsidP="00E42EE2"/>
    <w:p w14:paraId="7C50A6BC" w14:textId="77777777" w:rsidR="00E42EE2" w:rsidRDefault="00E42EE2" w:rsidP="00E42EE2"/>
    <w:p w14:paraId="15BF6F5A" w14:textId="77777777" w:rsidR="00E42EE2" w:rsidRDefault="00E42EE2" w:rsidP="00E42EE2"/>
    <w:p w14:paraId="0F48A88C" w14:textId="77777777" w:rsidR="00E42EE2" w:rsidRDefault="00E42EE2" w:rsidP="00E42EE2"/>
    <w:p w14:paraId="755CEEF5" w14:textId="77777777" w:rsidR="00E42EE2" w:rsidRDefault="00E42EE2" w:rsidP="00E42EE2"/>
    <w:p w14:paraId="0DD40C79" w14:textId="273405BC" w:rsidR="00E42EE2" w:rsidRPr="00E42EE2" w:rsidRDefault="00E42EE2" w:rsidP="00E42EE2">
      <w:pPr>
        <w:rPr>
          <w:b/>
          <w:bCs/>
        </w:rPr>
      </w:pPr>
      <w:r>
        <w:lastRenderedPageBreak/>
        <w:t xml:space="preserve">                                                                                    </w:t>
      </w:r>
      <w:r w:rsidRPr="00E42EE2">
        <w:rPr>
          <w:b/>
          <w:bCs/>
        </w:rPr>
        <w:t xml:space="preserve">Chapter </w:t>
      </w:r>
      <w:r w:rsidR="00BA3EE2">
        <w:rPr>
          <w:b/>
          <w:bCs/>
        </w:rPr>
        <w:t>Eleven</w:t>
      </w:r>
    </w:p>
    <w:p w14:paraId="1AEF26F2" w14:textId="77777777" w:rsidR="00E42EE2" w:rsidRPr="00E42EE2" w:rsidRDefault="00E42EE2" w:rsidP="00E42EE2">
      <w:pPr>
        <w:rPr>
          <w:b/>
          <w:bCs/>
        </w:rPr>
      </w:pPr>
      <w:r w:rsidRPr="00E42EE2">
        <w:rPr>
          <w:b/>
          <w:bCs/>
        </w:rPr>
        <w:t>The Holy Spirit and Leadership</w:t>
      </w:r>
    </w:p>
    <w:p w14:paraId="63B5D31A" w14:textId="77777777" w:rsidR="00E42EE2" w:rsidRPr="00E42EE2" w:rsidRDefault="00E42EE2" w:rsidP="00E42EE2">
      <w:pPr>
        <w:rPr>
          <w:b/>
          <w:bCs/>
        </w:rPr>
      </w:pPr>
      <w:r w:rsidRPr="00E42EE2">
        <w:rPr>
          <w:b/>
          <w:bCs/>
          <w:i/>
          <w:iCs/>
        </w:rPr>
        <w:t>Spirit</w:t>
      </w:r>
      <w:r w:rsidRPr="00E42EE2">
        <w:rPr>
          <w:b/>
          <w:bCs/>
          <w:i/>
          <w:iCs/>
        </w:rPr>
        <w:noBreakHyphen/>
        <w:t>Formed Leadership Principles</w:t>
      </w:r>
    </w:p>
    <w:p w14:paraId="51706755" w14:textId="77777777" w:rsidR="00E42EE2" w:rsidRPr="00E42EE2" w:rsidRDefault="00E42EE2" w:rsidP="00E42EE2">
      <w:r w:rsidRPr="00E42EE2">
        <w:rPr>
          <w:b/>
          <w:bCs/>
        </w:rPr>
        <w:t xml:space="preserve">Rev. Dr. </w:t>
      </w:r>
      <w:proofErr w:type="spellStart"/>
      <w:r w:rsidRPr="00E42EE2">
        <w:rPr>
          <w:b/>
          <w:bCs/>
        </w:rPr>
        <w:t>Akwo</w:t>
      </w:r>
      <w:proofErr w:type="spellEnd"/>
      <w:r w:rsidRPr="00E42EE2">
        <w:rPr>
          <w:b/>
          <w:bCs/>
        </w:rPr>
        <w:t xml:space="preserve"> Thompson </w:t>
      </w:r>
      <w:proofErr w:type="spellStart"/>
      <w:r w:rsidRPr="00E42EE2">
        <w:rPr>
          <w:b/>
          <w:bCs/>
        </w:rPr>
        <w:t>Ntuba</w:t>
      </w:r>
      <w:proofErr w:type="spellEnd"/>
    </w:p>
    <w:p w14:paraId="60390E61" w14:textId="77777777" w:rsidR="00E42EE2" w:rsidRPr="00E42EE2" w:rsidRDefault="00E42EE2" w:rsidP="00E42EE2">
      <w:pPr>
        <w:rPr>
          <w:b/>
          <w:bCs/>
        </w:rPr>
      </w:pPr>
      <w:r w:rsidRPr="00E42EE2">
        <w:rPr>
          <w:b/>
          <w:bCs/>
        </w:rPr>
        <w:t>Introduction</w:t>
      </w:r>
    </w:p>
    <w:p w14:paraId="07E98BAA" w14:textId="77777777" w:rsidR="00E42EE2" w:rsidRPr="00E42EE2" w:rsidRDefault="00E42EE2" w:rsidP="00E42EE2">
      <w:r w:rsidRPr="00E42EE2">
        <w:t>Leadership in the Church is not merely organizational—it is spiritual. The Holy Spirit forms leaders who serve with humility, lead with vision, exercise authority under Christ, and embody integrity. My ministry across Presbyterian churches, seminaries, leadership conferences, healing crusades, and international missions has shown that Spirit</w:t>
      </w:r>
      <w:r w:rsidRPr="00E42EE2">
        <w:noBreakHyphen/>
        <w:t>formed leadership is essential for sustaining Pentecostal praxis and advancing the mission of Christ.</w:t>
      </w:r>
    </w:p>
    <w:p w14:paraId="259FA5DE" w14:textId="77777777" w:rsidR="00E42EE2" w:rsidRPr="00E42EE2" w:rsidRDefault="00E42EE2" w:rsidP="00E42EE2">
      <w:r w:rsidRPr="00E42EE2">
        <w:t>This chapter explores four key principles of Spirit</w:t>
      </w:r>
      <w:r w:rsidRPr="00E42EE2">
        <w:noBreakHyphen/>
        <w:t xml:space="preserve">empowered leadership: </w:t>
      </w:r>
      <w:r w:rsidRPr="00E42EE2">
        <w:rPr>
          <w:b/>
          <w:bCs/>
        </w:rPr>
        <w:t>servant leadership, vision, authority, and integrity</w:t>
      </w:r>
      <w:r w:rsidRPr="00E42EE2">
        <w:t>.</w:t>
      </w:r>
    </w:p>
    <w:p w14:paraId="78AAF675" w14:textId="77777777" w:rsidR="00E42EE2" w:rsidRPr="00E42EE2" w:rsidRDefault="00E42EE2" w:rsidP="00E42EE2">
      <w:pPr>
        <w:rPr>
          <w:b/>
          <w:bCs/>
        </w:rPr>
      </w:pPr>
      <w:r w:rsidRPr="00E42EE2">
        <w:rPr>
          <w:b/>
          <w:bCs/>
        </w:rPr>
        <w:t>Servant Leadership: Leading by Serving</w:t>
      </w:r>
    </w:p>
    <w:p w14:paraId="51BDEB47" w14:textId="77777777" w:rsidR="00E42EE2" w:rsidRPr="00E42EE2" w:rsidRDefault="00E42EE2" w:rsidP="00E42EE2">
      <w:r w:rsidRPr="00E42EE2">
        <w:t>Pentecostal leadership begins with servanthood.</w:t>
      </w:r>
    </w:p>
    <w:p w14:paraId="7DF7D789" w14:textId="77777777" w:rsidR="00E42EE2" w:rsidRPr="00E42EE2" w:rsidRDefault="00E42EE2" w:rsidP="00E42EE2">
      <w:pPr>
        <w:numPr>
          <w:ilvl w:val="0"/>
          <w:numId w:val="39"/>
        </w:numPr>
      </w:pPr>
      <w:r w:rsidRPr="00E42EE2">
        <w:rPr>
          <w:b/>
          <w:bCs/>
        </w:rPr>
        <w:t>Biblical foundation</w:t>
      </w:r>
      <w:r w:rsidRPr="00E42EE2">
        <w:t>: Jesus washed His disciples’ feet (John 13:14–15).</w:t>
      </w:r>
    </w:p>
    <w:p w14:paraId="28148D52" w14:textId="77777777" w:rsidR="00E42EE2" w:rsidRPr="00E42EE2" w:rsidRDefault="00E42EE2" w:rsidP="00E42EE2">
      <w:pPr>
        <w:numPr>
          <w:ilvl w:val="0"/>
          <w:numId w:val="39"/>
        </w:numPr>
      </w:pPr>
      <w:r w:rsidRPr="00E42EE2">
        <w:rPr>
          <w:b/>
          <w:bCs/>
        </w:rPr>
        <w:t>Principle</w:t>
      </w:r>
      <w:r w:rsidRPr="00E42EE2">
        <w:t>: leaders are called to serve, not to dominate.</w:t>
      </w:r>
    </w:p>
    <w:p w14:paraId="377E41A8" w14:textId="77777777" w:rsidR="00E42EE2" w:rsidRPr="00E42EE2" w:rsidRDefault="00E42EE2" w:rsidP="00E42EE2">
      <w:pPr>
        <w:numPr>
          <w:ilvl w:val="0"/>
          <w:numId w:val="39"/>
        </w:numPr>
      </w:pPr>
      <w:r w:rsidRPr="00E42EE2">
        <w:rPr>
          <w:b/>
          <w:bCs/>
        </w:rPr>
        <w:t>Practice</w:t>
      </w:r>
      <w:r w:rsidRPr="00E42EE2">
        <w:t>: humility, compassion, and prioritizing the needs of others.</w:t>
      </w:r>
    </w:p>
    <w:p w14:paraId="01A98CB9" w14:textId="77777777" w:rsidR="00E42EE2" w:rsidRPr="00E42EE2" w:rsidRDefault="00E42EE2" w:rsidP="00E42EE2">
      <w:r w:rsidRPr="00E42EE2">
        <w:t>In conferences and pastoral training, I have emphasized that Spirit</w:t>
      </w:r>
      <w:r w:rsidRPr="00E42EE2">
        <w:noBreakHyphen/>
        <w:t>formed leaders must embody Christ’s model of servant leadership.</w:t>
      </w:r>
    </w:p>
    <w:p w14:paraId="60883BA5" w14:textId="77777777" w:rsidR="00E42EE2" w:rsidRPr="00E42EE2" w:rsidRDefault="00E42EE2" w:rsidP="00E42EE2">
      <w:pPr>
        <w:rPr>
          <w:b/>
          <w:bCs/>
        </w:rPr>
      </w:pPr>
      <w:r w:rsidRPr="00E42EE2">
        <w:rPr>
          <w:b/>
          <w:bCs/>
        </w:rPr>
        <w:t>Vision: Spirit</w:t>
      </w:r>
      <w:r w:rsidRPr="00E42EE2">
        <w:rPr>
          <w:b/>
          <w:bCs/>
        </w:rPr>
        <w:noBreakHyphen/>
        <w:t>Inspired Direction</w:t>
      </w:r>
    </w:p>
    <w:p w14:paraId="656509BF" w14:textId="77777777" w:rsidR="00E42EE2" w:rsidRPr="00E42EE2" w:rsidRDefault="00E42EE2" w:rsidP="00E42EE2">
      <w:r w:rsidRPr="00E42EE2">
        <w:t>The Holy Spirit gives leaders vision for the future.</w:t>
      </w:r>
    </w:p>
    <w:p w14:paraId="7033E3C3" w14:textId="77777777" w:rsidR="00E42EE2" w:rsidRPr="00E42EE2" w:rsidRDefault="00E42EE2" w:rsidP="00E42EE2">
      <w:pPr>
        <w:numPr>
          <w:ilvl w:val="0"/>
          <w:numId w:val="40"/>
        </w:numPr>
      </w:pPr>
      <w:r w:rsidRPr="00E42EE2">
        <w:rPr>
          <w:b/>
          <w:bCs/>
        </w:rPr>
        <w:t>Biblical witness</w:t>
      </w:r>
      <w:r w:rsidRPr="00E42EE2">
        <w:t>: “Your young men will see visions” (Joel 2:28).</w:t>
      </w:r>
    </w:p>
    <w:p w14:paraId="11B5A7F4" w14:textId="77777777" w:rsidR="00E42EE2" w:rsidRPr="00E42EE2" w:rsidRDefault="00E42EE2" w:rsidP="00E42EE2">
      <w:pPr>
        <w:numPr>
          <w:ilvl w:val="0"/>
          <w:numId w:val="40"/>
        </w:numPr>
      </w:pPr>
      <w:r w:rsidRPr="00E42EE2">
        <w:rPr>
          <w:b/>
          <w:bCs/>
        </w:rPr>
        <w:t>Principle</w:t>
      </w:r>
      <w:r w:rsidRPr="00E42EE2">
        <w:t>: vision aligns the Church with God’s mission.</w:t>
      </w:r>
    </w:p>
    <w:p w14:paraId="00F8F5B7" w14:textId="77777777" w:rsidR="00E42EE2" w:rsidRPr="00E42EE2" w:rsidRDefault="00E42EE2" w:rsidP="00E42EE2">
      <w:pPr>
        <w:numPr>
          <w:ilvl w:val="0"/>
          <w:numId w:val="40"/>
        </w:numPr>
      </w:pPr>
      <w:r w:rsidRPr="00E42EE2">
        <w:rPr>
          <w:b/>
          <w:bCs/>
        </w:rPr>
        <w:t>Practice</w:t>
      </w:r>
      <w:r w:rsidRPr="00E42EE2">
        <w:t>: Spirit</w:t>
      </w:r>
      <w:r w:rsidRPr="00E42EE2">
        <w:noBreakHyphen/>
        <w:t>led planning, prophetic insight, and strategic direction.</w:t>
      </w:r>
    </w:p>
    <w:p w14:paraId="69F71830" w14:textId="77777777" w:rsidR="00E42EE2" w:rsidRPr="00E42EE2" w:rsidRDefault="00E42EE2" w:rsidP="00E42EE2">
      <w:r w:rsidRPr="00E42EE2">
        <w:t>In urban missions and international ministries, Spirit</w:t>
      </w:r>
      <w:r w:rsidRPr="00E42EE2">
        <w:noBreakHyphen/>
        <w:t>inspired vision has guided outreach, church planting, and community transformation.</w:t>
      </w:r>
    </w:p>
    <w:p w14:paraId="4767D7CF" w14:textId="77777777" w:rsidR="00E42EE2" w:rsidRPr="00E42EE2" w:rsidRDefault="00E42EE2" w:rsidP="00E42EE2">
      <w:pPr>
        <w:rPr>
          <w:b/>
          <w:bCs/>
        </w:rPr>
      </w:pPr>
      <w:r w:rsidRPr="00E42EE2">
        <w:rPr>
          <w:b/>
          <w:bCs/>
        </w:rPr>
        <w:t>Authority: Exercising Spirit</w:t>
      </w:r>
      <w:r w:rsidRPr="00E42EE2">
        <w:rPr>
          <w:b/>
          <w:bCs/>
        </w:rPr>
        <w:noBreakHyphen/>
        <w:t>Given Responsibility</w:t>
      </w:r>
    </w:p>
    <w:p w14:paraId="75CEF47E" w14:textId="77777777" w:rsidR="00E42EE2" w:rsidRPr="00E42EE2" w:rsidRDefault="00E42EE2" w:rsidP="00E42EE2">
      <w:r w:rsidRPr="00E42EE2">
        <w:t>Authority in Pentecostal leadership is rooted in Christ and empowered by the Spirit.</w:t>
      </w:r>
    </w:p>
    <w:p w14:paraId="1F866CE1" w14:textId="77777777" w:rsidR="00E42EE2" w:rsidRPr="00E42EE2" w:rsidRDefault="00E42EE2" w:rsidP="00E42EE2">
      <w:pPr>
        <w:numPr>
          <w:ilvl w:val="0"/>
          <w:numId w:val="41"/>
        </w:numPr>
      </w:pPr>
      <w:r w:rsidRPr="00E42EE2">
        <w:rPr>
          <w:b/>
          <w:bCs/>
        </w:rPr>
        <w:lastRenderedPageBreak/>
        <w:t>Biblical foundation</w:t>
      </w:r>
      <w:r w:rsidRPr="00E42EE2">
        <w:t>: Jesus gave His disciples authority over sickness and demons (Luke 9:1).</w:t>
      </w:r>
    </w:p>
    <w:p w14:paraId="030BA4D2" w14:textId="77777777" w:rsidR="00E42EE2" w:rsidRPr="00E42EE2" w:rsidRDefault="00E42EE2" w:rsidP="00E42EE2">
      <w:pPr>
        <w:numPr>
          <w:ilvl w:val="0"/>
          <w:numId w:val="41"/>
        </w:numPr>
      </w:pPr>
      <w:r w:rsidRPr="00E42EE2">
        <w:rPr>
          <w:b/>
          <w:bCs/>
        </w:rPr>
        <w:t>Principle</w:t>
      </w:r>
      <w:r w:rsidRPr="00E42EE2">
        <w:t>: authority is stewardship, not control.</w:t>
      </w:r>
    </w:p>
    <w:p w14:paraId="70BEBECA" w14:textId="77777777" w:rsidR="00E42EE2" w:rsidRPr="00E42EE2" w:rsidRDefault="00E42EE2" w:rsidP="00E42EE2">
      <w:pPr>
        <w:numPr>
          <w:ilvl w:val="0"/>
          <w:numId w:val="41"/>
        </w:numPr>
      </w:pPr>
      <w:r w:rsidRPr="00E42EE2">
        <w:rPr>
          <w:b/>
          <w:bCs/>
        </w:rPr>
        <w:t>Practice</w:t>
      </w:r>
      <w:r w:rsidRPr="00E42EE2">
        <w:t>: Spirit</w:t>
      </w:r>
      <w:r w:rsidRPr="00E42EE2">
        <w:noBreakHyphen/>
        <w:t>empowered preaching, pastoral care, and governance.</w:t>
      </w:r>
    </w:p>
    <w:p w14:paraId="60AA358F" w14:textId="77777777" w:rsidR="00E42EE2" w:rsidRPr="00E42EE2" w:rsidRDefault="00E42EE2" w:rsidP="00E42EE2">
      <w:r w:rsidRPr="00E42EE2">
        <w:t>In association with TL Osborn and charismatic ministries, I have seen Spirit</w:t>
      </w:r>
      <w:r w:rsidRPr="00E42EE2">
        <w:noBreakHyphen/>
        <w:t>given authority bring healing, deliverance, and revival.</w:t>
      </w:r>
    </w:p>
    <w:p w14:paraId="7CD5882F" w14:textId="77777777" w:rsidR="00E42EE2" w:rsidRPr="00E42EE2" w:rsidRDefault="00E42EE2" w:rsidP="00E42EE2">
      <w:pPr>
        <w:rPr>
          <w:b/>
          <w:bCs/>
        </w:rPr>
      </w:pPr>
      <w:r w:rsidRPr="00E42EE2">
        <w:rPr>
          <w:b/>
          <w:bCs/>
        </w:rPr>
        <w:t>Integrity: Character that Sustains Leadership</w:t>
      </w:r>
    </w:p>
    <w:p w14:paraId="26D68017" w14:textId="77777777" w:rsidR="00E42EE2" w:rsidRPr="00E42EE2" w:rsidRDefault="00E42EE2" w:rsidP="00E42EE2">
      <w:r w:rsidRPr="00E42EE2">
        <w:t>Integrity is the foundation of Spirit</w:t>
      </w:r>
      <w:r w:rsidRPr="00E42EE2">
        <w:noBreakHyphen/>
        <w:t>formed leadership.</w:t>
      </w:r>
    </w:p>
    <w:p w14:paraId="0DFCC681" w14:textId="77777777" w:rsidR="00E42EE2" w:rsidRPr="00E42EE2" w:rsidRDefault="00E42EE2" w:rsidP="00E42EE2">
      <w:pPr>
        <w:numPr>
          <w:ilvl w:val="0"/>
          <w:numId w:val="42"/>
        </w:numPr>
      </w:pPr>
      <w:r w:rsidRPr="00E42EE2">
        <w:rPr>
          <w:b/>
          <w:bCs/>
        </w:rPr>
        <w:t>Biblical witness</w:t>
      </w:r>
      <w:r w:rsidRPr="00E42EE2">
        <w:t>: “The righteous man walks in his integrity” (Proverbs 20:7).</w:t>
      </w:r>
    </w:p>
    <w:p w14:paraId="3557F5AA" w14:textId="77777777" w:rsidR="00E42EE2" w:rsidRPr="00E42EE2" w:rsidRDefault="00E42EE2" w:rsidP="00E42EE2">
      <w:pPr>
        <w:numPr>
          <w:ilvl w:val="0"/>
          <w:numId w:val="42"/>
        </w:numPr>
      </w:pPr>
      <w:r w:rsidRPr="00E42EE2">
        <w:rPr>
          <w:b/>
          <w:bCs/>
        </w:rPr>
        <w:t>Principle</w:t>
      </w:r>
      <w:r w:rsidRPr="00E42EE2">
        <w:t>: without integrity, gifts and authority collapse.</w:t>
      </w:r>
    </w:p>
    <w:p w14:paraId="0A785A72" w14:textId="77777777" w:rsidR="00E42EE2" w:rsidRPr="00E42EE2" w:rsidRDefault="00E42EE2" w:rsidP="00E42EE2">
      <w:pPr>
        <w:numPr>
          <w:ilvl w:val="0"/>
          <w:numId w:val="42"/>
        </w:numPr>
      </w:pPr>
      <w:r w:rsidRPr="00E42EE2">
        <w:rPr>
          <w:b/>
          <w:bCs/>
        </w:rPr>
        <w:t>Practice</w:t>
      </w:r>
      <w:r w:rsidRPr="00E42EE2">
        <w:t>: honesty, accountability, holiness, and transparency.</w:t>
      </w:r>
    </w:p>
    <w:p w14:paraId="4632792B" w14:textId="77777777" w:rsidR="00E42EE2" w:rsidRPr="00E42EE2" w:rsidRDefault="00E42EE2" w:rsidP="00E42EE2">
      <w:r w:rsidRPr="00E42EE2">
        <w:t>In seminary teaching and leadership conferences, I have stressed that integrity sustains ministry beyond emotional experiences and ensures credibility in mission.</w:t>
      </w:r>
    </w:p>
    <w:p w14:paraId="195F317A" w14:textId="77777777" w:rsidR="00E42EE2" w:rsidRPr="00E42EE2" w:rsidRDefault="00E42EE2" w:rsidP="00E42EE2">
      <w:pPr>
        <w:rPr>
          <w:b/>
          <w:bCs/>
        </w:rPr>
      </w:pPr>
      <w:r w:rsidRPr="00E42EE2">
        <w:rPr>
          <w:b/>
          <w:bCs/>
        </w:rPr>
        <w:t>Conclusion</w:t>
      </w:r>
    </w:p>
    <w:p w14:paraId="73F9DA67" w14:textId="77777777" w:rsidR="00E42EE2" w:rsidRPr="00E42EE2" w:rsidRDefault="00E42EE2" w:rsidP="00E42EE2">
      <w:r w:rsidRPr="00E42EE2">
        <w:t>The Holy Spirit forms leaders who serve with humility, lead with vision, exercise authority under Christ, and embody integrity. Spirit</w:t>
      </w:r>
      <w:r w:rsidRPr="00E42EE2">
        <w:noBreakHyphen/>
        <w:t>formed leadership is essential for Pentecostal praxis, ensuring that the Church remains faithful, missional, and transformative.</w:t>
      </w:r>
    </w:p>
    <w:p w14:paraId="533C8D64" w14:textId="77777777" w:rsidR="00E42EE2" w:rsidRPr="00E42EE2" w:rsidRDefault="00E42EE2" w:rsidP="00E42EE2">
      <w:r w:rsidRPr="00E42EE2">
        <w:t>Authentic Pentecostal leadership is not defined by charisma alone but by Spirit</w:t>
      </w:r>
      <w:r w:rsidRPr="00E42EE2">
        <w:noBreakHyphen/>
        <w:t>empowered character and mission. The Spirit continues to raise leaders who glorify Christ and advance His Kingdom across nations.</w:t>
      </w:r>
    </w:p>
    <w:p w14:paraId="6F9DD4C9" w14:textId="77777777" w:rsidR="00E42EE2" w:rsidRDefault="00E42EE2" w:rsidP="00E42EE2"/>
    <w:p w14:paraId="342DDA70" w14:textId="77777777" w:rsidR="00E42EE2" w:rsidRDefault="00E42EE2" w:rsidP="00E42EE2"/>
    <w:p w14:paraId="52B7F2A7" w14:textId="77777777" w:rsidR="00E42EE2" w:rsidRDefault="00E42EE2" w:rsidP="00E42EE2"/>
    <w:p w14:paraId="68AC2731" w14:textId="77777777" w:rsidR="00E42EE2" w:rsidRDefault="00E42EE2" w:rsidP="00E42EE2"/>
    <w:p w14:paraId="5787CE42" w14:textId="77777777" w:rsidR="00E42EE2" w:rsidRDefault="00E42EE2" w:rsidP="00E42EE2"/>
    <w:p w14:paraId="032D73D7" w14:textId="77777777" w:rsidR="00E42EE2" w:rsidRDefault="00E42EE2" w:rsidP="00E42EE2"/>
    <w:p w14:paraId="7F658A5E" w14:textId="77777777" w:rsidR="00E42EE2" w:rsidRDefault="00E42EE2" w:rsidP="00E42EE2"/>
    <w:p w14:paraId="6D409377" w14:textId="77777777" w:rsidR="00E42EE2" w:rsidRDefault="00E42EE2" w:rsidP="00E42EE2"/>
    <w:p w14:paraId="28129821" w14:textId="77777777" w:rsidR="00E42EE2" w:rsidRDefault="00E42EE2" w:rsidP="00E42EE2"/>
    <w:p w14:paraId="28B445F2" w14:textId="77777777" w:rsidR="00E42EE2" w:rsidRDefault="00E42EE2" w:rsidP="00E42EE2"/>
    <w:p w14:paraId="6AE46514" w14:textId="1C827B30" w:rsidR="00E42EE2" w:rsidRPr="00E42EE2" w:rsidRDefault="00E42EE2" w:rsidP="00E42EE2">
      <w:pPr>
        <w:rPr>
          <w:b/>
          <w:bCs/>
        </w:rPr>
      </w:pPr>
      <w:r>
        <w:lastRenderedPageBreak/>
        <w:t xml:space="preserve">                                                                                 </w:t>
      </w:r>
      <w:r w:rsidRPr="00E42EE2">
        <w:rPr>
          <w:b/>
          <w:bCs/>
        </w:rPr>
        <w:t xml:space="preserve">Chapter </w:t>
      </w:r>
      <w:r w:rsidR="00BA3EE2">
        <w:rPr>
          <w:b/>
          <w:bCs/>
        </w:rPr>
        <w:t>Twelve</w:t>
      </w:r>
    </w:p>
    <w:p w14:paraId="57069FFC" w14:textId="77777777" w:rsidR="00E42EE2" w:rsidRPr="00E42EE2" w:rsidRDefault="00E42EE2" w:rsidP="00E42EE2">
      <w:pPr>
        <w:rPr>
          <w:b/>
          <w:bCs/>
        </w:rPr>
      </w:pPr>
      <w:r w:rsidRPr="00E42EE2">
        <w:rPr>
          <w:b/>
          <w:bCs/>
        </w:rPr>
        <w:t>The Holy Spirit in Community Transformation</w:t>
      </w:r>
    </w:p>
    <w:p w14:paraId="343459CB" w14:textId="77777777" w:rsidR="00E42EE2" w:rsidRPr="00E42EE2" w:rsidRDefault="00E42EE2" w:rsidP="00E42EE2">
      <w:pPr>
        <w:rPr>
          <w:b/>
          <w:bCs/>
        </w:rPr>
      </w:pPr>
      <w:r w:rsidRPr="00E42EE2">
        <w:rPr>
          <w:b/>
          <w:bCs/>
          <w:i/>
          <w:iCs/>
        </w:rPr>
        <w:t>Pentecostal Social Engagement</w:t>
      </w:r>
    </w:p>
    <w:p w14:paraId="57659304" w14:textId="77777777" w:rsidR="00E42EE2" w:rsidRPr="00E42EE2" w:rsidRDefault="00E42EE2" w:rsidP="00E42EE2">
      <w:r w:rsidRPr="00E42EE2">
        <w:rPr>
          <w:b/>
          <w:bCs/>
        </w:rPr>
        <w:t xml:space="preserve">Rev. Dr. </w:t>
      </w:r>
      <w:proofErr w:type="spellStart"/>
      <w:r w:rsidRPr="00E42EE2">
        <w:rPr>
          <w:b/>
          <w:bCs/>
        </w:rPr>
        <w:t>Akwo</w:t>
      </w:r>
      <w:proofErr w:type="spellEnd"/>
      <w:r w:rsidRPr="00E42EE2">
        <w:rPr>
          <w:b/>
          <w:bCs/>
        </w:rPr>
        <w:t xml:space="preserve"> Thompson </w:t>
      </w:r>
      <w:proofErr w:type="spellStart"/>
      <w:r w:rsidRPr="00E42EE2">
        <w:rPr>
          <w:b/>
          <w:bCs/>
        </w:rPr>
        <w:t>Ntuba</w:t>
      </w:r>
      <w:proofErr w:type="spellEnd"/>
    </w:p>
    <w:p w14:paraId="6EC5EB39" w14:textId="77777777" w:rsidR="00E42EE2" w:rsidRPr="00E42EE2" w:rsidRDefault="00E42EE2" w:rsidP="00E42EE2">
      <w:pPr>
        <w:rPr>
          <w:b/>
          <w:bCs/>
        </w:rPr>
      </w:pPr>
      <w:r w:rsidRPr="00E42EE2">
        <w:rPr>
          <w:b/>
          <w:bCs/>
        </w:rPr>
        <w:t>Introduction</w:t>
      </w:r>
    </w:p>
    <w:p w14:paraId="39DDE3B1" w14:textId="77777777" w:rsidR="00E42EE2" w:rsidRPr="00E42EE2" w:rsidRDefault="00E42EE2" w:rsidP="00E42EE2">
      <w:r w:rsidRPr="00E42EE2">
        <w:t>Pentecostal theology is not confined to the pulpit or the prayer room—it extends into the streets, neighborhoods, and nations. The Holy Spirit empowers believers not only to worship but also to transform communities. My ministry across Presbyterian churches, seminaries, leadership conferences, healing crusades, and urban missions has shown that Spirit</w:t>
      </w:r>
      <w:r w:rsidRPr="00E42EE2">
        <w:noBreakHyphen/>
        <w:t xml:space="preserve">empowered ministry must engage issues of </w:t>
      </w:r>
      <w:r w:rsidRPr="00E42EE2">
        <w:rPr>
          <w:b/>
          <w:bCs/>
        </w:rPr>
        <w:t>justice, compassion, and healing communities</w:t>
      </w:r>
      <w:r w:rsidRPr="00E42EE2">
        <w:t>.</w:t>
      </w:r>
    </w:p>
    <w:p w14:paraId="1074CC0E" w14:textId="77777777" w:rsidR="00E42EE2" w:rsidRPr="00E42EE2" w:rsidRDefault="00E42EE2" w:rsidP="00E42EE2">
      <w:r w:rsidRPr="00E42EE2">
        <w:t>This chapter explores how Pentecostal praxis becomes a force for social transformation.</w:t>
      </w:r>
    </w:p>
    <w:p w14:paraId="6BC4E4E3" w14:textId="77777777" w:rsidR="00E42EE2" w:rsidRPr="00E42EE2" w:rsidRDefault="00E42EE2" w:rsidP="00E42EE2">
      <w:pPr>
        <w:rPr>
          <w:b/>
          <w:bCs/>
        </w:rPr>
      </w:pPr>
      <w:r w:rsidRPr="00E42EE2">
        <w:rPr>
          <w:b/>
          <w:bCs/>
        </w:rPr>
        <w:t>Justice: Spirit</w:t>
      </w:r>
      <w:r w:rsidRPr="00E42EE2">
        <w:rPr>
          <w:b/>
          <w:bCs/>
        </w:rPr>
        <w:noBreakHyphen/>
        <w:t>Empowered Advocacy</w:t>
      </w:r>
    </w:p>
    <w:p w14:paraId="7B8DD451" w14:textId="77777777" w:rsidR="00E42EE2" w:rsidRPr="00E42EE2" w:rsidRDefault="00E42EE2" w:rsidP="00E42EE2">
      <w:r w:rsidRPr="00E42EE2">
        <w:t>The Spirit calls the Church to stand for justice.</w:t>
      </w:r>
    </w:p>
    <w:p w14:paraId="0B17315F" w14:textId="77777777" w:rsidR="00E42EE2" w:rsidRPr="00E42EE2" w:rsidRDefault="00E42EE2" w:rsidP="00E42EE2">
      <w:pPr>
        <w:numPr>
          <w:ilvl w:val="0"/>
          <w:numId w:val="43"/>
        </w:numPr>
      </w:pPr>
      <w:r w:rsidRPr="00E42EE2">
        <w:rPr>
          <w:b/>
          <w:bCs/>
        </w:rPr>
        <w:t>Biblical foundation</w:t>
      </w:r>
      <w:r w:rsidRPr="00E42EE2">
        <w:t>: “Let justice roll down like waters” (Amos 5:24).</w:t>
      </w:r>
    </w:p>
    <w:p w14:paraId="13CDCC6D" w14:textId="77777777" w:rsidR="00E42EE2" w:rsidRPr="00E42EE2" w:rsidRDefault="00E42EE2" w:rsidP="00E42EE2">
      <w:pPr>
        <w:numPr>
          <w:ilvl w:val="0"/>
          <w:numId w:val="43"/>
        </w:numPr>
      </w:pPr>
      <w:r w:rsidRPr="00E42EE2">
        <w:rPr>
          <w:b/>
          <w:bCs/>
        </w:rPr>
        <w:t>Purpose</w:t>
      </w:r>
      <w:r w:rsidRPr="00E42EE2">
        <w:t>: confronting oppression, inequality, and corruption.</w:t>
      </w:r>
    </w:p>
    <w:p w14:paraId="59282CF1" w14:textId="77777777" w:rsidR="00E42EE2" w:rsidRPr="00E42EE2" w:rsidRDefault="00E42EE2" w:rsidP="00E42EE2">
      <w:pPr>
        <w:numPr>
          <w:ilvl w:val="0"/>
          <w:numId w:val="43"/>
        </w:numPr>
      </w:pPr>
      <w:r w:rsidRPr="00E42EE2">
        <w:rPr>
          <w:b/>
          <w:bCs/>
        </w:rPr>
        <w:t>Practice</w:t>
      </w:r>
      <w:r w:rsidRPr="00E42EE2">
        <w:t>: Spirit</w:t>
      </w:r>
      <w:r w:rsidRPr="00E42EE2">
        <w:noBreakHyphen/>
        <w:t>led advocacy for the poor, marginalized, and voiceless.</w:t>
      </w:r>
    </w:p>
    <w:p w14:paraId="7550EDFE" w14:textId="77777777" w:rsidR="00E42EE2" w:rsidRPr="00E42EE2" w:rsidRDefault="00E42EE2" w:rsidP="00E42EE2">
      <w:r w:rsidRPr="00E42EE2">
        <w:t>In urban ministries and international missions, Spirit</w:t>
      </w:r>
      <w:r w:rsidRPr="00E42EE2">
        <w:noBreakHyphen/>
        <w:t>empowered leaders have addressed poverty, addiction, racial reconciliation, and systemic injustice.</w:t>
      </w:r>
    </w:p>
    <w:p w14:paraId="3CC71E50" w14:textId="77777777" w:rsidR="00E42EE2" w:rsidRPr="00E42EE2" w:rsidRDefault="00E42EE2" w:rsidP="00E42EE2">
      <w:pPr>
        <w:rPr>
          <w:b/>
          <w:bCs/>
        </w:rPr>
      </w:pPr>
      <w:r w:rsidRPr="00E42EE2">
        <w:rPr>
          <w:b/>
          <w:bCs/>
        </w:rPr>
        <w:t>Compassion: Spirit</w:t>
      </w:r>
      <w:r w:rsidRPr="00E42EE2">
        <w:rPr>
          <w:b/>
          <w:bCs/>
        </w:rPr>
        <w:noBreakHyphen/>
        <w:t>Formed Service</w:t>
      </w:r>
    </w:p>
    <w:p w14:paraId="3DE2B269" w14:textId="77777777" w:rsidR="00E42EE2" w:rsidRPr="00E42EE2" w:rsidRDefault="00E42EE2" w:rsidP="00E42EE2">
      <w:r w:rsidRPr="00E42EE2">
        <w:t>Compassion is the Spirit’s gift that moves believers to serve.</w:t>
      </w:r>
    </w:p>
    <w:p w14:paraId="3CE34DB2" w14:textId="77777777" w:rsidR="00E42EE2" w:rsidRPr="00E42EE2" w:rsidRDefault="00E42EE2" w:rsidP="00E42EE2">
      <w:pPr>
        <w:numPr>
          <w:ilvl w:val="0"/>
          <w:numId w:val="44"/>
        </w:numPr>
      </w:pPr>
      <w:r w:rsidRPr="00E42EE2">
        <w:rPr>
          <w:b/>
          <w:bCs/>
        </w:rPr>
        <w:t>Biblical witness</w:t>
      </w:r>
      <w:r w:rsidRPr="00E42EE2">
        <w:t>: Jesus was moved with compassion and healed the sick (Matthew 14:14).</w:t>
      </w:r>
    </w:p>
    <w:p w14:paraId="7728808D" w14:textId="77777777" w:rsidR="00E42EE2" w:rsidRPr="00E42EE2" w:rsidRDefault="00E42EE2" w:rsidP="00E42EE2">
      <w:pPr>
        <w:numPr>
          <w:ilvl w:val="0"/>
          <w:numId w:val="44"/>
        </w:numPr>
      </w:pPr>
      <w:r w:rsidRPr="00E42EE2">
        <w:rPr>
          <w:b/>
          <w:bCs/>
        </w:rPr>
        <w:t>Purpose</w:t>
      </w:r>
      <w:r w:rsidRPr="00E42EE2">
        <w:t>: embodying Christ’s love in practical service.</w:t>
      </w:r>
    </w:p>
    <w:p w14:paraId="67D887B9" w14:textId="77777777" w:rsidR="00E42EE2" w:rsidRPr="00E42EE2" w:rsidRDefault="00E42EE2" w:rsidP="00E42EE2">
      <w:pPr>
        <w:numPr>
          <w:ilvl w:val="0"/>
          <w:numId w:val="44"/>
        </w:numPr>
      </w:pPr>
      <w:r w:rsidRPr="00E42EE2">
        <w:rPr>
          <w:b/>
          <w:bCs/>
        </w:rPr>
        <w:t>Practice</w:t>
      </w:r>
      <w:r w:rsidRPr="00E42EE2">
        <w:t>: feeding the hungry, caring for the sick, comforting the broken.</w:t>
      </w:r>
    </w:p>
    <w:p w14:paraId="78DBB0A0" w14:textId="77777777" w:rsidR="00E42EE2" w:rsidRPr="00E42EE2" w:rsidRDefault="00E42EE2" w:rsidP="00E42EE2">
      <w:r w:rsidRPr="00E42EE2">
        <w:t>In healing ministries and outreach programs, compassion has opened doors for evangelism and discipleship.</w:t>
      </w:r>
    </w:p>
    <w:p w14:paraId="1F13E3F6" w14:textId="77777777" w:rsidR="00E42EE2" w:rsidRPr="00E42EE2" w:rsidRDefault="00E42EE2" w:rsidP="00E42EE2">
      <w:pPr>
        <w:rPr>
          <w:b/>
          <w:bCs/>
        </w:rPr>
      </w:pPr>
      <w:r w:rsidRPr="00E42EE2">
        <w:rPr>
          <w:b/>
          <w:bCs/>
        </w:rPr>
        <w:t>Healing Communities: Spirit</w:t>
      </w:r>
      <w:r w:rsidRPr="00E42EE2">
        <w:rPr>
          <w:b/>
          <w:bCs/>
        </w:rPr>
        <w:noBreakHyphen/>
        <w:t>Driven Renewal</w:t>
      </w:r>
    </w:p>
    <w:p w14:paraId="591D1554" w14:textId="77777777" w:rsidR="00E42EE2" w:rsidRPr="00E42EE2" w:rsidRDefault="00E42EE2" w:rsidP="00E42EE2">
      <w:r w:rsidRPr="00E42EE2">
        <w:t>The Spirit heals not only individuals but entire communities.</w:t>
      </w:r>
    </w:p>
    <w:p w14:paraId="4BC823DD" w14:textId="77777777" w:rsidR="00E42EE2" w:rsidRPr="00E42EE2" w:rsidRDefault="00E42EE2" w:rsidP="00E42EE2">
      <w:pPr>
        <w:numPr>
          <w:ilvl w:val="0"/>
          <w:numId w:val="45"/>
        </w:numPr>
      </w:pPr>
      <w:r w:rsidRPr="00E42EE2">
        <w:rPr>
          <w:b/>
          <w:bCs/>
        </w:rPr>
        <w:t>Biblical foundation</w:t>
      </w:r>
      <w:r w:rsidRPr="00E42EE2">
        <w:t>: Acts 2 shows believers sharing resources, living in fellowship, and transforming society.</w:t>
      </w:r>
    </w:p>
    <w:p w14:paraId="5814A1C9" w14:textId="77777777" w:rsidR="00E42EE2" w:rsidRPr="00E42EE2" w:rsidRDefault="00E42EE2" w:rsidP="00E42EE2">
      <w:pPr>
        <w:numPr>
          <w:ilvl w:val="0"/>
          <w:numId w:val="45"/>
        </w:numPr>
      </w:pPr>
      <w:r w:rsidRPr="00E42EE2">
        <w:rPr>
          <w:b/>
          <w:bCs/>
        </w:rPr>
        <w:lastRenderedPageBreak/>
        <w:t>Purpose</w:t>
      </w:r>
      <w:r w:rsidRPr="00E42EE2">
        <w:t>: building communities of hope, reconciliation, and wholeness.</w:t>
      </w:r>
    </w:p>
    <w:p w14:paraId="2A8F8752" w14:textId="77777777" w:rsidR="00E42EE2" w:rsidRPr="00E42EE2" w:rsidRDefault="00E42EE2" w:rsidP="00E42EE2">
      <w:pPr>
        <w:numPr>
          <w:ilvl w:val="0"/>
          <w:numId w:val="45"/>
        </w:numPr>
      </w:pPr>
      <w:r w:rsidRPr="00E42EE2">
        <w:rPr>
          <w:b/>
          <w:bCs/>
        </w:rPr>
        <w:t>Practice</w:t>
      </w:r>
      <w:r w:rsidRPr="00E42EE2">
        <w:t>: addiction recovery programs, urban missions, faith</w:t>
      </w:r>
      <w:r w:rsidRPr="00E42EE2">
        <w:noBreakHyphen/>
        <w:t>health integration, and civic engagement.</w:t>
      </w:r>
    </w:p>
    <w:p w14:paraId="5F470C76" w14:textId="77777777" w:rsidR="00E42EE2" w:rsidRPr="00E42EE2" w:rsidRDefault="00E42EE2" w:rsidP="00E42EE2">
      <w:r w:rsidRPr="00E42EE2">
        <w:t>My work through International Charismatic Bible Ministries, Azusa Centennial teachings, and association with TL Osborn has shown that Spirit</w:t>
      </w:r>
      <w:r w:rsidRPr="00E42EE2">
        <w:noBreakHyphen/>
        <w:t>empowered communities become centers of renewal and transformation.</w:t>
      </w:r>
    </w:p>
    <w:p w14:paraId="43B5E322" w14:textId="77777777" w:rsidR="00E42EE2" w:rsidRPr="00E42EE2" w:rsidRDefault="00E42EE2" w:rsidP="00E42EE2">
      <w:pPr>
        <w:rPr>
          <w:b/>
          <w:bCs/>
        </w:rPr>
      </w:pPr>
      <w:r w:rsidRPr="00E42EE2">
        <w:rPr>
          <w:b/>
          <w:bCs/>
        </w:rPr>
        <w:t>Conclusion</w:t>
      </w:r>
    </w:p>
    <w:p w14:paraId="33D76825" w14:textId="77777777" w:rsidR="00E42EE2" w:rsidRPr="00E42EE2" w:rsidRDefault="00E42EE2" w:rsidP="00E42EE2">
      <w:r w:rsidRPr="00E42EE2">
        <w:t>The Holy Spirit is not only the Comforter of believers but also the transformer of societies. Pentecostal praxis must embrace justice, compassion, and healing communities as essential dimensions of Spirit</w:t>
      </w:r>
      <w:r w:rsidRPr="00E42EE2">
        <w:noBreakHyphen/>
        <w:t>empowered ministry.</w:t>
      </w:r>
    </w:p>
    <w:p w14:paraId="69C31048" w14:textId="77777777" w:rsidR="00E42EE2" w:rsidRPr="00E42EE2" w:rsidRDefault="00E42EE2" w:rsidP="00E42EE2">
      <w:r w:rsidRPr="00E42EE2">
        <w:t>Authentic Pentecostal theology is holistic—it touches body, soul, and spirit, shaping communities for the glory of Christ and the advancement of His Kingdom.</w:t>
      </w:r>
    </w:p>
    <w:p w14:paraId="75C7888D" w14:textId="77777777" w:rsidR="00E42EE2" w:rsidRDefault="00E42EE2" w:rsidP="00E42EE2"/>
    <w:p w14:paraId="46364678" w14:textId="77777777" w:rsidR="00E42EE2" w:rsidRDefault="00E42EE2" w:rsidP="00E42EE2"/>
    <w:p w14:paraId="74794AA9" w14:textId="77777777" w:rsidR="00E42EE2" w:rsidRDefault="00E42EE2" w:rsidP="00E42EE2"/>
    <w:p w14:paraId="5CF443B1" w14:textId="77777777" w:rsidR="00E42EE2" w:rsidRDefault="00E42EE2" w:rsidP="00E42EE2"/>
    <w:p w14:paraId="1EABF415" w14:textId="77777777" w:rsidR="00E42EE2" w:rsidRDefault="00E42EE2" w:rsidP="00E42EE2"/>
    <w:p w14:paraId="5DBC4BA7" w14:textId="77777777" w:rsidR="00E42EE2" w:rsidRDefault="00E42EE2" w:rsidP="00E42EE2"/>
    <w:p w14:paraId="29FC3D05" w14:textId="77777777" w:rsidR="00E42EE2" w:rsidRDefault="00E42EE2" w:rsidP="00E42EE2"/>
    <w:p w14:paraId="22E226BF" w14:textId="77777777" w:rsidR="00E42EE2" w:rsidRDefault="00E42EE2" w:rsidP="00E42EE2"/>
    <w:p w14:paraId="504DC0B2" w14:textId="77777777" w:rsidR="00E42EE2" w:rsidRDefault="00E42EE2" w:rsidP="00E42EE2"/>
    <w:p w14:paraId="0BF77FD9" w14:textId="77777777" w:rsidR="00E42EE2" w:rsidRDefault="00E42EE2" w:rsidP="00E42EE2"/>
    <w:p w14:paraId="0EC68491" w14:textId="77777777" w:rsidR="00E42EE2" w:rsidRDefault="00E42EE2" w:rsidP="00E42EE2"/>
    <w:p w14:paraId="37E9C776" w14:textId="77777777" w:rsidR="00E42EE2" w:rsidRDefault="00E42EE2" w:rsidP="00E42EE2"/>
    <w:p w14:paraId="74E7986C" w14:textId="77777777" w:rsidR="00E42EE2" w:rsidRDefault="00E42EE2" w:rsidP="00E42EE2"/>
    <w:p w14:paraId="76AEC635" w14:textId="77777777" w:rsidR="00E42EE2" w:rsidRDefault="00E42EE2" w:rsidP="00E42EE2"/>
    <w:p w14:paraId="7DD92967" w14:textId="77777777" w:rsidR="00E42EE2" w:rsidRDefault="00E42EE2" w:rsidP="00E42EE2"/>
    <w:p w14:paraId="6842F7B7" w14:textId="77777777" w:rsidR="00E42EE2" w:rsidRDefault="00E42EE2" w:rsidP="00E42EE2"/>
    <w:p w14:paraId="0A9D067D" w14:textId="77777777" w:rsidR="00E42EE2" w:rsidRDefault="00E42EE2" w:rsidP="00E42EE2"/>
    <w:p w14:paraId="07C46A7F" w14:textId="0298E297" w:rsidR="00E42EE2" w:rsidRPr="00E42EE2" w:rsidRDefault="00E42EE2" w:rsidP="00E42EE2">
      <w:pPr>
        <w:rPr>
          <w:b/>
          <w:bCs/>
        </w:rPr>
      </w:pPr>
      <w:r>
        <w:lastRenderedPageBreak/>
        <w:t xml:space="preserve">                                                                                          </w:t>
      </w:r>
      <w:r w:rsidRPr="00E42EE2">
        <w:rPr>
          <w:b/>
          <w:bCs/>
        </w:rPr>
        <w:t xml:space="preserve">Chapter </w:t>
      </w:r>
      <w:proofErr w:type="spellStart"/>
      <w:r w:rsidRPr="00E42EE2">
        <w:rPr>
          <w:b/>
          <w:bCs/>
        </w:rPr>
        <w:t>T</w:t>
      </w:r>
      <w:r w:rsidR="00BA3EE2">
        <w:rPr>
          <w:b/>
          <w:bCs/>
        </w:rPr>
        <w:t>hirten</w:t>
      </w:r>
      <w:proofErr w:type="spellEnd"/>
    </w:p>
    <w:p w14:paraId="15364F86" w14:textId="77777777" w:rsidR="00E42EE2" w:rsidRPr="00E42EE2" w:rsidRDefault="00E42EE2" w:rsidP="00E42EE2">
      <w:pPr>
        <w:rPr>
          <w:b/>
          <w:bCs/>
        </w:rPr>
      </w:pPr>
      <w:r w:rsidRPr="00E42EE2">
        <w:rPr>
          <w:b/>
          <w:bCs/>
        </w:rPr>
        <w:t>The Future of Pentecostal Theology</w:t>
      </w:r>
    </w:p>
    <w:p w14:paraId="5F9582CC" w14:textId="77777777" w:rsidR="00E42EE2" w:rsidRPr="00E42EE2" w:rsidRDefault="00E42EE2" w:rsidP="00E42EE2">
      <w:pPr>
        <w:rPr>
          <w:b/>
          <w:bCs/>
        </w:rPr>
      </w:pPr>
      <w:r w:rsidRPr="00E42EE2">
        <w:rPr>
          <w:b/>
          <w:bCs/>
          <w:i/>
          <w:iCs/>
        </w:rPr>
        <w:t>Where Pentecostalism Is Heading Globally</w:t>
      </w:r>
    </w:p>
    <w:p w14:paraId="05C7B204" w14:textId="77777777" w:rsidR="00E42EE2" w:rsidRPr="00E42EE2" w:rsidRDefault="00E42EE2" w:rsidP="00E42EE2">
      <w:r w:rsidRPr="00E42EE2">
        <w:rPr>
          <w:b/>
          <w:bCs/>
        </w:rPr>
        <w:t xml:space="preserve">Rev. Dr. </w:t>
      </w:r>
      <w:proofErr w:type="spellStart"/>
      <w:r w:rsidRPr="00E42EE2">
        <w:rPr>
          <w:b/>
          <w:bCs/>
        </w:rPr>
        <w:t>Akwo</w:t>
      </w:r>
      <w:proofErr w:type="spellEnd"/>
      <w:r w:rsidRPr="00E42EE2">
        <w:rPr>
          <w:b/>
          <w:bCs/>
        </w:rPr>
        <w:t xml:space="preserve"> Thompson </w:t>
      </w:r>
      <w:proofErr w:type="spellStart"/>
      <w:r w:rsidRPr="00E42EE2">
        <w:rPr>
          <w:b/>
          <w:bCs/>
        </w:rPr>
        <w:t>Ntuba</w:t>
      </w:r>
      <w:proofErr w:type="spellEnd"/>
    </w:p>
    <w:p w14:paraId="5904F820" w14:textId="77777777" w:rsidR="00E42EE2" w:rsidRPr="00E42EE2" w:rsidRDefault="00E42EE2" w:rsidP="00E42EE2">
      <w:pPr>
        <w:rPr>
          <w:b/>
          <w:bCs/>
        </w:rPr>
      </w:pPr>
      <w:r w:rsidRPr="00E42EE2">
        <w:rPr>
          <w:b/>
          <w:bCs/>
        </w:rPr>
        <w:t>Introduction</w:t>
      </w:r>
    </w:p>
    <w:p w14:paraId="2EAFD811" w14:textId="77777777" w:rsidR="00E42EE2" w:rsidRPr="00E42EE2" w:rsidRDefault="00E42EE2" w:rsidP="00E42EE2">
      <w:r w:rsidRPr="00E42EE2">
        <w:t>Pentecostalism has become one of the fastest</w:t>
      </w:r>
      <w:r w:rsidRPr="00E42EE2">
        <w:noBreakHyphen/>
        <w:t>growing movements in global Christianity. From its roots in Azusa Street to its expansion across continents, the Pentecostal emphasis on the Holy Spirit, worship, healing, and mission continues to shape the Church worldwide. Having served in Presbyterian churches, seminaries, leadership conferences, healing ministries, and international missions, I have witnessed firsthand the Spirit’s work in diverse contexts.</w:t>
      </w:r>
    </w:p>
    <w:p w14:paraId="2B00C1FE" w14:textId="77777777" w:rsidR="00E42EE2" w:rsidRPr="00E42EE2" w:rsidRDefault="00E42EE2" w:rsidP="00E42EE2">
      <w:r w:rsidRPr="00E42EE2">
        <w:t xml:space="preserve">This chapter explores the future trajectory of Pentecostal theology, focusing on </w:t>
      </w:r>
      <w:r w:rsidRPr="00E42EE2">
        <w:rPr>
          <w:b/>
          <w:bCs/>
        </w:rPr>
        <w:t>Global South growth, digital ministry, and ecumenical dialogue</w:t>
      </w:r>
      <w:r w:rsidRPr="00E42EE2">
        <w:t>.</w:t>
      </w:r>
    </w:p>
    <w:p w14:paraId="571F017E" w14:textId="77777777" w:rsidR="00E42EE2" w:rsidRPr="00E42EE2" w:rsidRDefault="00E42EE2" w:rsidP="00E42EE2">
      <w:pPr>
        <w:rPr>
          <w:b/>
          <w:bCs/>
        </w:rPr>
      </w:pPr>
      <w:r w:rsidRPr="00E42EE2">
        <w:rPr>
          <w:b/>
          <w:bCs/>
        </w:rPr>
        <w:t>Global South Growth: The New Center of Pentecostalism</w:t>
      </w:r>
    </w:p>
    <w:p w14:paraId="5B891EE8" w14:textId="77777777" w:rsidR="00E42EE2" w:rsidRPr="00E42EE2" w:rsidRDefault="00E42EE2" w:rsidP="00E42EE2">
      <w:r w:rsidRPr="00E42EE2">
        <w:t>The Global South—Africa, Asia, and Latin America—has become the epicenter of Pentecostal expansion.</w:t>
      </w:r>
    </w:p>
    <w:p w14:paraId="367385D8" w14:textId="77777777" w:rsidR="00E42EE2" w:rsidRPr="00E42EE2" w:rsidRDefault="00E42EE2" w:rsidP="00E42EE2">
      <w:pPr>
        <w:numPr>
          <w:ilvl w:val="0"/>
          <w:numId w:val="46"/>
        </w:numPr>
      </w:pPr>
      <w:r w:rsidRPr="00E42EE2">
        <w:rPr>
          <w:b/>
          <w:bCs/>
        </w:rPr>
        <w:t>Biblical witness</w:t>
      </w:r>
      <w:r w:rsidRPr="00E42EE2">
        <w:t>: Acts 2 shows the Spirit poured out on “all flesh,” symbolizing universality.</w:t>
      </w:r>
    </w:p>
    <w:p w14:paraId="08E287F6" w14:textId="77777777" w:rsidR="00E42EE2" w:rsidRPr="00E42EE2" w:rsidRDefault="00E42EE2" w:rsidP="00E42EE2">
      <w:pPr>
        <w:numPr>
          <w:ilvl w:val="0"/>
          <w:numId w:val="46"/>
        </w:numPr>
      </w:pPr>
      <w:r w:rsidRPr="00E42EE2">
        <w:rPr>
          <w:b/>
          <w:bCs/>
        </w:rPr>
        <w:t>Growth factors</w:t>
      </w:r>
      <w:r w:rsidRPr="00E42EE2">
        <w:t>: vibrant worship, healing ministries, community engagement, and adaptability to local cultures.</w:t>
      </w:r>
    </w:p>
    <w:p w14:paraId="7586AFB2" w14:textId="77777777" w:rsidR="00E42EE2" w:rsidRPr="00E42EE2" w:rsidRDefault="00E42EE2" w:rsidP="00E42EE2">
      <w:pPr>
        <w:numPr>
          <w:ilvl w:val="0"/>
          <w:numId w:val="46"/>
        </w:numPr>
      </w:pPr>
      <w:r w:rsidRPr="00E42EE2">
        <w:rPr>
          <w:b/>
          <w:bCs/>
        </w:rPr>
        <w:t>Impact</w:t>
      </w:r>
      <w:r w:rsidRPr="00E42EE2">
        <w:t>: Pentecostalism is reshaping global Christianity, producing new theological voices, mission strategies, and leadership models.</w:t>
      </w:r>
    </w:p>
    <w:p w14:paraId="4B0F3CDE" w14:textId="77777777" w:rsidR="00E42EE2" w:rsidRPr="00E42EE2" w:rsidRDefault="00E42EE2" w:rsidP="00E42EE2">
      <w:r w:rsidRPr="00E42EE2">
        <w:t>My ministry in African and American contexts confirms that the Spirit is raising leaders from the Global South to influence the global Church.</w:t>
      </w:r>
    </w:p>
    <w:p w14:paraId="229EFE92" w14:textId="77777777" w:rsidR="00E42EE2" w:rsidRPr="00E42EE2" w:rsidRDefault="00E42EE2" w:rsidP="00E42EE2">
      <w:pPr>
        <w:rPr>
          <w:b/>
          <w:bCs/>
        </w:rPr>
      </w:pPr>
      <w:r w:rsidRPr="00E42EE2">
        <w:rPr>
          <w:b/>
          <w:bCs/>
        </w:rPr>
        <w:t>Digital Ministry: Spirit</w:t>
      </w:r>
      <w:r w:rsidRPr="00E42EE2">
        <w:rPr>
          <w:b/>
          <w:bCs/>
        </w:rPr>
        <w:noBreakHyphen/>
        <w:t>Empowered Technology</w:t>
      </w:r>
    </w:p>
    <w:p w14:paraId="4898EC6C" w14:textId="77777777" w:rsidR="00E42EE2" w:rsidRPr="00E42EE2" w:rsidRDefault="00E42EE2" w:rsidP="00E42EE2">
      <w:r w:rsidRPr="00E42EE2">
        <w:t>The digital age presents new opportunities for Pentecostal praxis.</w:t>
      </w:r>
    </w:p>
    <w:p w14:paraId="2DB2CCB8" w14:textId="77777777" w:rsidR="00E42EE2" w:rsidRPr="00E42EE2" w:rsidRDefault="00E42EE2" w:rsidP="00E42EE2">
      <w:pPr>
        <w:numPr>
          <w:ilvl w:val="0"/>
          <w:numId w:val="47"/>
        </w:numPr>
      </w:pPr>
      <w:r w:rsidRPr="00E42EE2">
        <w:rPr>
          <w:b/>
          <w:bCs/>
        </w:rPr>
        <w:t>Biblical foundation</w:t>
      </w:r>
      <w:r w:rsidRPr="00E42EE2">
        <w:t>: Paul used letters and networks; today the Spirit empowers digital platforms.</w:t>
      </w:r>
    </w:p>
    <w:p w14:paraId="3F646E62" w14:textId="77777777" w:rsidR="00E42EE2" w:rsidRPr="00E42EE2" w:rsidRDefault="00E42EE2" w:rsidP="00E42EE2">
      <w:pPr>
        <w:numPr>
          <w:ilvl w:val="0"/>
          <w:numId w:val="47"/>
        </w:numPr>
      </w:pPr>
      <w:r w:rsidRPr="00E42EE2">
        <w:rPr>
          <w:b/>
          <w:bCs/>
        </w:rPr>
        <w:t>Forms</w:t>
      </w:r>
      <w:r w:rsidRPr="00E42EE2">
        <w:t>: livestream worship, online evangelism, digital discipleship, virtual conferences.</w:t>
      </w:r>
    </w:p>
    <w:p w14:paraId="0AEB80A5" w14:textId="77777777" w:rsidR="00E42EE2" w:rsidRPr="00E42EE2" w:rsidRDefault="00E42EE2" w:rsidP="00E42EE2">
      <w:pPr>
        <w:numPr>
          <w:ilvl w:val="0"/>
          <w:numId w:val="47"/>
        </w:numPr>
      </w:pPr>
      <w:r w:rsidRPr="00E42EE2">
        <w:rPr>
          <w:b/>
          <w:bCs/>
        </w:rPr>
        <w:t>Impact</w:t>
      </w:r>
      <w:r w:rsidRPr="00E42EE2">
        <w:t>: technology extends Pentecostal witness to cities, nations, and generations.</w:t>
      </w:r>
    </w:p>
    <w:p w14:paraId="07B2E1A8" w14:textId="77777777" w:rsidR="00E42EE2" w:rsidRPr="00E42EE2" w:rsidRDefault="00E42EE2" w:rsidP="00E42EE2">
      <w:r w:rsidRPr="00E42EE2">
        <w:t>In urban ministries and international missions, digital tools have amplified outreach, connecting believers across continents in Spirit</w:t>
      </w:r>
      <w:r w:rsidRPr="00E42EE2">
        <w:noBreakHyphen/>
        <w:t>empowered fellowship.</w:t>
      </w:r>
    </w:p>
    <w:p w14:paraId="7487A7D8" w14:textId="77777777" w:rsidR="00E42EE2" w:rsidRPr="00E42EE2" w:rsidRDefault="00E42EE2" w:rsidP="00E42EE2">
      <w:pPr>
        <w:rPr>
          <w:b/>
          <w:bCs/>
        </w:rPr>
      </w:pPr>
      <w:r w:rsidRPr="00E42EE2">
        <w:rPr>
          <w:b/>
          <w:bCs/>
        </w:rPr>
        <w:t>Ecumenical Dialogue: Unity in the Spirit</w:t>
      </w:r>
    </w:p>
    <w:p w14:paraId="133F040E" w14:textId="77777777" w:rsidR="00E42EE2" w:rsidRPr="00E42EE2" w:rsidRDefault="00E42EE2" w:rsidP="00E42EE2">
      <w:r w:rsidRPr="00E42EE2">
        <w:lastRenderedPageBreak/>
        <w:t>Pentecostal theology must engage in ecumenical dialogue with other Christian traditions.</w:t>
      </w:r>
    </w:p>
    <w:p w14:paraId="738B46DA" w14:textId="77777777" w:rsidR="00E42EE2" w:rsidRPr="00E42EE2" w:rsidRDefault="00E42EE2" w:rsidP="00E42EE2">
      <w:pPr>
        <w:numPr>
          <w:ilvl w:val="0"/>
          <w:numId w:val="48"/>
        </w:numPr>
      </w:pPr>
      <w:r w:rsidRPr="00E42EE2">
        <w:rPr>
          <w:b/>
          <w:bCs/>
        </w:rPr>
        <w:t>Biblical witness</w:t>
      </w:r>
      <w:r w:rsidRPr="00E42EE2">
        <w:t>: Jesus prayed “that they may all be one” (John 17:21).</w:t>
      </w:r>
    </w:p>
    <w:p w14:paraId="412A1B1F" w14:textId="77777777" w:rsidR="00E42EE2" w:rsidRPr="00E42EE2" w:rsidRDefault="00E42EE2" w:rsidP="00E42EE2">
      <w:pPr>
        <w:numPr>
          <w:ilvl w:val="0"/>
          <w:numId w:val="48"/>
        </w:numPr>
      </w:pPr>
      <w:r w:rsidRPr="00E42EE2">
        <w:rPr>
          <w:b/>
          <w:bCs/>
        </w:rPr>
        <w:t>Purpose</w:t>
      </w:r>
      <w:r w:rsidRPr="00E42EE2">
        <w:t>: fostering unity, reconciliation, and shared mission.</w:t>
      </w:r>
    </w:p>
    <w:p w14:paraId="075F4CE8" w14:textId="77777777" w:rsidR="00E42EE2" w:rsidRPr="00E42EE2" w:rsidRDefault="00E42EE2" w:rsidP="00E42EE2">
      <w:pPr>
        <w:numPr>
          <w:ilvl w:val="0"/>
          <w:numId w:val="48"/>
        </w:numPr>
      </w:pPr>
      <w:r w:rsidRPr="00E42EE2">
        <w:rPr>
          <w:b/>
          <w:bCs/>
        </w:rPr>
        <w:t>Practice</w:t>
      </w:r>
      <w:r w:rsidRPr="00E42EE2">
        <w:t>: dialogue with Protestant, Catholic, Orthodox, and Evangelical traditions, while maintaining Pentecostal distinctives.</w:t>
      </w:r>
    </w:p>
    <w:p w14:paraId="6E160F2F" w14:textId="77777777" w:rsidR="00E42EE2" w:rsidRPr="00E42EE2" w:rsidRDefault="00E42EE2" w:rsidP="00E42EE2">
      <w:r w:rsidRPr="00E42EE2">
        <w:t>My participation in conferences and associations has shown that ecumenical dialogue strengthens the Church’s witness and promotes Spirit</w:t>
      </w:r>
      <w:r w:rsidRPr="00E42EE2">
        <w:noBreakHyphen/>
        <w:t>led collaboration.</w:t>
      </w:r>
    </w:p>
    <w:p w14:paraId="5F517309" w14:textId="77777777" w:rsidR="00E42EE2" w:rsidRPr="00E42EE2" w:rsidRDefault="00E42EE2" w:rsidP="00E42EE2">
      <w:pPr>
        <w:rPr>
          <w:b/>
          <w:bCs/>
        </w:rPr>
      </w:pPr>
      <w:r w:rsidRPr="00E42EE2">
        <w:rPr>
          <w:b/>
          <w:bCs/>
        </w:rPr>
        <w:t>Conclusion</w:t>
      </w:r>
    </w:p>
    <w:p w14:paraId="52B70EF0" w14:textId="77777777" w:rsidR="00E42EE2" w:rsidRPr="00E42EE2" w:rsidRDefault="00E42EE2" w:rsidP="00E42EE2">
      <w:r w:rsidRPr="00E42EE2">
        <w:t>The future of Pentecostal theology is global, digital, and ecumenical. Growth in the Global South, innovation in digital ministry, and engagement in ecumenical dialogue will shape the next generation of Spirit</w:t>
      </w:r>
      <w:r w:rsidRPr="00E42EE2">
        <w:noBreakHyphen/>
        <w:t>empowered leaders.</w:t>
      </w:r>
    </w:p>
    <w:p w14:paraId="53C4F1E4" w14:textId="77777777" w:rsidR="00E42EE2" w:rsidRPr="00E42EE2" w:rsidRDefault="00E42EE2" w:rsidP="00E42EE2">
      <w:r w:rsidRPr="00E42EE2">
        <w:t>Authentic Pentecostal praxis must remain rooted in Scripture, centered on Christ, and open to the Spirit’s guidance in new contexts. The Spirit continues to lead the Church into fresh expressions of mission, worship, and unity, preparing a global witness for Christ’s return.</w:t>
      </w:r>
    </w:p>
    <w:p w14:paraId="2EDB25A2" w14:textId="77777777" w:rsidR="00E42EE2" w:rsidRDefault="00E42EE2" w:rsidP="009B591F">
      <w:pPr>
        <w:rPr>
          <w:rFonts w:ascii="Segoe UI Emoji" w:hAnsi="Segoe UI Emoji" w:cs="Segoe UI Emoji"/>
          <w:b/>
          <w:bCs/>
        </w:rPr>
      </w:pPr>
    </w:p>
    <w:p w14:paraId="7C431553" w14:textId="77777777" w:rsidR="00D24F5A" w:rsidRDefault="00D24F5A" w:rsidP="009B591F">
      <w:pPr>
        <w:rPr>
          <w:rFonts w:ascii="Segoe UI Emoji" w:hAnsi="Segoe UI Emoji" w:cs="Segoe UI Emoji"/>
          <w:b/>
          <w:bCs/>
        </w:rPr>
      </w:pPr>
    </w:p>
    <w:p w14:paraId="79A67E83" w14:textId="77777777" w:rsidR="00D24F5A" w:rsidRDefault="00D24F5A" w:rsidP="009B591F">
      <w:pPr>
        <w:rPr>
          <w:rFonts w:ascii="Segoe UI Emoji" w:hAnsi="Segoe UI Emoji" w:cs="Segoe UI Emoji"/>
          <w:b/>
          <w:bCs/>
        </w:rPr>
      </w:pPr>
    </w:p>
    <w:p w14:paraId="3EC48741" w14:textId="77777777" w:rsidR="00D24F5A" w:rsidRDefault="00D24F5A" w:rsidP="009B591F">
      <w:pPr>
        <w:rPr>
          <w:rFonts w:ascii="Segoe UI Emoji" w:hAnsi="Segoe UI Emoji" w:cs="Segoe UI Emoji"/>
          <w:b/>
          <w:bCs/>
        </w:rPr>
      </w:pPr>
    </w:p>
    <w:p w14:paraId="65D5C364" w14:textId="77777777" w:rsidR="00D24F5A" w:rsidRDefault="00D24F5A" w:rsidP="009B591F">
      <w:pPr>
        <w:rPr>
          <w:rFonts w:ascii="Segoe UI Emoji" w:hAnsi="Segoe UI Emoji" w:cs="Segoe UI Emoji"/>
          <w:b/>
          <w:bCs/>
        </w:rPr>
      </w:pPr>
    </w:p>
    <w:p w14:paraId="5C087687" w14:textId="77777777" w:rsidR="00D24F5A" w:rsidRDefault="00D24F5A" w:rsidP="009B591F">
      <w:pPr>
        <w:rPr>
          <w:rFonts w:ascii="Segoe UI Emoji" w:hAnsi="Segoe UI Emoji" w:cs="Segoe UI Emoji"/>
          <w:b/>
          <w:bCs/>
        </w:rPr>
      </w:pPr>
    </w:p>
    <w:p w14:paraId="6E7FB0A5" w14:textId="77777777" w:rsidR="00D24F5A" w:rsidRDefault="00D24F5A" w:rsidP="009B591F">
      <w:pPr>
        <w:rPr>
          <w:rFonts w:ascii="Segoe UI Emoji" w:hAnsi="Segoe UI Emoji" w:cs="Segoe UI Emoji"/>
          <w:b/>
          <w:bCs/>
        </w:rPr>
      </w:pPr>
    </w:p>
    <w:p w14:paraId="67972A91" w14:textId="77777777" w:rsidR="00D24F5A" w:rsidRDefault="00D24F5A" w:rsidP="009B591F">
      <w:pPr>
        <w:rPr>
          <w:rFonts w:ascii="Segoe UI Emoji" w:hAnsi="Segoe UI Emoji" w:cs="Segoe UI Emoji"/>
          <w:b/>
          <w:bCs/>
        </w:rPr>
      </w:pPr>
    </w:p>
    <w:p w14:paraId="61EF4E5E" w14:textId="77777777" w:rsidR="00D24F5A" w:rsidRDefault="00D24F5A" w:rsidP="009B591F">
      <w:pPr>
        <w:rPr>
          <w:rFonts w:ascii="Segoe UI Emoji" w:hAnsi="Segoe UI Emoji" w:cs="Segoe UI Emoji"/>
          <w:b/>
          <w:bCs/>
        </w:rPr>
      </w:pPr>
    </w:p>
    <w:p w14:paraId="3B147CDD" w14:textId="77777777" w:rsidR="00D24F5A" w:rsidRDefault="00D24F5A" w:rsidP="009B591F">
      <w:pPr>
        <w:rPr>
          <w:rFonts w:ascii="Segoe UI Emoji" w:hAnsi="Segoe UI Emoji" w:cs="Segoe UI Emoji"/>
          <w:b/>
          <w:bCs/>
        </w:rPr>
      </w:pPr>
    </w:p>
    <w:p w14:paraId="5078DC5D" w14:textId="77777777" w:rsidR="00D24F5A" w:rsidRDefault="00D24F5A" w:rsidP="009B591F">
      <w:pPr>
        <w:rPr>
          <w:rFonts w:ascii="Segoe UI Emoji" w:hAnsi="Segoe UI Emoji" w:cs="Segoe UI Emoji"/>
          <w:b/>
          <w:bCs/>
        </w:rPr>
      </w:pPr>
    </w:p>
    <w:p w14:paraId="79A4FCB3" w14:textId="77777777" w:rsidR="00D24F5A" w:rsidRDefault="00D24F5A" w:rsidP="009B591F">
      <w:pPr>
        <w:rPr>
          <w:rFonts w:ascii="Segoe UI Emoji" w:hAnsi="Segoe UI Emoji" w:cs="Segoe UI Emoji"/>
          <w:b/>
          <w:bCs/>
        </w:rPr>
      </w:pPr>
    </w:p>
    <w:p w14:paraId="379D3EF0" w14:textId="77777777" w:rsidR="00D24F5A" w:rsidRDefault="00D24F5A" w:rsidP="009B591F">
      <w:pPr>
        <w:rPr>
          <w:rFonts w:ascii="Segoe UI Emoji" w:hAnsi="Segoe UI Emoji" w:cs="Segoe UI Emoji"/>
          <w:b/>
          <w:bCs/>
        </w:rPr>
      </w:pPr>
    </w:p>
    <w:p w14:paraId="39F2486B" w14:textId="77777777" w:rsidR="00D24F5A" w:rsidRDefault="00D24F5A" w:rsidP="009B591F">
      <w:pPr>
        <w:rPr>
          <w:rFonts w:ascii="Segoe UI Emoji" w:hAnsi="Segoe UI Emoji" w:cs="Segoe UI Emoji"/>
          <w:b/>
          <w:bCs/>
        </w:rPr>
      </w:pPr>
    </w:p>
    <w:p w14:paraId="6092CB6C" w14:textId="31CC311F" w:rsidR="00D24F5A" w:rsidRPr="00D24F5A" w:rsidRDefault="00D24F5A" w:rsidP="00D24F5A">
      <w:pPr>
        <w:rPr>
          <w:rFonts w:ascii="Segoe UI Emoji" w:hAnsi="Segoe UI Emoji" w:cs="Segoe UI Emoji"/>
          <w:b/>
          <w:bCs/>
        </w:rPr>
      </w:pPr>
      <w:r>
        <w:rPr>
          <w:rFonts w:ascii="Segoe UI Emoji" w:hAnsi="Segoe UI Emoji" w:cs="Segoe UI Emoji"/>
          <w:b/>
          <w:bCs/>
        </w:rPr>
        <w:t xml:space="preserve">                                                             </w:t>
      </w:r>
      <w:r w:rsidRPr="00D24F5A">
        <w:rPr>
          <w:rFonts w:ascii="Segoe UI Emoji" w:hAnsi="Segoe UI Emoji" w:cs="Segoe UI Emoji"/>
          <w:b/>
          <w:bCs/>
        </w:rPr>
        <w:t>✨ Dedication</w:t>
      </w:r>
    </w:p>
    <w:p w14:paraId="7A92DEB3" w14:textId="77777777" w:rsidR="00D24F5A" w:rsidRPr="00D24F5A" w:rsidRDefault="00D24F5A" w:rsidP="00D24F5A">
      <w:pPr>
        <w:rPr>
          <w:rFonts w:ascii="Segoe UI Emoji" w:hAnsi="Segoe UI Emoji" w:cs="Segoe UI Emoji"/>
          <w:b/>
          <w:bCs/>
        </w:rPr>
      </w:pPr>
      <w:r w:rsidRPr="00D24F5A">
        <w:rPr>
          <w:rFonts w:ascii="Segoe UI Emoji" w:hAnsi="Segoe UI Emoji" w:cs="Segoe UI Emoji"/>
          <w:b/>
          <w:bCs/>
        </w:rPr>
        <w:t xml:space="preserve">This book is lovingly dedicated to my father, Minister George </w:t>
      </w:r>
      <w:proofErr w:type="spellStart"/>
      <w:r w:rsidRPr="00D24F5A">
        <w:rPr>
          <w:rFonts w:ascii="Segoe UI Emoji" w:hAnsi="Segoe UI Emoji" w:cs="Segoe UI Emoji"/>
          <w:b/>
          <w:bCs/>
        </w:rPr>
        <w:t>Ntuba</w:t>
      </w:r>
      <w:proofErr w:type="spellEnd"/>
      <w:r w:rsidRPr="00D24F5A">
        <w:rPr>
          <w:rFonts w:ascii="Segoe UI Emoji" w:hAnsi="Segoe UI Emoji" w:cs="Segoe UI Emoji"/>
          <w:b/>
          <w:bCs/>
        </w:rPr>
        <w:t xml:space="preserve"> </w:t>
      </w:r>
      <w:proofErr w:type="spellStart"/>
      <w:r w:rsidRPr="00D24F5A">
        <w:rPr>
          <w:rFonts w:ascii="Segoe UI Emoji" w:hAnsi="Segoe UI Emoji" w:cs="Segoe UI Emoji"/>
          <w:b/>
          <w:bCs/>
        </w:rPr>
        <w:t>Ntuba</w:t>
      </w:r>
      <w:proofErr w:type="spellEnd"/>
      <w:r w:rsidRPr="00D24F5A">
        <w:rPr>
          <w:rFonts w:ascii="Segoe UI Emoji" w:hAnsi="Segoe UI Emoji" w:cs="Segoe UI Emoji"/>
          <w:b/>
          <w:bCs/>
        </w:rPr>
        <w:t>.</w:t>
      </w:r>
    </w:p>
    <w:p w14:paraId="6F766B84" w14:textId="77777777" w:rsidR="00D24F5A" w:rsidRPr="00D24F5A" w:rsidRDefault="00D24F5A" w:rsidP="00D24F5A">
      <w:pPr>
        <w:rPr>
          <w:rFonts w:ascii="Segoe UI Emoji" w:hAnsi="Segoe UI Emoji" w:cs="Segoe UI Emoji"/>
          <w:b/>
          <w:bCs/>
        </w:rPr>
      </w:pPr>
      <w:r w:rsidRPr="00D24F5A">
        <w:rPr>
          <w:rFonts w:ascii="Segoe UI Emoji" w:hAnsi="Segoe UI Emoji" w:cs="Segoe UI Emoji"/>
          <w:b/>
          <w:bCs/>
        </w:rPr>
        <w:t>A faithful servant of God, a minstrel of the Gospel, and a man whose life embodied humility, devotion, and unwavering commitment to Christ. His example of steadfast faith and tireless ministry continues to inspire me in every pulpit I stand, every lecture I deliver, and every mission I undertake.</w:t>
      </w:r>
    </w:p>
    <w:p w14:paraId="2D0795C6" w14:textId="77777777" w:rsidR="00D24F5A" w:rsidRPr="00D24F5A" w:rsidRDefault="00D24F5A" w:rsidP="00D24F5A">
      <w:pPr>
        <w:rPr>
          <w:rFonts w:ascii="Segoe UI Emoji" w:hAnsi="Segoe UI Emoji" w:cs="Segoe UI Emoji"/>
          <w:b/>
          <w:bCs/>
        </w:rPr>
      </w:pPr>
      <w:r w:rsidRPr="00D24F5A">
        <w:rPr>
          <w:rFonts w:ascii="Segoe UI Emoji" w:hAnsi="Segoe UI Emoji" w:cs="Segoe UI Emoji"/>
          <w:b/>
          <w:bCs/>
        </w:rPr>
        <w:t xml:space="preserve">Through his prayers, wisdom, and sacrificial service, he laid a foundation of faith that has guided me across nations, churches, and communities. His legacy is not only in the words he preached but in the </w:t>
      </w:r>
      <w:proofErr w:type="gramStart"/>
      <w:r w:rsidRPr="00D24F5A">
        <w:rPr>
          <w:rFonts w:ascii="Segoe UI Emoji" w:hAnsi="Segoe UI Emoji" w:cs="Segoe UI Emoji"/>
          <w:b/>
          <w:bCs/>
        </w:rPr>
        <w:t>lives</w:t>
      </w:r>
      <w:proofErr w:type="gramEnd"/>
      <w:r w:rsidRPr="00D24F5A">
        <w:rPr>
          <w:rFonts w:ascii="Segoe UI Emoji" w:hAnsi="Segoe UI Emoji" w:cs="Segoe UI Emoji"/>
          <w:b/>
          <w:bCs/>
        </w:rPr>
        <w:t xml:space="preserve"> he touched and the generations he empowered.</w:t>
      </w:r>
    </w:p>
    <w:p w14:paraId="17099949" w14:textId="77777777" w:rsidR="00D24F5A" w:rsidRPr="00D24F5A" w:rsidRDefault="00D24F5A" w:rsidP="00D24F5A">
      <w:pPr>
        <w:rPr>
          <w:rFonts w:ascii="Segoe UI Emoji" w:hAnsi="Segoe UI Emoji" w:cs="Segoe UI Emoji"/>
          <w:b/>
          <w:bCs/>
        </w:rPr>
      </w:pPr>
      <w:r w:rsidRPr="00D24F5A">
        <w:rPr>
          <w:rFonts w:ascii="Segoe UI Emoji" w:hAnsi="Segoe UI Emoji" w:cs="Segoe UI Emoji"/>
          <w:b/>
          <w:bCs/>
        </w:rPr>
        <w:t>May this work reflect the Spirit</w:t>
      </w:r>
      <w:r w:rsidRPr="00D24F5A">
        <w:rPr>
          <w:rFonts w:ascii="Segoe UI Emoji" w:hAnsi="Segoe UI Emoji" w:cs="Segoe UI Emoji"/>
          <w:b/>
          <w:bCs/>
        </w:rPr>
        <w:noBreakHyphen/>
        <w:t>empowered vision he instilled in me, and may his memory remain a beacon of light for all who seek to serve God with integrity and passion.</w:t>
      </w:r>
    </w:p>
    <w:p w14:paraId="5B574A1C" w14:textId="22007CAD" w:rsidR="00D24F5A" w:rsidRPr="00D24F5A" w:rsidRDefault="00D24F5A" w:rsidP="00D24F5A">
      <w:pPr>
        <w:rPr>
          <w:rFonts w:ascii="Segoe UI Emoji" w:hAnsi="Segoe UI Emoji" w:cs="Segoe UI Emoji"/>
          <w:b/>
          <w:bCs/>
        </w:rPr>
      </w:pPr>
      <w:r w:rsidRPr="00D24F5A">
        <w:rPr>
          <w:rFonts w:ascii="Segoe UI Emoji" w:hAnsi="Segoe UI Emoji" w:cs="Segoe UI Emoji"/>
          <w:b/>
          <w:bCs/>
        </w:rPr>
        <w:t xml:space="preserve">To Minister George </w:t>
      </w:r>
      <w:proofErr w:type="spellStart"/>
      <w:r w:rsidRPr="00D24F5A">
        <w:rPr>
          <w:rFonts w:ascii="Segoe UI Emoji" w:hAnsi="Segoe UI Emoji" w:cs="Segoe UI Emoji"/>
          <w:b/>
          <w:bCs/>
        </w:rPr>
        <w:t>Ntuba</w:t>
      </w:r>
      <w:proofErr w:type="spellEnd"/>
      <w:r w:rsidRPr="00D24F5A">
        <w:rPr>
          <w:rFonts w:ascii="Segoe UI Emoji" w:hAnsi="Segoe UI Emoji" w:cs="Segoe UI Emoji"/>
          <w:b/>
          <w:bCs/>
        </w:rPr>
        <w:t xml:space="preserve"> </w:t>
      </w:r>
      <w:proofErr w:type="spellStart"/>
      <w:r w:rsidRPr="00D24F5A">
        <w:rPr>
          <w:rFonts w:ascii="Segoe UI Emoji" w:hAnsi="Segoe UI Emoji" w:cs="Segoe UI Emoji"/>
          <w:b/>
          <w:bCs/>
        </w:rPr>
        <w:t>Ntuba</w:t>
      </w:r>
      <w:proofErr w:type="spellEnd"/>
      <w:r w:rsidRPr="00D24F5A">
        <w:rPr>
          <w:rFonts w:ascii="Segoe UI Emoji" w:hAnsi="Segoe UI Emoji" w:cs="Segoe UI Emoji"/>
          <w:b/>
          <w:bCs/>
        </w:rPr>
        <w:t xml:space="preserve"> — my father</w:t>
      </w:r>
      <w:r>
        <w:rPr>
          <w:rFonts w:ascii="Segoe UI Emoji" w:hAnsi="Segoe UI Emoji" w:cs="Segoe UI Emoji"/>
          <w:b/>
          <w:bCs/>
        </w:rPr>
        <w:t>.</w:t>
      </w:r>
    </w:p>
    <w:p w14:paraId="6EA35732" w14:textId="77777777" w:rsidR="00D24F5A" w:rsidRDefault="00D24F5A" w:rsidP="00D24F5A">
      <w:pPr>
        <w:rPr>
          <w:rFonts w:ascii="Segoe UI Emoji" w:hAnsi="Segoe UI Emoji" w:cs="Segoe UI Emoji"/>
          <w:b/>
          <w:bCs/>
        </w:rPr>
      </w:pPr>
    </w:p>
    <w:p w14:paraId="5A7EAB13" w14:textId="77777777" w:rsidR="00D24F5A" w:rsidRDefault="00D24F5A" w:rsidP="00D24F5A">
      <w:pPr>
        <w:rPr>
          <w:rFonts w:ascii="Segoe UI Emoji" w:hAnsi="Segoe UI Emoji" w:cs="Segoe UI Emoji"/>
          <w:b/>
          <w:bCs/>
        </w:rPr>
      </w:pPr>
    </w:p>
    <w:p w14:paraId="6C3B4956" w14:textId="77777777" w:rsidR="00D24F5A" w:rsidRDefault="00D24F5A" w:rsidP="00D24F5A">
      <w:pPr>
        <w:rPr>
          <w:rFonts w:ascii="Segoe UI Emoji" w:hAnsi="Segoe UI Emoji" w:cs="Segoe UI Emoji"/>
          <w:b/>
          <w:bCs/>
        </w:rPr>
      </w:pPr>
    </w:p>
    <w:p w14:paraId="02078AD2" w14:textId="77777777" w:rsidR="00D24F5A" w:rsidRDefault="00D24F5A" w:rsidP="00D24F5A">
      <w:pPr>
        <w:rPr>
          <w:rFonts w:ascii="Segoe UI Emoji" w:hAnsi="Segoe UI Emoji" w:cs="Segoe UI Emoji"/>
          <w:b/>
          <w:bCs/>
        </w:rPr>
      </w:pPr>
    </w:p>
    <w:p w14:paraId="29F1AC86" w14:textId="77777777" w:rsidR="00D24F5A" w:rsidRDefault="00D24F5A" w:rsidP="00D24F5A">
      <w:pPr>
        <w:rPr>
          <w:rFonts w:ascii="Segoe UI Emoji" w:hAnsi="Segoe UI Emoji" w:cs="Segoe UI Emoji"/>
          <w:b/>
          <w:bCs/>
        </w:rPr>
      </w:pPr>
    </w:p>
    <w:p w14:paraId="039276C2" w14:textId="77777777" w:rsidR="00D24F5A" w:rsidRDefault="00D24F5A" w:rsidP="00D24F5A">
      <w:pPr>
        <w:rPr>
          <w:rFonts w:ascii="Segoe UI Emoji" w:hAnsi="Segoe UI Emoji" w:cs="Segoe UI Emoji"/>
          <w:b/>
          <w:bCs/>
        </w:rPr>
      </w:pPr>
    </w:p>
    <w:p w14:paraId="24AA6579" w14:textId="77777777" w:rsidR="00D24F5A" w:rsidRDefault="00D24F5A" w:rsidP="00D24F5A">
      <w:pPr>
        <w:rPr>
          <w:rFonts w:ascii="Segoe UI Emoji" w:hAnsi="Segoe UI Emoji" w:cs="Segoe UI Emoji"/>
          <w:b/>
          <w:bCs/>
        </w:rPr>
      </w:pPr>
    </w:p>
    <w:p w14:paraId="7AC79C4D" w14:textId="77777777" w:rsidR="00D24F5A" w:rsidRDefault="00D24F5A" w:rsidP="00D24F5A">
      <w:pPr>
        <w:rPr>
          <w:rFonts w:ascii="Segoe UI Emoji" w:hAnsi="Segoe UI Emoji" w:cs="Segoe UI Emoji"/>
          <w:b/>
          <w:bCs/>
        </w:rPr>
      </w:pPr>
    </w:p>
    <w:p w14:paraId="41E05CC4" w14:textId="77777777" w:rsidR="00D24F5A" w:rsidRDefault="00D24F5A" w:rsidP="00D24F5A">
      <w:pPr>
        <w:rPr>
          <w:rFonts w:ascii="Segoe UI Emoji" w:hAnsi="Segoe UI Emoji" w:cs="Segoe UI Emoji"/>
          <w:b/>
          <w:bCs/>
        </w:rPr>
      </w:pPr>
    </w:p>
    <w:p w14:paraId="3DA4D78A" w14:textId="77777777" w:rsidR="00D24F5A" w:rsidRDefault="00D24F5A" w:rsidP="00D24F5A">
      <w:pPr>
        <w:rPr>
          <w:rFonts w:ascii="Segoe UI Emoji" w:hAnsi="Segoe UI Emoji" w:cs="Segoe UI Emoji"/>
          <w:b/>
          <w:bCs/>
        </w:rPr>
      </w:pPr>
    </w:p>
    <w:p w14:paraId="47A6289D" w14:textId="77777777" w:rsidR="00D24F5A" w:rsidRDefault="00D24F5A" w:rsidP="00D24F5A">
      <w:pPr>
        <w:rPr>
          <w:rFonts w:ascii="Segoe UI Emoji" w:hAnsi="Segoe UI Emoji" w:cs="Segoe UI Emoji"/>
          <w:b/>
          <w:bCs/>
        </w:rPr>
      </w:pPr>
      <w:r>
        <w:rPr>
          <w:rFonts w:ascii="Segoe UI Emoji" w:hAnsi="Segoe UI Emoji" w:cs="Segoe UI Emoji"/>
          <w:b/>
          <w:bCs/>
        </w:rPr>
        <w:t xml:space="preserve">                                                            </w:t>
      </w:r>
      <w:r w:rsidRPr="00D24F5A">
        <w:rPr>
          <w:rFonts w:ascii="Segoe UI Emoji" w:hAnsi="Segoe UI Emoji" w:cs="Segoe UI Emoji"/>
          <w:b/>
          <w:bCs/>
        </w:rPr>
        <w:t>🙏</w:t>
      </w:r>
    </w:p>
    <w:p w14:paraId="24C4D27A" w14:textId="77777777" w:rsidR="00D24F5A" w:rsidRDefault="00D24F5A" w:rsidP="00D24F5A">
      <w:pPr>
        <w:rPr>
          <w:rFonts w:ascii="Segoe UI Emoji" w:hAnsi="Segoe UI Emoji" w:cs="Segoe UI Emoji"/>
          <w:b/>
          <w:bCs/>
        </w:rPr>
      </w:pPr>
    </w:p>
    <w:p w14:paraId="6D944E80" w14:textId="77777777" w:rsidR="00D24F5A" w:rsidRDefault="00D24F5A" w:rsidP="00D24F5A">
      <w:pPr>
        <w:rPr>
          <w:rFonts w:ascii="Segoe UI Emoji" w:hAnsi="Segoe UI Emoji" w:cs="Segoe UI Emoji"/>
          <w:b/>
          <w:bCs/>
        </w:rPr>
      </w:pPr>
    </w:p>
    <w:p w14:paraId="710DB4AD" w14:textId="77777777" w:rsidR="00D24F5A" w:rsidRDefault="00D24F5A" w:rsidP="00D24F5A">
      <w:pPr>
        <w:rPr>
          <w:rFonts w:ascii="Segoe UI Emoji" w:hAnsi="Segoe UI Emoji" w:cs="Segoe UI Emoji"/>
          <w:b/>
          <w:bCs/>
        </w:rPr>
      </w:pPr>
    </w:p>
    <w:p w14:paraId="3EC2FA39" w14:textId="04AD9B9D" w:rsidR="00D24F5A" w:rsidRPr="00D24F5A" w:rsidRDefault="00D24F5A" w:rsidP="00D24F5A">
      <w:pPr>
        <w:rPr>
          <w:rFonts w:ascii="Segoe UI Emoji" w:hAnsi="Segoe UI Emoji" w:cs="Segoe UI Emoji"/>
          <w:b/>
          <w:bCs/>
        </w:rPr>
      </w:pPr>
      <w:r>
        <w:rPr>
          <w:rFonts w:ascii="Segoe UI Emoji" w:hAnsi="Segoe UI Emoji" w:cs="Segoe UI Emoji"/>
          <w:b/>
          <w:bCs/>
        </w:rPr>
        <w:lastRenderedPageBreak/>
        <w:t xml:space="preserve">                                                           </w:t>
      </w:r>
      <w:r w:rsidRPr="00D24F5A">
        <w:rPr>
          <w:rFonts w:ascii="Segoe UI Emoji" w:hAnsi="Segoe UI Emoji" w:cs="Segoe UI Emoji"/>
          <w:b/>
          <w:bCs/>
        </w:rPr>
        <w:t xml:space="preserve"> Acknowledgments &amp; Thanks</w:t>
      </w:r>
    </w:p>
    <w:p w14:paraId="590645AE" w14:textId="77777777" w:rsidR="00D24F5A" w:rsidRPr="00D24F5A" w:rsidRDefault="00D24F5A" w:rsidP="00D24F5A">
      <w:pPr>
        <w:rPr>
          <w:rFonts w:ascii="Segoe UI Emoji" w:hAnsi="Segoe UI Emoji" w:cs="Segoe UI Emoji"/>
          <w:b/>
          <w:bCs/>
        </w:rPr>
      </w:pPr>
      <w:r w:rsidRPr="00D24F5A">
        <w:rPr>
          <w:rFonts w:ascii="Segoe UI Emoji" w:hAnsi="Segoe UI Emoji" w:cs="Segoe UI Emoji"/>
          <w:b/>
          <w:bCs/>
        </w:rPr>
        <w:t>I give thanks first and foremost to God Almighty, whose Spirit has guided, empowered, and sustained me throughout my ministry and this work. Without the presence and power of the Holy Spirit, none of these pages would carry life or meaning.</w:t>
      </w:r>
    </w:p>
    <w:p w14:paraId="60AC1068" w14:textId="77777777" w:rsidR="00D24F5A" w:rsidRPr="00D24F5A" w:rsidRDefault="00D24F5A" w:rsidP="00D24F5A">
      <w:pPr>
        <w:rPr>
          <w:rFonts w:ascii="Segoe UI Emoji" w:hAnsi="Segoe UI Emoji" w:cs="Segoe UI Emoji"/>
          <w:b/>
          <w:bCs/>
        </w:rPr>
      </w:pPr>
      <w:r w:rsidRPr="00D24F5A">
        <w:rPr>
          <w:rFonts w:ascii="Segoe UI Emoji" w:hAnsi="Segoe UI Emoji" w:cs="Segoe UI Emoji"/>
          <w:b/>
          <w:bCs/>
        </w:rPr>
        <w:t xml:space="preserve">To my father, Minister George </w:t>
      </w:r>
      <w:proofErr w:type="spellStart"/>
      <w:r w:rsidRPr="00D24F5A">
        <w:rPr>
          <w:rFonts w:ascii="Segoe UI Emoji" w:hAnsi="Segoe UI Emoji" w:cs="Segoe UI Emoji"/>
          <w:b/>
          <w:bCs/>
        </w:rPr>
        <w:t>Ntuba</w:t>
      </w:r>
      <w:proofErr w:type="spellEnd"/>
      <w:r w:rsidRPr="00D24F5A">
        <w:rPr>
          <w:rFonts w:ascii="Segoe UI Emoji" w:hAnsi="Segoe UI Emoji" w:cs="Segoe UI Emoji"/>
          <w:b/>
          <w:bCs/>
        </w:rPr>
        <w:t xml:space="preserve"> </w:t>
      </w:r>
      <w:proofErr w:type="spellStart"/>
      <w:r w:rsidRPr="00D24F5A">
        <w:rPr>
          <w:rFonts w:ascii="Segoe UI Emoji" w:hAnsi="Segoe UI Emoji" w:cs="Segoe UI Emoji"/>
          <w:b/>
          <w:bCs/>
        </w:rPr>
        <w:t>Ntuba</w:t>
      </w:r>
      <w:proofErr w:type="spellEnd"/>
      <w:r w:rsidRPr="00D24F5A">
        <w:rPr>
          <w:rFonts w:ascii="Segoe UI Emoji" w:hAnsi="Segoe UI Emoji" w:cs="Segoe UI Emoji"/>
          <w:b/>
          <w:bCs/>
        </w:rPr>
        <w:t>, whose faith, devotion, and example laid the foundation for my calling. His prayers and steadfast ministry continue to inspire me.</w:t>
      </w:r>
    </w:p>
    <w:p w14:paraId="43FE4AB6" w14:textId="77777777" w:rsidR="00D24F5A" w:rsidRPr="00D24F5A" w:rsidRDefault="00D24F5A" w:rsidP="00D24F5A">
      <w:pPr>
        <w:rPr>
          <w:rFonts w:ascii="Segoe UI Emoji" w:hAnsi="Segoe UI Emoji" w:cs="Segoe UI Emoji"/>
          <w:b/>
          <w:bCs/>
        </w:rPr>
      </w:pPr>
      <w:r w:rsidRPr="00D24F5A">
        <w:rPr>
          <w:rFonts w:ascii="Segoe UI Emoji" w:hAnsi="Segoe UI Emoji" w:cs="Segoe UI Emoji"/>
          <w:b/>
          <w:bCs/>
        </w:rPr>
        <w:t>To my family, for their love, patience, and encouragement during the many hours of study, writing, and ministry. Your support has been my anchor.</w:t>
      </w:r>
    </w:p>
    <w:p w14:paraId="0D84F54C" w14:textId="77777777" w:rsidR="00D24F5A" w:rsidRPr="00D24F5A" w:rsidRDefault="00D24F5A" w:rsidP="00D24F5A">
      <w:pPr>
        <w:rPr>
          <w:rFonts w:ascii="Segoe UI Emoji" w:hAnsi="Segoe UI Emoji" w:cs="Segoe UI Emoji"/>
          <w:b/>
          <w:bCs/>
        </w:rPr>
      </w:pPr>
      <w:r w:rsidRPr="00D24F5A">
        <w:rPr>
          <w:rFonts w:ascii="Segoe UI Emoji" w:hAnsi="Segoe UI Emoji" w:cs="Segoe UI Emoji"/>
          <w:b/>
          <w:bCs/>
        </w:rPr>
        <w:t>To the Presbyterian churches where I preached, the seminaries and leadership conferences where I taught, and the many congregations across the United States, Africa, and Europe who welcomed me into their pulpits and communities. You have been both my classroom and my mission field.</w:t>
      </w:r>
    </w:p>
    <w:p w14:paraId="40C31B88" w14:textId="77777777" w:rsidR="00D24F5A" w:rsidRPr="00D24F5A" w:rsidRDefault="00D24F5A" w:rsidP="00D24F5A">
      <w:pPr>
        <w:rPr>
          <w:rFonts w:ascii="Segoe UI Emoji" w:hAnsi="Segoe UI Emoji" w:cs="Segoe UI Emoji"/>
          <w:b/>
          <w:bCs/>
        </w:rPr>
      </w:pPr>
      <w:r w:rsidRPr="00D24F5A">
        <w:rPr>
          <w:rFonts w:ascii="Segoe UI Emoji" w:hAnsi="Segoe UI Emoji" w:cs="Segoe UI Emoji"/>
          <w:b/>
          <w:bCs/>
        </w:rPr>
        <w:t>To the International Charismatic Bible Ministries, the Azusa Centennial fellowship, and my association with TL Osborn, whose vision and mentorship have enriched my understanding of Pentecostal theology and praxis.</w:t>
      </w:r>
    </w:p>
    <w:p w14:paraId="18040FB8" w14:textId="77777777" w:rsidR="00D24F5A" w:rsidRPr="00D24F5A" w:rsidRDefault="00D24F5A" w:rsidP="00D24F5A">
      <w:pPr>
        <w:rPr>
          <w:rFonts w:ascii="Segoe UI Emoji" w:hAnsi="Segoe UI Emoji" w:cs="Segoe UI Emoji"/>
          <w:b/>
          <w:bCs/>
        </w:rPr>
      </w:pPr>
      <w:r w:rsidRPr="00D24F5A">
        <w:rPr>
          <w:rFonts w:ascii="Segoe UI Emoji" w:hAnsi="Segoe UI Emoji" w:cs="Segoe UI Emoji"/>
          <w:b/>
          <w:bCs/>
        </w:rPr>
        <w:t xml:space="preserve">To my colleagues at </w:t>
      </w:r>
      <w:proofErr w:type="spellStart"/>
      <w:r w:rsidRPr="00D24F5A">
        <w:rPr>
          <w:rFonts w:ascii="Segoe UI Emoji" w:hAnsi="Segoe UI Emoji" w:cs="Segoe UI Emoji"/>
          <w:b/>
          <w:bCs/>
        </w:rPr>
        <w:t>Healthconsulting</w:t>
      </w:r>
      <w:proofErr w:type="spellEnd"/>
      <w:r w:rsidRPr="00D24F5A">
        <w:rPr>
          <w:rFonts w:ascii="Segoe UI Emoji" w:hAnsi="Segoe UI Emoji" w:cs="Segoe UI Emoji"/>
          <w:b/>
          <w:bCs/>
        </w:rPr>
        <w:t xml:space="preserve"> International and the Health &amp; Development Magazine, thank you for standing with me in the mission of integrating faith, health, and communication for global transformation.</w:t>
      </w:r>
    </w:p>
    <w:p w14:paraId="6EDBBB1E" w14:textId="77777777" w:rsidR="00D24F5A" w:rsidRPr="00D24F5A" w:rsidRDefault="00D24F5A" w:rsidP="00D24F5A">
      <w:pPr>
        <w:rPr>
          <w:rFonts w:ascii="Segoe UI Emoji" w:hAnsi="Segoe UI Emoji" w:cs="Segoe UI Emoji"/>
          <w:b/>
          <w:bCs/>
        </w:rPr>
      </w:pPr>
      <w:r w:rsidRPr="00D24F5A">
        <w:rPr>
          <w:rFonts w:ascii="Segoe UI Emoji" w:hAnsi="Segoe UI Emoji" w:cs="Segoe UI Emoji"/>
          <w:b/>
          <w:bCs/>
        </w:rPr>
        <w:t>Finally, to the countless believers, pastors, students, and missionaries who have walked alongside me in healing ministries, urban missions, and international outreach—your testimonies, prayers, and faith journeys are woven into the fabric of this book.</w:t>
      </w:r>
    </w:p>
    <w:p w14:paraId="7EA64D5B" w14:textId="77777777" w:rsidR="00D24F5A" w:rsidRPr="00D24F5A" w:rsidRDefault="00D24F5A" w:rsidP="00D24F5A">
      <w:pPr>
        <w:rPr>
          <w:rFonts w:ascii="Segoe UI Emoji" w:hAnsi="Segoe UI Emoji" w:cs="Segoe UI Emoji"/>
          <w:b/>
          <w:bCs/>
        </w:rPr>
      </w:pPr>
      <w:r w:rsidRPr="00D24F5A">
        <w:rPr>
          <w:rFonts w:ascii="Segoe UI Emoji" w:hAnsi="Segoe UI Emoji" w:cs="Segoe UI Emoji"/>
          <w:b/>
          <w:bCs/>
        </w:rPr>
        <w:t>This work is dedicated to all who seek to live a Spirit</w:t>
      </w:r>
      <w:r w:rsidRPr="00D24F5A">
        <w:rPr>
          <w:rFonts w:ascii="Segoe UI Emoji" w:hAnsi="Segoe UI Emoji" w:cs="Segoe UI Emoji"/>
          <w:b/>
          <w:bCs/>
        </w:rPr>
        <w:noBreakHyphen/>
        <w:t>empowered life, proclaim Christ boldly, and serve with humility for the transformation of the Church and the world.</w:t>
      </w:r>
    </w:p>
    <w:p w14:paraId="55B70CBA" w14:textId="4CF285C8" w:rsidR="00D24F5A" w:rsidRPr="00CE1E3D" w:rsidRDefault="00D24F5A" w:rsidP="009B591F"/>
    <w:sectPr w:rsidR="00D24F5A" w:rsidRPr="00CE1E3D" w:rsidSect="00184928">
      <w:headerReference w:type="default" r:id="rId12"/>
      <w:type w:val="continuous"/>
      <w:pgSz w:w="12240" w:h="15840" w:code="1"/>
      <w:pgMar w:top="2304" w:right="1138" w:bottom="1138" w:left="1138" w:header="720" w:footer="1872" w:gutter="0"/>
      <w:pgNumType w:start="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0BCEF" w14:textId="77777777" w:rsidR="00631E75" w:rsidRDefault="00631E75" w:rsidP="00590471">
      <w:r>
        <w:separator/>
      </w:r>
    </w:p>
  </w:endnote>
  <w:endnote w:type="continuationSeparator" w:id="0">
    <w:p w14:paraId="482082FB" w14:textId="77777777" w:rsidR="00631E75" w:rsidRDefault="00631E75"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26642" w14:textId="77777777" w:rsidR="00631E75" w:rsidRDefault="00631E75" w:rsidP="00590471">
      <w:r>
        <w:separator/>
      </w:r>
    </w:p>
  </w:footnote>
  <w:footnote w:type="continuationSeparator" w:id="0">
    <w:p w14:paraId="2EA04B27" w14:textId="77777777" w:rsidR="00631E75" w:rsidRDefault="00631E75"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B2D8D" w14:textId="77777777" w:rsidR="00590471" w:rsidRDefault="00AE68A8" w:rsidP="00060042">
    <w:pPr>
      <w:pStyle w:val="BodyText"/>
    </w:pPr>
    <w:r>
      <w:rPr>
        <w:noProof/>
      </w:rPr>
      <mc:AlternateContent>
        <mc:Choice Requires="wpg">
          <w:drawing>
            <wp:anchor distT="0" distB="0" distL="114300" distR="114300" simplePos="0" relativeHeight="251657216" behindDoc="0" locked="0" layoutInCell="1" allowOverlap="1" wp14:anchorId="224AD689" wp14:editId="2C15193E">
              <wp:simplePos x="0" y="0"/>
              <wp:positionH relativeFrom="column">
                <wp:posOffset>-1621790</wp:posOffset>
              </wp:positionH>
              <wp:positionV relativeFrom="paragraph">
                <wp:posOffset>-457200</wp:posOffset>
              </wp:positionV>
              <wp:extent cx="8685782" cy="10549896"/>
              <wp:effectExtent l="0" t="0" r="1270" b="38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oup 14"/>
                      <wpg:cNvGrpSpPr/>
                      <wpg:grpSpPr>
                        <a:xfrm>
                          <a:off x="-15240" y="428625"/>
                          <a:ext cx="4064000" cy="3819525"/>
                          <a:chOff x="-15242" y="0"/>
                          <a:chExt cx="4064469" cy="4010526"/>
                        </a:xfrm>
                      </wpg:grpSpPr>
                      <wps:wsp>
                        <wps:cNvPr id="1" name="Freeform: Shape 10"/>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08910" y="1000125"/>
                          <a:ext cx="5961632" cy="9549771"/>
                          <a:chOff x="-2676228" y="-5283698"/>
                          <a:chExt cx="4879079"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2FF85D80" id="Group 2" o:spid="_x0000_s1026" alt="&quot;&quot;"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">
              <v:group id="Group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03144BF2"/>
    <w:multiLevelType w:val="multilevel"/>
    <w:tmpl w:val="8CFE7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F540F"/>
    <w:multiLevelType w:val="multilevel"/>
    <w:tmpl w:val="1B2A9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201DD"/>
    <w:multiLevelType w:val="multilevel"/>
    <w:tmpl w:val="3362B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606AD1"/>
    <w:multiLevelType w:val="multilevel"/>
    <w:tmpl w:val="40CE6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341F6B"/>
    <w:multiLevelType w:val="multilevel"/>
    <w:tmpl w:val="0930B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3F04F7"/>
    <w:multiLevelType w:val="multilevel"/>
    <w:tmpl w:val="385EB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300241"/>
    <w:multiLevelType w:val="multilevel"/>
    <w:tmpl w:val="47283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6840C8"/>
    <w:multiLevelType w:val="multilevel"/>
    <w:tmpl w:val="03506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9768A4"/>
    <w:multiLevelType w:val="multilevel"/>
    <w:tmpl w:val="3DCAF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EF6DA5"/>
    <w:multiLevelType w:val="multilevel"/>
    <w:tmpl w:val="36222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62799B"/>
    <w:multiLevelType w:val="multilevel"/>
    <w:tmpl w:val="11B21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C856EE"/>
    <w:multiLevelType w:val="multilevel"/>
    <w:tmpl w:val="5096E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D13138"/>
    <w:multiLevelType w:val="multilevel"/>
    <w:tmpl w:val="C75A6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1929E5"/>
    <w:multiLevelType w:val="multilevel"/>
    <w:tmpl w:val="F4562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5B28CE"/>
    <w:multiLevelType w:val="multilevel"/>
    <w:tmpl w:val="35489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8D2900"/>
    <w:multiLevelType w:val="multilevel"/>
    <w:tmpl w:val="574A3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0360E1"/>
    <w:multiLevelType w:val="multilevel"/>
    <w:tmpl w:val="C9C65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146BF3"/>
    <w:multiLevelType w:val="multilevel"/>
    <w:tmpl w:val="2D322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455816"/>
    <w:multiLevelType w:val="multilevel"/>
    <w:tmpl w:val="30CE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7C0129"/>
    <w:multiLevelType w:val="multilevel"/>
    <w:tmpl w:val="850E0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2822D4"/>
    <w:multiLevelType w:val="multilevel"/>
    <w:tmpl w:val="B998A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540CBE"/>
    <w:multiLevelType w:val="multilevel"/>
    <w:tmpl w:val="01F6A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CC7750"/>
    <w:multiLevelType w:val="multilevel"/>
    <w:tmpl w:val="11EE3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D54066"/>
    <w:multiLevelType w:val="multilevel"/>
    <w:tmpl w:val="A44ED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4E45DB5"/>
    <w:multiLevelType w:val="multilevel"/>
    <w:tmpl w:val="465A7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0261DB"/>
    <w:multiLevelType w:val="multilevel"/>
    <w:tmpl w:val="AE4C1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CC15B8"/>
    <w:multiLevelType w:val="multilevel"/>
    <w:tmpl w:val="ABB8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DE12BBD"/>
    <w:multiLevelType w:val="multilevel"/>
    <w:tmpl w:val="44EC9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0DD1C26"/>
    <w:multiLevelType w:val="multilevel"/>
    <w:tmpl w:val="46827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1477AFD"/>
    <w:multiLevelType w:val="multilevel"/>
    <w:tmpl w:val="1960E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26276CB"/>
    <w:multiLevelType w:val="multilevel"/>
    <w:tmpl w:val="32AE9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D8333B"/>
    <w:multiLevelType w:val="multilevel"/>
    <w:tmpl w:val="4AA28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6433E48"/>
    <w:multiLevelType w:val="multilevel"/>
    <w:tmpl w:val="15CE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A26640"/>
    <w:multiLevelType w:val="multilevel"/>
    <w:tmpl w:val="DFA8A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70F3DA1"/>
    <w:multiLevelType w:val="multilevel"/>
    <w:tmpl w:val="29CE1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6E7A49"/>
    <w:multiLevelType w:val="multilevel"/>
    <w:tmpl w:val="21507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C3E3B17"/>
    <w:multiLevelType w:val="multilevel"/>
    <w:tmpl w:val="27461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F867B3F"/>
    <w:multiLevelType w:val="multilevel"/>
    <w:tmpl w:val="F1BC5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2A079F4"/>
    <w:multiLevelType w:val="multilevel"/>
    <w:tmpl w:val="C7C8F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3227F6C"/>
    <w:multiLevelType w:val="multilevel"/>
    <w:tmpl w:val="40FED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3E37ACD"/>
    <w:multiLevelType w:val="multilevel"/>
    <w:tmpl w:val="980C6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6F24BB4"/>
    <w:multiLevelType w:val="multilevel"/>
    <w:tmpl w:val="02A02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82F4DCA"/>
    <w:multiLevelType w:val="multilevel"/>
    <w:tmpl w:val="19289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9E85140"/>
    <w:multiLevelType w:val="multilevel"/>
    <w:tmpl w:val="B0125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B7B543A"/>
    <w:multiLevelType w:val="multilevel"/>
    <w:tmpl w:val="05FC1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BF92BCC"/>
    <w:multiLevelType w:val="multilevel"/>
    <w:tmpl w:val="FF04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2A9425C"/>
    <w:multiLevelType w:val="multilevel"/>
    <w:tmpl w:val="1D768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3A56D73"/>
    <w:multiLevelType w:val="multilevel"/>
    <w:tmpl w:val="29888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4747BF5"/>
    <w:multiLevelType w:val="multilevel"/>
    <w:tmpl w:val="8D3A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4EF64B1"/>
    <w:multiLevelType w:val="multilevel"/>
    <w:tmpl w:val="5532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8542B6C"/>
    <w:multiLevelType w:val="multilevel"/>
    <w:tmpl w:val="05481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A841B84"/>
    <w:multiLevelType w:val="multilevel"/>
    <w:tmpl w:val="932EB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C5C5EB4"/>
    <w:multiLevelType w:val="multilevel"/>
    <w:tmpl w:val="CA049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3816DE8"/>
    <w:multiLevelType w:val="multilevel"/>
    <w:tmpl w:val="77A67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41E7AB9"/>
    <w:multiLevelType w:val="multilevel"/>
    <w:tmpl w:val="9DFE9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478752C"/>
    <w:multiLevelType w:val="multilevel"/>
    <w:tmpl w:val="D8560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4AB24D8"/>
    <w:multiLevelType w:val="multilevel"/>
    <w:tmpl w:val="72DCD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50D4654"/>
    <w:multiLevelType w:val="multilevel"/>
    <w:tmpl w:val="95C66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64C14DE"/>
    <w:multiLevelType w:val="multilevel"/>
    <w:tmpl w:val="96C80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BE00215"/>
    <w:multiLevelType w:val="multilevel"/>
    <w:tmpl w:val="310A9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1878091">
    <w:abstractNumId w:val="0"/>
  </w:num>
  <w:num w:numId="2" w16cid:durableId="437678353">
    <w:abstractNumId w:val="8"/>
  </w:num>
  <w:num w:numId="3" w16cid:durableId="244727576">
    <w:abstractNumId w:val="46"/>
  </w:num>
  <w:num w:numId="4" w16cid:durableId="518814214">
    <w:abstractNumId w:val="23"/>
  </w:num>
  <w:num w:numId="5" w16cid:durableId="776829386">
    <w:abstractNumId w:val="9"/>
  </w:num>
  <w:num w:numId="6" w16cid:durableId="2137750232">
    <w:abstractNumId w:val="5"/>
  </w:num>
  <w:num w:numId="7" w16cid:durableId="774980322">
    <w:abstractNumId w:val="61"/>
  </w:num>
  <w:num w:numId="8" w16cid:durableId="1199507517">
    <w:abstractNumId w:val="21"/>
  </w:num>
  <w:num w:numId="9" w16cid:durableId="501899244">
    <w:abstractNumId w:val="37"/>
  </w:num>
  <w:num w:numId="10" w16cid:durableId="1361514082">
    <w:abstractNumId w:val="18"/>
  </w:num>
  <w:num w:numId="11" w16cid:durableId="799956077">
    <w:abstractNumId w:val="3"/>
  </w:num>
  <w:num w:numId="12" w16cid:durableId="2032107170">
    <w:abstractNumId w:val="12"/>
  </w:num>
  <w:num w:numId="13" w16cid:durableId="361588557">
    <w:abstractNumId w:val="29"/>
  </w:num>
  <w:num w:numId="14" w16cid:durableId="1203010287">
    <w:abstractNumId w:val="33"/>
  </w:num>
  <w:num w:numId="15" w16cid:durableId="1260211516">
    <w:abstractNumId w:val="1"/>
  </w:num>
  <w:num w:numId="16" w16cid:durableId="711081749">
    <w:abstractNumId w:val="19"/>
  </w:num>
  <w:num w:numId="17" w16cid:durableId="1574507318">
    <w:abstractNumId w:val="45"/>
  </w:num>
  <w:num w:numId="18" w16cid:durableId="1814328590">
    <w:abstractNumId w:val="17"/>
  </w:num>
  <w:num w:numId="19" w16cid:durableId="844519428">
    <w:abstractNumId w:val="48"/>
  </w:num>
  <w:num w:numId="20" w16cid:durableId="1603801782">
    <w:abstractNumId w:val="43"/>
  </w:num>
  <w:num w:numId="21" w16cid:durableId="1383406427">
    <w:abstractNumId w:val="2"/>
  </w:num>
  <w:num w:numId="22" w16cid:durableId="390927836">
    <w:abstractNumId w:val="13"/>
  </w:num>
  <w:num w:numId="23" w16cid:durableId="663971262">
    <w:abstractNumId w:val="42"/>
  </w:num>
  <w:num w:numId="24" w16cid:durableId="142233120">
    <w:abstractNumId w:val="4"/>
  </w:num>
  <w:num w:numId="25" w16cid:durableId="517895121">
    <w:abstractNumId w:val="57"/>
  </w:num>
  <w:num w:numId="26" w16cid:durableId="152260425">
    <w:abstractNumId w:val="58"/>
  </w:num>
  <w:num w:numId="27" w16cid:durableId="132790734">
    <w:abstractNumId w:val="60"/>
  </w:num>
  <w:num w:numId="28" w16cid:durableId="222833169">
    <w:abstractNumId w:val="41"/>
  </w:num>
  <w:num w:numId="29" w16cid:durableId="126624934">
    <w:abstractNumId w:val="7"/>
  </w:num>
  <w:num w:numId="30" w16cid:durableId="469440011">
    <w:abstractNumId w:val="27"/>
  </w:num>
  <w:num w:numId="31" w16cid:durableId="157310014">
    <w:abstractNumId w:val="36"/>
  </w:num>
  <w:num w:numId="32" w16cid:durableId="348724627">
    <w:abstractNumId w:val="10"/>
  </w:num>
  <w:num w:numId="33" w16cid:durableId="1231621790">
    <w:abstractNumId w:val="40"/>
  </w:num>
  <w:num w:numId="34" w16cid:durableId="447286673">
    <w:abstractNumId w:val="59"/>
  </w:num>
  <w:num w:numId="35" w16cid:durableId="1359431964">
    <w:abstractNumId w:val="14"/>
  </w:num>
  <w:num w:numId="36" w16cid:durableId="1396704003">
    <w:abstractNumId w:val="16"/>
  </w:num>
  <w:num w:numId="37" w16cid:durableId="1542287056">
    <w:abstractNumId w:val="26"/>
  </w:num>
  <w:num w:numId="38" w16cid:durableId="1446535697">
    <w:abstractNumId w:val="53"/>
  </w:num>
  <w:num w:numId="39" w16cid:durableId="805588929">
    <w:abstractNumId w:val="28"/>
  </w:num>
  <w:num w:numId="40" w16cid:durableId="1541866087">
    <w:abstractNumId w:val="50"/>
  </w:num>
  <w:num w:numId="41" w16cid:durableId="1419055069">
    <w:abstractNumId w:val="34"/>
  </w:num>
  <w:num w:numId="42" w16cid:durableId="295450544">
    <w:abstractNumId w:val="31"/>
  </w:num>
  <w:num w:numId="43" w16cid:durableId="1645889082">
    <w:abstractNumId w:val="32"/>
  </w:num>
  <w:num w:numId="44" w16cid:durableId="1916476476">
    <w:abstractNumId w:val="44"/>
  </w:num>
  <w:num w:numId="45" w16cid:durableId="231081402">
    <w:abstractNumId w:val="39"/>
  </w:num>
  <w:num w:numId="46" w16cid:durableId="1814836516">
    <w:abstractNumId w:val="38"/>
  </w:num>
  <w:num w:numId="47" w16cid:durableId="392049202">
    <w:abstractNumId w:val="49"/>
  </w:num>
  <w:num w:numId="48" w16cid:durableId="1430420157">
    <w:abstractNumId w:val="55"/>
  </w:num>
  <w:num w:numId="49" w16cid:durableId="1598832115">
    <w:abstractNumId w:val="25"/>
  </w:num>
  <w:num w:numId="50" w16cid:durableId="1312949200">
    <w:abstractNumId w:val="30"/>
  </w:num>
  <w:num w:numId="51" w16cid:durableId="124977869">
    <w:abstractNumId w:val="51"/>
  </w:num>
  <w:num w:numId="52" w16cid:durableId="904296476">
    <w:abstractNumId w:val="11"/>
  </w:num>
  <w:num w:numId="53" w16cid:durableId="829515930">
    <w:abstractNumId w:val="15"/>
  </w:num>
  <w:num w:numId="54" w16cid:durableId="947807844">
    <w:abstractNumId w:val="24"/>
  </w:num>
  <w:num w:numId="55" w16cid:durableId="1351371718">
    <w:abstractNumId w:val="52"/>
  </w:num>
  <w:num w:numId="56" w16cid:durableId="210314834">
    <w:abstractNumId w:val="22"/>
  </w:num>
  <w:num w:numId="57" w16cid:durableId="1045983667">
    <w:abstractNumId w:val="35"/>
  </w:num>
  <w:num w:numId="58" w16cid:durableId="1387799724">
    <w:abstractNumId w:val="20"/>
  </w:num>
  <w:num w:numId="59" w16cid:durableId="532109287">
    <w:abstractNumId w:val="6"/>
  </w:num>
  <w:num w:numId="60" w16cid:durableId="355665858">
    <w:abstractNumId w:val="56"/>
  </w:num>
  <w:num w:numId="61" w16cid:durableId="52429979">
    <w:abstractNumId w:val="47"/>
  </w:num>
  <w:num w:numId="62" w16cid:durableId="2124420998">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928"/>
    <w:rsid w:val="00055B72"/>
    <w:rsid w:val="00060042"/>
    <w:rsid w:val="0008685D"/>
    <w:rsid w:val="00112FD7"/>
    <w:rsid w:val="001253DD"/>
    <w:rsid w:val="00150ABD"/>
    <w:rsid w:val="00184928"/>
    <w:rsid w:val="00222466"/>
    <w:rsid w:val="00236632"/>
    <w:rsid w:val="0029260E"/>
    <w:rsid w:val="002B4549"/>
    <w:rsid w:val="00310F17"/>
    <w:rsid w:val="003326CB"/>
    <w:rsid w:val="00376291"/>
    <w:rsid w:val="003763B9"/>
    <w:rsid w:val="00380FD1"/>
    <w:rsid w:val="00383D02"/>
    <w:rsid w:val="00384CE1"/>
    <w:rsid w:val="003866EF"/>
    <w:rsid w:val="00464246"/>
    <w:rsid w:val="004E158A"/>
    <w:rsid w:val="005471D7"/>
    <w:rsid w:val="00565C77"/>
    <w:rsid w:val="0056708E"/>
    <w:rsid w:val="005801E5"/>
    <w:rsid w:val="00590471"/>
    <w:rsid w:val="005D01FA"/>
    <w:rsid w:val="005D45DC"/>
    <w:rsid w:val="00631E75"/>
    <w:rsid w:val="006716D8"/>
    <w:rsid w:val="006920F0"/>
    <w:rsid w:val="006C020C"/>
    <w:rsid w:val="006D79A8"/>
    <w:rsid w:val="007575B6"/>
    <w:rsid w:val="007F5B63"/>
    <w:rsid w:val="00803A0A"/>
    <w:rsid w:val="00846CB9"/>
    <w:rsid w:val="00866FD8"/>
    <w:rsid w:val="008A1E6E"/>
    <w:rsid w:val="008B108C"/>
    <w:rsid w:val="008C2CFC"/>
    <w:rsid w:val="009475DC"/>
    <w:rsid w:val="00967B93"/>
    <w:rsid w:val="009B591F"/>
    <w:rsid w:val="00A31B16"/>
    <w:rsid w:val="00AE68A8"/>
    <w:rsid w:val="00B6466C"/>
    <w:rsid w:val="00B76CDA"/>
    <w:rsid w:val="00BA3EE2"/>
    <w:rsid w:val="00C14078"/>
    <w:rsid w:val="00C83A18"/>
    <w:rsid w:val="00CC1E8B"/>
    <w:rsid w:val="00CD2321"/>
    <w:rsid w:val="00CE1E3D"/>
    <w:rsid w:val="00D053FA"/>
    <w:rsid w:val="00D24F5A"/>
    <w:rsid w:val="00D26515"/>
    <w:rsid w:val="00E26AED"/>
    <w:rsid w:val="00E42EE2"/>
    <w:rsid w:val="00E73AB8"/>
    <w:rsid w:val="00E77B5E"/>
    <w:rsid w:val="00E90A60"/>
    <w:rsid w:val="00ED47F7"/>
    <w:rsid w:val="00EE7E09"/>
    <w:rsid w:val="00F0223C"/>
    <w:rsid w:val="00F3235D"/>
    <w:rsid w:val="00F509FC"/>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E34918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uiPriority w:val="1"/>
    <w:qFormat/>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368271">
      <w:bodyDiv w:val="1"/>
      <w:marLeft w:val="0"/>
      <w:marRight w:val="0"/>
      <w:marTop w:val="0"/>
      <w:marBottom w:val="0"/>
      <w:divBdr>
        <w:top w:val="none" w:sz="0" w:space="0" w:color="auto"/>
        <w:left w:val="none" w:sz="0" w:space="0" w:color="auto"/>
        <w:bottom w:val="none" w:sz="0" w:space="0" w:color="auto"/>
        <w:right w:val="none" w:sz="0" w:space="0" w:color="auto"/>
      </w:divBdr>
    </w:div>
    <w:div w:id="435028497">
      <w:bodyDiv w:val="1"/>
      <w:marLeft w:val="0"/>
      <w:marRight w:val="0"/>
      <w:marTop w:val="0"/>
      <w:marBottom w:val="0"/>
      <w:divBdr>
        <w:top w:val="none" w:sz="0" w:space="0" w:color="auto"/>
        <w:left w:val="none" w:sz="0" w:space="0" w:color="auto"/>
        <w:bottom w:val="none" w:sz="0" w:space="0" w:color="auto"/>
        <w:right w:val="none" w:sz="0" w:space="0" w:color="auto"/>
      </w:divBdr>
      <w:divsChild>
        <w:div w:id="1476870003">
          <w:marLeft w:val="0"/>
          <w:marRight w:val="0"/>
          <w:marTop w:val="0"/>
          <w:marBottom w:val="0"/>
          <w:divBdr>
            <w:top w:val="none" w:sz="0" w:space="0" w:color="auto"/>
            <w:left w:val="none" w:sz="0" w:space="0" w:color="auto"/>
            <w:bottom w:val="none" w:sz="0" w:space="0" w:color="auto"/>
            <w:right w:val="none" w:sz="0" w:space="0" w:color="auto"/>
          </w:divBdr>
          <w:divsChild>
            <w:div w:id="972910225">
              <w:marLeft w:val="0"/>
              <w:marRight w:val="0"/>
              <w:marTop w:val="0"/>
              <w:marBottom w:val="0"/>
              <w:divBdr>
                <w:top w:val="none" w:sz="0" w:space="0" w:color="auto"/>
                <w:left w:val="none" w:sz="0" w:space="0" w:color="auto"/>
                <w:bottom w:val="none" w:sz="0" w:space="0" w:color="auto"/>
                <w:right w:val="none" w:sz="0" w:space="0" w:color="auto"/>
              </w:divBdr>
              <w:divsChild>
                <w:div w:id="982931464">
                  <w:marLeft w:val="0"/>
                  <w:marRight w:val="0"/>
                  <w:marTop w:val="0"/>
                  <w:marBottom w:val="0"/>
                  <w:divBdr>
                    <w:top w:val="none" w:sz="0" w:space="0" w:color="auto"/>
                    <w:left w:val="none" w:sz="0" w:space="0" w:color="auto"/>
                    <w:bottom w:val="none" w:sz="0" w:space="0" w:color="auto"/>
                    <w:right w:val="none" w:sz="0" w:space="0" w:color="auto"/>
                  </w:divBdr>
                  <w:divsChild>
                    <w:div w:id="3642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67457">
          <w:marLeft w:val="0"/>
          <w:marRight w:val="0"/>
          <w:marTop w:val="0"/>
          <w:marBottom w:val="0"/>
          <w:divBdr>
            <w:top w:val="none" w:sz="0" w:space="0" w:color="auto"/>
            <w:left w:val="none" w:sz="0" w:space="0" w:color="auto"/>
            <w:bottom w:val="none" w:sz="0" w:space="0" w:color="auto"/>
            <w:right w:val="none" w:sz="0" w:space="0" w:color="auto"/>
          </w:divBdr>
          <w:divsChild>
            <w:div w:id="738330282">
              <w:marLeft w:val="0"/>
              <w:marRight w:val="0"/>
              <w:marTop w:val="0"/>
              <w:marBottom w:val="0"/>
              <w:divBdr>
                <w:top w:val="none" w:sz="0" w:space="0" w:color="auto"/>
                <w:left w:val="none" w:sz="0" w:space="0" w:color="auto"/>
                <w:bottom w:val="none" w:sz="0" w:space="0" w:color="auto"/>
                <w:right w:val="none" w:sz="0" w:space="0" w:color="auto"/>
              </w:divBdr>
              <w:divsChild>
                <w:div w:id="1506239219">
                  <w:marLeft w:val="0"/>
                  <w:marRight w:val="0"/>
                  <w:marTop w:val="0"/>
                  <w:marBottom w:val="0"/>
                  <w:divBdr>
                    <w:top w:val="none" w:sz="0" w:space="0" w:color="auto"/>
                    <w:left w:val="none" w:sz="0" w:space="0" w:color="auto"/>
                    <w:bottom w:val="none" w:sz="0" w:space="0" w:color="auto"/>
                    <w:right w:val="none" w:sz="0" w:space="0" w:color="auto"/>
                  </w:divBdr>
                  <w:divsChild>
                    <w:div w:id="1111361836">
                      <w:marLeft w:val="0"/>
                      <w:marRight w:val="0"/>
                      <w:marTop w:val="0"/>
                      <w:marBottom w:val="0"/>
                      <w:divBdr>
                        <w:top w:val="none" w:sz="0" w:space="0" w:color="auto"/>
                        <w:left w:val="none" w:sz="0" w:space="0" w:color="auto"/>
                        <w:bottom w:val="none" w:sz="0" w:space="0" w:color="auto"/>
                        <w:right w:val="none" w:sz="0" w:space="0" w:color="auto"/>
                      </w:divBdr>
                      <w:divsChild>
                        <w:div w:id="1140029684">
                          <w:marLeft w:val="0"/>
                          <w:marRight w:val="0"/>
                          <w:marTop w:val="0"/>
                          <w:marBottom w:val="0"/>
                          <w:divBdr>
                            <w:top w:val="none" w:sz="0" w:space="0" w:color="auto"/>
                            <w:left w:val="none" w:sz="0" w:space="0" w:color="auto"/>
                            <w:bottom w:val="none" w:sz="0" w:space="0" w:color="auto"/>
                            <w:right w:val="none" w:sz="0" w:space="0" w:color="auto"/>
                          </w:divBdr>
                          <w:divsChild>
                            <w:div w:id="326985718">
                              <w:marLeft w:val="0"/>
                              <w:marRight w:val="0"/>
                              <w:marTop w:val="0"/>
                              <w:marBottom w:val="0"/>
                              <w:divBdr>
                                <w:top w:val="none" w:sz="0" w:space="0" w:color="auto"/>
                                <w:left w:val="none" w:sz="0" w:space="0" w:color="auto"/>
                                <w:bottom w:val="none" w:sz="0" w:space="0" w:color="auto"/>
                                <w:right w:val="none" w:sz="0" w:space="0" w:color="auto"/>
                              </w:divBdr>
                              <w:divsChild>
                                <w:div w:id="834959162">
                                  <w:marLeft w:val="0"/>
                                  <w:marRight w:val="0"/>
                                  <w:marTop w:val="0"/>
                                  <w:marBottom w:val="0"/>
                                  <w:divBdr>
                                    <w:top w:val="none" w:sz="0" w:space="0" w:color="auto"/>
                                    <w:left w:val="none" w:sz="0" w:space="0" w:color="auto"/>
                                    <w:bottom w:val="none" w:sz="0" w:space="0" w:color="auto"/>
                                    <w:right w:val="none" w:sz="0" w:space="0" w:color="auto"/>
                                  </w:divBdr>
                                  <w:divsChild>
                                    <w:div w:id="122463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35588">
                              <w:marLeft w:val="0"/>
                              <w:marRight w:val="0"/>
                              <w:marTop w:val="0"/>
                              <w:marBottom w:val="0"/>
                              <w:divBdr>
                                <w:top w:val="none" w:sz="0" w:space="0" w:color="auto"/>
                                <w:left w:val="none" w:sz="0" w:space="0" w:color="auto"/>
                                <w:bottom w:val="none" w:sz="0" w:space="0" w:color="auto"/>
                                <w:right w:val="none" w:sz="0" w:space="0" w:color="auto"/>
                              </w:divBdr>
                              <w:divsChild>
                                <w:div w:id="155539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759221">
          <w:marLeft w:val="0"/>
          <w:marRight w:val="0"/>
          <w:marTop w:val="0"/>
          <w:marBottom w:val="0"/>
          <w:divBdr>
            <w:top w:val="none" w:sz="0" w:space="0" w:color="auto"/>
            <w:left w:val="none" w:sz="0" w:space="0" w:color="auto"/>
            <w:bottom w:val="none" w:sz="0" w:space="0" w:color="auto"/>
            <w:right w:val="none" w:sz="0" w:space="0" w:color="auto"/>
          </w:divBdr>
          <w:divsChild>
            <w:div w:id="1316299879">
              <w:marLeft w:val="0"/>
              <w:marRight w:val="0"/>
              <w:marTop w:val="0"/>
              <w:marBottom w:val="0"/>
              <w:divBdr>
                <w:top w:val="none" w:sz="0" w:space="0" w:color="auto"/>
                <w:left w:val="none" w:sz="0" w:space="0" w:color="auto"/>
                <w:bottom w:val="none" w:sz="0" w:space="0" w:color="auto"/>
                <w:right w:val="none" w:sz="0" w:space="0" w:color="auto"/>
              </w:divBdr>
              <w:divsChild>
                <w:div w:id="1333141395">
                  <w:marLeft w:val="0"/>
                  <w:marRight w:val="0"/>
                  <w:marTop w:val="0"/>
                  <w:marBottom w:val="0"/>
                  <w:divBdr>
                    <w:top w:val="none" w:sz="0" w:space="0" w:color="auto"/>
                    <w:left w:val="none" w:sz="0" w:space="0" w:color="auto"/>
                    <w:bottom w:val="none" w:sz="0" w:space="0" w:color="auto"/>
                    <w:right w:val="none" w:sz="0" w:space="0" w:color="auto"/>
                  </w:divBdr>
                  <w:divsChild>
                    <w:div w:id="162302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537276">
          <w:marLeft w:val="0"/>
          <w:marRight w:val="0"/>
          <w:marTop w:val="0"/>
          <w:marBottom w:val="0"/>
          <w:divBdr>
            <w:top w:val="none" w:sz="0" w:space="0" w:color="auto"/>
            <w:left w:val="none" w:sz="0" w:space="0" w:color="auto"/>
            <w:bottom w:val="none" w:sz="0" w:space="0" w:color="auto"/>
            <w:right w:val="none" w:sz="0" w:space="0" w:color="auto"/>
          </w:divBdr>
          <w:divsChild>
            <w:div w:id="128787311">
              <w:marLeft w:val="0"/>
              <w:marRight w:val="0"/>
              <w:marTop w:val="0"/>
              <w:marBottom w:val="0"/>
              <w:divBdr>
                <w:top w:val="none" w:sz="0" w:space="0" w:color="auto"/>
                <w:left w:val="none" w:sz="0" w:space="0" w:color="auto"/>
                <w:bottom w:val="none" w:sz="0" w:space="0" w:color="auto"/>
                <w:right w:val="none" w:sz="0" w:space="0" w:color="auto"/>
              </w:divBdr>
              <w:divsChild>
                <w:div w:id="4943917">
                  <w:marLeft w:val="0"/>
                  <w:marRight w:val="0"/>
                  <w:marTop w:val="0"/>
                  <w:marBottom w:val="0"/>
                  <w:divBdr>
                    <w:top w:val="none" w:sz="0" w:space="0" w:color="auto"/>
                    <w:left w:val="none" w:sz="0" w:space="0" w:color="auto"/>
                    <w:bottom w:val="none" w:sz="0" w:space="0" w:color="auto"/>
                    <w:right w:val="none" w:sz="0" w:space="0" w:color="auto"/>
                  </w:divBdr>
                  <w:divsChild>
                    <w:div w:id="1105151141">
                      <w:marLeft w:val="0"/>
                      <w:marRight w:val="0"/>
                      <w:marTop w:val="0"/>
                      <w:marBottom w:val="0"/>
                      <w:divBdr>
                        <w:top w:val="none" w:sz="0" w:space="0" w:color="auto"/>
                        <w:left w:val="none" w:sz="0" w:space="0" w:color="auto"/>
                        <w:bottom w:val="none" w:sz="0" w:space="0" w:color="auto"/>
                        <w:right w:val="none" w:sz="0" w:space="0" w:color="auto"/>
                      </w:divBdr>
                      <w:divsChild>
                        <w:div w:id="1085492177">
                          <w:marLeft w:val="0"/>
                          <w:marRight w:val="0"/>
                          <w:marTop w:val="0"/>
                          <w:marBottom w:val="0"/>
                          <w:divBdr>
                            <w:top w:val="none" w:sz="0" w:space="0" w:color="auto"/>
                            <w:left w:val="none" w:sz="0" w:space="0" w:color="auto"/>
                            <w:bottom w:val="none" w:sz="0" w:space="0" w:color="auto"/>
                            <w:right w:val="none" w:sz="0" w:space="0" w:color="auto"/>
                          </w:divBdr>
                          <w:divsChild>
                            <w:div w:id="1651402390">
                              <w:marLeft w:val="0"/>
                              <w:marRight w:val="0"/>
                              <w:marTop w:val="0"/>
                              <w:marBottom w:val="0"/>
                              <w:divBdr>
                                <w:top w:val="none" w:sz="0" w:space="0" w:color="auto"/>
                                <w:left w:val="none" w:sz="0" w:space="0" w:color="auto"/>
                                <w:bottom w:val="none" w:sz="0" w:space="0" w:color="auto"/>
                                <w:right w:val="none" w:sz="0" w:space="0" w:color="auto"/>
                              </w:divBdr>
                              <w:divsChild>
                                <w:div w:id="43687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5405">
          <w:marLeft w:val="0"/>
          <w:marRight w:val="0"/>
          <w:marTop w:val="0"/>
          <w:marBottom w:val="0"/>
          <w:divBdr>
            <w:top w:val="none" w:sz="0" w:space="0" w:color="auto"/>
            <w:left w:val="none" w:sz="0" w:space="0" w:color="auto"/>
            <w:bottom w:val="none" w:sz="0" w:space="0" w:color="auto"/>
            <w:right w:val="none" w:sz="0" w:space="0" w:color="auto"/>
          </w:divBdr>
          <w:divsChild>
            <w:div w:id="1355613042">
              <w:marLeft w:val="0"/>
              <w:marRight w:val="0"/>
              <w:marTop w:val="0"/>
              <w:marBottom w:val="0"/>
              <w:divBdr>
                <w:top w:val="none" w:sz="0" w:space="0" w:color="auto"/>
                <w:left w:val="none" w:sz="0" w:space="0" w:color="auto"/>
                <w:bottom w:val="none" w:sz="0" w:space="0" w:color="auto"/>
                <w:right w:val="none" w:sz="0" w:space="0" w:color="auto"/>
              </w:divBdr>
              <w:divsChild>
                <w:div w:id="2135171330">
                  <w:marLeft w:val="0"/>
                  <w:marRight w:val="0"/>
                  <w:marTop w:val="0"/>
                  <w:marBottom w:val="0"/>
                  <w:divBdr>
                    <w:top w:val="none" w:sz="0" w:space="0" w:color="auto"/>
                    <w:left w:val="none" w:sz="0" w:space="0" w:color="auto"/>
                    <w:bottom w:val="none" w:sz="0" w:space="0" w:color="auto"/>
                    <w:right w:val="none" w:sz="0" w:space="0" w:color="auto"/>
                  </w:divBdr>
                  <w:divsChild>
                    <w:div w:id="132612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02486">
          <w:marLeft w:val="0"/>
          <w:marRight w:val="0"/>
          <w:marTop w:val="0"/>
          <w:marBottom w:val="0"/>
          <w:divBdr>
            <w:top w:val="none" w:sz="0" w:space="0" w:color="auto"/>
            <w:left w:val="none" w:sz="0" w:space="0" w:color="auto"/>
            <w:bottom w:val="none" w:sz="0" w:space="0" w:color="auto"/>
            <w:right w:val="none" w:sz="0" w:space="0" w:color="auto"/>
          </w:divBdr>
          <w:divsChild>
            <w:div w:id="290674758">
              <w:marLeft w:val="0"/>
              <w:marRight w:val="0"/>
              <w:marTop w:val="0"/>
              <w:marBottom w:val="0"/>
              <w:divBdr>
                <w:top w:val="none" w:sz="0" w:space="0" w:color="auto"/>
                <w:left w:val="none" w:sz="0" w:space="0" w:color="auto"/>
                <w:bottom w:val="none" w:sz="0" w:space="0" w:color="auto"/>
                <w:right w:val="none" w:sz="0" w:space="0" w:color="auto"/>
              </w:divBdr>
              <w:divsChild>
                <w:div w:id="2117479484">
                  <w:marLeft w:val="0"/>
                  <w:marRight w:val="0"/>
                  <w:marTop w:val="0"/>
                  <w:marBottom w:val="0"/>
                  <w:divBdr>
                    <w:top w:val="none" w:sz="0" w:space="0" w:color="auto"/>
                    <w:left w:val="none" w:sz="0" w:space="0" w:color="auto"/>
                    <w:bottom w:val="none" w:sz="0" w:space="0" w:color="auto"/>
                    <w:right w:val="none" w:sz="0" w:space="0" w:color="auto"/>
                  </w:divBdr>
                  <w:divsChild>
                    <w:div w:id="1068695565">
                      <w:marLeft w:val="0"/>
                      <w:marRight w:val="0"/>
                      <w:marTop w:val="0"/>
                      <w:marBottom w:val="0"/>
                      <w:divBdr>
                        <w:top w:val="none" w:sz="0" w:space="0" w:color="auto"/>
                        <w:left w:val="none" w:sz="0" w:space="0" w:color="auto"/>
                        <w:bottom w:val="none" w:sz="0" w:space="0" w:color="auto"/>
                        <w:right w:val="none" w:sz="0" w:space="0" w:color="auto"/>
                      </w:divBdr>
                      <w:divsChild>
                        <w:div w:id="810366317">
                          <w:marLeft w:val="0"/>
                          <w:marRight w:val="0"/>
                          <w:marTop w:val="0"/>
                          <w:marBottom w:val="0"/>
                          <w:divBdr>
                            <w:top w:val="none" w:sz="0" w:space="0" w:color="auto"/>
                            <w:left w:val="none" w:sz="0" w:space="0" w:color="auto"/>
                            <w:bottom w:val="none" w:sz="0" w:space="0" w:color="auto"/>
                            <w:right w:val="none" w:sz="0" w:space="0" w:color="auto"/>
                          </w:divBdr>
                          <w:divsChild>
                            <w:div w:id="99301224">
                              <w:marLeft w:val="0"/>
                              <w:marRight w:val="0"/>
                              <w:marTop w:val="0"/>
                              <w:marBottom w:val="0"/>
                              <w:divBdr>
                                <w:top w:val="none" w:sz="0" w:space="0" w:color="auto"/>
                                <w:left w:val="none" w:sz="0" w:space="0" w:color="auto"/>
                                <w:bottom w:val="none" w:sz="0" w:space="0" w:color="auto"/>
                                <w:right w:val="none" w:sz="0" w:space="0" w:color="auto"/>
                              </w:divBdr>
                              <w:divsChild>
                                <w:div w:id="7486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8799039">
          <w:marLeft w:val="0"/>
          <w:marRight w:val="0"/>
          <w:marTop w:val="0"/>
          <w:marBottom w:val="0"/>
          <w:divBdr>
            <w:top w:val="none" w:sz="0" w:space="0" w:color="auto"/>
            <w:left w:val="none" w:sz="0" w:space="0" w:color="auto"/>
            <w:bottom w:val="none" w:sz="0" w:space="0" w:color="auto"/>
            <w:right w:val="none" w:sz="0" w:space="0" w:color="auto"/>
          </w:divBdr>
          <w:divsChild>
            <w:div w:id="649095102">
              <w:marLeft w:val="0"/>
              <w:marRight w:val="0"/>
              <w:marTop w:val="0"/>
              <w:marBottom w:val="0"/>
              <w:divBdr>
                <w:top w:val="none" w:sz="0" w:space="0" w:color="auto"/>
                <w:left w:val="none" w:sz="0" w:space="0" w:color="auto"/>
                <w:bottom w:val="none" w:sz="0" w:space="0" w:color="auto"/>
                <w:right w:val="none" w:sz="0" w:space="0" w:color="auto"/>
              </w:divBdr>
              <w:divsChild>
                <w:div w:id="2112780464">
                  <w:marLeft w:val="0"/>
                  <w:marRight w:val="0"/>
                  <w:marTop w:val="0"/>
                  <w:marBottom w:val="0"/>
                  <w:divBdr>
                    <w:top w:val="none" w:sz="0" w:space="0" w:color="auto"/>
                    <w:left w:val="none" w:sz="0" w:space="0" w:color="auto"/>
                    <w:bottom w:val="none" w:sz="0" w:space="0" w:color="auto"/>
                    <w:right w:val="none" w:sz="0" w:space="0" w:color="auto"/>
                  </w:divBdr>
                  <w:divsChild>
                    <w:div w:id="12566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26659">
          <w:marLeft w:val="0"/>
          <w:marRight w:val="0"/>
          <w:marTop w:val="0"/>
          <w:marBottom w:val="0"/>
          <w:divBdr>
            <w:top w:val="none" w:sz="0" w:space="0" w:color="auto"/>
            <w:left w:val="none" w:sz="0" w:space="0" w:color="auto"/>
            <w:bottom w:val="none" w:sz="0" w:space="0" w:color="auto"/>
            <w:right w:val="none" w:sz="0" w:space="0" w:color="auto"/>
          </w:divBdr>
          <w:divsChild>
            <w:div w:id="226112249">
              <w:marLeft w:val="0"/>
              <w:marRight w:val="0"/>
              <w:marTop w:val="0"/>
              <w:marBottom w:val="0"/>
              <w:divBdr>
                <w:top w:val="none" w:sz="0" w:space="0" w:color="auto"/>
                <w:left w:val="none" w:sz="0" w:space="0" w:color="auto"/>
                <w:bottom w:val="none" w:sz="0" w:space="0" w:color="auto"/>
                <w:right w:val="none" w:sz="0" w:space="0" w:color="auto"/>
              </w:divBdr>
              <w:divsChild>
                <w:div w:id="177279928">
                  <w:marLeft w:val="0"/>
                  <w:marRight w:val="0"/>
                  <w:marTop w:val="0"/>
                  <w:marBottom w:val="0"/>
                  <w:divBdr>
                    <w:top w:val="none" w:sz="0" w:space="0" w:color="auto"/>
                    <w:left w:val="none" w:sz="0" w:space="0" w:color="auto"/>
                    <w:bottom w:val="none" w:sz="0" w:space="0" w:color="auto"/>
                    <w:right w:val="none" w:sz="0" w:space="0" w:color="auto"/>
                  </w:divBdr>
                  <w:divsChild>
                    <w:div w:id="1742019803">
                      <w:marLeft w:val="0"/>
                      <w:marRight w:val="0"/>
                      <w:marTop w:val="0"/>
                      <w:marBottom w:val="0"/>
                      <w:divBdr>
                        <w:top w:val="none" w:sz="0" w:space="0" w:color="auto"/>
                        <w:left w:val="none" w:sz="0" w:space="0" w:color="auto"/>
                        <w:bottom w:val="none" w:sz="0" w:space="0" w:color="auto"/>
                        <w:right w:val="none" w:sz="0" w:space="0" w:color="auto"/>
                      </w:divBdr>
                      <w:divsChild>
                        <w:div w:id="33232723">
                          <w:marLeft w:val="0"/>
                          <w:marRight w:val="0"/>
                          <w:marTop w:val="0"/>
                          <w:marBottom w:val="0"/>
                          <w:divBdr>
                            <w:top w:val="none" w:sz="0" w:space="0" w:color="auto"/>
                            <w:left w:val="none" w:sz="0" w:space="0" w:color="auto"/>
                            <w:bottom w:val="none" w:sz="0" w:space="0" w:color="auto"/>
                            <w:right w:val="none" w:sz="0" w:space="0" w:color="auto"/>
                          </w:divBdr>
                          <w:divsChild>
                            <w:div w:id="166872209">
                              <w:marLeft w:val="0"/>
                              <w:marRight w:val="0"/>
                              <w:marTop w:val="0"/>
                              <w:marBottom w:val="0"/>
                              <w:divBdr>
                                <w:top w:val="none" w:sz="0" w:space="0" w:color="auto"/>
                                <w:left w:val="none" w:sz="0" w:space="0" w:color="auto"/>
                                <w:bottom w:val="none" w:sz="0" w:space="0" w:color="auto"/>
                                <w:right w:val="none" w:sz="0" w:space="0" w:color="auto"/>
                              </w:divBdr>
                              <w:divsChild>
                                <w:div w:id="144965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034242">
          <w:marLeft w:val="0"/>
          <w:marRight w:val="0"/>
          <w:marTop w:val="0"/>
          <w:marBottom w:val="0"/>
          <w:divBdr>
            <w:top w:val="none" w:sz="0" w:space="0" w:color="auto"/>
            <w:left w:val="none" w:sz="0" w:space="0" w:color="auto"/>
            <w:bottom w:val="none" w:sz="0" w:space="0" w:color="auto"/>
            <w:right w:val="none" w:sz="0" w:space="0" w:color="auto"/>
          </w:divBdr>
          <w:divsChild>
            <w:div w:id="609050374">
              <w:marLeft w:val="0"/>
              <w:marRight w:val="0"/>
              <w:marTop w:val="0"/>
              <w:marBottom w:val="0"/>
              <w:divBdr>
                <w:top w:val="none" w:sz="0" w:space="0" w:color="auto"/>
                <w:left w:val="none" w:sz="0" w:space="0" w:color="auto"/>
                <w:bottom w:val="none" w:sz="0" w:space="0" w:color="auto"/>
                <w:right w:val="none" w:sz="0" w:space="0" w:color="auto"/>
              </w:divBdr>
              <w:divsChild>
                <w:div w:id="219441831">
                  <w:marLeft w:val="0"/>
                  <w:marRight w:val="0"/>
                  <w:marTop w:val="0"/>
                  <w:marBottom w:val="0"/>
                  <w:divBdr>
                    <w:top w:val="none" w:sz="0" w:space="0" w:color="auto"/>
                    <w:left w:val="none" w:sz="0" w:space="0" w:color="auto"/>
                    <w:bottom w:val="none" w:sz="0" w:space="0" w:color="auto"/>
                    <w:right w:val="none" w:sz="0" w:space="0" w:color="auto"/>
                  </w:divBdr>
                  <w:divsChild>
                    <w:div w:id="19545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848179">
          <w:marLeft w:val="0"/>
          <w:marRight w:val="0"/>
          <w:marTop w:val="0"/>
          <w:marBottom w:val="0"/>
          <w:divBdr>
            <w:top w:val="none" w:sz="0" w:space="0" w:color="auto"/>
            <w:left w:val="none" w:sz="0" w:space="0" w:color="auto"/>
            <w:bottom w:val="none" w:sz="0" w:space="0" w:color="auto"/>
            <w:right w:val="none" w:sz="0" w:space="0" w:color="auto"/>
          </w:divBdr>
          <w:divsChild>
            <w:div w:id="1593539900">
              <w:marLeft w:val="0"/>
              <w:marRight w:val="0"/>
              <w:marTop w:val="0"/>
              <w:marBottom w:val="0"/>
              <w:divBdr>
                <w:top w:val="none" w:sz="0" w:space="0" w:color="auto"/>
                <w:left w:val="none" w:sz="0" w:space="0" w:color="auto"/>
                <w:bottom w:val="none" w:sz="0" w:space="0" w:color="auto"/>
                <w:right w:val="none" w:sz="0" w:space="0" w:color="auto"/>
              </w:divBdr>
              <w:divsChild>
                <w:div w:id="348413457">
                  <w:marLeft w:val="0"/>
                  <w:marRight w:val="0"/>
                  <w:marTop w:val="0"/>
                  <w:marBottom w:val="0"/>
                  <w:divBdr>
                    <w:top w:val="none" w:sz="0" w:space="0" w:color="auto"/>
                    <w:left w:val="none" w:sz="0" w:space="0" w:color="auto"/>
                    <w:bottom w:val="none" w:sz="0" w:space="0" w:color="auto"/>
                    <w:right w:val="none" w:sz="0" w:space="0" w:color="auto"/>
                  </w:divBdr>
                  <w:divsChild>
                    <w:div w:id="362247630">
                      <w:marLeft w:val="0"/>
                      <w:marRight w:val="0"/>
                      <w:marTop w:val="0"/>
                      <w:marBottom w:val="0"/>
                      <w:divBdr>
                        <w:top w:val="none" w:sz="0" w:space="0" w:color="auto"/>
                        <w:left w:val="none" w:sz="0" w:space="0" w:color="auto"/>
                        <w:bottom w:val="none" w:sz="0" w:space="0" w:color="auto"/>
                        <w:right w:val="none" w:sz="0" w:space="0" w:color="auto"/>
                      </w:divBdr>
                      <w:divsChild>
                        <w:div w:id="492646661">
                          <w:marLeft w:val="0"/>
                          <w:marRight w:val="0"/>
                          <w:marTop w:val="0"/>
                          <w:marBottom w:val="0"/>
                          <w:divBdr>
                            <w:top w:val="none" w:sz="0" w:space="0" w:color="auto"/>
                            <w:left w:val="none" w:sz="0" w:space="0" w:color="auto"/>
                            <w:bottom w:val="none" w:sz="0" w:space="0" w:color="auto"/>
                            <w:right w:val="none" w:sz="0" w:space="0" w:color="auto"/>
                          </w:divBdr>
                          <w:divsChild>
                            <w:div w:id="22630269">
                              <w:marLeft w:val="0"/>
                              <w:marRight w:val="0"/>
                              <w:marTop w:val="0"/>
                              <w:marBottom w:val="0"/>
                              <w:divBdr>
                                <w:top w:val="none" w:sz="0" w:space="0" w:color="auto"/>
                                <w:left w:val="none" w:sz="0" w:space="0" w:color="auto"/>
                                <w:bottom w:val="none" w:sz="0" w:space="0" w:color="auto"/>
                                <w:right w:val="none" w:sz="0" w:space="0" w:color="auto"/>
                              </w:divBdr>
                              <w:divsChild>
                                <w:div w:id="74773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240330">
          <w:marLeft w:val="0"/>
          <w:marRight w:val="0"/>
          <w:marTop w:val="0"/>
          <w:marBottom w:val="0"/>
          <w:divBdr>
            <w:top w:val="none" w:sz="0" w:space="0" w:color="auto"/>
            <w:left w:val="none" w:sz="0" w:space="0" w:color="auto"/>
            <w:bottom w:val="none" w:sz="0" w:space="0" w:color="auto"/>
            <w:right w:val="none" w:sz="0" w:space="0" w:color="auto"/>
          </w:divBdr>
          <w:divsChild>
            <w:div w:id="951742073">
              <w:marLeft w:val="0"/>
              <w:marRight w:val="0"/>
              <w:marTop w:val="0"/>
              <w:marBottom w:val="0"/>
              <w:divBdr>
                <w:top w:val="none" w:sz="0" w:space="0" w:color="auto"/>
                <w:left w:val="none" w:sz="0" w:space="0" w:color="auto"/>
                <w:bottom w:val="none" w:sz="0" w:space="0" w:color="auto"/>
                <w:right w:val="none" w:sz="0" w:space="0" w:color="auto"/>
              </w:divBdr>
              <w:divsChild>
                <w:div w:id="2001347101">
                  <w:marLeft w:val="0"/>
                  <w:marRight w:val="0"/>
                  <w:marTop w:val="0"/>
                  <w:marBottom w:val="0"/>
                  <w:divBdr>
                    <w:top w:val="none" w:sz="0" w:space="0" w:color="auto"/>
                    <w:left w:val="none" w:sz="0" w:space="0" w:color="auto"/>
                    <w:bottom w:val="none" w:sz="0" w:space="0" w:color="auto"/>
                    <w:right w:val="none" w:sz="0" w:space="0" w:color="auto"/>
                  </w:divBdr>
                  <w:divsChild>
                    <w:div w:id="12307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713617">
          <w:marLeft w:val="0"/>
          <w:marRight w:val="0"/>
          <w:marTop w:val="0"/>
          <w:marBottom w:val="0"/>
          <w:divBdr>
            <w:top w:val="none" w:sz="0" w:space="0" w:color="auto"/>
            <w:left w:val="none" w:sz="0" w:space="0" w:color="auto"/>
            <w:bottom w:val="none" w:sz="0" w:space="0" w:color="auto"/>
            <w:right w:val="none" w:sz="0" w:space="0" w:color="auto"/>
          </w:divBdr>
          <w:divsChild>
            <w:div w:id="1043290944">
              <w:marLeft w:val="0"/>
              <w:marRight w:val="0"/>
              <w:marTop w:val="0"/>
              <w:marBottom w:val="0"/>
              <w:divBdr>
                <w:top w:val="none" w:sz="0" w:space="0" w:color="auto"/>
                <w:left w:val="none" w:sz="0" w:space="0" w:color="auto"/>
                <w:bottom w:val="none" w:sz="0" w:space="0" w:color="auto"/>
                <w:right w:val="none" w:sz="0" w:space="0" w:color="auto"/>
              </w:divBdr>
              <w:divsChild>
                <w:div w:id="1447918906">
                  <w:marLeft w:val="0"/>
                  <w:marRight w:val="0"/>
                  <w:marTop w:val="0"/>
                  <w:marBottom w:val="0"/>
                  <w:divBdr>
                    <w:top w:val="none" w:sz="0" w:space="0" w:color="auto"/>
                    <w:left w:val="none" w:sz="0" w:space="0" w:color="auto"/>
                    <w:bottom w:val="none" w:sz="0" w:space="0" w:color="auto"/>
                    <w:right w:val="none" w:sz="0" w:space="0" w:color="auto"/>
                  </w:divBdr>
                  <w:divsChild>
                    <w:div w:id="305672584">
                      <w:marLeft w:val="0"/>
                      <w:marRight w:val="0"/>
                      <w:marTop w:val="0"/>
                      <w:marBottom w:val="0"/>
                      <w:divBdr>
                        <w:top w:val="none" w:sz="0" w:space="0" w:color="auto"/>
                        <w:left w:val="none" w:sz="0" w:space="0" w:color="auto"/>
                        <w:bottom w:val="none" w:sz="0" w:space="0" w:color="auto"/>
                        <w:right w:val="none" w:sz="0" w:space="0" w:color="auto"/>
                      </w:divBdr>
                      <w:divsChild>
                        <w:div w:id="1340422071">
                          <w:marLeft w:val="0"/>
                          <w:marRight w:val="0"/>
                          <w:marTop w:val="0"/>
                          <w:marBottom w:val="0"/>
                          <w:divBdr>
                            <w:top w:val="none" w:sz="0" w:space="0" w:color="auto"/>
                            <w:left w:val="none" w:sz="0" w:space="0" w:color="auto"/>
                            <w:bottom w:val="none" w:sz="0" w:space="0" w:color="auto"/>
                            <w:right w:val="none" w:sz="0" w:space="0" w:color="auto"/>
                          </w:divBdr>
                          <w:divsChild>
                            <w:div w:id="96172843">
                              <w:marLeft w:val="0"/>
                              <w:marRight w:val="0"/>
                              <w:marTop w:val="0"/>
                              <w:marBottom w:val="0"/>
                              <w:divBdr>
                                <w:top w:val="none" w:sz="0" w:space="0" w:color="auto"/>
                                <w:left w:val="none" w:sz="0" w:space="0" w:color="auto"/>
                                <w:bottom w:val="none" w:sz="0" w:space="0" w:color="auto"/>
                                <w:right w:val="none" w:sz="0" w:space="0" w:color="auto"/>
                              </w:divBdr>
                              <w:divsChild>
                                <w:div w:id="125305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986060">
          <w:marLeft w:val="0"/>
          <w:marRight w:val="0"/>
          <w:marTop w:val="0"/>
          <w:marBottom w:val="0"/>
          <w:divBdr>
            <w:top w:val="none" w:sz="0" w:space="0" w:color="auto"/>
            <w:left w:val="none" w:sz="0" w:space="0" w:color="auto"/>
            <w:bottom w:val="none" w:sz="0" w:space="0" w:color="auto"/>
            <w:right w:val="none" w:sz="0" w:space="0" w:color="auto"/>
          </w:divBdr>
          <w:divsChild>
            <w:div w:id="614753503">
              <w:marLeft w:val="0"/>
              <w:marRight w:val="0"/>
              <w:marTop w:val="0"/>
              <w:marBottom w:val="0"/>
              <w:divBdr>
                <w:top w:val="none" w:sz="0" w:space="0" w:color="auto"/>
                <w:left w:val="none" w:sz="0" w:space="0" w:color="auto"/>
                <w:bottom w:val="none" w:sz="0" w:space="0" w:color="auto"/>
                <w:right w:val="none" w:sz="0" w:space="0" w:color="auto"/>
              </w:divBdr>
              <w:divsChild>
                <w:div w:id="643856700">
                  <w:marLeft w:val="0"/>
                  <w:marRight w:val="0"/>
                  <w:marTop w:val="0"/>
                  <w:marBottom w:val="0"/>
                  <w:divBdr>
                    <w:top w:val="none" w:sz="0" w:space="0" w:color="auto"/>
                    <w:left w:val="none" w:sz="0" w:space="0" w:color="auto"/>
                    <w:bottom w:val="none" w:sz="0" w:space="0" w:color="auto"/>
                    <w:right w:val="none" w:sz="0" w:space="0" w:color="auto"/>
                  </w:divBdr>
                  <w:divsChild>
                    <w:div w:id="184793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533574">
          <w:marLeft w:val="0"/>
          <w:marRight w:val="0"/>
          <w:marTop w:val="0"/>
          <w:marBottom w:val="0"/>
          <w:divBdr>
            <w:top w:val="none" w:sz="0" w:space="0" w:color="auto"/>
            <w:left w:val="none" w:sz="0" w:space="0" w:color="auto"/>
            <w:bottom w:val="none" w:sz="0" w:space="0" w:color="auto"/>
            <w:right w:val="none" w:sz="0" w:space="0" w:color="auto"/>
          </w:divBdr>
          <w:divsChild>
            <w:div w:id="1230379896">
              <w:marLeft w:val="0"/>
              <w:marRight w:val="0"/>
              <w:marTop w:val="0"/>
              <w:marBottom w:val="0"/>
              <w:divBdr>
                <w:top w:val="none" w:sz="0" w:space="0" w:color="auto"/>
                <w:left w:val="none" w:sz="0" w:space="0" w:color="auto"/>
                <w:bottom w:val="none" w:sz="0" w:space="0" w:color="auto"/>
                <w:right w:val="none" w:sz="0" w:space="0" w:color="auto"/>
              </w:divBdr>
              <w:divsChild>
                <w:div w:id="544374648">
                  <w:marLeft w:val="0"/>
                  <w:marRight w:val="0"/>
                  <w:marTop w:val="0"/>
                  <w:marBottom w:val="0"/>
                  <w:divBdr>
                    <w:top w:val="none" w:sz="0" w:space="0" w:color="auto"/>
                    <w:left w:val="none" w:sz="0" w:space="0" w:color="auto"/>
                    <w:bottom w:val="none" w:sz="0" w:space="0" w:color="auto"/>
                    <w:right w:val="none" w:sz="0" w:space="0" w:color="auto"/>
                  </w:divBdr>
                  <w:divsChild>
                    <w:div w:id="2060935476">
                      <w:marLeft w:val="0"/>
                      <w:marRight w:val="0"/>
                      <w:marTop w:val="0"/>
                      <w:marBottom w:val="0"/>
                      <w:divBdr>
                        <w:top w:val="none" w:sz="0" w:space="0" w:color="auto"/>
                        <w:left w:val="none" w:sz="0" w:space="0" w:color="auto"/>
                        <w:bottom w:val="none" w:sz="0" w:space="0" w:color="auto"/>
                        <w:right w:val="none" w:sz="0" w:space="0" w:color="auto"/>
                      </w:divBdr>
                      <w:divsChild>
                        <w:div w:id="958485900">
                          <w:marLeft w:val="0"/>
                          <w:marRight w:val="0"/>
                          <w:marTop w:val="0"/>
                          <w:marBottom w:val="0"/>
                          <w:divBdr>
                            <w:top w:val="none" w:sz="0" w:space="0" w:color="auto"/>
                            <w:left w:val="none" w:sz="0" w:space="0" w:color="auto"/>
                            <w:bottom w:val="none" w:sz="0" w:space="0" w:color="auto"/>
                            <w:right w:val="none" w:sz="0" w:space="0" w:color="auto"/>
                          </w:divBdr>
                          <w:divsChild>
                            <w:div w:id="280301861">
                              <w:marLeft w:val="0"/>
                              <w:marRight w:val="0"/>
                              <w:marTop w:val="0"/>
                              <w:marBottom w:val="0"/>
                              <w:divBdr>
                                <w:top w:val="none" w:sz="0" w:space="0" w:color="auto"/>
                                <w:left w:val="none" w:sz="0" w:space="0" w:color="auto"/>
                                <w:bottom w:val="none" w:sz="0" w:space="0" w:color="auto"/>
                                <w:right w:val="none" w:sz="0" w:space="0" w:color="auto"/>
                              </w:divBdr>
                              <w:divsChild>
                                <w:div w:id="169044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422536">
          <w:marLeft w:val="0"/>
          <w:marRight w:val="0"/>
          <w:marTop w:val="0"/>
          <w:marBottom w:val="0"/>
          <w:divBdr>
            <w:top w:val="none" w:sz="0" w:space="0" w:color="auto"/>
            <w:left w:val="none" w:sz="0" w:space="0" w:color="auto"/>
            <w:bottom w:val="none" w:sz="0" w:space="0" w:color="auto"/>
            <w:right w:val="none" w:sz="0" w:space="0" w:color="auto"/>
          </w:divBdr>
          <w:divsChild>
            <w:div w:id="1531189961">
              <w:marLeft w:val="0"/>
              <w:marRight w:val="0"/>
              <w:marTop w:val="0"/>
              <w:marBottom w:val="0"/>
              <w:divBdr>
                <w:top w:val="none" w:sz="0" w:space="0" w:color="auto"/>
                <w:left w:val="none" w:sz="0" w:space="0" w:color="auto"/>
                <w:bottom w:val="none" w:sz="0" w:space="0" w:color="auto"/>
                <w:right w:val="none" w:sz="0" w:space="0" w:color="auto"/>
              </w:divBdr>
              <w:divsChild>
                <w:div w:id="1604145480">
                  <w:marLeft w:val="0"/>
                  <w:marRight w:val="0"/>
                  <w:marTop w:val="0"/>
                  <w:marBottom w:val="0"/>
                  <w:divBdr>
                    <w:top w:val="none" w:sz="0" w:space="0" w:color="auto"/>
                    <w:left w:val="none" w:sz="0" w:space="0" w:color="auto"/>
                    <w:bottom w:val="none" w:sz="0" w:space="0" w:color="auto"/>
                    <w:right w:val="none" w:sz="0" w:space="0" w:color="auto"/>
                  </w:divBdr>
                  <w:divsChild>
                    <w:div w:id="2154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444788">
          <w:marLeft w:val="0"/>
          <w:marRight w:val="0"/>
          <w:marTop w:val="0"/>
          <w:marBottom w:val="0"/>
          <w:divBdr>
            <w:top w:val="none" w:sz="0" w:space="0" w:color="auto"/>
            <w:left w:val="none" w:sz="0" w:space="0" w:color="auto"/>
            <w:bottom w:val="none" w:sz="0" w:space="0" w:color="auto"/>
            <w:right w:val="none" w:sz="0" w:space="0" w:color="auto"/>
          </w:divBdr>
          <w:divsChild>
            <w:div w:id="2002192281">
              <w:marLeft w:val="0"/>
              <w:marRight w:val="0"/>
              <w:marTop w:val="0"/>
              <w:marBottom w:val="0"/>
              <w:divBdr>
                <w:top w:val="none" w:sz="0" w:space="0" w:color="auto"/>
                <w:left w:val="none" w:sz="0" w:space="0" w:color="auto"/>
                <w:bottom w:val="none" w:sz="0" w:space="0" w:color="auto"/>
                <w:right w:val="none" w:sz="0" w:space="0" w:color="auto"/>
              </w:divBdr>
              <w:divsChild>
                <w:div w:id="1112088067">
                  <w:marLeft w:val="0"/>
                  <w:marRight w:val="0"/>
                  <w:marTop w:val="0"/>
                  <w:marBottom w:val="0"/>
                  <w:divBdr>
                    <w:top w:val="none" w:sz="0" w:space="0" w:color="auto"/>
                    <w:left w:val="none" w:sz="0" w:space="0" w:color="auto"/>
                    <w:bottom w:val="none" w:sz="0" w:space="0" w:color="auto"/>
                    <w:right w:val="none" w:sz="0" w:space="0" w:color="auto"/>
                  </w:divBdr>
                  <w:divsChild>
                    <w:div w:id="1499536808">
                      <w:marLeft w:val="0"/>
                      <w:marRight w:val="0"/>
                      <w:marTop w:val="0"/>
                      <w:marBottom w:val="0"/>
                      <w:divBdr>
                        <w:top w:val="none" w:sz="0" w:space="0" w:color="auto"/>
                        <w:left w:val="none" w:sz="0" w:space="0" w:color="auto"/>
                        <w:bottom w:val="none" w:sz="0" w:space="0" w:color="auto"/>
                        <w:right w:val="none" w:sz="0" w:space="0" w:color="auto"/>
                      </w:divBdr>
                      <w:divsChild>
                        <w:div w:id="1359821156">
                          <w:marLeft w:val="0"/>
                          <w:marRight w:val="0"/>
                          <w:marTop w:val="0"/>
                          <w:marBottom w:val="0"/>
                          <w:divBdr>
                            <w:top w:val="none" w:sz="0" w:space="0" w:color="auto"/>
                            <w:left w:val="none" w:sz="0" w:space="0" w:color="auto"/>
                            <w:bottom w:val="none" w:sz="0" w:space="0" w:color="auto"/>
                            <w:right w:val="none" w:sz="0" w:space="0" w:color="auto"/>
                          </w:divBdr>
                          <w:divsChild>
                            <w:div w:id="2129809449">
                              <w:marLeft w:val="0"/>
                              <w:marRight w:val="0"/>
                              <w:marTop w:val="0"/>
                              <w:marBottom w:val="0"/>
                              <w:divBdr>
                                <w:top w:val="none" w:sz="0" w:space="0" w:color="auto"/>
                                <w:left w:val="none" w:sz="0" w:space="0" w:color="auto"/>
                                <w:bottom w:val="none" w:sz="0" w:space="0" w:color="auto"/>
                                <w:right w:val="none" w:sz="0" w:space="0" w:color="auto"/>
                              </w:divBdr>
                              <w:divsChild>
                                <w:div w:id="179248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730807">
          <w:marLeft w:val="0"/>
          <w:marRight w:val="0"/>
          <w:marTop w:val="0"/>
          <w:marBottom w:val="0"/>
          <w:divBdr>
            <w:top w:val="none" w:sz="0" w:space="0" w:color="auto"/>
            <w:left w:val="none" w:sz="0" w:space="0" w:color="auto"/>
            <w:bottom w:val="none" w:sz="0" w:space="0" w:color="auto"/>
            <w:right w:val="none" w:sz="0" w:space="0" w:color="auto"/>
          </w:divBdr>
          <w:divsChild>
            <w:div w:id="1676033330">
              <w:marLeft w:val="0"/>
              <w:marRight w:val="0"/>
              <w:marTop w:val="0"/>
              <w:marBottom w:val="0"/>
              <w:divBdr>
                <w:top w:val="none" w:sz="0" w:space="0" w:color="auto"/>
                <w:left w:val="none" w:sz="0" w:space="0" w:color="auto"/>
                <w:bottom w:val="none" w:sz="0" w:space="0" w:color="auto"/>
                <w:right w:val="none" w:sz="0" w:space="0" w:color="auto"/>
              </w:divBdr>
              <w:divsChild>
                <w:div w:id="279922472">
                  <w:marLeft w:val="0"/>
                  <w:marRight w:val="0"/>
                  <w:marTop w:val="0"/>
                  <w:marBottom w:val="0"/>
                  <w:divBdr>
                    <w:top w:val="none" w:sz="0" w:space="0" w:color="auto"/>
                    <w:left w:val="none" w:sz="0" w:space="0" w:color="auto"/>
                    <w:bottom w:val="none" w:sz="0" w:space="0" w:color="auto"/>
                    <w:right w:val="none" w:sz="0" w:space="0" w:color="auto"/>
                  </w:divBdr>
                  <w:divsChild>
                    <w:div w:id="164103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1010">
          <w:marLeft w:val="0"/>
          <w:marRight w:val="0"/>
          <w:marTop w:val="0"/>
          <w:marBottom w:val="0"/>
          <w:divBdr>
            <w:top w:val="none" w:sz="0" w:space="0" w:color="auto"/>
            <w:left w:val="none" w:sz="0" w:space="0" w:color="auto"/>
            <w:bottom w:val="none" w:sz="0" w:space="0" w:color="auto"/>
            <w:right w:val="none" w:sz="0" w:space="0" w:color="auto"/>
          </w:divBdr>
          <w:divsChild>
            <w:div w:id="944919992">
              <w:marLeft w:val="0"/>
              <w:marRight w:val="0"/>
              <w:marTop w:val="0"/>
              <w:marBottom w:val="0"/>
              <w:divBdr>
                <w:top w:val="none" w:sz="0" w:space="0" w:color="auto"/>
                <w:left w:val="none" w:sz="0" w:space="0" w:color="auto"/>
                <w:bottom w:val="none" w:sz="0" w:space="0" w:color="auto"/>
                <w:right w:val="none" w:sz="0" w:space="0" w:color="auto"/>
              </w:divBdr>
              <w:divsChild>
                <w:div w:id="1198349286">
                  <w:marLeft w:val="0"/>
                  <w:marRight w:val="0"/>
                  <w:marTop w:val="0"/>
                  <w:marBottom w:val="0"/>
                  <w:divBdr>
                    <w:top w:val="none" w:sz="0" w:space="0" w:color="auto"/>
                    <w:left w:val="none" w:sz="0" w:space="0" w:color="auto"/>
                    <w:bottom w:val="none" w:sz="0" w:space="0" w:color="auto"/>
                    <w:right w:val="none" w:sz="0" w:space="0" w:color="auto"/>
                  </w:divBdr>
                  <w:divsChild>
                    <w:div w:id="1945648421">
                      <w:marLeft w:val="0"/>
                      <w:marRight w:val="0"/>
                      <w:marTop w:val="0"/>
                      <w:marBottom w:val="0"/>
                      <w:divBdr>
                        <w:top w:val="none" w:sz="0" w:space="0" w:color="auto"/>
                        <w:left w:val="none" w:sz="0" w:space="0" w:color="auto"/>
                        <w:bottom w:val="none" w:sz="0" w:space="0" w:color="auto"/>
                        <w:right w:val="none" w:sz="0" w:space="0" w:color="auto"/>
                      </w:divBdr>
                      <w:divsChild>
                        <w:div w:id="666442069">
                          <w:marLeft w:val="0"/>
                          <w:marRight w:val="0"/>
                          <w:marTop w:val="0"/>
                          <w:marBottom w:val="0"/>
                          <w:divBdr>
                            <w:top w:val="none" w:sz="0" w:space="0" w:color="auto"/>
                            <w:left w:val="none" w:sz="0" w:space="0" w:color="auto"/>
                            <w:bottom w:val="none" w:sz="0" w:space="0" w:color="auto"/>
                            <w:right w:val="none" w:sz="0" w:space="0" w:color="auto"/>
                          </w:divBdr>
                          <w:divsChild>
                            <w:div w:id="1650093638">
                              <w:marLeft w:val="0"/>
                              <w:marRight w:val="0"/>
                              <w:marTop w:val="0"/>
                              <w:marBottom w:val="0"/>
                              <w:divBdr>
                                <w:top w:val="none" w:sz="0" w:space="0" w:color="auto"/>
                                <w:left w:val="none" w:sz="0" w:space="0" w:color="auto"/>
                                <w:bottom w:val="none" w:sz="0" w:space="0" w:color="auto"/>
                                <w:right w:val="none" w:sz="0" w:space="0" w:color="auto"/>
                              </w:divBdr>
                              <w:divsChild>
                                <w:div w:id="122710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176843">
          <w:marLeft w:val="0"/>
          <w:marRight w:val="0"/>
          <w:marTop w:val="0"/>
          <w:marBottom w:val="0"/>
          <w:divBdr>
            <w:top w:val="none" w:sz="0" w:space="0" w:color="auto"/>
            <w:left w:val="none" w:sz="0" w:space="0" w:color="auto"/>
            <w:bottom w:val="none" w:sz="0" w:space="0" w:color="auto"/>
            <w:right w:val="none" w:sz="0" w:space="0" w:color="auto"/>
          </w:divBdr>
          <w:divsChild>
            <w:div w:id="1743522152">
              <w:marLeft w:val="0"/>
              <w:marRight w:val="0"/>
              <w:marTop w:val="0"/>
              <w:marBottom w:val="0"/>
              <w:divBdr>
                <w:top w:val="none" w:sz="0" w:space="0" w:color="auto"/>
                <w:left w:val="none" w:sz="0" w:space="0" w:color="auto"/>
                <w:bottom w:val="none" w:sz="0" w:space="0" w:color="auto"/>
                <w:right w:val="none" w:sz="0" w:space="0" w:color="auto"/>
              </w:divBdr>
              <w:divsChild>
                <w:div w:id="1654987393">
                  <w:marLeft w:val="0"/>
                  <w:marRight w:val="0"/>
                  <w:marTop w:val="0"/>
                  <w:marBottom w:val="0"/>
                  <w:divBdr>
                    <w:top w:val="none" w:sz="0" w:space="0" w:color="auto"/>
                    <w:left w:val="none" w:sz="0" w:space="0" w:color="auto"/>
                    <w:bottom w:val="none" w:sz="0" w:space="0" w:color="auto"/>
                    <w:right w:val="none" w:sz="0" w:space="0" w:color="auto"/>
                  </w:divBdr>
                  <w:divsChild>
                    <w:div w:id="43910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56321">
          <w:marLeft w:val="0"/>
          <w:marRight w:val="0"/>
          <w:marTop w:val="0"/>
          <w:marBottom w:val="0"/>
          <w:divBdr>
            <w:top w:val="none" w:sz="0" w:space="0" w:color="auto"/>
            <w:left w:val="none" w:sz="0" w:space="0" w:color="auto"/>
            <w:bottom w:val="none" w:sz="0" w:space="0" w:color="auto"/>
            <w:right w:val="none" w:sz="0" w:space="0" w:color="auto"/>
          </w:divBdr>
          <w:divsChild>
            <w:div w:id="1605072760">
              <w:marLeft w:val="0"/>
              <w:marRight w:val="0"/>
              <w:marTop w:val="0"/>
              <w:marBottom w:val="0"/>
              <w:divBdr>
                <w:top w:val="none" w:sz="0" w:space="0" w:color="auto"/>
                <w:left w:val="none" w:sz="0" w:space="0" w:color="auto"/>
                <w:bottom w:val="none" w:sz="0" w:space="0" w:color="auto"/>
                <w:right w:val="none" w:sz="0" w:space="0" w:color="auto"/>
              </w:divBdr>
              <w:divsChild>
                <w:div w:id="1235551665">
                  <w:marLeft w:val="0"/>
                  <w:marRight w:val="0"/>
                  <w:marTop w:val="0"/>
                  <w:marBottom w:val="0"/>
                  <w:divBdr>
                    <w:top w:val="none" w:sz="0" w:space="0" w:color="auto"/>
                    <w:left w:val="none" w:sz="0" w:space="0" w:color="auto"/>
                    <w:bottom w:val="none" w:sz="0" w:space="0" w:color="auto"/>
                    <w:right w:val="none" w:sz="0" w:space="0" w:color="auto"/>
                  </w:divBdr>
                  <w:divsChild>
                    <w:div w:id="549269646">
                      <w:marLeft w:val="0"/>
                      <w:marRight w:val="0"/>
                      <w:marTop w:val="0"/>
                      <w:marBottom w:val="0"/>
                      <w:divBdr>
                        <w:top w:val="none" w:sz="0" w:space="0" w:color="auto"/>
                        <w:left w:val="none" w:sz="0" w:space="0" w:color="auto"/>
                        <w:bottom w:val="none" w:sz="0" w:space="0" w:color="auto"/>
                        <w:right w:val="none" w:sz="0" w:space="0" w:color="auto"/>
                      </w:divBdr>
                      <w:divsChild>
                        <w:div w:id="330762101">
                          <w:marLeft w:val="0"/>
                          <w:marRight w:val="0"/>
                          <w:marTop w:val="0"/>
                          <w:marBottom w:val="0"/>
                          <w:divBdr>
                            <w:top w:val="none" w:sz="0" w:space="0" w:color="auto"/>
                            <w:left w:val="none" w:sz="0" w:space="0" w:color="auto"/>
                            <w:bottom w:val="none" w:sz="0" w:space="0" w:color="auto"/>
                            <w:right w:val="none" w:sz="0" w:space="0" w:color="auto"/>
                          </w:divBdr>
                          <w:divsChild>
                            <w:div w:id="1748109239">
                              <w:marLeft w:val="0"/>
                              <w:marRight w:val="0"/>
                              <w:marTop w:val="0"/>
                              <w:marBottom w:val="0"/>
                              <w:divBdr>
                                <w:top w:val="none" w:sz="0" w:space="0" w:color="auto"/>
                                <w:left w:val="none" w:sz="0" w:space="0" w:color="auto"/>
                                <w:bottom w:val="none" w:sz="0" w:space="0" w:color="auto"/>
                                <w:right w:val="none" w:sz="0" w:space="0" w:color="auto"/>
                              </w:divBdr>
                              <w:divsChild>
                                <w:div w:id="19785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516291">
          <w:marLeft w:val="0"/>
          <w:marRight w:val="0"/>
          <w:marTop w:val="0"/>
          <w:marBottom w:val="0"/>
          <w:divBdr>
            <w:top w:val="none" w:sz="0" w:space="0" w:color="auto"/>
            <w:left w:val="none" w:sz="0" w:space="0" w:color="auto"/>
            <w:bottom w:val="none" w:sz="0" w:space="0" w:color="auto"/>
            <w:right w:val="none" w:sz="0" w:space="0" w:color="auto"/>
          </w:divBdr>
          <w:divsChild>
            <w:div w:id="1773746719">
              <w:marLeft w:val="0"/>
              <w:marRight w:val="0"/>
              <w:marTop w:val="0"/>
              <w:marBottom w:val="0"/>
              <w:divBdr>
                <w:top w:val="none" w:sz="0" w:space="0" w:color="auto"/>
                <w:left w:val="none" w:sz="0" w:space="0" w:color="auto"/>
                <w:bottom w:val="none" w:sz="0" w:space="0" w:color="auto"/>
                <w:right w:val="none" w:sz="0" w:space="0" w:color="auto"/>
              </w:divBdr>
              <w:divsChild>
                <w:div w:id="900748193">
                  <w:marLeft w:val="0"/>
                  <w:marRight w:val="0"/>
                  <w:marTop w:val="0"/>
                  <w:marBottom w:val="0"/>
                  <w:divBdr>
                    <w:top w:val="none" w:sz="0" w:space="0" w:color="auto"/>
                    <w:left w:val="none" w:sz="0" w:space="0" w:color="auto"/>
                    <w:bottom w:val="none" w:sz="0" w:space="0" w:color="auto"/>
                    <w:right w:val="none" w:sz="0" w:space="0" w:color="auto"/>
                  </w:divBdr>
                  <w:divsChild>
                    <w:div w:id="18839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2752">
          <w:marLeft w:val="0"/>
          <w:marRight w:val="0"/>
          <w:marTop w:val="0"/>
          <w:marBottom w:val="0"/>
          <w:divBdr>
            <w:top w:val="none" w:sz="0" w:space="0" w:color="auto"/>
            <w:left w:val="none" w:sz="0" w:space="0" w:color="auto"/>
            <w:bottom w:val="none" w:sz="0" w:space="0" w:color="auto"/>
            <w:right w:val="none" w:sz="0" w:space="0" w:color="auto"/>
          </w:divBdr>
          <w:divsChild>
            <w:div w:id="1674141344">
              <w:marLeft w:val="0"/>
              <w:marRight w:val="0"/>
              <w:marTop w:val="0"/>
              <w:marBottom w:val="0"/>
              <w:divBdr>
                <w:top w:val="none" w:sz="0" w:space="0" w:color="auto"/>
                <w:left w:val="none" w:sz="0" w:space="0" w:color="auto"/>
                <w:bottom w:val="none" w:sz="0" w:space="0" w:color="auto"/>
                <w:right w:val="none" w:sz="0" w:space="0" w:color="auto"/>
              </w:divBdr>
              <w:divsChild>
                <w:div w:id="1994487842">
                  <w:marLeft w:val="0"/>
                  <w:marRight w:val="0"/>
                  <w:marTop w:val="0"/>
                  <w:marBottom w:val="0"/>
                  <w:divBdr>
                    <w:top w:val="none" w:sz="0" w:space="0" w:color="auto"/>
                    <w:left w:val="none" w:sz="0" w:space="0" w:color="auto"/>
                    <w:bottom w:val="none" w:sz="0" w:space="0" w:color="auto"/>
                    <w:right w:val="none" w:sz="0" w:space="0" w:color="auto"/>
                  </w:divBdr>
                  <w:divsChild>
                    <w:div w:id="1520511445">
                      <w:marLeft w:val="0"/>
                      <w:marRight w:val="0"/>
                      <w:marTop w:val="0"/>
                      <w:marBottom w:val="0"/>
                      <w:divBdr>
                        <w:top w:val="none" w:sz="0" w:space="0" w:color="auto"/>
                        <w:left w:val="none" w:sz="0" w:space="0" w:color="auto"/>
                        <w:bottom w:val="none" w:sz="0" w:space="0" w:color="auto"/>
                        <w:right w:val="none" w:sz="0" w:space="0" w:color="auto"/>
                      </w:divBdr>
                      <w:divsChild>
                        <w:div w:id="1390307241">
                          <w:marLeft w:val="0"/>
                          <w:marRight w:val="0"/>
                          <w:marTop w:val="0"/>
                          <w:marBottom w:val="0"/>
                          <w:divBdr>
                            <w:top w:val="none" w:sz="0" w:space="0" w:color="auto"/>
                            <w:left w:val="none" w:sz="0" w:space="0" w:color="auto"/>
                            <w:bottom w:val="none" w:sz="0" w:space="0" w:color="auto"/>
                            <w:right w:val="none" w:sz="0" w:space="0" w:color="auto"/>
                          </w:divBdr>
                          <w:divsChild>
                            <w:div w:id="407531917">
                              <w:marLeft w:val="0"/>
                              <w:marRight w:val="0"/>
                              <w:marTop w:val="0"/>
                              <w:marBottom w:val="0"/>
                              <w:divBdr>
                                <w:top w:val="none" w:sz="0" w:space="0" w:color="auto"/>
                                <w:left w:val="none" w:sz="0" w:space="0" w:color="auto"/>
                                <w:bottom w:val="none" w:sz="0" w:space="0" w:color="auto"/>
                                <w:right w:val="none" w:sz="0" w:space="0" w:color="auto"/>
                              </w:divBdr>
                              <w:divsChild>
                                <w:div w:id="10125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167501">
          <w:marLeft w:val="0"/>
          <w:marRight w:val="0"/>
          <w:marTop w:val="0"/>
          <w:marBottom w:val="0"/>
          <w:divBdr>
            <w:top w:val="none" w:sz="0" w:space="0" w:color="auto"/>
            <w:left w:val="none" w:sz="0" w:space="0" w:color="auto"/>
            <w:bottom w:val="none" w:sz="0" w:space="0" w:color="auto"/>
            <w:right w:val="none" w:sz="0" w:space="0" w:color="auto"/>
          </w:divBdr>
          <w:divsChild>
            <w:div w:id="545876388">
              <w:marLeft w:val="0"/>
              <w:marRight w:val="0"/>
              <w:marTop w:val="0"/>
              <w:marBottom w:val="0"/>
              <w:divBdr>
                <w:top w:val="none" w:sz="0" w:space="0" w:color="auto"/>
                <w:left w:val="none" w:sz="0" w:space="0" w:color="auto"/>
                <w:bottom w:val="none" w:sz="0" w:space="0" w:color="auto"/>
                <w:right w:val="none" w:sz="0" w:space="0" w:color="auto"/>
              </w:divBdr>
              <w:divsChild>
                <w:div w:id="790242748">
                  <w:marLeft w:val="0"/>
                  <w:marRight w:val="0"/>
                  <w:marTop w:val="0"/>
                  <w:marBottom w:val="0"/>
                  <w:divBdr>
                    <w:top w:val="none" w:sz="0" w:space="0" w:color="auto"/>
                    <w:left w:val="none" w:sz="0" w:space="0" w:color="auto"/>
                    <w:bottom w:val="none" w:sz="0" w:space="0" w:color="auto"/>
                    <w:right w:val="none" w:sz="0" w:space="0" w:color="auto"/>
                  </w:divBdr>
                  <w:divsChild>
                    <w:div w:id="19383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32452">
          <w:marLeft w:val="0"/>
          <w:marRight w:val="0"/>
          <w:marTop w:val="0"/>
          <w:marBottom w:val="0"/>
          <w:divBdr>
            <w:top w:val="none" w:sz="0" w:space="0" w:color="auto"/>
            <w:left w:val="none" w:sz="0" w:space="0" w:color="auto"/>
            <w:bottom w:val="none" w:sz="0" w:space="0" w:color="auto"/>
            <w:right w:val="none" w:sz="0" w:space="0" w:color="auto"/>
          </w:divBdr>
          <w:divsChild>
            <w:div w:id="2065180279">
              <w:marLeft w:val="0"/>
              <w:marRight w:val="0"/>
              <w:marTop w:val="0"/>
              <w:marBottom w:val="0"/>
              <w:divBdr>
                <w:top w:val="none" w:sz="0" w:space="0" w:color="auto"/>
                <w:left w:val="none" w:sz="0" w:space="0" w:color="auto"/>
                <w:bottom w:val="none" w:sz="0" w:space="0" w:color="auto"/>
                <w:right w:val="none" w:sz="0" w:space="0" w:color="auto"/>
              </w:divBdr>
              <w:divsChild>
                <w:div w:id="949044222">
                  <w:marLeft w:val="0"/>
                  <w:marRight w:val="0"/>
                  <w:marTop w:val="0"/>
                  <w:marBottom w:val="0"/>
                  <w:divBdr>
                    <w:top w:val="none" w:sz="0" w:space="0" w:color="auto"/>
                    <w:left w:val="none" w:sz="0" w:space="0" w:color="auto"/>
                    <w:bottom w:val="none" w:sz="0" w:space="0" w:color="auto"/>
                    <w:right w:val="none" w:sz="0" w:space="0" w:color="auto"/>
                  </w:divBdr>
                  <w:divsChild>
                    <w:div w:id="1019700833">
                      <w:marLeft w:val="0"/>
                      <w:marRight w:val="0"/>
                      <w:marTop w:val="0"/>
                      <w:marBottom w:val="0"/>
                      <w:divBdr>
                        <w:top w:val="none" w:sz="0" w:space="0" w:color="auto"/>
                        <w:left w:val="none" w:sz="0" w:space="0" w:color="auto"/>
                        <w:bottom w:val="none" w:sz="0" w:space="0" w:color="auto"/>
                        <w:right w:val="none" w:sz="0" w:space="0" w:color="auto"/>
                      </w:divBdr>
                      <w:divsChild>
                        <w:div w:id="1175417282">
                          <w:marLeft w:val="0"/>
                          <w:marRight w:val="0"/>
                          <w:marTop w:val="0"/>
                          <w:marBottom w:val="0"/>
                          <w:divBdr>
                            <w:top w:val="none" w:sz="0" w:space="0" w:color="auto"/>
                            <w:left w:val="none" w:sz="0" w:space="0" w:color="auto"/>
                            <w:bottom w:val="none" w:sz="0" w:space="0" w:color="auto"/>
                            <w:right w:val="none" w:sz="0" w:space="0" w:color="auto"/>
                          </w:divBdr>
                          <w:divsChild>
                            <w:div w:id="23095365">
                              <w:marLeft w:val="0"/>
                              <w:marRight w:val="0"/>
                              <w:marTop w:val="0"/>
                              <w:marBottom w:val="0"/>
                              <w:divBdr>
                                <w:top w:val="none" w:sz="0" w:space="0" w:color="auto"/>
                                <w:left w:val="none" w:sz="0" w:space="0" w:color="auto"/>
                                <w:bottom w:val="none" w:sz="0" w:space="0" w:color="auto"/>
                                <w:right w:val="none" w:sz="0" w:space="0" w:color="auto"/>
                              </w:divBdr>
                              <w:divsChild>
                                <w:div w:id="5484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784319">
          <w:marLeft w:val="0"/>
          <w:marRight w:val="0"/>
          <w:marTop w:val="0"/>
          <w:marBottom w:val="0"/>
          <w:divBdr>
            <w:top w:val="none" w:sz="0" w:space="0" w:color="auto"/>
            <w:left w:val="none" w:sz="0" w:space="0" w:color="auto"/>
            <w:bottom w:val="none" w:sz="0" w:space="0" w:color="auto"/>
            <w:right w:val="none" w:sz="0" w:space="0" w:color="auto"/>
          </w:divBdr>
          <w:divsChild>
            <w:div w:id="567423949">
              <w:marLeft w:val="0"/>
              <w:marRight w:val="0"/>
              <w:marTop w:val="0"/>
              <w:marBottom w:val="0"/>
              <w:divBdr>
                <w:top w:val="none" w:sz="0" w:space="0" w:color="auto"/>
                <w:left w:val="none" w:sz="0" w:space="0" w:color="auto"/>
                <w:bottom w:val="none" w:sz="0" w:space="0" w:color="auto"/>
                <w:right w:val="none" w:sz="0" w:space="0" w:color="auto"/>
              </w:divBdr>
              <w:divsChild>
                <w:div w:id="957687845">
                  <w:marLeft w:val="0"/>
                  <w:marRight w:val="0"/>
                  <w:marTop w:val="0"/>
                  <w:marBottom w:val="0"/>
                  <w:divBdr>
                    <w:top w:val="none" w:sz="0" w:space="0" w:color="auto"/>
                    <w:left w:val="none" w:sz="0" w:space="0" w:color="auto"/>
                    <w:bottom w:val="none" w:sz="0" w:space="0" w:color="auto"/>
                    <w:right w:val="none" w:sz="0" w:space="0" w:color="auto"/>
                  </w:divBdr>
                  <w:divsChild>
                    <w:div w:id="1931502423">
                      <w:marLeft w:val="0"/>
                      <w:marRight w:val="0"/>
                      <w:marTop w:val="0"/>
                      <w:marBottom w:val="0"/>
                      <w:divBdr>
                        <w:top w:val="none" w:sz="0" w:space="0" w:color="auto"/>
                        <w:left w:val="none" w:sz="0" w:space="0" w:color="auto"/>
                        <w:bottom w:val="none" w:sz="0" w:space="0" w:color="auto"/>
                        <w:right w:val="none" w:sz="0" w:space="0" w:color="auto"/>
                      </w:divBdr>
                      <w:divsChild>
                        <w:div w:id="1368140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941108533">
      <w:bodyDiv w:val="1"/>
      <w:marLeft w:val="0"/>
      <w:marRight w:val="0"/>
      <w:marTop w:val="0"/>
      <w:marBottom w:val="0"/>
      <w:divBdr>
        <w:top w:val="none" w:sz="0" w:space="0" w:color="auto"/>
        <w:left w:val="none" w:sz="0" w:space="0" w:color="auto"/>
        <w:bottom w:val="none" w:sz="0" w:space="0" w:color="auto"/>
        <w:right w:val="none" w:sz="0" w:space="0" w:color="auto"/>
      </w:divBdr>
      <w:divsChild>
        <w:div w:id="1978954708">
          <w:marLeft w:val="0"/>
          <w:marRight w:val="0"/>
          <w:marTop w:val="0"/>
          <w:marBottom w:val="0"/>
          <w:divBdr>
            <w:top w:val="none" w:sz="0" w:space="0" w:color="auto"/>
            <w:left w:val="none" w:sz="0" w:space="0" w:color="auto"/>
            <w:bottom w:val="none" w:sz="0" w:space="0" w:color="auto"/>
            <w:right w:val="none" w:sz="0" w:space="0" w:color="auto"/>
          </w:divBdr>
          <w:divsChild>
            <w:div w:id="1873496806">
              <w:marLeft w:val="0"/>
              <w:marRight w:val="0"/>
              <w:marTop w:val="0"/>
              <w:marBottom w:val="0"/>
              <w:divBdr>
                <w:top w:val="none" w:sz="0" w:space="0" w:color="auto"/>
                <w:left w:val="none" w:sz="0" w:space="0" w:color="auto"/>
                <w:bottom w:val="none" w:sz="0" w:space="0" w:color="auto"/>
                <w:right w:val="none" w:sz="0" w:space="0" w:color="auto"/>
              </w:divBdr>
              <w:divsChild>
                <w:div w:id="291983505">
                  <w:marLeft w:val="0"/>
                  <w:marRight w:val="0"/>
                  <w:marTop w:val="0"/>
                  <w:marBottom w:val="0"/>
                  <w:divBdr>
                    <w:top w:val="none" w:sz="0" w:space="0" w:color="auto"/>
                    <w:left w:val="none" w:sz="0" w:space="0" w:color="auto"/>
                    <w:bottom w:val="none" w:sz="0" w:space="0" w:color="auto"/>
                    <w:right w:val="none" w:sz="0" w:space="0" w:color="auto"/>
                  </w:divBdr>
                  <w:divsChild>
                    <w:div w:id="699866204">
                      <w:marLeft w:val="0"/>
                      <w:marRight w:val="0"/>
                      <w:marTop w:val="0"/>
                      <w:marBottom w:val="0"/>
                      <w:divBdr>
                        <w:top w:val="none" w:sz="0" w:space="0" w:color="auto"/>
                        <w:left w:val="none" w:sz="0" w:space="0" w:color="auto"/>
                        <w:bottom w:val="none" w:sz="0" w:space="0" w:color="auto"/>
                        <w:right w:val="none" w:sz="0" w:space="0" w:color="auto"/>
                      </w:divBdr>
                      <w:divsChild>
                        <w:div w:id="1877082423">
                          <w:marLeft w:val="0"/>
                          <w:marRight w:val="0"/>
                          <w:marTop w:val="0"/>
                          <w:marBottom w:val="0"/>
                          <w:divBdr>
                            <w:top w:val="none" w:sz="0" w:space="0" w:color="auto"/>
                            <w:left w:val="none" w:sz="0" w:space="0" w:color="auto"/>
                            <w:bottom w:val="none" w:sz="0" w:space="0" w:color="auto"/>
                            <w:right w:val="none" w:sz="0" w:space="0" w:color="auto"/>
                          </w:divBdr>
                          <w:divsChild>
                            <w:div w:id="1838837677">
                              <w:marLeft w:val="0"/>
                              <w:marRight w:val="0"/>
                              <w:marTop w:val="0"/>
                              <w:marBottom w:val="0"/>
                              <w:divBdr>
                                <w:top w:val="none" w:sz="0" w:space="0" w:color="auto"/>
                                <w:left w:val="none" w:sz="0" w:space="0" w:color="auto"/>
                                <w:bottom w:val="none" w:sz="0" w:space="0" w:color="auto"/>
                                <w:right w:val="none" w:sz="0" w:space="0" w:color="auto"/>
                              </w:divBdr>
                              <w:divsChild>
                                <w:div w:id="162007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8163944">
      <w:bodyDiv w:val="1"/>
      <w:marLeft w:val="0"/>
      <w:marRight w:val="0"/>
      <w:marTop w:val="0"/>
      <w:marBottom w:val="0"/>
      <w:divBdr>
        <w:top w:val="none" w:sz="0" w:space="0" w:color="auto"/>
        <w:left w:val="none" w:sz="0" w:space="0" w:color="auto"/>
        <w:bottom w:val="none" w:sz="0" w:space="0" w:color="auto"/>
        <w:right w:val="none" w:sz="0" w:space="0" w:color="auto"/>
      </w:divBdr>
      <w:divsChild>
        <w:div w:id="1072313547">
          <w:marLeft w:val="0"/>
          <w:marRight w:val="0"/>
          <w:marTop w:val="0"/>
          <w:marBottom w:val="0"/>
          <w:divBdr>
            <w:top w:val="none" w:sz="0" w:space="0" w:color="auto"/>
            <w:left w:val="none" w:sz="0" w:space="0" w:color="auto"/>
            <w:bottom w:val="none" w:sz="0" w:space="0" w:color="auto"/>
            <w:right w:val="none" w:sz="0" w:space="0" w:color="auto"/>
          </w:divBdr>
          <w:divsChild>
            <w:div w:id="1120030967">
              <w:marLeft w:val="0"/>
              <w:marRight w:val="0"/>
              <w:marTop w:val="0"/>
              <w:marBottom w:val="0"/>
              <w:divBdr>
                <w:top w:val="none" w:sz="0" w:space="0" w:color="auto"/>
                <w:left w:val="none" w:sz="0" w:space="0" w:color="auto"/>
                <w:bottom w:val="none" w:sz="0" w:space="0" w:color="auto"/>
                <w:right w:val="none" w:sz="0" w:space="0" w:color="auto"/>
              </w:divBdr>
              <w:divsChild>
                <w:div w:id="574628688">
                  <w:marLeft w:val="0"/>
                  <w:marRight w:val="0"/>
                  <w:marTop w:val="0"/>
                  <w:marBottom w:val="0"/>
                  <w:divBdr>
                    <w:top w:val="none" w:sz="0" w:space="0" w:color="auto"/>
                    <w:left w:val="none" w:sz="0" w:space="0" w:color="auto"/>
                    <w:bottom w:val="none" w:sz="0" w:space="0" w:color="auto"/>
                    <w:right w:val="none" w:sz="0" w:space="0" w:color="auto"/>
                  </w:divBdr>
                  <w:divsChild>
                    <w:div w:id="1288776037">
                      <w:marLeft w:val="0"/>
                      <w:marRight w:val="0"/>
                      <w:marTop w:val="0"/>
                      <w:marBottom w:val="0"/>
                      <w:divBdr>
                        <w:top w:val="none" w:sz="0" w:space="0" w:color="auto"/>
                        <w:left w:val="none" w:sz="0" w:space="0" w:color="auto"/>
                        <w:bottom w:val="none" w:sz="0" w:space="0" w:color="auto"/>
                        <w:right w:val="none" w:sz="0" w:space="0" w:color="auto"/>
                      </w:divBdr>
                      <w:divsChild>
                        <w:div w:id="307589934">
                          <w:marLeft w:val="0"/>
                          <w:marRight w:val="0"/>
                          <w:marTop w:val="0"/>
                          <w:marBottom w:val="0"/>
                          <w:divBdr>
                            <w:top w:val="none" w:sz="0" w:space="0" w:color="auto"/>
                            <w:left w:val="none" w:sz="0" w:space="0" w:color="auto"/>
                            <w:bottom w:val="none" w:sz="0" w:space="0" w:color="auto"/>
                            <w:right w:val="none" w:sz="0" w:space="0" w:color="auto"/>
                          </w:divBdr>
                          <w:divsChild>
                            <w:div w:id="1390180624">
                              <w:marLeft w:val="0"/>
                              <w:marRight w:val="0"/>
                              <w:marTop w:val="0"/>
                              <w:marBottom w:val="0"/>
                              <w:divBdr>
                                <w:top w:val="none" w:sz="0" w:space="0" w:color="auto"/>
                                <w:left w:val="none" w:sz="0" w:space="0" w:color="auto"/>
                                <w:bottom w:val="none" w:sz="0" w:space="0" w:color="auto"/>
                                <w:right w:val="none" w:sz="0" w:space="0" w:color="auto"/>
                              </w:divBdr>
                              <w:divsChild>
                                <w:div w:id="43771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079215">
          <w:marLeft w:val="0"/>
          <w:marRight w:val="0"/>
          <w:marTop w:val="0"/>
          <w:marBottom w:val="0"/>
          <w:divBdr>
            <w:top w:val="none" w:sz="0" w:space="0" w:color="auto"/>
            <w:left w:val="none" w:sz="0" w:space="0" w:color="auto"/>
            <w:bottom w:val="none" w:sz="0" w:space="0" w:color="auto"/>
            <w:right w:val="none" w:sz="0" w:space="0" w:color="auto"/>
          </w:divBdr>
          <w:divsChild>
            <w:div w:id="948318162">
              <w:marLeft w:val="0"/>
              <w:marRight w:val="0"/>
              <w:marTop w:val="0"/>
              <w:marBottom w:val="0"/>
              <w:divBdr>
                <w:top w:val="none" w:sz="0" w:space="0" w:color="auto"/>
                <w:left w:val="none" w:sz="0" w:space="0" w:color="auto"/>
                <w:bottom w:val="none" w:sz="0" w:space="0" w:color="auto"/>
                <w:right w:val="none" w:sz="0" w:space="0" w:color="auto"/>
              </w:divBdr>
              <w:divsChild>
                <w:div w:id="1368339097">
                  <w:marLeft w:val="0"/>
                  <w:marRight w:val="0"/>
                  <w:marTop w:val="0"/>
                  <w:marBottom w:val="0"/>
                  <w:divBdr>
                    <w:top w:val="none" w:sz="0" w:space="0" w:color="auto"/>
                    <w:left w:val="none" w:sz="0" w:space="0" w:color="auto"/>
                    <w:bottom w:val="none" w:sz="0" w:space="0" w:color="auto"/>
                    <w:right w:val="none" w:sz="0" w:space="0" w:color="auto"/>
                  </w:divBdr>
                  <w:divsChild>
                    <w:div w:id="551618899">
                      <w:marLeft w:val="0"/>
                      <w:marRight w:val="0"/>
                      <w:marTop w:val="0"/>
                      <w:marBottom w:val="0"/>
                      <w:divBdr>
                        <w:top w:val="none" w:sz="0" w:space="0" w:color="auto"/>
                        <w:left w:val="none" w:sz="0" w:space="0" w:color="auto"/>
                        <w:bottom w:val="none" w:sz="0" w:space="0" w:color="auto"/>
                        <w:right w:val="none" w:sz="0" w:space="0" w:color="auto"/>
                      </w:divBdr>
                      <w:divsChild>
                        <w:div w:id="1609892094">
                          <w:marLeft w:val="0"/>
                          <w:marRight w:val="0"/>
                          <w:marTop w:val="0"/>
                          <w:marBottom w:val="0"/>
                          <w:divBdr>
                            <w:top w:val="none" w:sz="0" w:space="0" w:color="auto"/>
                            <w:left w:val="none" w:sz="0" w:space="0" w:color="auto"/>
                            <w:bottom w:val="none" w:sz="0" w:space="0" w:color="auto"/>
                            <w:right w:val="none" w:sz="0" w:space="0" w:color="auto"/>
                          </w:divBdr>
                          <w:divsChild>
                            <w:div w:id="2018148066">
                              <w:marLeft w:val="0"/>
                              <w:marRight w:val="0"/>
                              <w:marTop w:val="0"/>
                              <w:marBottom w:val="0"/>
                              <w:divBdr>
                                <w:top w:val="none" w:sz="0" w:space="0" w:color="auto"/>
                                <w:left w:val="none" w:sz="0" w:space="0" w:color="auto"/>
                                <w:bottom w:val="none" w:sz="0" w:space="0" w:color="auto"/>
                                <w:right w:val="none" w:sz="0" w:space="0" w:color="auto"/>
                              </w:divBdr>
                              <w:divsChild>
                                <w:div w:id="1330522868">
                                  <w:marLeft w:val="0"/>
                                  <w:marRight w:val="0"/>
                                  <w:marTop w:val="0"/>
                                  <w:marBottom w:val="0"/>
                                  <w:divBdr>
                                    <w:top w:val="none" w:sz="0" w:space="0" w:color="auto"/>
                                    <w:left w:val="none" w:sz="0" w:space="0" w:color="auto"/>
                                    <w:bottom w:val="none" w:sz="0" w:space="0" w:color="auto"/>
                                    <w:right w:val="none" w:sz="0" w:space="0" w:color="auto"/>
                                  </w:divBdr>
                                  <w:divsChild>
                                    <w:div w:id="1863467812">
                                      <w:marLeft w:val="0"/>
                                      <w:marRight w:val="0"/>
                                      <w:marTop w:val="0"/>
                                      <w:marBottom w:val="0"/>
                                      <w:divBdr>
                                        <w:top w:val="none" w:sz="0" w:space="0" w:color="auto"/>
                                        <w:left w:val="none" w:sz="0" w:space="0" w:color="auto"/>
                                        <w:bottom w:val="none" w:sz="0" w:space="0" w:color="auto"/>
                                        <w:right w:val="none" w:sz="0" w:space="0" w:color="auto"/>
                                      </w:divBdr>
                                      <w:divsChild>
                                        <w:div w:id="645475471">
                                          <w:marLeft w:val="0"/>
                                          <w:marRight w:val="0"/>
                                          <w:marTop w:val="0"/>
                                          <w:marBottom w:val="0"/>
                                          <w:divBdr>
                                            <w:top w:val="none" w:sz="0" w:space="0" w:color="auto"/>
                                            <w:left w:val="none" w:sz="0" w:space="0" w:color="auto"/>
                                            <w:bottom w:val="none" w:sz="0" w:space="0" w:color="auto"/>
                                            <w:right w:val="none" w:sz="0" w:space="0" w:color="auto"/>
                                          </w:divBdr>
                                          <w:divsChild>
                                            <w:div w:id="1795901739">
                                              <w:marLeft w:val="0"/>
                                              <w:marRight w:val="0"/>
                                              <w:marTop w:val="0"/>
                                              <w:marBottom w:val="0"/>
                                              <w:divBdr>
                                                <w:top w:val="none" w:sz="0" w:space="0" w:color="auto"/>
                                                <w:left w:val="none" w:sz="0" w:space="0" w:color="auto"/>
                                                <w:bottom w:val="none" w:sz="0" w:space="0" w:color="auto"/>
                                                <w:right w:val="none" w:sz="0" w:space="0" w:color="auto"/>
                                              </w:divBdr>
                                              <w:divsChild>
                                                <w:div w:id="167892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8372333">
      <w:bodyDiv w:val="1"/>
      <w:marLeft w:val="0"/>
      <w:marRight w:val="0"/>
      <w:marTop w:val="0"/>
      <w:marBottom w:val="0"/>
      <w:divBdr>
        <w:top w:val="none" w:sz="0" w:space="0" w:color="auto"/>
        <w:left w:val="none" w:sz="0" w:space="0" w:color="auto"/>
        <w:bottom w:val="none" w:sz="0" w:space="0" w:color="auto"/>
        <w:right w:val="none" w:sz="0" w:space="0" w:color="auto"/>
      </w:divBdr>
      <w:divsChild>
        <w:div w:id="231429728">
          <w:marLeft w:val="0"/>
          <w:marRight w:val="0"/>
          <w:marTop w:val="0"/>
          <w:marBottom w:val="0"/>
          <w:divBdr>
            <w:top w:val="none" w:sz="0" w:space="0" w:color="auto"/>
            <w:left w:val="none" w:sz="0" w:space="0" w:color="auto"/>
            <w:bottom w:val="none" w:sz="0" w:space="0" w:color="auto"/>
            <w:right w:val="none" w:sz="0" w:space="0" w:color="auto"/>
          </w:divBdr>
          <w:divsChild>
            <w:div w:id="631983186">
              <w:marLeft w:val="0"/>
              <w:marRight w:val="0"/>
              <w:marTop w:val="0"/>
              <w:marBottom w:val="0"/>
              <w:divBdr>
                <w:top w:val="none" w:sz="0" w:space="0" w:color="auto"/>
                <w:left w:val="none" w:sz="0" w:space="0" w:color="auto"/>
                <w:bottom w:val="none" w:sz="0" w:space="0" w:color="auto"/>
                <w:right w:val="none" w:sz="0" w:space="0" w:color="auto"/>
              </w:divBdr>
              <w:divsChild>
                <w:div w:id="264387976">
                  <w:marLeft w:val="0"/>
                  <w:marRight w:val="0"/>
                  <w:marTop w:val="0"/>
                  <w:marBottom w:val="0"/>
                  <w:divBdr>
                    <w:top w:val="none" w:sz="0" w:space="0" w:color="auto"/>
                    <w:left w:val="none" w:sz="0" w:space="0" w:color="auto"/>
                    <w:bottom w:val="none" w:sz="0" w:space="0" w:color="auto"/>
                    <w:right w:val="none" w:sz="0" w:space="0" w:color="auto"/>
                  </w:divBdr>
                  <w:divsChild>
                    <w:div w:id="1596088694">
                      <w:marLeft w:val="0"/>
                      <w:marRight w:val="0"/>
                      <w:marTop w:val="0"/>
                      <w:marBottom w:val="0"/>
                      <w:divBdr>
                        <w:top w:val="none" w:sz="0" w:space="0" w:color="auto"/>
                        <w:left w:val="none" w:sz="0" w:space="0" w:color="auto"/>
                        <w:bottom w:val="none" w:sz="0" w:space="0" w:color="auto"/>
                        <w:right w:val="none" w:sz="0" w:space="0" w:color="auto"/>
                      </w:divBdr>
                      <w:divsChild>
                        <w:div w:id="26415231">
                          <w:marLeft w:val="0"/>
                          <w:marRight w:val="0"/>
                          <w:marTop w:val="0"/>
                          <w:marBottom w:val="0"/>
                          <w:divBdr>
                            <w:top w:val="none" w:sz="0" w:space="0" w:color="auto"/>
                            <w:left w:val="none" w:sz="0" w:space="0" w:color="auto"/>
                            <w:bottom w:val="none" w:sz="0" w:space="0" w:color="auto"/>
                            <w:right w:val="none" w:sz="0" w:space="0" w:color="auto"/>
                          </w:divBdr>
                          <w:divsChild>
                            <w:div w:id="199302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228957">
          <w:marLeft w:val="0"/>
          <w:marRight w:val="0"/>
          <w:marTop w:val="0"/>
          <w:marBottom w:val="0"/>
          <w:divBdr>
            <w:top w:val="none" w:sz="0" w:space="0" w:color="auto"/>
            <w:left w:val="none" w:sz="0" w:space="0" w:color="auto"/>
            <w:bottom w:val="none" w:sz="0" w:space="0" w:color="auto"/>
            <w:right w:val="none" w:sz="0" w:space="0" w:color="auto"/>
          </w:divBdr>
          <w:divsChild>
            <w:div w:id="504902716">
              <w:marLeft w:val="0"/>
              <w:marRight w:val="0"/>
              <w:marTop w:val="0"/>
              <w:marBottom w:val="0"/>
              <w:divBdr>
                <w:top w:val="none" w:sz="0" w:space="0" w:color="auto"/>
                <w:left w:val="none" w:sz="0" w:space="0" w:color="auto"/>
                <w:bottom w:val="none" w:sz="0" w:space="0" w:color="auto"/>
                <w:right w:val="none" w:sz="0" w:space="0" w:color="auto"/>
              </w:divBdr>
              <w:divsChild>
                <w:div w:id="268247537">
                  <w:marLeft w:val="0"/>
                  <w:marRight w:val="0"/>
                  <w:marTop w:val="0"/>
                  <w:marBottom w:val="0"/>
                  <w:divBdr>
                    <w:top w:val="none" w:sz="0" w:space="0" w:color="auto"/>
                    <w:left w:val="none" w:sz="0" w:space="0" w:color="auto"/>
                    <w:bottom w:val="none" w:sz="0" w:space="0" w:color="auto"/>
                    <w:right w:val="none" w:sz="0" w:space="0" w:color="auto"/>
                  </w:divBdr>
                  <w:divsChild>
                    <w:div w:id="1538850823">
                      <w:marLeft w:val="0"/>
                      <w:marRight w:val="0"/>
                      <w:marTop w:val="0"/>
                      <w:marBottom w:val="0"/>
                      <w:divBdr>
                        <w:top w:val="none" w:sz="0" w:space="0" w:color="auto"/>
                        <w:left w:val="none" w:sz="0" w:space="0" w:color="auto"/>
                        <w:bottom w:val="none" w:sz="0" w:space="0" w:color="auto"/>
                        <w:right w:val="none" w:sz="0" w:space="0" w:color="auto"/>
                      </w:divBdr>
                      <w:divsChild>
                        <w:div w:id="811363007">
                          <w:marLeft w:val="0"/>
                          <w:marRight w:val="0"/>
                          <w:marTop w:val="0"/>
                          <w:marBottom w:val="0"/>
                          <w:divBdr>
                            <w:top w:val="none" w:sz="0" w:space="0" w:color="auto"/>
                            <w:left w:val="none" w:sz="0" w:space="0" w:color="auto"/>
                            <w:bottom w:val="none" w:sz="0" w:space="0" w:color="auto"/>
                            <w:right w:val="none" w:sz="0" w:space="0" w:color="auto"/>
                          </w:divBdr>
                          <w:divsChild>
                            <w:div w:id="2020737299">
                              <w:marLeft w:val="0"/>
                              <w:marRight w:val="0"/>
                              <w:marTop w:val="0"/>
                              <w:marBottom w:val="0"/>
                              <w:divBdr>
                                <w:top w:val="none" w:sz="0" w:space="0" w:color="auto"/>
                                <w:left w:val="none" w:sz="0" w:space="0" w:color="auto"/>
                                <w:bottom w:val="none" w:sz="0" w:space="0" w:color="auto"/>
                                <w:right w:val="none" w:sz="0" w:space="0" w:color="auto"/>
                              </w:divBdr>
                              <w:divsChild>
                                <w:div w:id="1597981500">
                                  <w:marLeft w:val="0"/>
                                  <w:marRight w:val="0"/>
                                  <w:marTop w:val="0"/>
                                  <w:marBottom w:val="0"/>
                                  <w:divBdr>
                                    <w:top w:val="none" w:sz="0" w:space="0" w:color="auto"/>
                                    <w:left w:val="none" w:sz="0" w:space="0" w:color="auto"/>
                                    <w:bottom w:val="none" w:sz="0" w:space="0" w:color="auto"/>
                                    <w:right w:val="none" w:sz="0" w:space="0" w:color="auto"/>
                                  </w:divBdr>
                                  <w:divsChild>
                                    <w:div w:id="1896350953">
                                      <w:marLeft w:val="0"/>
                                      <w:marRight w:val="0"/>
                                      <w:marTop w:val="0"/>
                                      <w:marBottom w:val="0"/>
                                      <w:divBdr>
                                        <w:top w:val="none" w:sz="0" w:space="0" w:color="auto"/>
                                        <w:left w:val="none" w:sz="0" w:space="0" w:color="auto"/>
                                        <w:bottom w:val="none" w:sz="0" w:space="0" w:color="auto"/>
                                        <w:right w:val="none" w:sz="0" w:space="0" w:color="auto"/>
                                      </w:divBdr>
                                      <w:divsChild>
                                        <w:div w:id="121230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810863">
                  <w:marLeft w:val="0"/>
                  <w:marRight w:val="0"/>
                  <w:marTop w:val="0"/>
                  <w:marBottom w:val="0"/>
                  <w:divBdr>
                    <w:top w:val="none" w:sz="0" w:space="0" w:color="auto"/>
                    <w:left w:val="none" w:sz="0" w:space="0" w:color="auto"/>
                    <w:bottom w:val="none" w:sz="0" w:space="0" w:color="auto"/>
                    <w:right w:val="none" w:sz="0" w:space="0" w:color="auto"/>
                  </w:divBdr>
                  <w:divsChild>
                    <w:div w:id="491486910">
                      <w:marLeft w:val="0"/>
                      <w:marRight w:val="0"/>
                      <w:marTop w:val="0"/>
                      <w:marBottom w:val="0"/>
                      <w:divBdr>
                        <w:top w:val="none" w:sz="0" w:space="0" w:color="auto"/>
                        <w:left w:val="none" w:sz="0" w:space="0" w:color="auto"/>
                        <w:bottom w:val="none" w:sz="0" w:space="0" w:color="auto"/>
                        <w:right w:val="none" w:sz="0" w:space="0" w:color="auto"/>
                      </w:divBdr>
                      <w:divsChild>
                        <w:div w:id="241257978">
                          <w:marLeft w:val="0"/>
                          <w:marRight w:val="0"/>
                          <w:marTop w:val="0"/>
                          <w:marBottom w:val="0"/>
                          <w:divBdr>
                            <w:top w:val="none" w:sz="0" w:space="0" w:color="auto"/>
                            <w:left w:val="none" w:sz="0" w:space="0" w:color="auto"/>
                            <w:bottom w:val="none" w:sz="0" w:space="0" w:color="auto"/>
                            <w:right w:val="none" w:sz="0" w:space="0" w:color="auto"/>
                          </w:divBdr>
                          <w:divsChild>
                            <w:div w:id="52208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PATRON\AppData\Local\Microsoft\Office\16.0\DTS\en-US%7bD4F3861E-C7EE-46B6-A8BE-C2D29AD2487A%7d\%7b560BE36B-F712-4E27-A552-18AE958D6288%7dTFdc45fa24-34e2-42ce-8d76-517282db44b72ef483ba_win32-db6c0f3ae581.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673834-333B-4B11-831E-9618DFDA43D8}">
  <ds:schemaRefs>
    <ds:schemaRef ds:uri="http://schemas.openxmlformats.org/officeDocument/2006/bibliography"/>
  </ds:schemaRefs>
</ds:datastoreItem>
</file>

<file path=customXml/itemProps2.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4.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{560BE36B-F712-4E27-A552-18AE958D6288}TFdc45fa24-34e2-42ce-8d76-517282db44b72ef483ba_win32-db6c0f3ae581</Template>
  <TotalTime>0</TotalTime>
  <Pages>41</Pages>
  <Words>9527</Words>
  <Characters>54306</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2026-07-06T22:34:00Z</dcterms:created>
  <dcterms:modified xsi:type="dcterms:W3CDTF">2026-07-06T22:34:00Z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