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554A" w:rsidRPr="008B5277" w:rsidRDefault="002D6E3B" w:rsidP="00C6554A">
      <w:pPr>
        <w:pStyle w:val="Photo"/>
      </w:pPr>
      <w:bookmarkStart w:id="0" w:name="_Toc321147149"/>
      <w:bookmarkStart w:id="1" w:name="_Toc318188227"/>
      <w:bookmarkStart w:id="2" w:name="_Toc318188327"/>
      <w:bookmarkStart w:id="3" w:name="_Toc318189312"/>
      <w:bookmarkStart w:id="4" w:name="_Toc321147011"/>
      <w:r>
        <w:rPr>
          <w:noProof/>
        </w:rPr>
        <w:drawing>
          <wp:inline distT="0" distB="0" distL="0" distR="0">
            <wp:extent cx="5591175" cy="83867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umbnail.jpg"/>
                    <pic:cNvPicPr/>
                  </pic:nvPicPr>
                  <pic:blipFill>
                    <a:blip r:embed="rId7">
                      <a:extLst>
                        <a:ext uri="{28A0092B-C50C-407E-A947-70E740481C1C}">
                          <a14:useLocalDpi xmlns:a14="http://schemas.microsoft.com/office/drawing/2010/main" val="0"/>
                        </a:ext>
                      </a:extLst>
                    </a:blip>
                    <a:stretch>
                      <a:fillRect/>
                    </a:stretch>
                  </pic:blipFill>
                  <pic:spPr>
                    <a:xfrm>
                      <a:off x="0" y="0"/>
                      <a:ext cx="5597855" cy="8396782"/>
                    </a:xfrm>
                    <a:prstGeom prst="rect">
                      <a:avLst/>
                    </a:prstGeom>
                  </pic:spPr>
                </pic:pic>
              </a:graphicData>
            </a:graphic>
          </wp:inline>
        </w:drawing>
      </w:r>
    </w:p>
    <w:bookmarkEnd w:id="0"/>
    <w:bookmarkEnd w:id="1"/>
    <w:bookmarkEnd w:id="2"/>
    <w:bookmarkEnd w:id="3"/>
    <w:bookmarkEnd w:id="4"/>
    <w:p w:rsidR="00C6554A" w:rsidRDefault="00993759" w:rsidP="00C6554A">
      <w:pPr>
        <w:pStyle w:val="Title"/>
      </w:pPr>
      <w:r>
        <w:lastRenderedPageBreak/>
        <w:t xml:space="preserve">Copyright 2026 by Dr. </w:t>
      </w:r>
      <w:proofErr w:type="spellStart"/>
      <w:proofErr w:type="gramStart"/>
      <w:r>
        <w:t>Akwo</w:t>
      </w:r>
      <w:proofErr w:type="spellEnd"/>
      <w:r>
        <w:t xml:space="preserve">  Thompson</w:t>
      </w:r>
      <w:proofErr w:type="gramEnd"/>
      <w:r>
        <w:t xml:space="preserve"> </w:t>
      </w:r>
      <w:proofErr w:type="spellStart"/>
      <w:r>
        <w:t>Ntuba</w:t>
      </w:r>
      <w:proofErr w:type="spellEnd"/>
      <w:r>
        <w:t xml:space="preserve"> </w:t>
      </w:r>
    </w:p>
    <w:p w:rsidR="00C6554A" w:rsidRPr="00D5413C" w:rsidRDefault="00C6554A" w:rsidP="00C6554A">
      <w:pPr>
        <w:pStyle w:val="Subtitle"/>
      </w:pPr>
    </w:p>
    <w:p w:rsidR="00C6554A" w:rsidRDefault="00C6554A" w:rsidP="00C6554A">
      <w:pPr>
        <w:pStyle w:val="ContactInfo"/>
      </w:pPr>
      <w:r>
        <w:br w:type="page"/>
      </w:r>
    </w:p>
    <w:p w:rsidR="000D26AF" w:rsidRPr="000D26AF" w:rsidRDefault="000D26AF" w:rsidP="000D26AF">
      <w:pPr>
        <w:rPr>
          <w:b/>
          <w:bCs/>
        </w:rPr>
      </w:pPr>
      <w:r w:rsidRPr="000D26AF">
        <w:rPr>
          <w:b/>
          <w:bCs/>
        </w:rPr>
        <w:lastRenderedPageBreak/>
        <w:t xml:space="preserve">                                                </w:t>
      </w:r>
    </w:p>
    <w:p w:rsidR="000D26AF" w:rsidRDefault="000D26AF" w:rsidP="000D26AF">
      <w:pPr>
        <w:rPr>
          <w:b/>
          <w:bCs/>
        </w:rPr>
      </w:pPr>
      <w:r>
        <w:rPr>
          <w:b/>
          <w:bCs/>
        </w:rPr>
        <w:t xml:space="preserve">                                                              </w:t>
      </w:r>
      <w:r w:rsidRPr="000D26AF">
        <w:rPr>
          <w:b/>
          <w:bCs/>
        </w:rPr>
        <w:t xml:space="preserve">CONTENTS </w:t>
      </w:r>
    </w:p>
    <w:p w:rsidR="00EC5E12" w:rsidRDefault="00EC5E12" w:rsidP="000D26AF">
      <w:pPr>
        <w:rPr>
          <w:b/>
          <w:bCs/>
        </w:rPr>
      </w:pPr>
      <w:r>
        <w:rPr>
          <w:b/>
          <w:bCs/>
        </w:rPr>
        <w:t xml:space="preserve">     Preface   6</w:t>
      </w:r>
    </w:p>
    <w:p w:rsidR="00EC5E12" w:rsidRPr="000D26AF" w:rsidRDefault="00EC5E12" w:rsidP="000D26AF">
      <w:pPr>
        <w:rPr>
          <w:b/>
          <w:bCs/>
        </w:rPr>
      </w:pPr>
      <w:r>
        <w:rPr>
          <w:b/>
          <w:bCs/>
        </w:rPr>
        <w:t xml:space="preserve">     Introduction  </w:t>
      </w:r>
      <w:r w:rsidR="00F53EF5">
        <w:rPr>
          <w:b/>
          <w:bCs/>
        </w:rPr>
        <w:t xml:space="preserve">                                                                                                                                                                               </w:t>
      </w:r>
    </w:p>
    <w:p w:rsidR="000D26AF" w:rsidRPr="000D26AF" w:rsidRDefault="000D26AF" w:rsidP="000D26AF">
      <w:pPr>
        <w:rPr>
          <w:b/>
          <w:bCs/>
        </w:rPr>
      </w:pPr>
      <w:r w:rsidRPr="000D26AF">
        <w:rPr>
          <w:b/>
          <w:bCs/>
        </w:rPr>
        <w:t>SECTION I — The Physician’s Journey</w:t>
      </w:r>
    </w:p>
    <w:p w:rsidR="000D26AF" w:rsidRPr="000D26AF" w:rsidRDefault="000D26AF" w:rsidP="000D26AF">
      <w:pPr>
        <w:rPr>
          <w:b/>
          <w:bCs/>
        </w:rPr>
      </w:pPr>
      <w:r w:rsidRPr="000D26AF">
        <w:rPr>
          <w:b/>
          <w:bCs/>
        </w:rPr>
        <w:t>Chapter 1: Roots of a Global Health Leader</w:t>
      </w:r>
      <w:r w:rsidR="001E145D">
        <w:rPr>
          <w:b/>
          <w:bCs/>
        </w:rPr>
        <w:t xml:space="preserve">                                                                         7</w:t>
      </w:r>
    </w:p>
    <w:p w:rsidR="000D26AF" w:rsidRPr="000D26AF" w:rsidRDefault="000D26AF" w:rsidP="003D4AC1">
      <w:pPr>
        <w:numPr>
          <w:ilvl w:val="0"/>
          <w:numId w:val="3"/>
        </w:numPr>
        <w:rPr>
          <w:b/>
          <w:bCs/>
        </w:rPr>
      </w:pPr>
      <w:r w:rsidRPr="000D26AF">
        <w:rPr>
          <w:b/>
          <w:bCs/>
        </w:rPr>
        <w:t>Childhood in Cameroon; early academic excellence</w:t>
      </w:r>
    </w:p>
    <w:p w:rsidR="000D26AF" w:rsidRPr="000D26AF" w:rsidRDefault="000D26AF" w:rsidP="003D4AC1">
      <w:pPr>
        <w:numPr>
          <w:ilvl w:val="0"/>
          <w:numId w:val="3"/>
        </w:numPr>
        <w:rPr>
          <w:b/>
          <w:bCs/>
        </w:rPr>
      </w:pPr>
      <w:r w:rsidRPr="000D26AF">
        <w:rPr>
          <w:b/>
          <w:bCs/>
        </w:rPr>
        <w:t>Medical training in Nigeria and Cameroon</w:t>
      </w:r>
    </w:p>
    <w:p w:rsidR="000D26AF" w:rsidRPr="000D26AF" w:rsidRDefault="000D26AF" w:rsidP="003D4AC1">
      <w:pPr>
        <w:numPr>
          <w:ilvl w:val="0"/>
          <w:numId w:val="3"/>
        </w:numPr>
        <w:rPr>
          <w:b/>
          <w:bCs/>
        </w:rPr>
      </w:pPr>
      <w:r w:rsidRPr="000D26AF">
        <w:rPr>
          <w:b/>
          <w:bCs/>
        </w:rPr>
        <w:t>Leadership roles (NUCS President, SWELA health chairman, Red Cross board)</w:t>
      </w:r>
    </w:p>
    <w:p w:rsidR="000D26AF" w:rsidRPr="000D26AF" w:rsidRDefault="000D26AF" w:rsidP="003D4AC1">
      <w:pPr>
        <w:numPr>
          <w:ilvl w:val="0"/>
          <w:numId w:val="3"/>
        </w:numPr>
        <w:rPr>
          <w:b/>
          <w:bCs/>
        </w:rPr>
      </w:pPr>
      <w:r w:rsidRPr="000D26AF">
        <w:rPr>
          <w:b/>
          <w:bCs/>
        </w:rPr>
        <w:t>Early exposure to chronic disease and addiction in African communities</w:t>
      </w:r>
    </w:p>
    <w:p w:rsidR="000D26AF" w:rsidRPr="000D26AF" w:rsidRDefault="000D26AF" w:rsidP="000D26AF">
      <w:pPr>
        <w:rPr>
          <w:b/>
          <w:bCs/>
        </w:rPr>
      </w:pPr>
      <w:r w:rsidRPr="000D26AF">
        <w:rPr>
          <w:b/>
          <w:bCs/>
        </w:rPr>
        <w:t>Chapter 2: Crossing Continents — The North American Experience</w:t>
      </w:r>
      <w:r w:rsidR="001E145D">
        <w:rPr>
          <w:b/>
          <w:bCs/>
        </w:rPr>
        <w:t xml:space="preserve">                           11</w:t>
      </w:r>
    </w:p>
    <w:p w:rsidR="000D26AF" w:rsidRPr="000D26AF" w:rsidRDefault="000D26AF" w:rsidP="003D4AC1">
      <w:pPr>
        <w:numPr>
          <w:ilvl w:val="0"/>
          <w:numId w:val="4"/>
        </w:numPr>
        <w:rPr>
          <w:b/>
          <w:bCs/>
        </w:rPr>
      </w:pPr>
      <w:r w:rsidRPr="000D26AF">
        <w:rPr>
          <w:b/>
          <w:bCs/>
        </w:rPr>
        <w:t>Work in USA and North America</w:t>
      </w:r>
    </w:p>
    <w:p w:rsidR="000D26AF" w:rsidRPr="000D26AF" w:rsidRDefault="000D26AF" w:rsidP="003D4AC1">
      <w:pPr>
        <w:numPr>
          <w:ilvl w:val="0"/>
          <w:numId w:val="4"/>
        </w:numPr>
        <w:rPr>
          <w:b/>
          <w:bCs/>
        </w:rPr>
      </w:pPr>
      <w:r w:rsidRPr="000D26AF">
        <w:rPr>
          <w:b/>
          <w:bCs/>
        </w:rPr>
        <w:t>Research at Oral Roberts University on faith</w:t>
      </w:r>
      <w:r w:rsidRPr="000D26AF">
        <w:rPr>
          <w:b/>
          <w:bCs/>
        </w:rPr>
        <w:noBreakHyphen/>
        <w:t>based healing (2004–2006)</w:t>
      </w:r>
    </w:p>
    <w:p w:rsidR="000D26AF" w:rsidRPr="000D26AF" w:rsidRDefault="000D26AF" w:rsidP="003D4AC1">
      <w:pPr>
        <w:numPr>
          <w:ilvl w:val="0"/>
          <w:numId w:val="4"/>
        </w:numPr>
        <w:rPr>
          <w:b/>
          <w:bCs/>
        </w:rPr>
      </w:pPr>
      <w:r w:rsidRPr="000D26AF">
        <w:rPr>
          <w:b/>
          <w:bCs/>
        </w:rPr>
        <w:t>Encounters with obesity, diabetes, and addiction in diverse populations</w:t>
      </w:r>
    </w:p>
    <w:p w:rsidR="000D26AF" w:rsidRPr="000D26AF" w:rsidRDefault="000D26AF" w:rsidP="003D4AC1">
      <w:pPr>
        <w:numPr>
          <w:ilvl w:val="0"/>
          <w:numId w:val="4"/>
        </w:numPr>
        <w:rPr>
          <w:b/>
          <w:bCs/>
        </w:rPr>
      </w:pPr>
      <w:r w:rsidRPr="000D26AF">
        <w:rPr>
          <w:b/>
          <w:bCs/>
        </w:rPr>
        <w:t>How American health systems shaped his global perspective</w:t>
      </w:r>
    </w:p>
    <w:p w:rsidR="000D26AF" w:rsidRPr="000D26AF" w:rsidRDefault="000D26AF" w:rsidP="000D26AF">
      <w:pPr>
        <w:rPr>
          <w:b/>
          <w:bCs/>
        </w:rPr>
      </w:pPr>
      <w:r w:rsidRPr="000D26AF">
        <w:rPr>
          <w:b/>
          <w:bCs/>
        </w:rPr>
        <w:t>Chapter 3: Becoming a Certified Global Health Expert</w:t>
      </w:r>
      <w:r w:rsidR="009F72B8">
        <w:rPr>
          <w:b/>
          <w:bCs/>
        </w:rPr>
        <w:t xml:space="preserve">                                                    15</w:t>
      </w:r>
    </w:p>
    <w:p w:rsidR="000D26AF" w:rsidRPr="000D26AF" w:rsidRDefault="000D26AF" w:rsidP="009F72B8">
      <w:pPr>
        <w:rPr>
          <w:b/>
          <w:bCs/>
        </w:rPr>
      </w:pPr>
      <w:r w:rsidRPr="000D26AF">
        <w:rPr>
          <w:b/>
          <w:bCs/>
        </w:rPr>
        <w:t xml:space="preserve">        </w:t>
      </w:r>
      <w:r w:rsidR="009F72B8">
        <w:rPr>
          <w:b/>
          <w:bCs/>
        </w:rPr>
        <w:t xml:space="preserve">      </w:t>
      </w:r>
      <w:r w:rsidRPr="000D26AF">
        <w:rPr>
          <w:b/>
          <w:bCs/>
        </w:rPr>
        <w:t>USAID/Johns Hopkins global health certification</w:t>
      </w:r>
    </w:p>
    <w:p w:rsidR="000D26AF" w:rsidRPr="000D26AF" w:rsidRDefault="000D26AF" w:rsidP="003D4AC1">
      <w:pPr>
        <w:numPr>
          <w:ilvl w:val="0"/>
          <w:numId w:val="5"/>
        </w:numPr>
        <w:rPr>
          <w:b/>
          <w:bCs/>
        </w:rPr>
      </w:pPr>
      <w:r w:rsidRPr="000D26AF">
        <w:rPr>
          <w:b/>
          <w:bCs/>
        </w:rPr>
        <w:t>SUNY global health diplomacy training</w:t>
      </w:r>
    </w:p>
    <w:p w:rsidR="000D26AF" w:rsidRPr="000D26AF" w:rsidRDefault="000D26AF" w:rsidP="003D4AC1">
      <w:pPr>
        <w:numPr>
          <w:ilvl w:val="0"/>
          <w:numId w:val="5"/>
        </w:numPr>
        <w:rPr>
          <w:b/>
          <w:bCs/>
        </w:rPr>
      </w:pPr>
      <w:r w:rsidRPr="000D26AF">
        <w:rPr>
          <w:b/>
          <w:bCs/>
        </w:rPr>
        <w:t>Michigan opioid impact training</w:t>
      </w:r>
    </w:p>
    <w:p w:rsidR="000D26AF" w:rsidRPr="000D26AF" w:rsidRDefault="000D26AF" w:rsidP="003D4AC1">
      <w:pPr>
        <w:numPr>
          <w:ilvl w:val="0"/>
          <w:numId w:val="5"/>
        </w:numPr>
        <w:rPr>
          <w:b/>
          <w:bCs/>
        </w:rPr>
      </w:pPr>
      <w:r w:rsidRPr="000D26AF">
        <w:rPr>
          <w:b/>
          <w:bCs/>
        </w:rPr>
        <w:t>Addiction studies at University of New York</w:t>
      </w:r>
    </w:p>
    <w:p w:rsidR="000D26AF" w:rsidRPr="000D26AF" w:rsidRDefault="000D26AF" w:rsidP="003D4AC1">
      <w:pPr>
        <w:numPr>
          <w:ilvl w:val="0"/>
          <w:numId w:val="5"/>
        </w:numPr>
        <w:rPr>
          <w:b/>
          <w:bCs/>
        </w:rPr>
      </w:pPr>
      <w:r w:rsidRPr="000D26AF">
        <w:rPr>
          <w:b/>
          <w:bCs/>
        </w:rPr>
        <w:t>Health &amp; spirituality training at Texas Medical Center</w:t>
      </w:r>
    </w:p>
    <w:p w:rsidR="000D26AF" w:rsidRPr="000D26AF" w:rsidRDefault="000D26AF" w:rsidP="003D4AC1">
      <w:pPr>
        <w:numPr>
          <w:ilvl w:val="0"/>
          <w:numId w:val="5"/>
        </w:numPr>
        <w:rPr>
          <w:b/>
          <w:bCs/>
        </w:rPr>
      </w:pPr>
      <w:r w:rsidRPr="000D26AF">
        <w:rPr>
          <w:b/>
          <w:bCs/>
        </w:rPr>
        <w:t>HIV/AIDS training in France, UK, Germany</w:t>
      </w:r>
    </w:p>
    <w:p w:rsidR="000D26AF" w:rsidRPr="000D26AF" w:rsidRDefault="000D26AF" w:rsidP="000D26AF">
      <w:pPr>
        <w:rPr>
          <w:b/>
          <w:bCs/>
        </w:rPr>
      </w:pPr>
      <w:r w:rsidRPr="000D26AF">
        <w:rPr>
          <w:b/>
          <w:bCs/>
        </w:rPr>
        <w:t>SECTION II — Understanding Food Addiction</w:t>
      </w:r>
    </w:p>
    <w:p w:rsidR="000D26AF" w:rsidRPr="000D26AF" w:rsidRDefault="000D26AF" w:rsidP="000D26AF">
      <w:pPr>
        <w:rPr>
          <w:b/>
          <w:bCs/>
        </w:rPr>
      </w:pPr>
      <w:r w:rsidRPr="000D26AF">
        <w:rPr>
          <w:b/>
          <w:bCs/>
        </w:rPr>
        <w:t>Chapter 4: What Is Food Addiction?</w:t>
      </w:r>
      <w:r w:rsidR="009F72B8">
        <w:rPr>
          <w:b/>
          <w:bCs/>
        </w:rPr>
        <w:t xml:space="preserve">                                                                                     21</w:t>
      </w:r>
    </w:p>
    <w:p w:rsidR="000D26AF" w:rsidRPr="000D26AF" w:rsidRDefault="000D26AF" w:rsidP="003D4AC1">
      <w:pPr>
        <w:numPr>
          <w:ilvl w:val="0"/>
          <w:numId w:val="6"/>
        </w:numPr>
        <w:rPr>
          <w:b/>
          <w:bCs/>
        </w:rPr>
      </w:pPr>
      <w:r w:rsidRPr="000D26AF">
        <w:rPr>
          <w:b/>
          <w:bCs/>
        </w:rPr>
        <w:t>Biological, psychological, and spiritual dimensions</w:t>
      </w:r>
    </w:p>
    <w:p w:rsidR="000D26AF" w:rsidRPr="000D26AF" w:rsidRDefault="000D26AF" w:rsidP="003D4AC1">
      <w:pPr>
        <w:numPr>
          <w:ilvl w:val="0"/>
          <w:numId w:val="6"/>
        </w:numPr>
        <w:rPr>
          <w:b/>
          <w:bCs/>
        </w:rPr>
      </w:pPr>
      <w:r w:rsidRPr="000D26AF">
        <w:rPr>
          <w:b/>
          <w:bCs/>
        </w:rPr>
        <w:lastRenderedPageBreak/>
        <w:t>How modern food systems create dependency</w:t>
      </w:r>
    </w:p>
    <w:p w:rsidR="000D26AF" w:rsidRPr="000D26AF" w:rsidRDefault="000D26AF" w:rsidP="003D4AC1">
      <w:pPr>
        <w:numPr>
          <w:ilvl w:val="0"/>
          <w:numId w:val="6"/>
        </w:numPr>
        <w:rPr>
          <w:b/>
          <w:bCs/>
        </w:rPr>
      </w:pPr>
      <w:r w:rsidRPr="000D26AF">
        <w:rPr>
          <w:b/>
          <w:bCs/>
        </w:rPr>
        <w:t>The role of sugar, processed foods, and emotional eating</w:t>
      </w:r>
    </w:p>
    <w:p w:rsidR="000D26AF" w:rsidRPr="000D26AF" w:rsidRDefault="000D26AF" w:rsidP="000D26AF">
      <w:pPr>
        <w:rPr>
          <w:b/>
          <w:bCs/>
        </w:rPr>
      </w:pPr>
      <w:r w:rsidRPr="000D26AF">
        <w:rPr>
          <w:b/>
          <w:bCs/>
        </w:rPr>
        <w:t>Chapter 5: Food Addiction in Global Context</w:t>
      </w:r>
      <w:r w:rsidR="00F53EF5">
        <w:rPr>
          <w:b/>
          <w:bCs/>
        </w:rPr>
        <w:t xml:space="preserve">                                          2</w:t>
      </w:r>
      <w:r w:rsidR="009F72B8">
        <w:rPr>
          <w:b/>
          <w:bCs/>
        </w:rPr>
        <w:t>7</w:t>
      </w:r>
    </w:p>
    <w:p w:rsidR="000D26AF" w:rsidRPr="000D26AF" w:rsidRDefault="000D26AF" w:rsidP="003D4AC1">
      <w:pPr>
        <w:numPr>
          <w:ilvl w:val="0"/>
          <w:numId w:val="7"/>
        </w:numPr>
        <w:rPr>
          <w:b/>
          <w:bCs/>
        </w:rPr>
      </w:pPr>
      <w:r w:rsidRPr="000D26AF">
        <w:rPr>
          <w:b/>
          <w:bCs/>
        </w:rPr>
        <w:t>Case studies from USA, Europe, and Africa</w:t>
      </w:r>
    </w:p>
    <w:p w:rsidR="000D26AF" w:rsidRPr="000D26AF" w:rsidRDefault="000D26AF" w:rsidP="003D4AC1">
      <w:pPr>
        <w:numPr>
          <w:ilvl w:val="0"/>
          <w:numId w:val="7"/>
        </w:numPr>
        <w:rPr>
          <w:b/>
          <w:bCs/>
        </w:rPr>
      </w:pPr>
      <w:r w:rsidRPr="000D26AF">
        <w:rPr>
          <w:b/>
          <w:bCs/>
        </w:rPr>
        <w:t>Cultural eating patterns and their impact</w:t>
      </w:r>
    </w:p>
    <w:p w:rsidR="000D26AF" w:rsidRPr="000D26AF" w:rsidRDefault="000D26AF" w:rsidP="003D4AC1">
      <w:pPr>
        <w:numPr>
          <w:ilvl w:val="0"/>
          <w:numId w:val="7"/>
        </w:numPr>
        <w:rPr>
          <w:b/>
          <w:bCs/>
        </w:rPr>
      </w:pPr>
      <w:r w:rsidRPr="000D26AF">
        <w:rPr>
          <w:b/>
          <w:bCs/>
        </w:rPr>
        <w:t>How poverty, stress, and trauma fuel addiction</w:t>
      </w:r>
    </w:p>
    <w:p w:rsidR="000D26AF" w:rsidRPr="000D26AF" w:rsidRDefault="000D26AF" w:rsidP="000D26AF">
      <w:pPr>
        <w:rPr>
          <w:b/>
          <w:bCs/>
        </w:rPr>
      </w:pPr>
      <w:r w:rsidRPr="000D26AF">
        <w:rPr>
          <w:b/>
          <w:bCs/>
        </w:rPr>
        <w:t>Chapter 6: Faith, Behavior, and Eating</w:t>
      </w:r>
      <w:r w:rsidR="00F53EF5">
        <w:rPr>
          <w:b/>
          <w:bCs/>
        </w:rPr>
        <w:t xml:space="preserve">                                                     3</w:t>
      </w:r>
      <w:r w:rsidR="009F72B8">
        <w:rPr>
          <w:b/>
          <w:bCs/>
        </w:rPr>
        <w:t>2</w:t>
      </w:r>
    </w:p>
    <w:p w:rsidR="000D26AF" w:rsidRPr="000D26AF" w:rsidRDefault="000D26AF" w:rsidP="00F53EF5">
      <w:pPr>
        <w:rPr>
          <w:b/>
          <w:bCs/>
        </w:rPr>
      </w:pPr>
      <w:r w:rsidRPr="000D26AF">
        <w:rPr>
          <w:b/>
          <w:bCs/>
        </w:rPr>
        <w:t xml:space="preserve">       </w:t>
      </w:r>
      <w:r w:rsidR="00F53EF5">
        <w:rPr>
          <w:b/>
          <w:bCs/>
        </w:rPr>
        <w:t xml:space="preserve">. </w:t>
      </w:r>
      <w:r w:rsidRPr="000D26AF">
        <w:rPr>
          <w:b/>
          <w:bCs/>
        </w:rPr>
        <w:t xml:space="preserve"> Insights from ministry training and pastoral work</w:t>
      </w:r>
    </w:p>
    <w:p w:rsidR="000D26AF" w:rsidRPr="000D26AF" w:rsidRDefault="000D26AF" w:rsidP="003D4AC1">
      <w:pPr>
        <w:numPr>
          <w:ilvl w:val="0"/>
          <w:numId w:val="8"/>
        </w:numPr>
        <w:rPr>
          <w:b/>
          <w:bCs/>
        </w:rPr>
      </w:pPr>
      <w:r w:rsidRPr="000D26AF">
        <w:rPr>
          <w:b/>
          <w:bCs/>
        </w:rPr>
        <w:t>How spiritual counseling influences eating behavior</w:t>
      </w:r>
    </w:p>
    <w:p w:rsidR="000D26AF" w:rsidRPr="000D26AF" w:rsidRDefault="000D26AF" w:rsidP="003D4AC1">
      <w:pPr>
        <w:numPr>
          <w:ilvl w:val="0"/>
          <w:numId w:val="8"/>
        </w:numPr>
        <w:rPr>
          <w:b/>
          <w:bCs/>
        </w:rPr>
      </w:pPr>
      <w:r w:rsidRPr="000D26AF">
        <w:rPr>
          <w:b/>
          <w:bCs/>
        </w:rPr>
        <w:t>The BPSS (Bio</w:t>
      </w:r>
      <w:r w:rsidRPr="000D26AF">
        <w:rPr>
          <w:b/>
          <w:bCs/>
        </w:rPr>
        <w:noBreakHyphen/>
        <w:t>Psycho</w:t>
      </w:r>
      <w:r w:rsidRPr="000D26AF">
        <w:rPr>
          <w:b/>
          <w:bCs/>
        </w:rPr>
        <w:noBreakHyphen/>
        <w:t>Social</w:t>
      </w:r>
      <w:r w:rsidRPr="000D26AF">
        <w:rPr>
          <w:b/>
          <w:bCs/>
        </w:rPr>
        <w:noBreakHyphen/>
        <w:t xml:space="preserve">Spiritual) model used in his recovery missions </w:t>
      </w:r>
    </w:p>
    <w:p w:rsidR="000D26AF" w:rsidRPr="000D26AF" w:rsidRDefault="000D26AF" w:rsidP="000D26AF">
      <w:pPr>
        <w:rPr>
          <w:b/>
          <w:bCs/>
        </w:rPr>
      </w:pPr>
      <w:r w:rsidRPr="000D26AF">
        <w:rPr>
          <w:b/>
          <w:bCs/>
        </w:rPr>
        <w:t>SECTION III — Obesity: The Expanding Epidemic</w:t>
      </w:r>
    </w:p>
    <w:p w:rsidR="000D26AF" w:rsidRPr="000D26AF" w:rsidRDefault="000D26AF" w:rsidP="000D26AF">
      <w:pPr>
        <w:rPr>
          <w:b/>
          <w:bCs/>
        </w:rPr>
      </w:pPr>
      <w:r w:rsidRPr="000D26AF">
        <w:rPr>
          <w:b/>
          <w:bCs/>
        </w:rPr>
        <w:t>Chapter 7: The Science of Obesity</w:t>
      </w:r>
      <w:r w:rsidR="00F53EF5">
        <w:rPr>
          <w:b/>
          <w:bCs/>
        </w:rPr>
        <w:t xml:space="preserve">                                                               3</w:t>
      </w:r>
      <w:r w:rsidR="009F72B8">
        <w:rPr>
          <w:b/>
          <w:bCs/>
        </w:rPr>
        <w:t>7</w:t>
      </w:r>
      <w:r w:rsidR="00F53EF5">
        <w:rPr>
          <w:b/>
          <w:bCs/>
        </w:rPr>
        <w:t xml:space="preserve">                                                                                                      </w:t>
      </w:r>
    </w:p>
    <w:p w:rsidR="000D26AF" w:rsidRPr="000D26AF" w:rsidRDefault="000D26AF" w:rsidP="003D4AC1">
      <w:pPr>
        <w:numPr>
          <w:ilvl w:val="0"/>
          <w:numId w:val="9"/>
        </w:numPr>
        <w:rPr>
          <w:b/>
          <w:bCs/>
        </w:rPr>
      </w:pPr>
      <w:r w:rsidRPr="000D26AF">
        <w:rPr>
          <w:b/>
          <w:bCs/>
        </w:rPr>
        <w:t>Metabolic dysfunction</w:t>
      </w:r>
    </w:p>
    <w:p w:rsidR="000D26AF" w:rsidRPr="000D26AF" w:rsidRDefault="000D26AF" w:rsidP="003D4AC1">
      <w:pPr>
        <w:numPr>
          <w:ilvl w:val="0"/>
          <w:numId w:val="9"/>
        </w:numPr>
        <w:rPr>
          <w:b/>
          <w:bCs/>
        </w:rPr>
      </w:pPr>
      <w:r w:rsidRPr="000D26AF">
        <w:rPr>
          <w:b/>
          <w:bCs/>
        </w:rPr>
        <w:t>Hormonal imbalance</w:t>
      </w:r>
    </w:p>
    <w:p w:rsidR="000D26AF" w:rsidRPr="000D26AF" w:rsidRDefault="000D26AF" w:rsidP="003D4AC1">
      <w:pPr>
        <w:numPr>
          <w:ilvl w:val="0"/>
          <w:numId w:val="9"/>
        </w:numPr>
        <w:rPr>
          <w:b/>
          <w:bCs/>
        </w:rPr>
      </w:pPr>
      <w:r w:rsidRPr="000D26AF">
        <w:rPr>
          <w:b/>
          <w:bCs/>
        </w:rPr>
        <w:t>Sedentary lifestyles and environmental triggers</w:t>
      </w:r>
    </w:p>
    <w:p w:rsidR="000D26AF" w:rsidRPr="000D26AF" w:rsidRDefault="000D26AF" w:rsidP="000D26AF">
      <w:pPr>
        <w:rPr>
          <w:b/>
          <w:bCs/>
        </w:rPr>
      </w:pPr>
      <w:r w:rsidRPr="000D26AF">
        <w:rPr>
          <w:b/>
          <w:bCs/>
        </w:rPr>
        <w:t>Chapter 8: Obesity in the USA and North America</w:t>
      </w:r>
      <w:r w:rsidR="00F53EF5">
        <w:rPr>
          <w:b/>
          <w:bCs/>
        </w:rPr>
        <w:t xml:space="preserve">                               4</w:t>
      </w:r>
      <w:r w:rsidR="009F72B8">
        <w:rPr>
          <w:b/>
          <w:bCs/>
        </w:rPr>
        <w:t>3</w:t>
      </w:r>
    </w:p>
    <w:p w:rsidR="000D26AF" w:rsidRPr="000D26AF" w:rsidRDefault="000D26AF" w:rsidP="003D4AC1">
      <w:pPr>
        <w:numPr>
          <w:ilvl w:val="0"/>
          <w:numId w:val="10"/>
        </w:numPr>
        <w:rPr>
          <w:b/>
          <w:bCs/>
        </w:rPr>
      </w:pPr>
      <w:r w:rsidRPr="000D26AF">
        <w:rPr>
          <w:b/>
          <w:bCs/>
        </w:rPr>
        <w:t>Observations from 20+ years of travel and work</w:t>
      </w:r>
    </w:p>
    <w:p w:rsidR="000D26AF" w:rsidRPr="000D26AF" w:rsidRDefault="000D26AF" w:rsidP="003D4AC1">
      <w:pPr>
        <w:numPr>
          <w:ilvl w:val="0"/>
          <w:numId w:val="10"/>
        </w:numPr>
        <w:rPr>
          <w:b/>
          <w:bCs/>
        </w:rPr>
      </w:pPr>
      <w:r w:rsidRPr="000D26AF">
        <w:rPr>
          <w:b/>
          <w:bCs/>
        </w:rPr>
        <w:t>Community health disparities</w:t>
      </w:r>
    </w:p>
    <w:p w:rsidR="000D26AF" w:rsidRPr="000D26AF" w:rsidRDefault="000D26AF" w:rsidP="003D4AC1">
      <w:pPr>
        <w:numPr>
          <w:ilvl w:val="0"/>
          <w:numId w:val="10"/>
        </w:numPr>
        <w:rPr>
          <w:b/>
          <w:bCs/>
        </w:rPr>
      </w:pPr>
      <w:r w:rsidRPr="000D26AF">
        <w:rPr>
          <w:b/>
          <w:bCs/>
        </w:rPr>
        <w:t>The role of media, advertising, and food deserts</w:t>
      </w:r>
    </w:p>
    <w:p w:rsidR="000D26AF" w:rsidRPr="000D26AF" w:rsidRDefault="000D26AF" w:rsidP="000D26AF">
      <w:pPr>
        <w:rPr>
          <w:b/>
          <w:bCs/>
        </w:rPr>
      </w:pPr>
      <w:r w:rsidRPr="000D26AF">
        <w:rPr>
          <w:b/>
          <w:bCs/>
        </w:rPr>
        <w:t>Chapter 9: Obesity in Developing Nations</w:t>
      </w:r>
      <w:r w:rsidR="00F53EF5">
        <w:rPr>
          <w:b/>
          <w:bCs/>
        </w:rPr>
        <w:t xml:space="preserve">                                               </w:t>
      </w:r>
      <w:r w:rsidR="009F72B8">
        <w:rPr>
          <w:b/>
          <w:bCs/>
        </w:rPr>
        <w:t>49</w:t>
      </w:r>
    </w:p>
    <w:p w:rsidR="000D26AF" w:rsidRPr="000D26AF" w:rsidRDefault="000D26AF" w:rsidP="003D4AC1">
      <w:pPr>
        <w:numPr>
          <w:ilvl w:val="0"/>
          <w:numId w:val="11"/>
        </w:numPr>
        <w:rPr>
          <w:b/>
          <w:bCs/>
        </w:rPr>
      </w:pPr>
      <w:r w:rsidRPr="000D26AF">
        <w:rPr>
          <w:b/>
          <w:bCs/>
        </w:rPr>
        <w:t>Transition from traditional diets to processed foods</w:t>
      </w:r>
    </w:p>
    <w:p w:rsidR="000D26AF" w:rsidRPr="000D26AF" w:rsidRDefault="000D26AF" w:rsidP="003D4AC1">
      <w:pPr>
        <w:numPr>
          <w:ilvl w:val="0"/>
          <w:numId w:val="11"/>
        </w:numPr>
        <w:rPr>
          <w:b/>
          <w:bCs/>
        </w:rPr>
      </w:pPr>
      <w:r w:rsidRPr="000D26AF">
        <w:rPr>
          <w:b/>
          <w:bCs/>
        </w:rPr>
        <w:t>Urbanization and lifestyle changes</w:t>
      </w:r>
    </w:p>
    <w:p w:rsidR="000D26AF" w:rsidRPr="000D26AF" w:rsidRDefault="000D26AF" w:rsidP="003D4AC1">
      <w:pPr>
        <w:numPr>
          <w:ilvl w:val="0"/>
          <w:numId w:val="11"/>
        </w:numPr>
        <w:rPr>
          <w:b/>
          <w:bCs/>
        </w:rPr>
      </w:pPr>
      <w:r w:rsidRPr="000D26AF">
        <w:rPr>
          <w:b/>
          <w:bCs/>
        </w:rPr>
        <w:t>Policy failures and health system gaps</w:t>
      </w:r>
    </w:p>
    <w:p w:rsidR="000D26AF" w:rsidRPr="000D26AF" w:rsidRDefault="000D26AF" w:rsidP="000D26AF">
      <w:pPr>
        <w:rPr>
          <w:b/>
          <w:bCs/>
        </w:rPr>
      </w:pPr>
      <w:r w:rsidRPr="000D26AF">
        <w:rPr>
          <w:b/>
          <w:bCs/>
        </w:rPr>
        <w:t>SECTION IV — Diabetes: The Silent Destroyer</w:t>
      </w:r>
    </w:p>
    <w:p w:rsidR="000D26AF" w:rsidRPr="000D26AF" w:rsidRDefault="000D26AF" w:rsidP="000D26AF">
      <w:pPr>
        <w:rPr>
          <w:b/>
          <w:bCs/>
        </w:rPr>
      </w:pPr>
      <w:r w:rsidRPr="000D26AF">
        <w:rPr>
          <w:b/>
          <w:bCs/>
        </w:rPr>
        <w:t xml:space="preserve">                                                   6</w:t>
      </w:r>
    </w:p>
    <w:p w:rsidR="000D26AF" w:rsidRPr="000D26AF" w:rsidRDefault="006B3C13" w:rsidP="000D26AF">
      <w:pPr>
        <w:rPr>
          <w:b/>
          <w:bCs/>
        </w:rPr>
      </w:pPr>
      <w:r>
        <w:rPr>
          <w:b/>
          <w:bCs/>
        </w:rPr>
        <w:t xml:space="preserve">     </w:t>
      </w:r>
      <w:r w:rsidR="000D26AF" w:rsidRPr="000D26AF">
        <w:rPr>
          <w:b/>
          <w:bCs/>
        </w:rPr>
        <w:t>Chapter 10: Understanding Diabetes</w:t>
      </w:r>
      <w:r>
        <w:rPr>
          <w:b/>
          <w:bCs/>
        </w:rPr>
        <w:t xml:space="preserve">                                                     5</w:t>
      </w:r>
      <w:r w:rsidR="009F72B8">
        <w:rPr>
          <w:b/>
          <w:bCs/>
        </w:rPr>
        <w:t>7</w:t>
      </w:r>
    </w:p>
    <w:p w:rsidR="000D26AF" w:rsidRPr="000D26AF" w:rsidRDefault="000D26AF" w:rsidP="003D4AC1">
      <w:pPr>
        <w:numPr>
          <w:ilvl w:val="0"/>
          <w:numId w:val="12"/>
        </w:numPr>
        <w:rPr>
          <w:b/>
          <w:bCs/>
        </w:rPr>
      </w:pPr>
      <w:r w:rsidRPr="000D26AF">
        <w:rPr>
          <w:b/>
          <w:bCs/>
        </w:rPr>
        <w:lastRenderedPageBreak/>
        <w:t>Type 1 vs Type 2</w:t>
      </w:r>
    </w:p>
    <w:p w:rsidR="000D26AF" w:rsidRPr="000D26AF" w:rsidRDefault="000D26AF" w:rsidP="003D4AC1">
      <w:pPr>
        <w:numPr>
          <w:ilvl w:val="0"/>
          <w:numId w:val="12"/>
        </w:numPr>
        <w:rPr>
          <w:b/>
          <w:bCs/>
        </w:rPr>
      </w:pPr>
      <w:r w:rsidRPr="000D26AF">
        <w:rPr>
          <w:b/>
          <w:bCs/>
        </w:rPr>
        <w:t>Insulin resistance</w:t>
      </w:r>
    </w:p>
    <w:p w:rsidR="000D26AF" w:rsidRPr="000D26AF" w:rsidRDefault="000D26AF" w:rsidP="003D4AC1">
      <w:pPr>
        <w:numPr>
          <w:ilvl w:val="0"/>
          <w:numId w:val="12"/>
        </w:numPr>
        <w:rPr>
          <w:b/>
          <w:bCs/>
        </w:rPr>
      </w:pPr>
      <w:r w:rsidRPr="000D26AF">
        <w:rPr>
          <w:b/>
          <w:bCs/>
        </w:rPr>
        <w:t>The link between chronic inflammation and food addiction</w:t>
      </w:r>
    </w:p>
    <w:p w:rsidR="000D26AF" w:rsidRPr="000D26AF" w:rsidRDefault="000D26AF" w:rsidP="000D26AF">
      <w:pPr>
        <w:rPr>
          <w:b/>
          <w:bCs/>
        </w:rPr>
      </w:pPr>
      <w:r w:rsidRPr="000D26AF">
        <w:rPr>
          <w:b/>
          <w:bCs/>
        </w:rPr>
        <w:t>Chapter 11: Diabetes in Global Health</w:t>
      </w:r>
      <w:r w:rsidR="006B3C13">
        <w:rPr>
          <w:b/>
          <w:bCs/>
        </w:rPr>
        <w:t xml:space="preserve">                                                           6</w:t>
      </w:r>
      <w:r w:rsidR="009F72B8">
        <w:rPr>
          <w:b/>
          <w:bCs/>
        </w:rPr>
        <w:t>3</w:t>
      </w:r>
    </w:p>
    <w:p w:rsidR="000D26AF" w:rsidRPr="000D26AF" w:rsidRDefault="000D26AF" w:rsidP="003D4AC1">
      <w:pPr>
        <w:numPr>
          <w:ilvl w:val="0"/>
          <w:numId w:val="13"/>
        </w:numPr>
        <w:rPr>
          <w:b/>
          <w:bCs/>
        </w:rPr>
      </w:pPr>
      <w:r w:rsidRPr="000D26AF">
        <w:rPr>
          <w:b/>
          <w:bCs/>
        </w:rPr>
        <w:t xml:space="preserve">Lessons from USAID/Johns Hopkins global health systems training </w:t>
      </w:r>
    </w:p>
    <w:p w:rsidR="000D26AF" w:rsidRPr="000D26AF" w:rsidRDefault="000D26AF" w:rsidP="003D4AC1">
      <w:pPr>
        <w:numPr>
          <w:ilvl w:val="0"/>
          <w:numId w:val="13"/>
        </w:numPr>
        <w:rPr>
          <w:b/>
          <w:bCs/>
        </w:rPr>
      </w:pPr>
      <w:r w:rsidRPr="000D26AF">
        <w:rPr>
          <w:b/>
          <w:bCs/>
        </w:rPr>
        <w:t>How diabetes affects national development</w:t>
      </w:r>
    </w:p>
    <w:p w:rsidR="000D26AF" w:rsidRPr="000D26AF" w:rsidRDefault="000D26AF" w:rsidP="003D4AC1">
      <w:pPr>
        <w:numPr>
          <w:ilvl w:val="0"/>
          <w:numId w:val="13"/>
        </w:numPr>
        <w:rPr>
          <w:b/>
          <w:bCs/>
        </w:rPr>
      </w:pPr>
      <w:r w:rsidRPr="000D26AF">
        <w:rPr>
          <w:b/>
          <w:bCs/>
        </w:rPr>
        <w:t>Economic burden on families and governments</w:t>
      </w:r>
    </w:p>
    <w:p w:rsidR="000D26AF" w:rsidRPr="000D26AF" w:rsidRDefault="000D26AF" w:rsidP="000D26AF">
      <w:pPr>
        <w:rPr>
          <w:b/>
          <w:bCs/>
        </w:rPr>
      </w:pPr>
      <w:r w:rsidRPr="000D26AF">
        <w:rPr>
          <w:b/>
          <w:bCs/>
        </w:rPr>
        <w:t>Chapter 12: Preventing Diabetes Through Lifestyle</w:t>
      </w:r>
      <w:r w:rsidR="006B3C13">
        <w:rPr>
          <w:b/>
          <w:bCs/>
        </w:rPr>
        <w:t xml:space="preserve">                                      </w:t>
      </w:r>
      <w:r w:rsidR="009F72B8">
        <w:rPr>
          <w:b/>
          <w:bCs/>
        </w:rPr>
        <w:t>69</w:t>
      </w:r>
    </w:p>
    <w:p w:rsidR="000D26AF" w:rsidRPr="000D26AF" w:rsidRDefault="000D26AF" w:rsidP="003D4AC1">
      <w:pPr>
        <w:numPr>
          <w:ilvl w:val="0"/>
          <w:numId w:val="14"/>
        </w:numPr>
        <w:rPr>
          <w:b/>
          <w:bCs/>
        </w:rPr>
      </w:pPr>
      <w:r w:rsidRPr="000D26AF">
        <w:rPr>
          <w:b/>
          <w:bCs/>
        </w:rPr>
        <w:t>Exercise prescriptions</w:t>
      </w:r>
    </w:p>
    <w:p w:rsidR="000D26AF" w:rsidRPr="000D26AF" w:rsidRDefault="000D26AF" w:rsidP="003D4AC1">
      <w:pPr>
        <w:numPr>
          <w:ilvl w:val="0"/>
          <w:numId w:val="14"/>
        </w:numPr>
        <w:rPr>
          <w:b/>
          <w:bCs/>
        </w:rPr>
      </w:pPr>
      <w:r w:rsidRPr="000D26AF">
        <w:rPr>
          <w:b/>
          <w:bCs/>
        </w:rPr>
        <w:t>Nutrition interventions</w:t>
      </w:r>
    </w:p>
    <w:p w:rsidR="000D26AF" w:rsidRPr="000D26AF" w:rsidRDefault="000D26AF" w:rsidP="003D4AC1">
      <w:pPr>
        <w:numPr>
          <w:ilvl w:val="0"/>
          <w:numId w:val="14"/>
        </w:numPr>
        <w:rPr>
          <w:b/>
          <w:bCs/>
        </w:rPr>
      </w:pPr>
      <w:r w:rsidRPr="000D26AF">
        <w:rPr>
          <w:b/>
          <w:bCs/>
        </w:rPr>
        <w:t>Community</w:t>
      </w:r>
      <w:r w:rsidRPr="000D26AF">
        <w:rPr>
          <w:b/>
          <w:bCs/>
        </w:rPr>
        <w:noBreakHyphen/>
        <w:t>based prevention programs</w:t>
      </w:r>
    </w:p>
    <w:p w:rsidR="000D26AF" w:rsidRPr="000D26AF" w:rsidRDefault="000D26AF" w:rsidP="000D26AF">
      <w:pPr>
        <w:rPr>
          <w:b/>
          <w:bCs/>
        </w:rPr>
      </w:pPr>
      <w:r w:rsidRPr="000D26AF">
        <w:rPr>
          <w:b/>
          <w:bCs/>
        </w:rPr>
        <w:t>SECTION V — Recovery, Healing, and Transformation</w:t>
      </w:r>
    </w:p>
    <w:p w:rsidR="000D26AF" w:rsidRPr="000D26AF" w:rsidRDefault="000D26AF" w:rsidP="000D26AF">
      <w:pPr>
        <w:rPr>
          <w:b/>
          <w:bCs/>
        </w:rPr>
      </w:pPr>
      <w:r w:rsidRPr="000D26AF">
        <w:rPr>
          <w:b/>
          <w:bCs/>
        </w:rPr>
        <w:t>Chapter 13: Addiction Recovery Missions</w:t>
      </w:r>
      <w:r w:rsidR="006B3C13">
        <w:rPr>
          <w:b/>
          <w:bCs/>
        </w:rPr>
        <w:t xml:space="preserve">                                                         7</w:t>
      </w:r>
      <w:r w:rsidR="009F72B8">
        <w:rPr>
          <w:b/>
          <w:bCs/>
        </w:rPr>
        <w:t>6</w:t>
      </w:r>
    </w:p>
    <w:p w:rsidR="000D26AF" w:rsidRPr="000D26AF" w:rsidRDefault="000D26AF" w:rsidP="003D4AC1">
      <w:pPr>
        <w:numPr>
          <w:ilvl w:val="0"/>
          <w:numId w:val="15"/>
        </w:numPr>
        <w:rPr>
          <w:b/>
          <w:bCs/>
        </w:rPr>
      </w:pPr>
      <w:r w:rsidRPr="000D26AF">
        <w:rPr>
          <w:b/>
          <w:bCs/>
        </w:rPr>
        <w:t xml:space="preserve">Dr. </w:t>
      </w:r>
      <w:proofErr w:type="spellStart"/>
      <w:r w:rsidRPr="000D26AF">
        <w:rPr>
          <w:b/>
          <w:bCs/>
        </w:rPr>
        <w:t>Ntuba’s</w:t>
      </w:r>
      <w:proofErr w:type="spellEnd"/>
      <w:r w:rsidRPr="000D26AF">
        <w:rPr>
          <w:b/>
          <w:bCs/>
        </w:rPr>
        <w:t xml:space="preserve"> work with NTUBA Ministries Association USA</w:t>
      </w:r>
    </w:p>
    <w:p w:rsidR="000D26AF" w:rsidRPr="000D26AF" w:rsidRDefault="000D26AF" w:rsidP="000D26AF">
      <w:pPr>
        <w:rPr>
          <w:b/>
          <w:bCs/>
        </w:rPr>
      </w:pPr>
      <w:r w:rsidRPr="000D26AF">
        <w:rPr>
          <w:b/>
          <w:bCs/>
        </w:rPr>
        <w:t xml:space="preserve">                                       </w:t>
      </w:r>
    </w:p>
    <w:p w:rsidR="000D26AF" w:rsidRPr="000D26AF" w:rsidRDefault="000D26AF" w:rsidP="003D4AC1">
      <w:pPr>
        <w:numPr>
          <w:ilvl w:val="0"/>
          <w:numId w:val="15"/>
        </w:numPr>
        <w:rPr>
          <w:b/>
          <w:bCs/>
        </w:rPr>
      </w:pPr>
      <w:r w:rsidRPr="000D26AF">
        <w:rPr>
          <w:b/>
          <w:bCs/>
        </w:rPr>
        <w:t>Faith</w:t>
      </w:r>
      <w:r w:rsidRPr="000D26AF">
        <w:rPr>
          <w:b/>
          <w:bCs/>
        </w:rPr>
        <w:noBreakHyphen/>
        <w:t>based addiction recovery programs</w:t>
      </w:r>
    </w:p>
    <w:p w:rsidR="000D26AF" w:rsidRPr="000D26AF" w:rsidRDefault="000D26AF" w:rsidP="003D4AC1">
      <w:pPr>
        <w:numPr>
          <w:ilvl w:val="0"/>
          <w:numId w:val="15"/>
        </w:numPr>
        <w:rPr>
          <w:b/>
          <w:bCs/>
        </w:rPr>
      </w:pPr>
      <w:r w:rsidRPr="000D26AF">
        <w:rPr>
          <w:b/>
          <w:bCs/>
        </w:rPr>
        <w:t xml:space="preserve">Integrative healing (Rescue </w:t>
      </w:r>
      <w:r w:rsidRPr="000D26AF">
        <w:rPr>
          <w:rFonts w:ascii="Times New Roman" w:hAnsi="Times New Roman" w:cs="Times New Roman"/>
          <w:b/>
          <w:bCs/>
        </w:rPr>
        <w:t>→</w:t>
      </w:r>
      <w:r w:rsidRPr="000D26AF">
        <w:rPr>
          <w:b/>
          <w:bCs/>
        </w:rPr>
        <w:t xml:space="preserve"> Healing </w:t>
      </w:r>
      <w:r w:rsidRPr="000D26AF">
        <w:rPr>
          <w:rFonts w:ascii="Times New Roman" w:hAnsi="Times New Roman" w:cs="Times New Roman"/>
          <w:b/>
          <w:bCs/>
        </w:rPr>
        <w:t>→</w:t>
      </w:r>
      <w:r w:rsidRPr="000D26AF">
        <w:rPr>
          <w:b/>
          <w:bCs/>
        </w:rPr>
        <w:t xml:space="preserve"> Development) </w:t>
      </w:r>
    </w:p>
    <w:p w:rsidR="000D26AF" w:rsidRPr="000D26AF" w:rsidRDefault="000D26AF" w:rsidP="000D26AF">
      <w:pPr>
        <w:rPr>
          <w:b/>
          <w:bCs/>
        </w:rPr>
      </w:pPr>
      <w:r w:rsidRPr="000D26AF">
        <w:rPr>
          <w:b/>
          <w:bCs/>
        </w:rPr>
        <w:t>Chapter 14: Healing Through Communication</w:t>
      </w:r>
      <w:r w:rsidR="006B3C13">
        <w:rPr>
          <w:b/>
          <w:bCs/>
        </w:rPr>
        <w:t xml:space="preserve">                                                 8</w:t>
      </w:r>
      <w:r w:rsidR="00627051">
        <w:rPr>
          <w:b/>
          <w:bCs/>
        </w:rPr>
        <w:t>2</w:t>
      </w:r>
    </w:p>
    <w:p w:rsidR="000D26AF" w:rsidRPr="000D26AF" w:rsidRDefault="000D26AF" w:rsidP="003D4AC1">
      <w:pPr>
        <w:numPr>
          <w:ilvl w:val="0"/>
          <w:numId w:val="16"/>
        </w:numPr>
        <w:rPr>
          <w:b/>
          <w:bCs/>
        </w:rPr>
      </w:pPr>
      <w:r w:rsidRPr="000D26AF">
        <w:rPr>
          <w:b/>
          <w:bCs/>
        </w:rPr>
        <w:t>Health communication strategies from Johns Hopkins training</w:t>
      </w:r>
    </w:p>
    <w:p w:rsidR="000D26AF" w:rsidRPr="000D26AF" w:rsidRDefault="000D26AF" w:rsidP="003D4AC1">
      <w:pPr>
        <w:numPr>
          <w:ilvl w:val="0"/>
          <w:numId w:val="16"/>
        </w:numPr>
        <w:rPr>
          <w:b/>
          <w:bCs/>
        </w:rPr>
      </w:pPr>
      <w:r w:rsidRPr="000D26AF">
        <w:rPr>
          <w:b/>
          <w:bCs/>
        </w:rPr>
        <w:t>Using media to change behavior</w:t>
      </w:r>
    </w:p>
    <w:p w:rsidR="000D26AF" w:rsidRPr="000D26AF" w:rsidRDefault="000D26AF" w:rsidP="003D4AC1">
      <w:pPr>
        <w:numPr>
          <w:ilvl w:val="0"/>
          <w:numId w:val="16"/>
        </w:numPr>
        <w:rPr>
          <w:b/>
          <w:bCs/>
        </w:rPr>
      </w:pPr>
      <w:r w:rsidRPr="000D26AF">
        <w:rPr>
          <w:b/>
          <w:bCs/>
        </w:rPr>
        <w:t xml:space="preserve">The role of Health &amp; Development Magazine in public education </w:t>
      </w:r>
    </w:p>
    <w:p w:rsidR="000D26AF" w:rsidRPr="000D26AF" w:rsidRDefault="000D26AF" w:rsidP="000D26AF">
      <w:pPr>
        <w:rPr>
          <w:b/>
          <w:bCs/>
        </w:rPr>
      </w:pPr>
      <w:r w:rsidRPr="000D26AF">
        <w:rPr>
          <w:b/>
          <w:bCs/>
        </w:rPr>
        <w:t>Chapter 15: Community Transformation</w:t>
      </w:r>
      <w:r w:rsidR="006B3C13">
        <w:rPr>
          <w:b/>
          <w:bCs/>
        </w:rPr>
        <w:t xml:space="preserve">                                                                8</w:t>
      </w:r>
      <w:r w:rsidR="00627051">
        <w:rPr>
          <w:b/>
          <w:bCs/>
        </w:rPr>
        <w:t>8</w:t>
      </w:r>
    </w:p>
    <w:p w:rsidR="000D26AF" w:rsidRPr="000D26AF" w:rsidRDefault="000D26AF" w:rsidP="003D4AC1">
      <w:pPr>
        <w:numPr>
          <w:ilvl w:val="0"/>
          <w:numId w:val="17"/>
        </w:numPr>
        <w:rPr>
          <w:b/>
          <w:bCs/>
        </w:rPr>
      </w:pPr>
      <w:r w:rsidRPr="000D26AF">
        <w:rPr>
          <w:b/>
          <w:bCs/>
        </w:rPr>
        <w:t>Working with cities, counties, states, and federal agencies</w:t>
      </w:r>
    </w:p>
    <w:p w:rsidR="000D26AF" w:rsidRPr="000D26AF" w:rsidRDefault="000D26AF" w:rsidP="003D4AC1">
      <w:pPr>
        <w:numPr>
          <w:ilvl w:val="0"/>
          <w:numId w:val="17"/>
        </w:numPr>
        <w:rPr>
          <w:b/>
          <w:bCs/>
        </w:rPr>
      </w:pPr>
      <w:r w:rsidRPr="000D26AF">
        <w:rPr>
          <w:b/>
          <w:bCs/>
        </w:rPr>
        <w:t>Civic journalism and political participation</w:t>
      </w:r>
    </w:p>
    <w:p w:rsidR="000D26AF" w:rsidRPr="000D26AF" w:rsidRDefault="000D26AF" w:rsidP="003D4AC1">
      <w:pPr>
        <w:numPr>
          <w:ilvl w:val="0"/>
          <w:numId w:val="17"/>
        </w:numPr>
        <w:rPr>
          <w:b/>
          <w:bCs/>
        </w:rPr>
      </w:pPr>
      <w:r w:rsidRPr="000D26AF">
        <w:rPr>
          <w:b/>
          <w:bCs/>
        </w:rPr>
        <w:t>Mobilizing communities for health improvement</w:t>
      </w:r>
    </w:p>
    <w:p w:rsidR="000D26AF" w:rsidRPr="000D26AF" w:rsidRDefault="000D26AF" w:rsidP="000D26AF">
      <w:pPr>
        <w:rPr>
          <w:b/>
          <w:bCs/>
        </w:rPr>
      </w:pPr>
      <w:r w:rsidRPr="000D26AF">
        <w:rPr>
          <w:b/>
          <w:bCs/>
        </w:rPr>
        <w:t>SECTION VI — Leadership, Diplomacy, and Policy</w:t>
      </w:r>
    </w:p>
    <w:p w:rsidR="000D26AF" w:rsidRPr="000D26AF" w:rsidRDefault="000D26AF" w:rsidP="000D26AF">
      <w:pPr>
        <w:rPr>
          <w:b/>
          <w:bCs/>
        </w:rPr>
      </w:pPr>
      <w:r w:rsidRPr="000D26AF">
        <w:rPr>
          <w:b/>
          <w:bCs/>
        </w:rPr>
        <w:lastRenderedPageBreak/>
        <w:t>Chapter 16: Health Diplomacy in Action</w:t>
      </w:r>
      <w:r w:rsidR="006B3C13">
        <w:rPr>
          <w:b/>
          <w:bCs/>
        </w:rPr>
        <w:t xml:space="preserve">                                                         9</w:t>
      </w:r>
      <w:r w:rsidR="00627051">
        <w:rPr>
          <w:b/>
          <w:bCs/>
        </w:rPr>
        <w:t>6</w:t>
      </w:r>
    </w:p>
    <w:p w:rsidR="000D26AF" w:rsidRPr="000D26AF" w:rsidRDefault="000D26AF" w:rsidP="003D4AC1">
      <w:pPr>
        <w:numPr>
          <w:ilvl w:val="0"/>
          <w:numId w:val="18"/>
        </w:numPr>
        <w:rPr>
          <w:b/>
          <w:bCs/>
        </w:rPr>
      </w:pPr>
      <w:r w:rsidRPr="000D26AF">
        <w:rPr>
          <w:b/>
          <w:bCs/>
        </w:rPr>
        <w:t>Advising governments on health workforce shortages</w:t>
      </w:r>
    </w:p>
    <w:p w:rsidR="000D26AF" w:rsidRPr="000D26AF" w:rsidRDefault="000D26AF" w:rsidP="003D4AC1">
      <w:pPr>
        <w:numPr>
          <w:ilvl w:val="0"/>
          <w:numId w:val="18"/>
        </w:numPr>
        <w:rPr>
          <w:b/>
          <w:bCs/>
        </w:rPr>
      </w:pPr>
      <w:r w:rsidRPr="000D26AF">
        <w:rPr>
          <w:b/>
          <w:bCs/>
        </w:rPr>
        <w:t>Advocacy for medical school creation in Cameroon</w:t>
      </w:r>
    </w:p>
    <w:p w:rsidR="000D26AF" w:rsidRPr="000D26AF" w:rsidRDefault="000D26AF" w:rsidP="000D26AF">
      <w:pPr>
        <w:rPr>
          <w:b/>
          <w:bCs/>
        </w:rPr>
      </w:pPr>
      <w:r w:rsidRPr="000D26AF">
        <w:rPr>
          <w:b/>
          <w:bCs/>
        </w:rPr>
        <w:t xml:space="preserve">                                         </w:t>
      </w:r>
    </w:p>
    <w:p w:rsidR="000D26AF" w:rsidRPr="000D26AF" w:rsidRDefault="000D26AF" w:rsidP="003D4AC1">
      <w:pPr>
        <w:numPr>
          <w:ilvl w:val="0"/>
          <w:numId w:val="18"/>
        </w:numPr>
        <w:rPr>
          <w:b/>
          <w:bCs/>
        </w:rPr>
      </w:pPr>
      <w:r w:rsidRPr="000D26AF">
        <w:rPr>
          <w:b/>
          <w:bCs/>
        </w:rPr>
        <w:t xml:space="preserve">Global health diplomacy training at SUNY </w:t>
      </w:r>
    </w:p>
    <w:p w:rsidR="000D26AF" w:rsidRPr="000D26AF" w:rsidRDefault="000D26AF" w:rsidP="000D26AF">
      <w:pPr>
        <w:rPr>
          <w:b/>
          <w:bCs/>
        </w:rPr>
      </w:pPr>
      <w:r w:rsidRPr="000D26AF">
        <w:rPr>
          <w:b/>
          <w:bCs/>
        </w:rPr>
        <w:t>Chapter 17: Health Systems Strengthening</w:t>
      </w:r>
      <w:r w:rsidR="006B3C13">
        <w:rPr>
          <w:b/>
          <w:bCs/>
        </w:rPr>
        <w:t xml:space="preserve">                                                      10</w:t>
      </w:r>
      <w:r w:rsidR="00627051">
        <w:rPr>
          <w:b/>
          <w:bCs/>
        </w:rPr>
        <w:t>2</w:t>
      </w:r>
    </w:p>
    <w:p w:rsidR="000D26AF" w:rsidRPr="000D26AF" w:rsidRDefault="000D26AF" w:rsidP="003D4AC1">
      <w:pPr>
        <w:numPr>
          <w:ilvl w:val="0"/>
          <w:numId w:val="19"/>
        </w:numPr>
        <w:rPr>
          <w:b/>
          <w:bCs/>
        </w:rPr>
      </w:pPr>
      <w:r w:rsidRPr="000D26AF">
        <w:rPr>
          <w:b/>
          <w:bCs/>
        </w:rPr>
        <w:t>Governance, leadership, and management</w:t>
      </w:r>
    </w:p>
    <w:p w:rsidR="000D26AF" w:rsidRPr="000D26AF" w:rsidRDefault="000D26AF" w:rsidP="003D4AC1">
      <w:pPr>
        <w:numPr>
          <w:ilvl w:val="0"/>
          <w:numId w:val="19"/>
        </w:numPr>
        <w:rPr>
          <w:b/>
          <w:bCs/>
        </w:rPr>
      </w:pPr>
      <w:r w:rsidRPr="000D26AF">
        <w:rPr>
          <w:b/>
          <w:bCs/>
        </w:rPr>
        <w:t>Infrastructure and communication improvements</w:t>
      </w:r>
    </w:p>
    <w:p w:rsidR="000D26AF" w:rsidRPr="000D26AF" w:rsidRDefault="000D26AF" w:rsidP="003D4AC1">
      <w:pPr>
        <w:numPr>
          <w:ilvl w:val="0"/>
          <w:numId w:val="19"/>
        </w:numPr>
        <w:rPr>
          <w:b/>
          <w:bCs/>
        </w:rPr>
      </w:pPr>
      <w:r w:rsidRPr="000D26AF">
        <w:rPr>
          <w:b/>
          <w:bCs/>
        </w:rPr>
        <w:t>Policy recommendations for nations battling obesity and diabetes</w:t>
      </w:r>
    </w:p>
    <w:p w:rsidR="000D26AF" w:rsidRPr="000D26AF" w:rsidRDefault="000D26AF" w:rsidP="000D26AF">
      <w:pPr>
        <w:rPr>
          <w:b/>
          <w:bCs/>
        </w:rPr>
      </w:pPr>
      <w:r w:rsidRPr="000D26AF">
        <w:rPr>
          <w:b/>
          <w:bCs/>
        </w:rPr>
        <w:t>Chapter 18: The Physician</w:t>
      </w:r>
      <w:r w:rsidRPr="000D26AF">
        <w:rPr>
          <w:b/>
          <w:bCs/>
        </w:rPr>
        <w:noBreakHyphen/>
        <w:t>Preacher</w:t>
      </w:r>
      <w:r w:rsidRPr="000D26AF">
        <w:rPr>
          <w:b/>
          <w:bCs/>
        </w:rPr>
        <w:noBreakHyphen/>
        <w:t>Politician Model</w:t>
      </w:r>
      <w:r w:rsidR="00993759">
        <w:rPr>
          <w:b/>
          <w:bCs/>
        </w:rPr>
        <w:t xml:space="preserve">                                  10</w:t>
      </w:r>
      <w:r w:rsidR="00627051">
        <w:rPr>
          <w:b/>
          <w:bCs/>
        </w:rPr>
        <w:t>9</w:t>
      </w:r>
    </w:p>
    <w:p w:rsidR="000D26AF" w:rsidRPr="000D26AF" w:rsidRDefault="000D26AF" w:rsidP="003D4AC1">
      <w:pPr>
        <w:numPr>
          <w:ilvl w:val="0"/>
          <w:numId w:val="20"/>
        </w:numPr>
        <w:rPr>
          <w:b/>
          <w:bCs/>
        </w:rPr>
      </w:pPr>
      <w:r w:rsidRPr="000D26AF">
        <w:rPr>
          <w:b/>
          <w:bCs/>
        </w:rPr>
        <w:t>Integrating medicine, ministry, and politics</w:t>
      </w:r>
    </w:p>
    <w:p w:rsidR="000D26AF" w:rsidRPr="000D26AF" w:rsidRDefault="000D26AF" w:rsidP="003D4AC1">
      <w:pPr>
        <w:numPr>
          <w:ilvl w:val="0"/>
          <w:numId w:val="20"/>
        </w:numPr>
        <w:rPr>
          <w:b/>
          <w:bCs/>
        </w:rPr>
      </w:pPr>
      <w:r w:rsidRPr="000D26AF">
        <w:rPr>
          <w:b/>
          <w:bCs/>
        </w:rPr>
        <w:t>Ethical leadership</w:t>
      </w:r>
    </w:p>
    <w:p w:rsidR="000D26AF" w:rsidRPr="000D26AF" w:rsidRDefault="000D26AF" w:rsidP="003D4AC1">
      <w:pPr>
        <w:numPr>
          <w:ilvl w:val="0"/>
          <w:numId w:val="20"/>
        </w:numPr>
        <w:rPr>
          <w:b/>
          <w:bCs/>
        </w:rPr>
      </w:pPr>
      <w:r w:rsidRPr="000D26AF">
        <w:rPr>
          <w:b/>
          <w:bCs/>
        </w:rPr>
        <w:t>Mobilizing faith communities for health</w:t>
      </w:r>
    </w:p>
    <w:p w:rsidR="000D26AF" w:rsidRPr="000D26AF" w:rsidRDefault="000D26AF" w:rsidP="000D26AF">
      <w:pPr>
        <w:rPr>
          <w:b/>
          <w:bCs/>
        </w:rPr>
      </w:pPr>
      <w:r w:rsidRPr="000D26AF">
        <w:rPr>
          <w:b/>
          <w:bCs/>
        </w:rPr>
        <w:t>SECTION VII — The Future of Global Health</w:t>
      </w:r>
    </w:p>
    <w:p w:rsidR="000D26AF" w:rsidRPr="000D26AF" w:rsidRDefault="000D26AF" w:rsidP="000D26AF">
      <w:pPr>
        <w:rPr>
          <w:b/>
          <w:bCs/>
        </w:rPr>
      </w:pPr>
      <w:r w:rsidRPr="000D26AF">
        <w:rPr>
          <w:b/>
          <w:bCs/>
        </w:rPr>
        <w:t>Chapter 19: Emerging Trends</w:t>
      </w:r>
      <w:r w:rsidR="00993759">
        <w:rPr>
          <w:b/>
          <w:bCs/>
        </w:rPr>
        <w:t xml:space="preserve">                                                                                 11</w:t>
      </w:r>
      <w:r w:rsidR="00627051">
        <w:rPr>
          <w:b/>
          <w:bCs/>
        </w:rPr>
        <w:t>5</w:t>
      </w:r>
    </w:p>
    <w:p w:rsidR="000D26AF" w:rsidRPr="000D26AF" w:rsidRDefault="000D26AF" w:rsidP="003D4AC1">
      <w:pPr>
        <w:numPr>
          <w:ilvl w:val="0"/>
          <w:numId w:val="21"/>
        </w:numPr>
        <w:rPr>
          <w:b/>
          <w:bCs/>
        </w:rPr>
      </w:pPr>
      <w:r w:rsidRPr="000D26AF">
        <w:rPr>
          <w:b/>
          <w:bCs/>
        </w:rPr>
        <w:t>Technology, AI, telemedicine</w:t>
      </w:r>
    </w:p>
    <w:p w:rsidR="000D26AF" w:rsidRPr="000D26AF" w:rsidRDefault="000D26AF" w:rsidP="003D4AC1">
      <w:pPr>
        <w:numPr>
          <w:ilvl w:val="0"/>
          <w:numId w:val="21"/>
        </w:numPr>
        <w:rPr>
          <w:b/>
          <w:bCs/>
        </w:rPr>
      </w:pPr>
      <w:r w:rsidRPr="000D26AF">
        <w:rPr>
          <w:b/>
          <w:bCs/>
        </w:rPr>
        <w:t>New threats: ultra</w:t>
      </w:r>
      <w:r w:rsidRPr="000D26AF">
        <w:rPr>
          <w:b/>
          <w:bCs/>
        </w:rPr>
        <w:noBreakHyphen/>
        <w:t>processed foods, sedentary digital lifestyles</w:t>
      </w:r>
    </w:p>
    <w:p w:rsidR="000D26AF" w:rsidRPr="000D26AF" w:rsidRDefault="000D26AF" w:rsidP="003D4AC1">
      <w:pPr>
        <w:numPr>
          <w:ilvl w:val="0"/>
          <w:numId w:val="21"/>
        </w:numPr>
        <w:rPr>
          <w:b/>
          <w:bCs/>
        </w:rPr>
      </w:pPr>
      <w:r w:rsidRPr="000D26AF">
        <w:rPr>
          <w:b/>
          <w:bCs/>
        </w:rPr>
        <w:t>The future of addiction treatment</w:t>
      </w:r>
    </w:p>
    <w:p w:rsidR="000D26AF" w:rsidRPr="000D26AF" w:rsidRDefault="000D26AF" w:rsidP="000D26AF">
      <w:pPr>
        <w:rPr>
          <w:b/>
          <w:bCs/>
        </w:rPr>
      </w:pPr>
      <w:r w:rsidRPr="000D26AF">
        <w:rPr>
          <w:b/>
          <w:bCs/>
        </w:rPr>
        <w:t>Chapter 20: A Call to Action</w:t>
      </w:r>
      <w:r w:rsidR="00993759">
        <w:rPr>
          <w:b/>
          <w:bCs/>
        </w:rPr>
        <w:t xml:space="preserve">                                                                                    11</w:t>
      </w:r>
      <w:r w:rsidR="00627051">
        <w:rPr>
          <w:b/>
          <w:bCs/>
        </w:rPr>
        <w:t>9</w:t>
      </w:r>
    </w:p>
    <w:p w:rsidR="000D26AF" w:rsidRPr="000D26AF" w:rsidRDefault="000D26AF" w:rsidP="003D4AC1">
      <w:pPr>
        <w:numPr>
          <w:ilvl w:val="0"/>
          <w:numId w:val="22"/>
        </w:numPr>
        <w:rPr>
          <w:b/>
          <w:bCs/>
        </w:rPr>
      </w:pPr>
      <w:r w:rsidRPr="000D26AF">
        <w:rPr>
          <w:b/>
          <w:bCs/>
        </w:rPr>
        <w:t>What individuals must do</w:t>
      </w:r>
    </w:p>
    <w:p w:rsidR="000D26AF" w:rsidRPr="000D26AF" w:rsidRDefault="000D26AF" w:rsidP="000D26AF">
      <w:pPr>
        <w:rPr>
          <w:b/>
          <w:bCs/>
        </w:rPr>
      </w:pPr>
      <w:r w:rsidRPr="000D26AF">
        <w:rPr>
          <w:b/>
          <w:bCs/>
        </w:rPr>
        <w:t xml:space="preserve">                                    9</w:t>
      </w:r>
    </w:p>
    <w:p w:rsidR="000D26AF" w:rsidRPr="000D26AF" w:rsidRDefault="000D26AF" w:rsidP="003D4AC1">
      <w:pPr>
        <w:numPr>
          <w:ilvl w:val="0"/>
          <w:numId w:val="22"/>
        </w:numPr>
        <w:rPr>
          <w:b/>
          <w:bCs/>
        </w:rPr>
      </w:pPr>
      <w:r w:rsidRPr="000D26AF">
        <w:rPr>
          <w:b/>
          <w:bCs/>
        </w:rPr>
        <w:t>What communities must do</w:t>
      </w:r>
    </w:p>
    <w:p w:rsidR="000D26AF" w:rsidRPr="000D26AF" w:rsidRDefault="000D26AF" w:rsidP="003D4AC1">
      <w:pPr>
        <w:numPr>
          <w:ilvl w:val="0"/>
          <w:numId w:val="22"/>
        </w:numPr>
        <w:rPr>
          <w:b/>
          <w:bCs/>
        </w:rPr>
      </w:pPr>
      <w:r w:rsidRPr="000D26AF">
        <w:rPr>
          <w:b/>
          <w:bCs/>
        </w:rPr>
        <w:t>What governments must do</w:t>
      </w:r>
    </w:p>
    <w:p w:rsidR="000D26AF" w:rsidRPr="000D26AF" w:rsidRDefault="000D26AF" w:rsidP="003D4AC1">
      <w:pPr>
        <w:numPr>
          <w:ilvl w:val="0"/>
          <w:numId w:val="22"/>
        </w:numPr>
        <w:rPr>
          <w:b/>
          <w:bCs/>
        </w:rPr>
      </w:pPr>
      <w:r w:rsidRPr="000D26AF">
        <w:rPr>
          <w:b/>
          <w:bCs/>
        </w:rPr>
        <w:t xml:space="preserve">Dr. </w:t>
      </w:r>
      <w:proofErr w:type="spellStart"/>
      <w:r w:rsidRPr="000D26AF">
        <w:rPr>
          <w:b/>
          <w:bCs/>
        </w:rPr>
        <w:t>Ntuba’s</w:t>
      </w:r>
      <w:proofErr w:type="spellEnd"/>
      <w:r w:rsidRPr="000D26AF">
        <w:rPr>
          <w:b/>
          <w:bCs/>
        </w:rPr>
        <w:t xml:space="preserve"> final message to the world</w:t>
      </w:r>
    </w:p>
    <w:p w:rsidR="00B460AA" w:rsidRDefault="00B460AA" w:rsidP="000D26AF">
      <w:pPr>
        <w:rPr>
          <w:b/>
          <w:bCs/>
        </w:rPr>
      </w:pPr>
    </w:p>
    <w:p w:rsidR="000D26AF" w:rsidRPr="000D26AF" w:rsidRDefault="000D26AF" w:rsidP="000D26AF">
      <w:r>
        <w:rPr>
          <w:b/>
          <w:bCs/>
        </w:rPr>
        <w:t xml:space="preserve"> </w:t>
      </w:r>
      <w:r w:rsidRPr="000D26AF">
        <w:rPr>
          <w:b/>
          <w:bCs/>
        </w:rPr>
        <w:t xml:space="preserve">Section I Introduction </w:t>
      </w:r>
    </w:p>
    <w:p w:rsidR="000D26AF" w:rsidRPr="000D26AF" w:rsidRDefault="000D26AF" w:rsidP="000D26AF">
      <w:pPr>
        <w:rPr>
          <w:b/>
          <w:bCs/>
        </w:rPr>
      </w:pPr>
      <w:r w:rsidRPr="000D26AF">
        <w:rPr>
          <w:b/>
          <w:bCs/>
        </w:rPr>
        <w:lastRenderedPageBreak/>
        <w:t xml:space="preserve">                                   The Making of a Global Physician</w:t>
      </w:r>
    </w:p>
    <w:p w:rsidR="000D26AF" w:rsidRDefault="000D26AF" w:rsidP="000D26AF">
      <w:r w:rsidRPr="000D26AF">
        <w:t>This section traces the journey that shaped my calling—from early leadership roles in Africa to advanced training in the United States and Europe. It reveals how personal experiences, academic achievements, and spiritual formation prepared me to confront global health challe</w:t>
      </w:r>
      <w:r>
        <w:t>nge.</w:t>
      </w:r>
    </w:p>
    <w:p w:rsidR="000D26AF" w:rsidRDefault="000D26AF" w:rsidP="000D26AF">
      <w:pPr>
        <w:rPr>
          <w:b/>
          <w:bCs/>
        </w:rPr>
      </w:pPr>
    </w:p>
    <w:p w:rsidR="00EC5E12" w:rsidRDefault="000D26AF" w:rsidP="000D26AF">
      <w:pPr>
        <w:rPr>
          <w:b/>
          <w:bCs/>
        </w:rPr>
      </w:pPr>
      <w:r>
        <w:rPr>
          <w:b/>
          <w:bCs/>
        </w:rPr>
        <w:t xml:space="preserve">                                                      </w:t>
      </w: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497A71" w:rsidRDefault="001E145D" w:rsidP="001E145D">
      <w:pPr>
        <w:rPr>
          <w:b/>
          <w:bCs/>
        </w:rPr>
      </w:pPr>
      <w:r w:rsidRPr="001E145D">
        <w:rPr>
          <w:b/>
          <w:bCs/>
        </w:rPr>
        <w:t xml:space="preserve"> </w:t>
      </w:r>
      <w:r w:rsidR="00497A71">
        <w:rPr>
          <w:b/>
          <w:bCs/>
        </w:rPr>
        <w:t xml:space="preserve">                            </w:t>
      </w:r>
    </w:p>
    <w:p w:rsidR="00497A71" w:rsidRDefault="00497A71" w:rsidP="001E145D">
      <w:pPr>
        <w:rPr>
          <w:b/>
          <w:bCs/>
        </w:rPr>
      </w:pPr>
      <w:r>
        <w:rPr>
          <w:b/>
          <w:bCs/>
        </w:rPr>
        <w:lastRenderedPageBreak/>
        <w:t xml:space="preserve">                                                       </w:t>
      </w:r>
      <w:bookmarkStart w:id="5" w:name="_GoBack"/>
      <w:bookmarkEnd w:id="5"/>
      <w:r>
        <w:rPr>
          <w:b/>
          <w:bCs/>
        </w:rPr>
        <w:t xml:space="preserve">  Chapter </w:t>
      </w:r>
      <w:proofErr w:type="gramStart"/>
      <w:r>
        <w:rPr>
          <w:b/>
          <w:bCs/>
        </w:rPr>
        <w:t>1 .</w:t>
      </w:r>
      <w:proofErr w:type="gramEnd"/>
    </w:p>
    <w:p w:rsidR="001E145D" w:rsidRDefault="001E145D" w:rsidP="001E145D">
      <w:pPr>
        <w:rPr>
          <w:b/>
          <w:bCs/>
          <w:i/>
          <w:iCs/>
        </w:rPr>
      </w:pPr>
      <w:r w:rsidRPr="001E145D">
        <w:rPr>
          <w:b/>
          <w:bCs/>
        </w:rPr>
        <w:t xml:space="preserve">Roots of a Global Health </w:t>
      </w:r>
      <w:proofErr w:type="gramStart"/>
      <w:r w:rsidRPr="001E145D">
        <w:rPr>
          <w:b/>
          <w:bCs/>
        </w:rPr>
        <w:t xml:space="preserve">Leader </w:t>
      </w:r>
      <w:r>
        <w:rPr>
          <w:b/>
          <w:bCs/>
          <w:i/>
          <w:iCs/>
        </w:rPr>
        <w:t>.</w:t>
      </w:r>
      <w:proofErr w:type="gramEnd"/>
    </w:p>
    <w:p w:rsidR="001E145D" w:rsidRPr="001E145D" w:rsidRDefault="001E145D" w:rsidP="001E145D">
      <w:pPr>
        <w:rPr>
          <w:b/>
          <w:bCs/>
        </w:rPr>
      </w:pPr>
      <w:r w:rsidRPr="001E145D">
        <w:rPr>
          <w:b/>
          <w:bCs/>
          <w:i/>
          <w:iCs/>
        </w:rPr>
        <w:t>NTUBA — the voice shaped by Cameroon’s soil, Nigeria’s rigor, and Africa’s early lessons in leadership and chronic disease.</w:t>
      </w:r>
    </w:p>
    <w:p w:rsidR="001E145D" w:rsidRPr="001E145D" w:rsidRDefault="001E145D" w:rsidP="001E145D">
      <w:pPr>
        <w:rPr>
          <w:b/>
          <w:bCs/>
        </w:rPr>
      </w:pPr>
      <w:r w:rsidRPr="001E145D">
        <w:rPr>
          <w:b/>
          <w:bCs/>
        </w:rPr>
        <w:t>Where My Journey Truly Began</w:t>
      </w:r>
    </w:p>
    <w:p w:rsidR="001E145D" w:rsidRPr="001E145D" w:rsidRDefault="001E145D" w:rsidP="001E145D">
      <w:pPr>
        <w:rPr>
          <w:b/>
          <w:bCs/>
        </w:rPr>
      </w:pPr>
      <w:r w:rsidRPr="001E145D">
        <w:rPr>
          <w:b/>
          <w:bCs/>
        </w:rPr>
        <w:t>Every global health leader has an origin story. Mine began long before medical conferences, governance rooms, and international travels. It began in Cameroon — in the rhythms of community life, in the discipline of early schooling, and in the quiet realization that destiny often reveals itself through responsibility.</w:t>
      </w:r>
    </w:p>
    <w:p w:rsidR="001E145D" w:rsidRPr="001E145D" w:rsidRDefault="001E145D" w:rsidP="001E145D">
      <w:pPr>
        <w:rPr>
          <w:b/>
          <w:bCs/>
        </w:rPr>
      </w:pPr>
      <w:r w:rsidRPr="001E145D">
        <w:rPr>
          <w:b/>
          <w:bCs/>
        </w:rPr>
        <w:t>I grew up in a Cameroon where community was not an abstract concept; it was the air we breathed. Families were interconnected, neighbors were extensions of home, and every child carried the expectations of a village. From my earliest days, I understood that excellence was not optional. It was a duty.</w:t>
      </w:r>
    </w:p>
    <w:p w:rsidR="001E145D" w:rsidRPr="001E145D" w:rsidRDefault="001E145D" w:rsidP="001E145D">
      <w:pPr>
        <w:rPr>
          <w:b/>
          <w:bCs/>
        </w:rPr>
      </w:pPr>
      <w:r w:rsidRPr="001E145D">
        <w:rPr>
          <w:b/>
          <w:bCs/>
        </w:rPr>
        <w:t>Childhood in Cameroon: The Birthplace of Discipline and Vision</w:t>
      </w:r>
    </w:p>
    <w:p w:rsidR="001E145D" w:rsidRPr="001E145D" w:rsidRDefault="001E145D" w:rsidP="001E145D">
      <w:pPr>
        <w:rPr>
          <w:b/>
          <w:bCs/>
        </w:rPr>
      </w:pPr>
      <w:r w:rsidRPr="001E145D">
        <w:rPr>
          <w:b/>
          <w:bCs/>
        </w:rPr>
        <w:t>My childhood was marked by curiosity, academic hunger, and a deep awareness of human suffering. I saw how preventable illnesses shaped families. I saw how addiction — though rarely named — destroyed potential. I saw how leadership, or the absence of it, determined whether communities thrived or struggled.</w:t>
      </w:r>
    </w:p>
    <w:p w:rsidR="001E145D" w:rsidRPr="001E145D" w:rsidRDefault="001E145D" w:rsidP="001E145D">
      <w:pPr>
        <w:rPr>
          <w:b/>
          <w:bCs/>
        </w:rPr>
      </w:pPr>
      <w:r w:rsidRPr="001E145D">
        <w:rPr>
          <w:b/>
          <w:bCs/>
        </w:rPr>
        <w:t>In school, I excelled not because I sought praise, but because I felt called. Teachers recognized it. Elders affirmed it. My academic excellence became the first sign that my path would not be ordinary.</w:t>
      </w:r>
    </w:p>
    <w:p w:rsidR="001E145D" w:rsidRPr="001E145D" w:rsidRDefault="001E145D" w:rsidP="001E145D">
      <w:pPr>
        <w:rPr>
          <w:b/>
          <w:bCs/>
        </w:rPr>
      </w:pPr>
      <w:r w:rsidRPr="001E145D">
        <w:rPr>
          <w:b/>
          <w:bCs/>
        </w:rPr>
        <w:t>Cameroon gave me my first lessons in:</w:t>
      </w:r>
    </w:p>
    <w:p w:rsidR="001E145D" w:rsidRPr="001E145D" w:rsidRDefault="001E145D" w:rsidP="003D4AC1">
      <w:pPr>
        <w:numPr>
          <w:ilvl w:val="0"/>
          <w:numId w:val="224"/>
        </w:numPr>
        <w:rPr>
          <w:b/>
          <w:bCs/>
        </w:rPr>
      </w:pPr>
      <w:r w:rsidRPr="001E145D">
        <w:rPr>
          <w:b/>
          <w:bCs/>
        </w:rPr>
        <w:t>resilience</w:t>
      </w:r>
    </w:p>
    <w:p w:rsidR="001E145D" w:rsidRPr="001E145D" w:rsidRDefault="001E145D" w:rsidP="003D4AC1">
      <w:pPr>
        <w:numPr>
          <w:ilvl w:val="0"/>
          <w:numId w:val="224"/>
        </w:numPr>
        <w:rPr>
          <w:b/>
          <w:bCs/>
        </w:rPr>
      </w:pPr>
      <w:r w:rsidRPr="001E145D">
        <w:rPr>
          <w:b/>
          <w:bCs/>
        </w:rPr>
        <w:t>community responsibility</w:t>
      </w:r>
    </w:p>
    <w:p w:rsidR="00497A71" w:rsidRPr="00497A71" w:rsidRDefault="001E145D" w:rsidP="00497A71">
      <w:pPr>
        <w:numPr>
          <w:ilvl w:val="0"/>
          <w:numId w:val="224"/>
        </w:numPr>
        <w:rPr>
          <w:b/>
          <w:bCs/>
        </w:rPr>
      </w:pPr>
      <w:r w:rsidRPr="001E145D">
        <w:rPr>
          <w:b/>
          <w:bCs/>
        </w:rPr>
        <w:t xml:space="preserve">the moral weight of </w:t>
      </w:r>
      <w:proofErr w:type="gramStart"/>
      <w:r w:rsidRPr="001E145D">
        <w:rPr>
          <w:b/>
          <w:bCs/>
        </w:rPr>
        <w:t>leadership</w:t>
      </w:r>
      <w:r w:rsidR="00497A71">
        <w:rPr>
          <w:b/>
          <w:bCs/>
        </w:rPr>
        <w:t xml:space="preserve">  .</w:t>
      </w:r>
      <w:proofErr w:type="gramEnd"/>
      <w:r w:rsidR="00497A71">
        <w:rPr>
          <w:b/>
          <w:bCs/>
        </w:rPr>
        <w:t xml:space="preserve">  </w:t>
      </w:r>
      <w:r w:rsidR="00497A71" w:rsidRPr="00497A71">
        <w:rPr>
          <w:b/>
          <w:bCs/>
        </w:rPr>
        <w:t>the urgency of health equity</w:t>
      </w:r>
    </w:p>
    <w:p w:rsidR="001E145D" w:rsidRPr="001E145D" w:rsidRDefault="001E145D" w:rsidP="001E145D">
      <w:pPr>
        <w:rPr>
          <w:b/>
          <w:bCs/>
        </w:rPr>
      </w:pPr>
      <w:r w:rsidRPr="001E145D">
        <w:rPr>
          <w:b/>
          <w:bCs/>
        </w:rPr>
        <w:t>These lessons would follow me across continents.</w:t>
      </w:r>
    </w:p>
    <w:p w:rsidR="001E145D" w:rsidRPr="001E145D" w:rsidRDefault="001E145D" w:rsidP="001E145D">
      <w:pPr>
        <w:rPr>
          <w:b/>
          <w:bCs/>
        </w:rPr>
      </w:pPr>
      <w:r w:rsidRPr="001E145D">
        <w:rPr>
          <w:b/>
          <w:bCs/>
        </w:rPr>
        <w:t>Medical Training in Nigeria and Cameroon: Forging the Physician</w:t>
      </w:r>
    </w:p>
    <w:p w:rsidR="001E145D" w:rsidRPr="001E145D" w:rsidRDefault="001E145D" w:rsidP="001E145D">
      <w:pPr>
        <w:rPr>
          <w:b/>
          <w:bCs/>
        </w:rPr>
      </w:pPr>
      <w:r w:rsidRPr="001E145D">
        <w:rPr>
          <w:b/>
          <w:bCs/>
        </w:rPr>
        <w:t>My journey into medicine took me across borders — into Nigeria’s rigorous medical training systems and back into Cameroon’s clinical realities. Nigeria sharpened my intellect. Cameroon deepened my compassion.</w:t>
      </w:r>
    </w:p>
    <w:p w:rsidR="001E145D" w:rsidRPr="001E145D" w:rsidRDefault="001E145D" w:rsidP="001E145D">
      <w:pPr>
        <w:rPr>
          <w:b/>
          <w:bCs/>
        </w:rPr>
      </w:pPr>
      <w:r w:rsidRPr="001E145D">
        <w:rPr>
          <w:b/>
          <w:bCs/>
        </w:rPr>
        <w:t>Nigeria: The Crucible of Medical Discipline</w:t>
      </w:r>
    </w:p>
    <w:p w:rsidR="001E145D" w:rsidRPr="001E145D" w:rsidRDefault="001E145D" w:rsidP="001E145D">
      <w:pPr>
        <w:rPr>
          <w:b/>
          <w:bCs/>
        </w:rPr>
      </w:pPr>
      <w:r w:rsidRPr="001E145D">
        <w:rPr>
          <w:b/>
          <w:bCs/>
        </w:rPr>
        <w:lastRenderedPageBreak/>
        <w:t>Nigeria’s medical schools were demanding, uncompromising, and transformative. They taught me:</w:t>
      </w:r>
    </w:p>
    <w:p w:rsidR="001E145D" w:rsidRPr="001E145D" w:rsidRDefault="001E145D" w:rsidP="003D4AC1">
      <w:pPr>
        <w:numPr>
          <w:ilvl w:val="0"/>
          <w:numId w:val="225"/>
        </w:numPr>
        <w:rPr>
          <w:b/>
          <w:bCs/>
        </w:rPr>
      </w:pPr>
      <w:r w:rsidRPr="001E145D">
        <w:rPr>
          <w:b/>
          <w:bCs/>
        </w:rPr>
        <w:t>the science of disease</w:t>
      </w:r>
    </w:p>
    <w:p w:rsidR="001E145D" w:rsidRPr="001E145D" w:rsidRDefault="001E145D" w:rsidP="003D4AC1">
      <w:pPr>
        <w:numPr>
          <w:ilvl w:val="0"/>
          <w:numId w:val="225"/>
        </w:numPr>
        <w:rPr>
          <w:b/>
          <w:bCs/>
        </w:rPr>
      </w:pPr>
      <w:r w:rsidRPr="001E145D">
        <w:rPr>
          <w:b/>
          <w:bCs/>
        </w:rPr>
        <w:t>the discipline of clinical practice</w:t>
      </w:r>
    </w:p>
    <w:p w:rsidR="001E145D" w:rsidRPr="001E145D" w:rsidRDefault="001E145D" w:rsidP="003D4AC1">
      <w:pPr>
        <w:numPr>
          <w:ilvl w:val="0"/>
          <w:numId w:val="225"/>
        </w:numPr>
        <w:rPr>
          <w:b/>
          <w:bCs/>
        </w:rPr>
      </w:pPr>
      <w:r w:rsidRPr="001E145D">
        <w:rPr>
          <w:b/>
          <w:bCs/>
        </w:rPr>
        <w:t>the ethics of patient care</w:t>
      </w:r>
    </w:p>
    <w:p w:rsidR="001E145D" w:rsidRPr="001E145D" w:rsidRDefault="001E145D" w:rsidP="003D4AC1">
      <w:pPr>
        <w:numPr>
          <w:ilvl w:val="0"/>
          <w:numId w:val="225"/>
        </w:numPr>
        <w:rPr>
          <w:b/>
          <w:bCs/>
        </w:rPr>
      </w:pPr>
      <w:r w:rsidRPr="001E145D">
        <w:rPr>
          <w:b/>
          <w:bCs/>
        </w:rPr>
        <w:t>the global nature of health challenges</w:t>
      </w:r>
    </w:p>
    <w:p w:rsidR="001E145D" w:rsidRPr="001E145D" w:rsidRDefault="001E145D" w:rsidP="001E145D">
      <w:pPr>
        <w:rPr>
          <w:b/>
          <w:bCs/>
        </w:rPr>
      </w:pPr>
      <w:r w:rsidRPr="001E145D">
        <w:rPr>
          <w:b/>
          <w:bCs/>
        </w:rPr>
        <w:t>Nigeria did not just train me; it forged me.</w:t>
      </w:r>
    </w:p>
    <w:p w:rsidR="001E145D" w:rsidRPr="001E145D" w:rsidRDefault="001E145D" w:rsidP="001E145D">
      <w:pPr>
        <w:rPr>
          <w:b/>
          <w:bCs/>
        </w:rPr>
      </w:pPr>
      <w:r w:rsidRPr="001E145D">
        <w:rPr>
          <w:b/>
          <w:bCs/>
        </w:rPr>
        <w:t>Cameroon: The Return to Purpose</w:t>
      </w:r>
    </w:p>
    <w:p w:rsidR="001E145D" w:rsidRPr="001E145D" w:rsidRDefault="001E145D" w:rsidP="001E145D">
      <w:pPr>
        <w:rPr>
          <w:b/>
          <w:bCs/>
        </w:rPr>
      </w:pPr>
      <w:r w:rsidRPr="001E145D">
        <w:rPr>
          <w:b/>
          <w:bCs/>
        </w:rPr>
        <w:t>Returning to Cameroon for clinical rotations and early practice grounded me. I saw chronic diseases not as isolated medical conditions but as symptoms of deeper social, cultural, and economic wounds.</w:t>
      </w:r>
    </w:p>
    <w:p w:rsidR="001E145D" w:rsidRPr="001E145D" w:rsidRDefault="001E145D" w:rsidP="001E145D">
      <w:pPr>
        <w:rPr>
          <w:b/>
          <w:bCs/>
        </w:rPr>
      </w:pPr>
      <w:r w:rsidRPr="001E145D">
        <w:rPr>
          <w:b/>
          <w:bCs/>
        </w:rPr>
        <w:t>I treated patients whose illnesses were tied to:</w:t>
      </w:r>
    </w:p>
    <w:p w:rsidR="001E145D" w:rsidRPr="001E145D" w:rsidRDefault="001E145D" w:rsidP="003D4AC1">
      <w:pPr>
        <w:numPr>
          <w:ilvl w:val="0"/>
          <w:numId w:val="226"/>
        </w:numPr>
        <w:rPr>
          <w:b/>
          <w:bCs/>
        </w:rPr>
      </w:pPr>
      <w:r w:rsidRPr="001E145D">
        <w:rPr>
          <w:b/>
          <w:bCs/>
        </w:rPr>
        <w:t>poverty</w:t>
      </w:r>
    </w:p>
    <w:p w:rsidR="001E145D" w:rsidRPr="001E145D" w:rsidRDefault="001E145D" w:rsidP="003D4AC1">
      <w:pPr>
        <w:numPr>
          <w:ilvl w:val="0"/>
          <w:numId w:val="226"/>
        </w:numPr>
        <w:rPr>
          <w:b/>
          <w:bCs/>
        </w:rPr>
      </w:pPr>
      <w:r w:rsidRPr="001E145D">
        <w:rPr>
          <w:b/>
          <w:bCs/>
        </w:rPr>
        <w:t>food insecurity</w:t>
      </w:r>
    </w:p>
    <w:p w:rsidR="001E145D" w:rsidRPr="001E145D" w:rsidRDefault="001E145D" w:rsidP="003D4AC1">
      <w:pPr>
        <w:numPr>
          <w:ilvl w:val="0"/>
          <w:numId w:val="226"/>
        </w:numPr>
        <w:rPr>
          <w:b/>
          <w:bCs/>
        </w:rPr>
      </w:pPr>
      <w:r w:rsidRPr="001E145D">
        <w:rPr>
          <w:b/>
          <w:bCs/>
        </w:rPr>
        <w:t>emotional trauma</w:t>
      </w:r>
    </w:p>
    <w:p w:rsidR="001E145D" w:rsidRPr="001E145D" w:rsidRDefault="001E145D" w:rsidP="003D4AC1">
      <w:pPr>
        <w:numPr>
          <w:ilvl w:val="0"/>
          <w:numId w:val="226"/>
        </w:numPr>
        <w:rPr>
          <w:b/>
          <w:bCs/>
        </w:rPr>
      </w:pPr>
      <w:r w:rsidRPr="001E145D">
        <w:rPr>
          <w:b/>
          <w:bCs/>
        </w:rPr>
        <w:t>addiction</w:t>
      </w:r>
    </w:p>
    <w:p w:rsidR="001E145D" w:rsidRPr="001E145D" w:rsidRDefault="001E145D" w:rsidP="003D4AC1">
      <w:pPr>
        <w:numPr>
          <w:ilvl w:val="0"/>
          <w:numId w:val="226"/>
        </w:numPr>
        <w:rPr>
          <w:b/>
          <w:bCs/>
        </w:rPr>
      </w:pPr>
      <w:r w:rsidRPr="001E145D">
        <w:rPr>
          <w:b/>
          <w:bCs/>
        </w:rPr>
        <w:t>lack of access to care</w:t>
      </w:r>
    </w:p>
    <w:p w:rsidR="001E145D" w:rsidRPr="001E145D" w:rsidRDefault="001E145D" w:rsidP="001E145D">
      <w:pPr>
        <w:rPr>
          <w:b/>
          <w:bCs/>
        </w:rPr>
      </w:pPr>
      <w:r w:rsidRPr="001E145D">
        <w:rPr>
          <w:b/>
          <w:bCs/>
        </w:rPr>
        <w:t>These experiences planted the seeds of the physician</w:t>
      </w:r>
      <w:r w:rsidRPr="001E145D">
        <w:rPr>
          <w:b/>
          <w:bCs/>
        </w:rPr>
        <w:noBreakHyphen/>
        <w:t>preacher</w:t>
      </w:r>
      <w:r w:rsidRPr="001E145D">
        <w:rPr>
          <w:b/>
          <w:bCs/>
        </w:rPr>
        <w:noBreakHyphen/>
        <w:t>politician model long before I had language for it.</w:t>
      </w:r>
    </w:p>
    <w:p w:rsidR="001E145D" w:rsidRPr="001E145D" w:rsidRDefault="001E145D" w:rsidP="001E145D">
      <w:pPr>
        <w:rPr>
          <w:b/>
          <w:bCs/>
        </w:rPr>
      </w:pPr>
      <w:r w:rsidRPr="001E145D">
        <w:rPr>
          <w:b/>
          <w:bCs/>
        </w:rPr>
        <w:t>Leadership Roles: The Emergence of a Public Voice</w:t>
      </w:r>
    </w:p>
    <w:p w:rsidR="001E145D" w:rsidRPr="001E145D" w:rsidRDefault="001E145D" w:rsidP="001E145D">
      <w:pPr>
        <w:rPr>
          <w:b/>
          <w:bCs/>
        </w:rPr>
      </w:pPr>
      <w:r w:rsidRPr="001E145D">
        <w:rPr>
          <w:b/>
          <w:bCs/>
        </w:rPr>
        <w:t>Leadership found me early. I did not chase titles; titles chased me because responsibility was already in my bones.</w:t>
      </w:r>
    </w:p>
    <w:p w:rsidR="001E145D" w:rsidRPr="001E145D" w:rsidRDefault="001E145D" w:rsidP="001E145D">
      <w:pPr>
        <w:rPr>
          <w:b/>
          <w:bCs/>
        </w:rPr>
      </w:pPr>
      <w:r w:rsidRPr="001E145D">
        <w:rPr>
          <w:b/>
          <w:bCs/>
        </w:rPr>
        <w:t>NUCS President: Leading Across Borders</w:t>
      </w:r>
    </w:p>
    <w:p w:rsidR="001E145D" w:rsidRPr="001E145D" w:rsidRDefault="001E145D" w:rsidP="001E145D">
      <w:pPr>
        <w:rPr>
          <w:b/>
          <w:bCs/>
        </w:rPr>
      </w:pPr>
      <w:r w:rsidRPr="001E145D">
        <w:rPr>
          <w:b/>
          <w:bCs/>
        </w:rPr>
        <w:t>As President of the National Union of Cameroonian Students (NUCS), I learned how to unify diverse voices, negotiate across cultures, and advocate for student welfare. NUCS taught me political navigation, public communication, and the power of organized youth.</w:t>
      </w:r>
    </w:p>
    <w:p w:rsidR="001E145D" w:rsidRPr="001E145D" w:rsidRDefault="001E145D" w:rsidP="001E145D">
      <w:pPr>
        <w:rPr>
          <w:b/>
          <w:bCs/>
        </w:rPr>
      </w:pPr>
      <w:r w:rsidRPr="001E145D">
        <w:rPr>
          <w:b/>
          <w:bCs/>
        </w:rPr>
        <w:t>SWELA Health Chairman: Health as a Community Mandate</w:t>
      </w:r>
    </w:p>
    <w:p w:rsidR="001E145D" w:rsidRPr="001E145D" w:rsidRDefault="001E145D" w:rsidP="001E145D">
      <w:pPr>
        <w:rPr>
          <w:b/>
          <w:bCs/>
        </w:rPr>
      </w:pPr>
      <w:r w:rsidRPr="001E145D">
        <w:rPr>
          <w:b/>
          <w:bCs/>
        </w:rPr>
        <w:lastRenderedPageBreak/>
        <w:t>Serving as Health Chairman for SWELA (South West Elite Association) expanded my understanding of community health. I organized screenings, health education programs, and early addiction awareness initiatives. I saw firsthand how leadership could transform health outcomes.</w:t>
      </w:r>
    </w:p>
    <w:p w:rsidR="001E145D" w:rsidRPr="001E145D" w:rsidRDefault="001E145D" w:rsidP="001E145D">
      <w:pPr>
        <w:rPr>
          <w:b/>
          <w:bCs/>
        </w:rPr>
      </w:pPr>
      <w:r w:rsidRPr="001E145D">
        <w:rPr>
          <w:b/>
          <w:bCs/>
        </w:rPr>
        <w:t>Red Cross Board: Humanitarian Leadership</w:t>
      </w:r>
    </w:p>
    <w:p w:rsidR="001E145D" w:rsidRPr="001E145D" w:rsidRDefault="001E145D" w:rsidP="001E145D">
      <w:pPr>
        <w:rPr>
          <w:b/>
          <w:bCs/>
        </w:rPr>
      </w:pPr>
      <w:r w:rsidRPr="001E145D">
        <w:rPr>
          <w:b/>
          <w:bCs/>
        </w:rPr>
        <w:t>My role on the Red Cross board exposed me to crisis response, emergency health systems, and humanitarian ethics. I witnessed how communities collapse without coordinated health leadership — and how they rise when leaders act with compassion and clarity.</w:t>
      </w:r>
    </w:p>
    <w:p w:rsidR="001E145D" w:rsidRPr="001E145D" w:rsidRDefault="001E145D" w:rsidP="001E145D">
      <w:pPr>
        <w:rPr>
          <w:b/>
          <w:bCs/>
        </w:rPr>
      </w:pPr>
      <w:r w:rsidRPr="001E145D">
        <w:rPr>
          <w:b/>
          <w:bCs/>
        </w:rPr>
        <w:t>These roles were not extracurricular activities. They were the early architecture of my global health identity.</w:t>
      </w:r>
    </w:p>
    <w:p w:rsidR="001E145D" w:rsidRPr="001E145D" w:rsidRDefault="001E145D" w:rsidP="001E145D">
      <w:pPr>
        <w:rPr>
          <w:b/>
          <w:bCs/>
        </w:rPr>
      </w:pPr>
      <w:r w:rsidRPr="001E145D">
        <w:rPr>
          <w:b/>
          <w:bCs/>
        </w:rPr>
        <w:t>Early Exposure to Chronic Disease and Addiction in African Communities</w:t>
      </w:r>
    </w:p>
    <w:p w:rsidR="001E145D" w:rsidRPr="001E145D" w:rsidRDefault="001E145D" w:rsidP="001E145D">
      <w:pPr>
        <w:rPr>
          <w:b/>
          <w:bCs/>
        </w:rPr>
      </w:pPr>
      <w:r w:rsidRPr="001E145D">
        <w:rPr>
          <w:b/>
          <w:bCs/>
        </w:rPr>
        <w:t>Long before I became a global physician</w:t>
      </w:r>
      <w:r w:rsidRPr="001E145D">
        <w:rPr>
          <w:b/>
          <w:bCs/>
        </w:rPr>
        <w:noBreakHyphen/>
        <w:t>communicator, I was a young doctor confronting the realities of chronic disease and addiction in African communities.</w:t>
      </w:r>
    </w:p>
    <w:p w:rsidR="001E145D" w:rsidRPr="001E145D" w:rsidRDefault="001E145D" w:rsidP="001E145D">
      <w:pPr>
        <w:rPr>
          <w:b/>
          <w:bCs/>
        </w:rPr>
      </w:pPr>
      <w:r w:rsidRPr="001E145D">
        <w:rPr>
          <w:b/>
          <w:bCs/>
        </w:rPr>
        <w:t>I saw:</w:t>
      </w:r>
    </w:p>
    <w:p w:rsidR="001E145D" w:rsidRPr="001E145D" w:rsidRDefault="001E145D" w:rsidP="003D4AC1">
      <w:pPr>
        <w:numPr>
          <w:ilvl w:val="0"/>
          <w:numId w:val="227"/>
        </w:numPr>
        <w:rPr>
          <w:b/>
          <w:bCs/>
        </w:rPr>
      </w:pPr>
      <w:r w:rsidRPr="001E145D">
        <w:rPr>
          <w:b/>
          <w:bCs/>
        </w:rPr>
        <w:t>diabetes ravaging families</w:t>
      </w:r>
    </w:p>
    <w:p w:rsidR="001E145D" w:rsidRPr="001E145D" w:rsidRDefault="001E145D" w:rsidP="003D4AC1">
      <w:pPr>
        <w:numPr>
          <w:ilvl w:val="0"/>
          <w:numId w:val="227"/>
        </w:numPr>
        <w:rPr>
          <w:b/>
          <w:bCs/>
        </w:rPr>
      </w:pPr>
      <w:r w:rsidRPr="001E145D">
        <w:rPr>
          <w:b/>
          <w:bCs/>
        </w:rPr>
        <w:t>hypertension silently killing breadwinners</w:t>
      </w:r>
    </w:p>
    <w:p w:rsidR="001E145D" w:rsidRPr="001E145D" w:rsidRDefault="001E145D" w:rsidP="003D4AC1">
      <w:pPr>
        <w:numPr>
          <w:ilvl w:val="0"/>
          <w:numId w:val="227"/>
        </w:numPr>
        <w:rPr>
          <w:b/>
          <w:bCs/>
        </w:rPr>
      </w:pPr>
      <w:r w:rsidRPr="001E145D">
        <w:rPr>
          <w:b/>
          <w:bCs/>
        </w:rPr>
        <w:t>alcohol addiction destroying futures</w:t>
      </w:r>
    </w:p>
    <w:p w:rsidR="001E145D" w:rsidRPr="001E145D" w:rsidRDefault="001E145D" w:rsidP="003D4AC1">
      <w:pPr>
        <w:numPr>
          <w:ilvl w:val="0"/>
          <w:numId w:val="227"/>
        </w:numPr>
        <w:rPr>
          <w:b/>
          <w:bCs/>
        </w:rPr>
      </w:pPr>
      <w:r w:rsidRPr="001E145D">
        <w:rPr>
          <w:b/>
          <w:bCs/>
        </w:rPr>
        <w:t>food addiction emerging as a hidden epidemic</w:t>
      </w:r>
    </w:p>
    <w:p w:rsidR="001E145D" w:rsidRPr="001E145D" w:rsidRDefault="001E145D" w:rsidP="003D4AC1">
      <w:pPr>
        <w:numPr>
          <w:ilvl w:val="0"/>
          <w:numId w:val="227"/>
        </w:numPr>
        <w:rPr>
          <w:b/>
          <w:bCs/>
        </w:rPr>
      </w:pPr>
      <w:r w:rsidRPr="001E145D">
        <w:rPr>
          <w:b/>
          <w:bCs/>
        </w:rPr>
        <w:t>emotional trauma manifesting as physical illness</w:t>
      </w:r>
    </w:p>
    <w:p w:rsidR="001E145D" w:rsidRPr="001E145D" w:rsidRDefault="001E145D" w:rsidP="001E145D">
      <w:pPr>
        <w:rPr>
          <w:b/>
          <w:bCs/>
        </w:rPr>
      </w:pPr>
      <w:r w:rsidRPr="001E145D">
        <w:rPr>
          <w:b/>
          <w:bCs/>
        </w:rPr>
        <w:t>These were not statistics. They were people I knew. Families I counseled. Communities I served.</w:t>
      </w:r>
    </w:p>
    <w:p w:rsidR="001E145D" w:rsidRPr="001E145D" w:rsidRDefault="001E145D" w:rsidP="001E145D">
      <w:pPr>
        <w:rPr>
          <w:b/>
          <w:bCs/>
        </w:rPr>
      </w:pPr>
      <w:r w:rsidRPr="001E145D">
        <w:rPr>
          <w:b/>
          <w:bCs/>
        </w:rPr>
        <w:t>Africa taught me that chronic disease is never just biological. It is social. It is cultural. It is political. It is spiritual. And it requires leaders who can operate across all those dimensions.</w:t>
      </w:r>
    </w:p>
    <w:p w:rsidR="001E145D" w:rsidRPr="001E145D" w:rsidRDefault="001E145D" w:rsidP="001E145D">
      <w:pPr>
        <w:rPr>
          <w:b/>
          <w:bCs/>
        </w:rPr>
      </w:pPr>
      <w:r w:rsidRPr="001E145D">
        <w:rPr>
          <w:b/>
          <w:bCs/>
        </w:rPr>
        <w:t>The Foundation of a Global Health Leader</w:t>
      </w:r>
    </w:p>
    <w:p w:rsidR="001E145D" w:rsidRPr="001E145D" w:rsidRDefault="001E145D" w:rsidP="001E145D">
      <w:pPr>
        <w:rPr>
          <w:b/>
          <w:bCs/>
        </w:rPr>
      </w:pPr>
      <w:r w:rsidRPr="001E145D">
        <w:rPr>
          <w:b/>
          <w:bCs/>
        </w:rPr>
        <w:t>Chapter 1 is not just a recounting of my early years. It is the foundation of everything that follows in this book.</w:t>
      </w:r>
    </w:p>
    <w:p w:rsidR="001E145D" w:rsidRPr="001E145D" w:rsidRDefault="001E145D" w:rsidP="001E145D">
      <w:pPr>
        <w:rPr>
          <w:b/>
          <w:bCs/>
        </w:rPr>
      </w:pPr>
      <w:r w:rsidRPr="001E145D">
        <w:rPr>
          <w:b/>
          <w:bCs/>
        </w:rPr>
        <w:t>Cameroon gave me my roots. Nigeria gave me my rigor. Leadership roles gave me my voice. African communities gave me my mission.</w:t>
      </w:r>
    </w:p>
    <w:p w:rsidR="001E145D" w:rsidRPr="001E145D" w:rsidRDefault="001E145D" w:rsidP="001E145D">
      <w:pPr>
        <w:rPr>
          <w:b/>
          <w:bCs/>
        </w:rPr>
      </w:pPr>
      <w:r w:rsidRPr="001E145D">
        <w:rPr>
          <w:b/>
          <w:bCs/>
        </w:rPr>
        <w:lastRenderedPageBreak/>
        <w:t>These experiences shaped the global health leader I became — a physician who sees beyond symptoms, a communicator who speaks across continents, and a leader who understands that health is destiny.</w:t>
      </w:r>
    </w:p>
    <w:p w:rsidR="001E145D" w:rsidRDefault="00EC5E12" w:rsidP="000D26AF">
      <w:pPr>
        <w:rPr>
          <w:b/>
          <w:bCs/>
        </w:rPr>
      </w:pPr>
      <w:r>
        <w:rPr>
          <w:b/>
          <w:bCs/>
        </w:rPr>
        <w:t xml:space="preserve">                                                     </w:t>
      </w: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1E145D" w:rsidRDefault="001E145D" w:rsidP="000D26AF">
      <w:pPr>
        <w:rPr>
          <w:b/>
          <w:bCs/>
        </w:rPr>
      </w:pPr>
    </w:p>
    <w:p w:rsidR="000D26AF" w:rsidRPr="00EC5E12" w:rsidRDefault="001E145D" w:rsidP="000D26AF">
      <w:pPr>
        <w:rPr>
          <w:b/>
          <w:bCs/>
        </w:rPr>
      </w:pPr>
      <w:r>
        <w:rPr>
          <w:b/>
          <w:bCs/>
        </w:rPr>
        <w:t xml:space="preserve">                                                         </w:t>
      </w:r>
      <w:r w:rsidR="000D26AF" w:rsidRPr="000D26AF">
        <w:rPr>
          <w:b/>
          <w:bCs/>
        </w:rPr>
        <w:t xml:space="preserve">CHAPTER </w:t>
      </w:r>
      <w:r w:rsidR="000D26AF">
        <w:rPr>
          <w:b/>
          <w:bCs/>
        </w:rPr>
        <w:t xml:space="preserve"> 2</w:t>
      </w:r>
    </w:p>
    <w:p w:rsidR="000D26AF" w:rsidRPr="000D26AF" w:rsidRDefault="000D26AF" w:rsidP="000D26AF">
      <w:pPr>
        <w:rPr>
          <w:b/>
          <w:bCs/>
        </w:rPr>
      </w:pPr>
      <w:r>
        <w:rPr>
          <w:b/>
          <w:bCs/>
        </w:rPr>
        <w:t xml:space="preserve">                        </w:t>
      </w:r>
      <w:r w:rsidRPr="000D26AF">
        <w:rPr>
          <w:b/>
          <w:bCs/>
        </w:rPr>
        <w:t>Crossing Continents: Lessons from North America</w:t>
      </w:r>
    </w:p>
    <w:p w:rsidR="000D26AF" w:rsidRPr="000D26AF" w:rsidRDefault="000D26AF" w:rsidP="000D26AF">
      <w:r w:rsidRPr="000D26AF">
        <w:t>My journey as a physician has never been confined to one country or one clinic. It has been a movement across continents, cultures, and communities — a pilgrimage shaped by airports, conference halls, hospital wards, host families, and the countless faces of patients whose struggles became my classroom.</w:t>
      </w:r>
    </w:p>
    <w:p w:rsidR="000D26AF" w:rsidRPr="000D26AF" w:rsidRDefault="000D26AF" w:rsidP="000D26AF">
      <w:r w:rsidRPr="000D26AF">
        <w:t>Long before I began working in North America, I had already crossed much of Africa and Europe, observing how people lived, how they ate, how they moved, and how their environments shaped their health. These experiences prepared me for the lessons I would later learn in the United States and Canada — lessons that would redefine my understanding of food addiction, obesity, and diabetes.</w:t>
      </w:r>
    </w:p>
    <w:p w:rsidR="000D26AF" w:rsidRPr="000D26AF" w:rsidRDefault="000D26AF" w:rsidP="000D26AF">
      <w:pPr>
        <w:rPr>
          <w:b/>
          <w:bCs/>
        </w:rPr>
      </w:pPr>
      <w:r w:rsidRPr="000D26AF">
        <w:rPr>
          <w:b/>
          <w:bCs/>
        </w:rPr>
        <w:t>Across Africa and Europe: A Physician Watching the World</w:t>
      </w:r>
    </w:p>
    <w:p w:rsidR="000D26AF" w:rsidRPr="000D26AF" w:rsidRDefault="000D26AF" w:rsidP="000D26AF">
      <w:r w:rsidRPr="000D26AF">
        <w:t>My travels across Africa exposed me to communities where traditional diets were slowly being replaced by processed foods. In Cameroon, Nigeria, Ghana, and other nations, I saw the early signs of a coming epidemic — weight gain, rising blood sugar, and the quiet spread of diabetes.</w:t>
      </w:r>
    </w:p>
    <w:p w:rsidR="000D26AF" w:rsidRPr="000D26AF" w:rsidRDefault="000D26AF" w:rsidP="000D26AF">
      <w:r w:rsidRPr="000D26AF">
        <w:t xml:space="preserve">Europe offered a different picture. I visited </w:t>
      </w:r>
      <w:r w:rsidRPr="000D26AF">
        <w:rPr>
          <w:b/>
          <w:bCs/>
        </w:rPr>
        <w:t>Britain, France, Germany, Italy</w:t>
      </w:r>
      <w:r w:rsidRPr="000D26AF">
        <w:t>, and other countries, often staying with host families who welcomed me into their homes. I paid interpreters to accompany me to global health institutions, including the English</w:t>
      </w:r>
      <w:r w:rsidRPr="000D26AF">
        <w:noBreakHyphen/>
        <w:t xml:space="preserve">speaking center in </w:t>
      </w:r>
      <w:r w:rsidRPr="000D26AF">
        <w:rPr>
          <w:b/>
          <w:bCs/>
        </w:rPr>
        <w:t>Heidelberg</w:t>
      </w:r>
      <w:r w:rsidRPr="000D26AF">
        <w:t>, where I studied how European systems approached public health.</w:t>
      </w:r>
    </w:p>
    <w:p w:rsidR="000D26AF" w:rsidRPr="000D26AF" w:rsidRDefault="000D26AF" w:rsidP="000D26AF">
      <w:r w:rsidRPr="000D26AF">
        <w:t>In each country, I watched:</w:t>
      </w:r>
    </w:p>
    <w:p w:rsidR="000D26AF" w:rsidRPr="000D26AF" w:rsidRDefault="000D26AF" w:rsidP="003D4AC1">
      <w:pPr>
        <w:numPr>
          <w:ilvl w:val="0"/>
          <w:numId w:val="23"/>
        </w:numPr>
      </w:pPr>
      <w:r w:rsidRPr="000D26AF">
        <w:t>how people walked freely in parks and recreation centers</w:t>
      </w:r>
    </w:p>
    <w:p w:rsidR="000D26AF" w:rsidRPr="000D26AF" w:rsidRDefault="000D26AF" w:rsidP="003D4AC1">
      <w:pPr>
        <w:numPr>
          <w:ilvl w:val="0"/>
          <w:numId w:val="23"/>
        </w:numPr>
      </w:pPr>
      <w:r w:rsidRPr="000D26AF">
        <w:t>how cities were designed for movement</w:t>
      </w:r>
    </w:p>
    <w:p w:rsidR="000D26AF" w:rsidRPr="000D26AF" w:rsidRDefault="000D26AF" w:rsidP="003D4AC1">
      <w:pPr>
        <w:numPr>
          <w:ilvl w:val="0"/>
          <w:numId w:val="23"/>
        </w:numPr>
      </w:pPr>
      <w:r w:rsidRPr="000D26AF">
        <w:t>how average citizens maintained moderate body sizes</w:t>
      </w:r>
    </w:p>
    <w:p w:rsidR="000D26AF" w:rsidRPr="000D26AF" w:rsidRDefault="000D26AF" w:rsidP="003D4AC1">
      <w:pPr>
        <w:numPr>
          <w:ilvl w:val="0"/>
          <w:numId w:val="23"/>
        </w:numPr>
      </w:pPr>
      <w:r w:rsidRPr="000D26AF">
        <w:t>how governments invested in healthy environments</w:t>
      </w:r>
    </w:p>
    <w:p w:rsidR="000D26AF" w:rsidRPr="000D26AF" w:rsidRDefault="000D26AF" w:rsidP="000D26AF">
      <w:r w:rsidRPr="000D26AF">
        <w:t>I compared these observations with what I had seen in African cities — where infrastructure was limited, stress was high, and processed foods were becoming more common.</w:t>
      </w:r>
    </w:p>
    <w:p w:rsidR="000D26AF" w:rsidRPr="000D26AF" w:rsidRDefault="000D26AF" w:rsidP="000D26AF">
      <w:r w:rsidRPr="000D26AF">
        <w:t>These comparisons became the foundation of my global health perspective.</w:t>
      </w:r>
    </w:p>
    <w:p w:rsidR="000D26AF" w:rsidRPr="000D26AF" w:rsidRDefault="000D26AF" w:rsidP="000D26AF">
      <w:pPr>
        <w:rPr>
          <w:b/>
          <w:bCs/>
        </w:rPr>
      </w:pPr>
      <w:r w:rsidRPr="000D26AF">
        <w:rPr>
          <w:b/>
          <w:bCs/>
        </w:rPr>
        <w:lastRenderedPageBreak/>
        <w:t>North America: Entering the Heart of the Epidemic</w:t>
      </w:r>
    </w:p>
    <w:p w:rsidR="000D26AF" w:rsidRPr="000D26AF" w:rsidRDefault="000D26AF" w:rsidP="000D26AF">
      <w:r w:rsidRPr="000D26AF">
        <w:t>When I arrived in the United States, I stepped into a different reality. North America was a continent of abundance — but also a continent of contradiction. The same society that produced world</w:t>
      </w:r>
      <w:r w:rsidRPr="000D26AF">
        <w:noBreakHyphen/>
        <w:t>class hospitals also produced some of the highest rates of obesity and diabetes on earth.</w:t>
      </w:r>
    </w:p>
    <w:p w:rsidR="000D26AF" w:rsidRPr="000D26AF" w:rsidRDefault="000D26AF" w:rsidP="000D26AF">
      <w:r w:rsidRPr="000D26AF">
        <w:t xml:space="preserve">My work took me across </w:t>
      </w:r>
      <w:r w:rsidRPr="000D26AF">
        <w:rPr>
          <w:b/>
          <w:bCs/>
        </w:rPr>
        <w:t>many cities, counties, and states</w:t>
      </w:r>
      <w:r w:rsidRPr="000D26AF">
        <w:t>, from Texas to Michigan, from Detroit to Houston. I visited communities through health departments, observing how chronic disease shaped daily life.</w:t>
      </w:r>
    </w:p>
    <w:p w:rsidR="000D26AF" w:rsidRPr="000D26AF" w:rsidRDefault="000D26AF" w:rsidP="000D26AF">
      <w:pPr>
        <w:rPr>
          <w:b/>
          <w:bCs/>
        </w:rPr>
      </w:pPr>
      <w:r w:rsidRPr="000D26AF">
        <w:rPr>
          <w:b/>
          <w:bCs/>
        </w:rPr>
        <w:t>Detroit and Windsor: A Border of Two Realities</w:t>
      </w:r>
    </w:p>
    <w:p w:rsidR="000D26AF" w:rsidRPr="000D26AF" w:rsidRDefault="000D26AF" w:rsidP="000D26AF">
      <w:r w:rsidRPr="000D26AF">
        <w:t>In Detroit, I watched residents struggle with obesity, addiction, and diabetes. Across the river in Windsor, Canada, I observed a population with similar challenges — yet different patterns of care, community support, and lifestyle.</w:t>
      </w:r>
    </w:p>
    <w:p w:rsidR="000D26AF" w:rsidRPr="000D26AF" w:rsidRDefault="000D26AF" w:rsidP="000D26AF">
      <w:r w:rsidRPr="000D26AF">
        <w:t>The contrast taught me that geography alone does not determine health. Culture, stress, environment, and policy matter just as much.</w:t>
      </w:r>
    </w:p>
    <w:p w:rsidR="000D26AF" w:rsidRPr="000D26AF" w:rsidRDefault="000D26AF" w:rsidP="000D26AF">
      <w:pPr>
        <w:rPr>
          <w:b/>
          <w:bCs/>
        </w:rPr>
      </w:pPr>
      <w:r w:rsidRPr="000D26AF">
        <w:rPr>
          <w:b/>
          <w:bCs/>
        </w:rPr>
        <w:t>Addiction and Alcoholism: Lessons from the Front Lines</w:t>
      </w:r>
    </w:p>
    <w:p w:rsidR="000D26AF" w:rsidRPr="000D26AF" w:rsidRDefault="000D26AF" w:rsidP="000D26AF">
      <w:r w:rsidRPr="000D26AF">
        <w:t xml:space="preserve">My work at addiction and alcoholism conferences across North America opened my eyes to the deep connection between </w:t>
      </w:r>
      <w:r w:rsidRPr="000D26AF">
        <w:rPr>
          <w:b/>
          <w:bCs/>
        </w:rPr>
        <w:t>food addiction</w:t>
      </w:r>
      <w:r w:rsidRPr="000D26AF">
        <w:t xml:space="preserve"> and </w:t>
      </w:r>
      <w:r w:rsidRPr="000D26AF">
        <w:rPr>
          <w:b/>
          <w:bCs/>
        </w:rPr>
        <w:t>substance addiction</w:t>
      </w:r>
      <w:r w:rsidRPr="000D26AF">
        <w:t>. In cities and towns, I worked directly with addicts and alcoholics — men and women whose lives had been shaped by dependency, trauma, and cycles of self</w:t>
      </w:r>
      <w:r w:rsidRPr="000D26AF">
        <w:noBreakHyphen/>
        <w:t>destruction.</w:t>
      </w:r>
    </w:p>
    <w:p w:rsidR="000D26AF" w:rsidRPr="000D26AF" w:rsidRDefault="000D26AF" w:rsidP="000D26AF">
      <w:r w:rsidRPr="000D26AF">
        <w:t>I saw how:</w:t>
      </w:r>
    </w:p>
    <w:p w:rsidR="000D26AF" w:rsidRPr="000D26AF" w:rsidRDefault="000D26AF" w:rsidP="003D4AC1">
      <w:pPr>
        <w:numPr>
          <w:ilvl w:val="0"/>
          <w:numId w:val="24"/>
        </w:numPr>
      </w:pPr>
      <w:r w:rsidRPr="000D26AF">
        <w:t>sugar cravings mirrored alcohol cravings</w:t>
      </w:r>
    </w:p>
    <w:p w:rsidR="000D26AF" w:rsidRPr="000D26AF" w:rsidRDefault="000D26AF" w:rsidP="003D4AC1">
      <w:pPr>
        <w:numPr>
          <w:ilvl w:val="0"/>
          <w:numId w:val="24"/>
        </w:numPr>
      </w:pPr>
      <w:r w:rsidRPr="000D26AF">
        <w:t>emotional pain drove compulsive eating</w:t>
      </w:r>
    </w:p>
    <w:p w:rsidR="000D26AF" w:rsidRPr="000D26AF" w:rsidRDefault="000D26AF" w:rsidP="003D4AC1">
      <w:pPr>
        <w:numPr>
          <w:ilvl w:val="0"/>
          <w:numId w:val="24"/>
        </w:numPr>
      </w:pPr>
      <w:r w:rsidRPr="000D26AF">
        <w:t>stress and loneliness fueled both food and substance addiction</w:t>
      </w:r>
    </w:p>
    <w:p w:rsidR="000D26AF" w:rsidRPr="000D26AF" w:rsidRDefault="000D26AF" w:rsidP="003D4AC1">
      <w:pPr>
        <w:numPr>
          <w:ilvl w:val="0"/>
          <w:numId w:val="24"/>
        </w:numPr>
      </w:pPr>
      <w:r w:rsidRPr="000D26AF">
        <w:t>recovery required more than medication — it required community and purpose</w:t>
      </w:r>
    </w:p>
    <w:p w:rsidR="000D26AF" w:rsidRPr="000D26AF" w:rsidRDefault="000D26AF" w:rsidP="000D26AF">
      <w:r w:rsidRPr="000D26AF">
        <w:t>These experiences helped me understand why so many patients in Africa and Europe struggled with overeating. Addiction was not only chemical; it was emotional and spiritual.</w:t>
      </w:r>
    </w:p>
    <w:p w:rsidR="000D26AF" w:rsidRPr="000D26AF" w:rsidRDefault="000D26AF" w:rsidP="000D26AF">
      <w:pPr>
        <w:rPr>
          <w:b/>
          <w:bCs/>
        </w:rPr>
      </w:pPr>
      <w:r w:rsidRPr="000D26AF">
        <w:rPr>
          <w:b/>
          <w:bCs/>
        </w:rPr>
        <w:t>Texas Medical Center: A Global Classroom</w:t>
      </w:r>
    </w:p>
    <w:p w:rsidR="000D26AF" w:rsidRPr="000D26AF" w:rsidRDefault="000D26AF" w:rsidP="000D26AF">
      <w:r w:rsidRPr="000D26AF">
        <w:t xml:space="preserve">My time at </w:t>
      </w:r>
      <w:r w:rsidRPr="000D26AF">
        <w:rPr>
          <w:b/>
          <w:bCs/>
        </w:rPr>
        <w:t>Ben Taub Hospital</w:t>
      </w:r>
      <w:r w:rsidRPr="000D26AF">
        <w:t xml:space="preserve">, </w:t>
      </w:r>
      <w:r w:rsidRPr="000D26AF">
        <w:rPr>
          <w:b/>
          <w:bCs/>
        </w:rPr>
        <w:t>Harris Health</w:t>
      </w:r>
      <w:r w:rsidRPr="000D26AF">
        <w:t xml:space="preserve">, and the </w:t>
      </w:r>
      <w:r w:rsidRPr="000D26AF">
        <w:rPr>
          <w:b/>
          <w:bCs/>
        </w:rPr>
        <w:t>Texas Medical Center</w:t>
      </w:r>
      <w:r w:rsidRPr="000D26AF">
        <w:t xml:space="preserve"> was transformative. These institutions exposed me to the full spectrum of chronic disease:</w:t>
      </w:r>
    </w:p>
    <w:p w:rsidR="000D26AF" w:rsidRPr="000D26AF" w:rsidRDefault="000D26AF" w:rsidP="003D4AC1">
      <w:pPr>
        <w:numPr>
          <w:ilvl w:val="0"/>
          <w:numId w:val="25"/>
        </w:numPr>
      </w:pPr>
      <w:r w:rsidRPr="000D26AF">
        <w:t>uncontrolled diabetes</w:t>
      </w:r>
    </w:p>
    <w:p w:rsidR="000D26AF" w:rsidRPr="000D26AF" w:rsidRDefault="000D26AF" w:rsidP="003D4AC1">
      <w:pPr>
        <w:numPr>
          <w:ilvl w:val="0"/>
          <w:numId w:val="25"/>
        </w:numPr>
      </w:pPr>
      <w:r w:rsidRPr="000D26AF">
        <w:lastRenderedPageBreak/>
        <w:t>severe obesity</w:t>
      </w:r>
    </w:p>
    <w:p w:rsidR="000D26AF" w:rsidRPr="000D26AF" w:rsidRDefault="000D26AF" w:rsidP="003D4AC1">
      <w:pPr>
        <w:numPr>
          <w:ilvl w:val="0"/>
          <w:numId w:val="25"/>
        </w:numPr>
      </w:pPr>
      <w:r w:rsidRPr="000D26AF">
        <w:t>hypertension</w:t>
      </w:r>
    </w:p>
    <w:p w:rsidR="000D26AF" w:rsidRPr="000D26AF" w:rsidRDefault="000D26AF" w:rsidP="003D4AC1">
      <w:pPr>
        <w:numPr>
          <w:ilvl w:val="0"/>
          <w:numId w:val="25"/>
        </w:numPr>
      </w:pPr>
      <w:r w:rsidRPr="000D26AF">
        <w:t>addiction</w:t>
      </w:r>
    </w:p>
    <w:p w:rsidR="000D26AF" w:rsidRPr="000D26AF" w:rsidRDefault="000D26AF" w:rsidP="003D4AC1">
      <w:pPr>
        <w:numPr>
          <w:ilvl w:val="0"/>
          <w:numId w:val="25"/>
        </w:numPr>
      </w:pPr>
      <w:r w:rsidRPr="000D26AF">
        <w:t>mental health challenges</w:t>
      </w:r>
    </w:p>
    <w:p w:rsidR="000D26AF" w:rsidRPr="000D26AF" w:rsidRDefault="000D26AF" w:rsidP="000D26AF">
      <w:r w:rsidRPr="000D26AF">
        <w:t>I worked with patients from every background — African, Hispanic, Caucasian, Asian — and saw how food addiction crossed racial, cultural, and economic lines.</w:t>
      </w:r>
    </w:p>
    <w:p w:rsidR="000D26AF" w:rsidRPr="000D26AF" w:rsidRDefault="000D26AF" w:rsidP="000D26AF">
      <w:r w:rsidRPr="000D26AF">
        <w:t>North America became my laboratory. Every clinic, every conference, every outreach taught me something new.</w:t>
      </w:r>
    </w:p>
    <w:p w:rsidR="000D26AF" w:rsidRPr="000D26AF" w:rsidRDefault="000D26AF" w:rsidP="000D26AF">
      <w:pPr>
        <w:rPr>
          <w:b/>
          <w:bCs/>
        </w:rPr>
      </w:pPr>
      <w:r w:rsidRPr="000D26AF">
        <w:rPr>
          <w:b/>
          <w:bCs/>
        </w:rPr>
        <w:t>City Hall and Community Health Departments: Health Beyond Hospitals</w:t>
      </w:r>
    </w:p>
    <w:p w:rsidR="000D26AF" w:rsidRPr="000D26AF" w:rsidRDefault="000D26AF" w:rsidP="000D26AF">
      <w:r w:rsidRPr="000D26AF">
        <w:t xml:space="preserve">My work with </w:t>
      </w:r>
      <w:r w:rsidRPr="000D26AF">
        <w:rPr>
          <w:b/>
          <w:bCs/>
        </w:rPr>
        <w:t>city halls</w:t>
      </w:r>
      <w:r w:rsidRPr="000D26AF">
        <w:t xml:space="preserve"> and </w:t>
      </w:r>
      <w:r w:rsidRPr="000D26AF">
        <w:rPr>
          <w:b/>
          <w:bCs/>
        </w:rPr>
        <w:t>health departments</w:t>
      </w:r>
      <w:r w:rsidRPr="000D26AF">
        <w:t xml:space="preserve"> in the United States showed me how public health operates outside hospital walls. I visited communities, attended meetings, and participated in outreach programs designed to educate residents about chronic disease.</w:t>
      </w:r>
    </w:p>
    <w:p w:rsidR="000D26AF" w:rsidRPr="000D26AF" w:rsidRDefault="000D26AF" w:rsidP="000D26AF">
      <w:r w:rsidRPr="000D26AF">
        <w:t>I learned that:</w:t>
      </w:r>
    </w:p>
    <w:p w:rsidR="000D26AF" w:rsidRPr="000D26AF" w:rsidRDefault="000D26AF" w:rsidP="003D4AC1">
      <w:pPr>
        <w:numPr>
          <w:ilvl w:val="0"/>
          <w:numId w:val="26"/>
        </w:numPr>
      </w:pPr>
      <w:r w:rsidRPr="000D26AF">
        <w:t>policy shapes health</w:t>
      </w:r>
    </w:p>
    <w:p w:rsidR="000D26AF" w:rsidRPr="000D26AF" w:rsidRDefault="000D26AF" w:rsidP="003D4AC1">
      <w:pPr>
        <w:numPr>
          <w:ilvl w:val="0"/>
          <w:numId w:val="26"/>
        </w:numPr>
      </w:pPr>
      <w:r w:rsidRPr="000D26AF">
        <w:t>leadership determines access</w:t>
      </w:r>
    </w:p>
    <w:p w:rsidR="000D26AF" w:rsidRPr="000D26AF" w:rsidRDefault="000D26AF" w:rsidP="003D4AC1">
      <w:pPr>
        <w:numPr>
          <w:ilvl w:val="0"/>
          <w:numId w:val="26"/>
        </w:numPr>
      </w:pPr>
      <w:r w:rsidRPr="000D26AF">
        <w:t>community engagement drives prevention</w:t>
      </w:r>
    </w:p>
    <w:p w:rsidR="000D26AF" w:rsidRPr="000D26AF" w:rsidRDefault="000D26AF" w:rsidP="003D4AC1">
      <w:pPr>
        <w:numPr>
          <w:ilvl w:val="0"/>
          <w:numId w:val="26"/>
        </w:numPr>
      </w:pPr>
      <w:r w:rsidRPr="000D26AF">
        <w:t>communication saves lives</w:t>
      </w:r>
    </w:p>
    <w:p w:rsidR="000D26AF" w:rsidRPr="000D26AF" w:rsidRDefault="000D26AF" w:rsidP="000D26AF">
      <w:r w:rsidRPr="000D26AF">
        <w:t xml:space="preserve">These lessons would later influence my </w:t>
      </w:r>
      <w:proofErr w:type="gramStart"/>
      <w:r w:rsidRPr="000D26AF">
        <w:t>work  globally</w:t>
      </w:r>
      <w:proofErr w:type="gramEnd"/>
      <w:r w:rsidRPr="000D26AF">
        <w:t xml:space="preserve"> , as  I taught church leaders and community groups about diabetes and obesity.</w:t>
      </w:r>
    </w:p>
    <w:p w:rsidR="000D26AF" w:rsidRPr="000D26AF" w:rsidRDefault="000D26AF" w:rsidP="000D26AF">
      <w:pPr>
        <w:rPr>
          <w:b/>
          <w:bCs/>
        </w:rPr>
      </w:pPr>
      <w:r w:rsidRPr="000D26AF">
        <w:rPr>
          <w:b/>
          <w:bCs/>
        </w:rPr>
        <w:t>The North American Lesson: Chronic Disease Is a Social Condition</w:t>
      </w:r>
    </w:p>
    <w:p w:rsidR="000D26AF" w:rsidRPr="000D26AF" w:rsidRDefault="000D26AF" w:rsidP="000D26AF">
      <w:r w:rsidRPr="000D26AF">
        <w:t>After years of crossing continents, one truth became clear:</w:t>
      </w:r>
    </w:p>
    <w:p w:rsidR="000D26AF" w:rsidRPr="000D26AF" w:rsidRDefault="000D26AF" w:rsidP="000D26AF">
      <w:r w:rsidRPr="000D26AF">
        <w:rPr>
          <w:b/>
          <w:bCs/>
        </w:rPr>
        <w:t>Chronic disease is not only biological — it is social.</w:t>
      </w:r>
    </w:p>
    <w:p w:rsidR="000D26AF" w:rsidRPr="000D26AF" w:rsidRDefault="000D26AF" w:rsidP="000D26AF">
      <w:r w:rsidRPr="000D26AF">
        <w:t>In North America, I saw how:</w:t>
      </w:r>
    </w:p>
    <w:p w:rsidR="000D26AF" w:rsidRPr="000D26AF" w:rsidRDefault="000D26AF" w:rsidP="003D4AC1">
      <w:pPr>
        <w:numPr>
          <w:ilvl w:val="0"/>
          <w:numId w:val="27"/>
        </w:numPr>
      </w:pPr>
      <w:r w:rsidRPr="000D26AF">
        <w:t>stress</w:t>
      </w:r>
    </w:p>
    <w:p w:rsidR="000D26AF" w:rsidRPr="000D26AF" w:rsidRDefault="000D26AF" w:rsidP="003D4AC1">
      <w:pPr>
        <w:numPr>
          <w:ilvl w:val="0"/>
          <w:numId w:val="27"/>
        </w:numPr>
      </w:pPr>
      <w:r w:rsidRPr="000D26AF">
        <w:t>isolation</w:t>
      </w:r>
    </w:p>
    <w:p w:rsidR="000D26AF" w:rsidRPr="000D26AF" w:rsidRDefault="000D26AF" w:rsidP="003D4AC1">
      <w:pPr>
        <w:numPr>
          <w:ilvl w:val="0"/>
          <w:numId w:val="27"/>
        </w:numPr>
      </w:pPr>
      <w:r w:rsidRPr="000D26AF">
        <w:t>processed foods</w:t>
      </w:r>
    </w:p>
    <w:p w:rsidR="000D26AF" w:rsidRPr="000D26AF" w:rsidRDefault="000D26AF" w:rsidP="003D4AC1">
      <w:pPr>
        <w:numPr>
          <w:ilvl w:val="0"/>
          <w:numId w:val="27"/>
        </w:numPr>
      </w:pPr>
      <w:r w:rsidRPr="000D26AF">
        <w:t>sedentary lifestyles</w:t>
      </w:r>
    </w:p>
    <w:p w:rsidR="000D26AF" w:rsidRPr="000D26AF" w:rsidRDefault="000D26AF" w:rsidP="003D4AC1">
      <w:pPr>
        <w:numPr>
          <w:ilvl w:val="0"/>
          <w:numId w:val="27"/>
        </w:numPr>
      </w:pPr>
      <w:r w:rsidRPr="000D26AF">
        <w:lastRenderedPageBreak/>
        <w:t>aggressive marketing</w:t>
      </w:r>
    </w:p>
    <w:p w:rsidR="000D26AF" w:rsidRPr="000D26AF" w:rsidRDefault="000D26AF" w:rsidP="003D4AC1">
      <w:pPr>
        <w:numPr>
          <w:ilvl w:val="0"/>
          <w:numId w:val="27"/>
        </w:numPr>
      </w:pPr>
      <w:r w:rsidRPr="000D26AF">
        <w:t>poverty</w:t>
      </w:r>
    </w:p>
    <w:p w:rsidR="000D26AF" w:rsidRPr="000D26AF" w:rsidRDefault="000D26AF" w:rsidP="003D4AC1">
      <w:pPr>
        <w:numPr>
          <w:ilvl w:val="0"/>
          <w:numId w:val="27"/>
        </w:numPr>
      </w:pPr>
      <w:r w:rsidRPr="000D26AF">
        <w:t>trauma</w:t>
      </w:r>
    </w:p>
    <w:p w:rsidR="000D26AF" w:rsidRPr="000D26AF" w:rsidRDefault="000D26AF" w:rsidP="000D26AF">
      <w:r w:rsidRPr="000D26AF">
        <w:t>all combined to create epidemics of obesity, diabetes, and addiction.</w:t>
      </w:r>
    </w:p>
    <w:p w:rsidR="000D26AF" w:rsidRPr="000D26AF" w:rsidRDefault="000D26AF" w:rsidP="000D26AF">
      <w:r w:rsidRPr="000D26AF">
        <w:t>These were not failures of individuals. They were failures of systems.</w:t>
      </w:r>
    </w:p>
    <w:p w:rsidR="000D26AF" w:rsidRPr="000D26AF" w:rsidRDefault="000D26AF" w:rsidP="000D26AF">
      <w:pPr>
        <w:rPr>
          <w:b/>
          <w:bCs/>
        </w:rPr>
      </w:pPr>
      <w:r w:rsidRPr="000D26AF">
        <w:rPr>
          <w:b/>
          <w:bCs/>
        </w:rPr>
        <w:t>A Global Physician’s Realization</w:t>
      </w:r>
    </w:p>
    <w:p w:rsidR="000D26AF" w:rsidRPr="000D26AF" w:rsidRDefault="000D26AF" w:rsidP="000D26AF">
      <w:r w:rsidRPr="000D26AF">
        <w:t>My experiences across Africa, Europe, and North America taught me that food addiction, obesity, and diabetes are global problems — but they manifest differently depending on culture, environment, and policy.</w:t>
      </w:r>
    </w:p>
    <w:p w:rsidR="000D26AF" w:rsidRPr="000D26AF" w:rsidRDefault="000D26AF" w:rsidP="000D26AF">
      <w:r w:rsidRPr="000D26AF">
        <w:t>In Europe, healthy environments protect citizens. In Africa, rapid urbanization threatens traditional diets. In North America, stress and abundance create dependency.</w:t>
      </w:r>
    </w:p>
    <w:p w:rsidR="000D26AF" w:rsidRPr="000D26AF" w:rsidRDefault="000D26AF" w:rsidP="000D26AF">
      <w:r w:rsidRPr="000D26AF">
        <w:t>Crossing continents gave me a panoramic view of human health — a view that shaped the rest of my career and the chapters that follow in this book.</w:t>
      </w:r>
    </w:p>
    <w:p w:rsidR="000D26AF" w:rsidRPr="000D26AF" w:rsidRDefault="000D26AF" w:rsidP="000D26AF"/>
    <w:p w:rsidR="000D26AF" w:rsidRPr="000D26AF" w:rsidRDefault="000D26AF" w:rsidP="000D26AF"/>
    <w:p w:rsidR="000D26AF" w:rsidRPr="000D26AF" w:rsidRDefault="000D26AF" w:rsidP="000D26AF"/>
    <w:p w:rsidR="000D26AF" w:rsidRPr="000D26AF" w:rsidRDefault="000D26AF" w:rsidP="000D26AF"/>
    <w:p w:rsidR="000D26AF" w:rsidRPr="000D26AF" w:rsidRDefault="000D26AF" w:rsidP="000D26AF"/>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EC5E12" w:rsidRDefault="000D26AF" w:rsidP="000D26AF">
      <w:pPr>
        <w:rPr>
          <w:b/>
          <w:bCs/>
        </w:rPr>
      </w:pPr>
      <w:r>
        <w:rPr>
          <w:b/>
          <w:bCs/>
        </w:rPr>
        <w:t xml:space="preserve">                                                              </w:t>
      </w:r>
    </w:p>
    <w:p w:rsidR="00EC5E12" w:rsidRDefault="00EC5E12" w:rsidP="000D26AF">
      <w:pPr>
        <w:rPr>
          <w:b/>
          <w:bCs/>
        </w:rPr>
      </w:pPr>
    </w:p>
    <w:p w:rsidR="00EC5E12" w:rsidRDefault="00EC5E12" w:rsidP="000D26AF">
      <w:pPr>
        <w:rPr>
          <w:b/>
          <w:bCs/>
        </w:rPr>
      </w:pPr>
    </w:p>
    <w:p w:rsidR="00EC5E12" w:rsidRDefault="00EC5E12" w:rsidP="000D26AF">
      <w:pPr>
        <w:rPr>
          <w:b/>
          <w:bCs/>
        </w:rPr>
      </w:pPr>
    </w:p>
    <w:p w:rsidR="00EC5E12" w:rsidRDefault="00EC5E12" w:rsidP="000D26AF">
      <w:pPr>
        <w:rPr>
          <w:b/>
          <w:bCs/>
        </w:rPr>
      </w:pPr>
    </w:p>
    <w:p w:rsidR="000D26AF" w:rsidRDefault="00EC5E12" w:rsidP="000D26AF">
      <w:pPr>
        <w:rPr>
          <w:b/>
          <w:bCs/>
        </w:rPr>
      </w:pPr>
      <w:r>
        <w:rPr>
          <w:b/>
          <w:bCs/>
        </w:rPr>
        <w:t xml:space="preserve">                                                               </w:t>
      </w:r>
      <w:r w:rsidR="000D26AF" w:rsidRPr="000D26AF">
        <w:rPr>
          <w:b/>
          <w:bCs/>
        </w:rPr>
        <w:t xml:space="preserve">CHAPTER </w:t>
      </w:r>
      <w:r w:rsidR="000D26AF">
        <w:rPr>
          <w:b/>
          <w:bCs/>
        </w:rPr>
        <w:t>3</w:t>
      </w:r>
    </w:p>
    <w:p w:rsidR="000D26AF" w:rsidRPr="000D26AF" w:rsidRDefault="000D26AF" w:rsidP="000D26AF">
      <w:pPr>
        <w:rPr>
          <w:b/>
          <w:bCs/>
        </w:rPr>
      </w:pPr>
      <w:r>
        <w:rPr>
          <w:b/>
          <w:bCs/>
        </w:rPr>
        <w:t xml:space="preserve">                                    </w:t>
      </w:r>
      <w:r w:rsidRPr="000D26AF">
        <w:rPr>
          <w:b/>
          <w:bCs/>
        </w:rPr>
        <w:t xml:space="preserve"> Becoming a Certified Global Health Expert</w:t>
      </w:r>
    </w:p>
    <w:p w:rsidR="000D26AF" w:rsidRPr="000D26AF" w:rsidRDefault="000D26AF" w:rsidP="000D26AF">
      <w:r w:rsidRPr="000D26AF">
        <w:t>My journey into global health did not begin in a classroom; it began in the villages of Cameroon, the lecture halls of Nigeria, the streets of Europe, and the hospitals of the United States. It is a story of decades of education — formal and informal — across three continents, shaped by curiosity, sacrifice, faith, and an unshakable commitment to healing.</w:t>
      </w:r>
    </w:p>
    <w:p w:rsidR="000D26AF" w:rsidRPr="000D26AF" w:rsidRDefault="000D26AF" w:rsidP="000D26AF">
      <w:pPr>
        <w:rPr>
          <w:b/>
          <w:bCs/>
        </w:rPr>
      </w:pPr>
      <w:r w:rsidRPr="000D26AF">
        <w:rPr>
          <w:b/>
          <w:bCs/>
        </w:rPr>
        <w:t>Foundations in Africa: The First Steps of a Physician</w:t>
      </w:r>
    </w:p>
    <w:p w:rsidR="000D26AF" w:rsidRPr="000D26AF" w:rsidRDefault="000D26AF" w:rsidP="000D26AF">
      <w:r w:rsidRPr="000D26AF">
        <w:t xml:space="preserve">My academic foundation was laid in Cameroon. At </w:t>
      </w:r>
      <w:r w:rsidRPr="000D26AF">
        <w:rPr>
          <w:b/>
          <w:bCs/>
        </w:rPr>
        <w:t xml:space="preserve">GSS </w:t>
      </w:r>
      <w:proofErr w:type="spellStart"/>
      <w:r w:rsidRPr="000D26AF">
        <w:rPr>
          <w:b/>
          <w:bCs/>
        </w:rPr>
        <w:t>Nyasoso</w:t>
      </w:r>
      <w:proofErr w:type="spellEnd"/>
      <w:r w:rsidRPr="000D26AF">
        <w:t>, I passed my O</w:t>
      </w:r>
      <w:r w:rsidRPr="000D26AF">
        <w:noBreakHyphen/>
        <w:t xml:space="preserve">Levels. At </w:t>
      </w:r>
      <w:r w:rsidRPr="000D26AF">
        <w:rPr>
          <w:b/>
          <w:bCs/>
        </w:rPr>
        <w:t xml:space="preserve">Sacred Heart High School, </w:t>
      </w:r>
      <w:proofErr w:type="spellStart"/>
      <w:r w:rsidRPr="000D26AF">
        <w:rPr>
          <w:b/>
          <w:bCs/>
        </w:rPr>
        <w:t>Mankon</w:t>
      </w:r>
      <w:proofErr w:type="spellEnd"/>
      <w:r w:rsidRPr="000D26AF">
        <w:t>, I earned my A</w:t>
      </w:r>
      <w:r w:rsidRPr="000D26AF">
        <w:noBreakHyphen/>
        <w:t>Level passes.</w:t>
      </w:r>
    </w:p>
    <w:p w:rsidR="000D26AF" w:rsidRPr="000D26AF" w:rsidRDefault="000D26AF" w:rsidP="000D26AF">
      <w:r w:rsidRPr="000D26AF">
        <w:t xml:space="preserve">Those achievements opened the door to the </w:t>
      </w:r>
      <w:r w:rsidRPr="000D26AF">
        <w:rPr>
          <w:b/>
          <w:bCs/>
        </w:rPr>
        <w:t>University of Yaoundé</w:t>
      </w:r>
      <w:r w:rsidRPr="000D26AF">
        <w:t>, where I briefly studied before destiny redirected me to Nigeria — a country that would shape my medical identity.</w:t>
      </w:r>
    </w:p>
    <w:p w:rsidR="000D26AF" w:rsidRPr="000D26AF" w:rsidRDefault="000D26AF" w:rsidP="000D26AF">
      <w:r w:rsidRPr="000D26AF">
        <w:t xml:space="preserve">In </w:t>
      </w:r>
      <w:r w:rsidRPr="000D26AF">
        <w:rPr>
          <w:b/>
          <w:bCs/>
        </w:rPr>
        <w:t>1989</w:t>
      </w:r>
      <w:r w:rsidRPr="000D26AF">
        <w:t xml:space="preserve">, I entered the </w:t>
      </w:r>
      <w:r w:rsidRPr="000D26AF">
        <w:rPr>
          <w:b/>
          <w:bCs/>
        </w:rPr>
        <w:t>University of Ilorin</w:t>
      </w:r>
      <w:r w:rsidRPr="000D26AF">
        <w:t xml:space="preserve">, beginning a rigorous medical education that lasted until </w:t>
      </w:r>
      <w:r w:rsidRPr="000D26AF">
        <w:rPr>
          <w:b/>
          <w:bCs/>
        </w:rPr>
        <w:t>1997</w:t>
      </w:r>
      <w:r w:rsidRPr="000D26AF">
        <w:t xml:space="preserve">, including my house job. I earned my </w:t>
      </w:r>
      <w:r w:rsidRPr="000D26AF">
        <w:rPr>
          <w:b/>
          <w:bCs/>
        </w:rPr>
        <w:t>MBBS degree in Medicine and Surgery</w:t>
      </w:r>
      <w:r w:rsidRPr="000D26AF">
        <w:t xml:space="preserve">, followed by my </w:t>
      </w:r>
      <w:r w:rsidRPr="000D26AF">
        <w:rPr>
          <w:b/>
          <w:bCs/>
        </w:rPr>
        <w:t>oath</w:t>
      </w:r>
      <w:r w:rsidRPr="000D26AF">
        <w:rPr>
          <w:b/>
          <w:bCs/>
        </w:rPr>
        <w:noBreakHyphen/>
        <w:t>taking in Lagos</w:t>
      </w:r>
      <w:r w:rsidRPr="000D26AF">
        <w:t>, marking my official entry into the medical profession.</w:t>
      </w:r>
    </w:p>
    <w:p w:rsidR="000D26AF" w:rsidRPr="000D26AF" w:rsidRDefault="000D26AF" w:rsidP="000D26AF">
      <w:r w:rsidRPr="000D26AF">
        <w:t>Nigeria taught me discipline, resilience, and clinical excellence. It was there I first confronted obesity, diabetes, and addiction in real patients — experiences that would later define my global mission.</w:t>
      </w:r>
    </w:p>
    <w:p w:rsidR="000D26AF" w:rsidRPr="000D26AF" w:rsidRDefault="000D26AF" w:rsidP="000D26AF">
      <w:pPr>
        <w:rPr>
          <w:b/>
          <w:bCs/>
        </w:rPr>
      </w:pPr>
      <w:r w:rsidRPr="000D26AF">
        <w:rPr>
          <w:b/>
          <w:bCs/>
        </w:rPr>
        <w:t>A Life Redirected: Returning to Cameroon</w:t>
      </w:r>
    </w:p>
    <w:p w:rsidR="000D26AF" w:rsidRPr="000D26AF" w:rsidRDefault="000D26AF" w:rsidP="000D26AF">
      <w:r w:rsidRPr="000D26AF">
        <w:t xml:space="preserve">After completing my medical training, I returned to Cameroon with a clear plan: travel to </w:t>
      </w:r>
      <w:r w:rsidRPr="000D26AF">
        <w:rPr>
          <w:b/>
          <w:bCs/>
        </w:rPr>
        <w:t>Germany</w:t>
      </w:r>
      <w:r w:rsidRPr="000D26AF">
        <w:t xml:space="preserve">, join </w:t>
      </w:r>
      <w:r w:rsidRPr="000D26AF">
        <w:rPr>
          <w:b/>
          <w:bCs/>
        </w:rPr>
        <w:t xml:space="preserve">Constance </w:t>
      </w:r>
      <w:proofErr w:type="spellStart"/>
      <w:r w:rsidRPr="000D26AF">
        <w:rPr>
          <w:b/>
          <w:bCs/>
        </w:rPr>
        <w:t>Muffuh</w:t>
      </w:r>
      <w:proofErr w:type="spellEnd"/>
      <w:r w:rsidRPr="000D26AF">
        <w:t>, marry her, and move with her to England.</w:t>
      </w:r>
    </w:p>
    <w:p w:rsidR="000D26AF" w:rsidRPr="000D26AF" w:rsidRDefault="000D26AF" w:rsidP="000D26AF">
      <w:r w:rsidRPr="000D26AF">
        <w:t>But life has its own curriculum.</w:t>
      </w:r>
    </w:p>
    <w:p w:rsidR="000D26AF" w:rsidRPr="000D26AF" w:rsidRDefault="000D26AF" w:rsidP="000D26AF">
      <w:r w:rsidRPr="000D26AF">
        <w:t xml:space="preserve">Circumstances changed, and instead of Germany, I remained in Cameroon. Instead of marrying Constance, I married </w:t>
      </w:r>
      <w:r w:rsidRPr="000D26AF">
        <w:rPr>
          <w:b/>
          <w:bCs/>
        </w:rPr>
        <w:t xml:space="preserve">Justice Beatrice Bea </w:t>
      </w:r>
      <w:proofErr w:type="spellStart"/>
      <w:r w:rsidRPr="000D26AF">
        <w:rPr>
          <w:b/>
          <w:bCs/>
        </w:rPr>
        <w:t>Nambangi</w:t>
      </w:r>
      <w:proofErr w:type="spellEnd"/>
      <w:r w:rsidRPr="000D26AF">
        <w:t>, the woman who would become my lifelong partner, supporter, and companion in ministry and global health work.</w:t>
      </w:r>
    </w:p>
    <w:p w:rsidR="000D26AF" w:rsidRPr="000D26AF" w:rsidRDefault="000D26AF" w:rsidP="000D26AF">
      <w:r w:rsidRPr="000D26AF">
        <w:t>Remaining in Cameroon was not a setback — it was preparation. It allowed me to gain deeper clinical experience, serve communities, and build the foundation for the global work that would come later.</w:t>
      </w:r>
    </w:p>
    <w:p w:rsidR="000D26AF" w:rsidRPr="000D26AF" w:rsidRDefault="000D26AF" w:rsidP="000D26AF">
      <w:pPr>
        <w:rPr>
          <w:b/>
          <w:bCs/>
        </w:rPr>
      </w:pPr>
      <w:r w:rsidRPr="000D26AF">
        <w:rPr>
          <w:b/>
          <w:bCs/>
        </w:rPr>
        <w:lastRenderedPageBreak/>
        <w:t>Europe: A Classroom Without Walls</w:t>
      </w:r>
    </w:p>
    <w:p w:rsidR="000D26AF" w:rsidRPr="000D26AF" w:rsidRDefault="000D26AF" w:rsidP="000D26AF">
      <w:r w:rsidRPr="000D26AF">
        <w:t xml:space="preserve">My travels across </w:t>
      </w:r>
      <w:r w:rsidRPr="000D26AF">
        <w:rPr>
          <w:b/>
          <w:bCs/>
        </w:rPr>
        <w:t>Europe</w:t>
      </w:r>
      <w:r w:rsidRPr="000D26AF">
        <w:t xml:space="preserve"> became a second education.</w:t>
      </w:r>
    </w:p>
    <w:p w:rsidR="000D26AF" w:rsidRPr="000D26AF" w:rsidRDefault="000D26AF" w:rsidP="000D26AF">
      <w:r w:rsidRPr="000D26AF">
        <w:t xml:space="preserve">I visited </w:t>
      </w:r>
      <w:r w:rsidRPr="000D26AF">
        <w:rPr>
          <w:b/>
          <w:bCs/>
        </w:rPr>
        <w:t>Britain, France, Germany, Italy</w:t>
      </w:r>
      <w:r w:rsidRPr="000D26AF">
        <w:t xml:space="preserve">, and other countries, staying with host families who opened their homes and cultures to me. I paid interpreters to accompany me to global health institutions, including the </w:t>
      </w:r>
      <w:r w:rsidRPr="000D26AF">
        <w:rPr>
          <w:b/>
          <w:bCs/>
        </w:rPr>
        <w:t>English</w:t>
      </w:r>
      <w:r w:rsidRPr="000D26AF">
        <w:rPr>
          <w:b/>
          <w:bCs/>
        </w:rPr>
        <w:noBreakHyphen/>
        <w:t>speaking center in Heidelberg</w:t>
      </w:r>
      <w:r w:rsidRPr="000D26AF">
        <w:t>, where I learned how European systems approached public health, chronic disease, and community wellness.</w:t>
      </w:r>
    </w:p>
    <w:p w:rsidR="000D26AF" w:rsidRPr="000D26AF" w:rsidRDefault="000D26AF" w:rsidP="000D26AF">
      <w:r w:rsidRPr="000D26AF">
        <w:t>In each country, I observed:</w:t>
      </w:r>
    </w:p>
    <w:p w:rsidR="000D26AF" w:rsidRPr="000D26AF" w:rsidRDefault="000D26AF" w:rsidP="003D4AC1">
      <w:pPr>
        <w:numPr>
          <w:ilvl w:val="0"/>
          <w:numId w:val="28"/>
        </w:numPr>
      </w:pPr>
      <w:r w:rsidRPr="000D26AF">
        <w:t>how citizens lived</w:t>
      </w:r>
    </w:p>
    <w:p w:rsidR="000D26AF" w:rsidRPr="000D26AF" w:rsidRDefault="000D26AF" w:rsidP="003D4AC1">
      <w:pPr>
        <w:numPr>
          <w:ilvl w:val="0"/>
          <w:numId w:val="28"/>
        </w:numPr>
      </w:pPr>
      <w:r w:rsidRPr="000D26AF">
        <w:t>how cities were designed</w:t>
      </w:r>
    </w:p>
    <w:p w:rsidR="000D26AF" w:rsidRPr="000D26AF" w:rsidRDefault="000D26AF" w:rsidP="003D4AC1">
      <w:pPr>
        <w:numPr>
          <w:ilvl w:val="0"/>
          <w:numId w:val="28"/>
        </w:numPr>
      </w:pPr>
      <w:r w:rsidRPr="000D26AF">
        <w:t>how parks, recreation centers, and walkable streets promoted health</w:t>
      </w:r>
    </w:p>
    <w:p w:rsidR="000D26AF" w:rsidRPr="000D26AF" w:rsidRDefault="000D26AF" w:rsidP="003D4AC1">
      <w:pPr>
        <w:numPr>
          <w:ilvl w:val="0"/>
          <w:numId w:val="28"/>
        </w:numPr>
      </w:pPr>
      <w:r w:rsidRPr="000D26AF">
        <w:t>how average body sizes differed from those in Africa and North America</w:t>
      </w:r>
    </w:p>
    <w:p w:rsidR="000D26AF" w:rsidRPr="000D26AF" w:rsidRDefault="000D26AF" w:rsidP="003D4AC1">
      <w:pPr>
        <w:numPr>
          <w:ilvl w:val="0"/>
          <w:numId w:val="28"/>
        </w:numPr>
      </w:pPr>
      <w:r w:rsidRPr="000D26AF">
        <w:t>how policy and environment shaped behavior</w:t>
      </w:r>
    </w:p>
    <w:p w:rsidR="000D26AF" w:rsidRPr="000D26AF" w:rsidRDefault="000D26AF" w:rsidP="000D26AF">
      <w:r w:rsidRPr="000D26AF">
        <w:t xml:space="preserve">Europe taught me that </w:t>
      </w:r>
      <w:r w:rsidRPr="000D26AF">
        <w:rPr>
          <w:b/>
          <w:bCs/>
        </w:rPr>
        <w:t>health is not only clinical — it is environmental, cultural, and political</w:t>
      </w:r>
      <w:r w:rsidRPr="000D26AF">
        <w:t>.</w:t>
      </w:r>
    </w:p>
    <w:p w:rsidR="000D26AF" w:rsidRPr="000D26AF" w:rsidRDefault="000D26AF" w:rsidP="000D26AF">
      <w:pPr>
        <w:rPr>
          <w:b/>
          <w:bCs/>
        </w:rPr>
      </w:pPr>
      <w:r w:rsidRPr="000D26AF">
        <w:rPr>
          <w:b/>
          <w:bCs/>
        </w:rPr>
        <w:t>Arrival in the USA: A Turning Point</w:t>
      </w:r>
    </w:p>
    <w:p w:rsidR="000D26AF" w:rsidRPr="000D26AF" w:rsidRDefault="000D26AF" w:rsidP="000D26AF">
      <w:r w:rsidRPr="000D26AF">
        <w:t xml:space="preserve">In </w:t>
      </w:r>
      <w:r w:rsidRPr="000D26AF">
        <w:rPr>
          <w:b/>
          <w:bCs/>
        </w:rPr>
        <w:t>2001</w:t>
      </w:r>
      <w:r w:rsidRPr="000D26AF">
        <w:t xml:space="preserve">, I traveled to the </w:t>
      </w:r>
      <w:r w:rsidRPr="000D26AF">
        <w:rPr>
          <w:b/>
          <w:bCs/>
        </w:rPr>
        <w:t>United States</w:t>
      </w:r>
      <w:r w:rsidRPr="000D26AF">
        <w:t xml:space="preserve"> to marry my wife, Bea. It was during this visit that I experienced the shock of </w:t>
      </w:r>
      <w:r w:rsidRPr="000D26AF">
        <w:rPr>
          <w:b/>
          <w:bCs/>
        </w:rPr>
        <w:t>September 11, 2001</w:t>
      </w:r>
      <w:r w:rsidRPr="000D26AF">
        <w:t xml:space="preserve"> — a violent terrorist attack that changed the world. The tragedy was a reminder of how fragile life is, and how essential healing is in times of crisis.</w:t>
      </w:r>
    </w:p>
    <w:p w:rsidR="000D26AF" w:rsidRPr="000D26AF" w:rsidRDefault="000D26AF" w:rsidP="000D26AF">
      <w:r w:rsidRPr="000D26AF">
        <w:t xml:space="preserve">During that stay, I visited institutions in </w:t>
      </w:r>
      <w:r w:rsidRPr="000D26AF">
        <w:rPr>
          <w:b/>
          <w:bCs/>
        </w:rPr>
        <w:t>Minnesota</w:t>
      </w:r>
      <w:r w:rsidRPr="000D26AF">
        <w:t xml:space="preserve">, including the </w:t>
      </w:r>
      <w:r w:rsidRPr="000D26AF">
        <w:rPr>
          <w:b/>
          <w:bCs/>
        </w:rPr>
        <w:t>Billy Graham Evangelistic Headquarters</w:t>
      </w:r>
      <w:r w:rsidRPr="000D26AF">
        <w:t xml:space="preserve">, absorbing informal lessons on leadership, spirituality, and community engagement. I traveled through </w:t>
      </w:r>
      <w:r w:rsidRPr="000D26AF">
        <w:rPr>
          <w:b/>
          <w:bCs/>
        </w:rPr>
        <w:t>Chicago</w:t>
      </w:r>
      <w:r w:rsidRPr="000D26AF">
        <w:t xml:space="preserve"> and </w:t>
      </w:r>
      <w:r w:rsidRPr="000D26AF">
        <w:rPr>
          <w:b/>
          <w:bCs/>
        </w:rPr>
        <w:t>Washington, D.C.</w:t>
      </w:r>
      <w:r w:rsidRPr="000D26AF">
        <w:t>, learning from every city, every institution, every encounter.</w:t>
      </w:r>
    </w:p>
    <w:p w:rsidR="000D26AF" w:rsidRPr="000D26AF" w:rsidRDefault="000D26AF" w:rsidP="000D26AF">
      <w:r w:rsidRPr="000D26AF">
        <w:t xml:space="preserve">These experiences deepened my understanding of the intersection between </w:t>
      </w:r>
      <w:r w:rsidRPr="000D26AF">
        <w:rPr>
          <w:b/>
          <w:bCs/>
        </w:rPr>
        <w:t>faith, health, trauma, and resilience</w:t>
      </w:r>
      <w:r w:rsidRPr="000D26AF">
        <w:t>.</w:t>
      </w:r>
    </w:p>
    <w:p w:rsidR="000D26AF" w:rsidRPr="000D26AF" w:rsidRDefault="000D26AF" w:rsidP="000D26AF">
      <w:pPr>
        <w:rPr>
          <w:b/>
          <w:bCs/>
        </w:rPr>
      </w:pPr>
      <w:r w:rsidRPr="000D26AF">
        <w:rPr>
          <w:b/>
          <w:bCs/>
        </w:rPr>
        <w:t>Formal Global Health Training: The Johns Hopkins Era</w:t>
      </w:r>
    </w:p>
    <w:p w:rsidR="000D26AF" w:rsidRPr="000D26AF" w:rsidRDefault="000D26AF" w:rsidP="000D26AF">
      <w:r w:rsidRPr="000D26AF">
        <w:t xml:space="preserve">My most transformative academic chapter began when I entered the </w:t>
      </w:r>
      <w:r w:rsidRPr="000D26AF">
        <w:rPr>
          <w:b/>
          <w:bCs/>
        </w:rPr>
        <w:t>Johns Hopkins Global Health Program</w:t>
      </w:r>
      <w:r w:rsidRPr="000D26AF">
        <w:t xml:space="preserve">, supported by collaboration with </w:t>
      </w:r>
      <w:r w:rsidRPr="000D26AF">
        <w:rPr>
          <w:b/>
          <w:bCs/>
        </w:rPr>
        <w:t>USAID</w:t>
      </w:r>
      <w:r w:rsidRPr="000D26AF">
        <w:t>.</w:t>
      </w:r>
    </w:p>
    <w:p w:rsidR="000D26AF" w:rsidRPr="000D26AF" w:rsidRDefault="000D26AF" w:rsidP="000D26AF">
      <w:r w:rsidRPr="000D26AF">
        <w:t xml:space="preserve">Over several years, I completed </w:t>
      </w:r>
      <w:r w:rsidRPr="000D26AF">
        <w:rPr>
          <w:b/>
          <w:bCs/>
        </w:rPr>
        <w:t>close to 80 certificates</w:t>
      </w:r>
      <w:r w:rsidRPr="000D26AF">
        <w:t xml:space="preserve"> in diverse global health subjects — from epidemiology to health systems, from communication to chronic disease </w:t>
      </w:r>
      <w:r w:rsidRPr="000D26AF">
        <w:lastRenderedPageBreak/>
        <w:t>management. Many of these certificates were combined into program credentials, including the prestigious:</w:t>
      </w:r>
    </w:p>
    <w:p w:rsidR="000D26AF" w:rsidRPr="000D26AF" w:rsidRDefault="000D26AF" w:rsidP="000D26AF">
      <w:pPr>
        <w:rPr>
          <w:b/>
          <w:bCs/>
        </w:rPr>
      </w:pPr>
      <w:r w:rsidRPr="000D26AF">
        <w:rPr>
          <w:b/>
          <w:bCs/>
        </w:rPr>
        <w:t>Program Certificate in Evaluation of Health Communication</w:t>
      </w:r>
    </w:p>
    <w:p w:rsidR="000D26AF" w:rsidRPr="000D26AF" w:rsidRDefault="000D26AF" w:rsidP="000D26AF">
      <w:r w:rsidRPr="000D26AF">
        <w:t xml:space="preserve">Johns Hopkins awarded me </w:t>
      </w:r>
      <w:r w:rsidRPr="000D26AF">
        <w:rPr>
          <w:b/>
          <w:bCs/>
        </w:rPr>
        <w:t>two major global health credentials</w:t>
      </w:r>
      <w:r w:rsidRPr="000D26AF">
        <w:t>:</w:t>
      </w:r>
    </w:p>
    <w:p w:rsidR="000D26AF" w:rsidRPr="000D26AF" w:rsidRDefault="000D26AF" w:rsidP="003D4AC1">
      <w:pPr>
        <w:numPr>
          <w:ilvl w:val="0"/>
          <w:numId w:val="29"/>
        </w:numPr>
      </w:pPr>
      <w:r w:rsidRPr="000D26AF">
        <w:rPr>
          <w:b/>
          <w:bCs/>
        </w:rPr>
        <w:t>Certificate as a Global Health Professional</w:t>
      </w:r>
    </w:p>
    <w:p w:rsidR="000D26AF" w:rsidRPr="000D26AF" w:rsidRDefault="000D26AF" w:rsidP="003D4AC1">
      <w:pPr>
        <w:numPr>
          <w:ilvl w:val="0"/>
          <w:numId w:val="29"/>
        </w:numPr>
      </w:pPr>
      <w:r w:rsidRPr="000D26AF">
        <w:rPr>
          <w:b/>
          <w:bCs/>
        </w:rPr>
        <w:t>Certificate as a Global Health Expert</w:t>
      </w:r>
    </w:p>
    <w:p w:rsidR="000D26AF" w:rsidRPr="000D26AF" w:rsidRDefault="000D26AF" w:rsidP="000D26AF">
      <w:r w:rsidRPr="000D26AF">
        <w:t>These were not honorary titles — they were earned through relentless study, research, and application.</w:t>
      </w:r>
    </w:p>
    <w:p w:rsidR="000D26AF" w:rsidRPr="000D26AF" w:rsidRDefault="000D26AF" w:rsidP="000D26AF">
      <w:pPr>
        <w:rPr>
          <w:b/>
          <w:bCs/>
        </w:rPr>
      </w:pPr>
      <w:r w:rsidRPr="000D26AF">
        <w:rPr>
          <w:b/>
          <w:bCs/>
        </w:rPr>
        <w:t>Addiction and Behavioral Health: A Parallel Expertise</w:t>
      </w:r>
    </w:p>
    <w:p w:rsidR="000D26AF" w:rsidRPr="000D26AF" w:rsidRDefault="000D26AF" w:rsidP="000D26AF">
      <w:r w:rsidRPr="000D26AF">
        <w:t xml:space="preserve">My global health training was complemented by extensive work in </w:t>
      </w:r>
      <w:r w:rsidRPr="000D26AF">
        <w:rPr>
          <w:b/>
          <w:bCs/>
        </w:rPr>
        <w:t>addiction and alcoholism</w:t>
      </w:r>
      <w:r w:rsidRPr="000D26AF">
        <w:t>.</w:t>
      </w:r>
    </w:p>
    <w:p w:rsidR="000D26AF" w:rsidRPr="000D26AF" w:rsidRDefault="000D26AF" w:rsidP="000D26AF">
      <w:r w:rsidRPr="000D26AF">
        <w:t xml:space="preserve">I was trained and certified by the </w:t>
      </w:r>
      <w:r w:rsidRPr="000D26AF">
        <w:rPr>
          <w:b/>
          <w:bCs/>
        </w:rPr>
        <w:t>University of Michigan</w:t>
      </w:r>
      <w:r w:rsidRPr="000D26AF">
        <w:t xml:space="preserve"> in addiction science. I completed additional addiction studies in </w:t>
      </w:r>
      <w:r w:rsidRPr="000D26AF">
        <w:rPr>
          <w:b/>
          <w:bCs/>
        </w:rPr>
        <w:t>New York</w:t>
      </w:r>
      <w:r w:rsidRPr="000D26AF">
        <w:t>, strengthening my understanding of substance and behavioral dependency.</w:t>
      </w:r>
    </w:p>
    <w:p w:rsidR="000D26AF" w:rsidRPr="000D26AF" w:rsidRDefault="000D26AF" w:rsidP="000D26AF">
      <w:r w:rsidRPr="000D26AF">
        <w:t xml:space="preserve">I also completed a </w:t>
      </w:r>
      <w:r w:rsidRPr="000D26AF">
        <w:rPr>
          <w:b/>
          <w:bCs/>
        </w:rPr>
        <w:t>14</w:t>
      </w:r>
      <w:r w:rsidRPr="000D26AF">
        <w:rPr>
          <w:b/>
          <w:bCs/>
        </w:rPr>
        <w:noBreakHyphen/>
        <w:t>month program at the Institute of Spirituality and Health at the Texas Medical Center</w:t>
      </w:r>
      <w:r w:rsidRPr="000D26AF">
        <w:t xml:space="preserve">, a program formally certified through an issued communiqué. This training helped me integrate </w:t>
      </w:r>
      <w:r w:rsidRPr="000D26AF">
        <w:rPr>
          <w:b/>
          <w:bCs/>
        </w:rPr>
        <w:t>medicine, psychology, spirituality, and community healing</w:t>
      </w:r>
      <w:r w:rsidRPr="000D26AF">
        <w:t xml:space="preserve"> — a combination essential for addressing food addiction, obesity, and diabetes.</w:t>
      </w:r>
    </w:p>
    <w:p w:rsidR="000D26AF" w:rsidRPr="000D26AF" w:rsidRDefault="000D26AF" w:rsidP="000D26AF">
      <w:pPr>
        <w:rPr>
          <w:b/>
          <w:bCs/>
        </w:rPr>
      </w:pPr>
      <w:r w:rsidRPr="000D26AF">
        <w:rPr>
          <w:b/>
          <w:bCs/>
        </w:rPr>
        <w:t>Additional Academic Credentials</w:t>
      </w:r>
    </w:p>
    <w:p w:rsidR="000D26AF" w:rsidRPr="000D26AF" w:rsidRDefault="000D26AF" w:rsidP="000D26AF">
      <w:r w:rsidRPr="000D26AF">
        <w:t>My academic journey also includes:</w:t>
      </w:r>
    </w:p>
    <w:p w:rsidR="000D26AF" w:rsidRPr="000D26AF" w:rsidRDefault="000D26AF" w:rsidP="003D4AC1">
      <w:pPr>
        <w:numPr>
          <w:ilvl w:val="0"/>
          <w:numId w:val="30"/>
        </w:numPr>
      </w:pPr>
      <w:r w:rsidRPr="000D26AF">
        <w:t>medical certificates from multiple institutions</w:t>
      </w:r>
    </w:p>
    <w:p w:rsidR="000D26AF" w:rsidRPr="000D26AF" w:rsidRDefault="000D26AF" w:rsidP="003D4AC1">
      <w:pPr>
        <w:numPr>
          <w:ilvl w:val="0"/>
          <w:numId w:val="30"/>
        </w:numPr>
      </w:pPr>
      <w:r w:rsidRPr="000D26AF">
        <w:t xml:space="preserve">an associate degree from </w:t>
      </w:r>
      <w:r w:rsidRPr="000D26AF">
        <w:rPr>
          <w:b/>
          <w:bCs/>
        </w:rPr>
        <w:t>Sure Foundation</w:t>
      </w:r>
    </w:p>
    <w:p w:rsidR="000D26AF" w:rsidRPr="000D26AF" w:rsidRDefault="000D26AF" w:rsidP="003D4AC1">
      <w:pPr>
        <w:numPr>
          <w:ilvl w:val="0"/>
          <w:numId w:val="30"/>
        </w:numPr>
      </w:pPr>
      <w:r w:rsidRPr="000D26AF">
        <w:t>bachelor</w:t>
      </w:r>
      <w:r w:rsidRPr="000D26AF">
        <w:noBreakHyphen/>
        <w:t>level studies in ministry and leadership</w:t>
      </w:r>
    </w:p>
    <w:p w:rsidR="000D26AF" w:rsidRPr="000D26AF" w:rsidRDefault="000D26AF" w:rsidP="003D4AC1">
      <w:pPr>
        <w:numPr>
          <w:ilvl w:val="0"/>
          <w:numId w:val="30"/>
        </w:numPr>
      </w:pPr>
      <w:r w:rsidRPr="000D26AF">
        <w:t>extensive continuing education across global health, addiction, communication, and chronic disease</w:t>
      </w:r>
    </w:p>
    <w:p w:rsidR="000D26AF" w:rsidRPr="000D26AF" w:rsidRDefault="000D26AF" w:rsidP="000D26AF">
      <w:r w:rsidRPr="000D26AF">
        <w:t xml:space="preserve">These credentials, combined with nearly </w:t>
      </w:r>
      <w:r w:rsidRPr="000D26AF">
        <w:rPr>
          <w:b/>
          <w:bCs/>
        </w:rPr>
        <w:t>20 years of work in the USA</w:t>
      </w:r>
      <w:r w:rsidRPr="000D26AF">
        <w:t>, form the backbone of my expertise.</w:t>
      </w:r>
    </w:p>
    <w:p w:rsidR="000D26AF" w:rsidRPr="000D26AF" w:rsidRDefault="000D26AF" w:rsidP="000D26AF">
      <w:pPr>
        <w:rPr>
          <w:b/>
          <w:bCs/>
        </w:rPr>
      </w:pPr>
      <w:r w:rsidRPr="000D26AF">
        <w:rPr>
          <w:b/>
          <w:bCs/>
        </w:rPr>
        <w:t>Becoming a Certified Global Health Expert: More Than a Title</w:t>
      </w:r>
    </w:p>
    <w:p w:rsidR="000D26AF" w:rsidRPr="000D26AF" w:rsidRDefault="000D26AF" w:rsidP="000D26AF">
      <w:r w:rsidRPr="000D26AF">
        <w:t>Becoming a certified global health expert was not the end of my journey — it was the beginning of my mission.</w:t>
      </w:r>
    </w:p>
    <w:p w:rsidR="000D26AF" w:rsidRPr="000D26AF" w:rsidRDefault="000D26AF" w:rsidP="000D26AF">
      <w:r w:rsidRPr="000D26AF">
        <w:lastRenderedPageBreak/>
        <w:t xml:space="preserve">My education across </w:t>
      </w:r>
      <w:r w:rsidRPr="000D26AF">
        <w:rPr>
          <w:b/>
          <w:bCs/>
        </w:rPr>
        <w:t>Africa, Europe, and North America</w:t>
      </w:r>
      <w:r w:rsidRPr="000D26AF">
        <w:t xml:space="preserve"> gave me:</w:t>
      </w:r>
    </w:p>
    <w:p w:rsidR="000D26AF" w:rsidRPr="000D26AF" w:rsidRDefault="000D26AF" w:rsidP="003D4AC1">
      <w:pPr>
        <w:numPr>
          <w:ilvl w:val="0"/>
          <w:numId w:val="31"/>
        </w:numPr>
      </w:pPr>
      <w:r w:rsidRPr="000D26AF">
        <w:t>the clinical foundation of an African physician</w:t>
      </w:r>
    </w:p>
    <w:p w:rsidR="000D26AF" w:rsidRPr="000D26AF" w:rsidRDefault="000D26AF" w:rsidP="003D4AC1">
      <w:pPr>
        <w:numPr>
          <w:ilvl w:val="0"/>
          <w:numId w:val="31"/>
        </w:numPr>
      </w:pPr>
      <w:r w:rsidRPr="000D26AF">
        <w:t>the cultural insight of a European observer</w:t>
      </w:r>
    </w:p>
    <w:p w:rsidR="000D26AF" w:rsidRPr="000D26AF" w:rsidRDefault="000D26AF" w:rsidP="003D4AC1">
      <w:pPr>
        <w:numPr>
          <w:ilvl w:val="0"/>
          <w:numId w:val="31"/>
        </w:numPr>
      </w:pPr>
      <w:r w:rsidRPr="000D26AF">
        <w:t>the public health training of an American professional</w:t>
      </w:r>
    </w:p>
    <w:p w:rsidR="000D26AF" w:rsidRPr="000D26AF" w:rsidRDefault="000D26AF" w:rsidP="003D4AC1">
      <w:pPr>
        <w:numPr>
          <w:ilvl w:val="0"/>
          <w:numId w:val="31"/>
        </w:numPr>
      </w:pPr>
      <w:r w:rsidRPr="000D26AF">
        <w:t>the spiritual depth of a minister</w:t>
      </w:r>
    </w:p>
    <w:p w:rsidR="000D26AF" w:rsidRPr="000D26AF" w:rsidRDefault="000D26AF" w:rsidP="003D4AC1">
      <w:pPr>
        <w:numPr>
          <w:ilvl w:val="0"/>
          <w:numId w:val="31"/>
        </w:numPr>
      </w:pPr>
      <w:r w:rsidRPr="000D26AF">
        <w:t>the communication skills of a global health advocate</w:t>
      </w:r>
    </w:p>
    <w:p w:rsidR="000D26AF" w:rsidRPr="000D26AF" w:rsidRDefault="000D26AF" w:rsidP="003D4AC1">
      <w:pPr>
        <w:numPr>
          <w:ilvl w:val="0"/>
          <w:numId w:val="31"/>
        </w:numPr>
      </w:pPr>
      <w:r w:rsidRPr="000D26AF">
        <w:t>the addiction expertise of a behavioral health specialist</w:t>
      </w:r>
    </w:p>
    <w:p w:rsidR="000D26AF" w:rsidRPr="000D26AF" w:rsidRDefault="000D26AF" w:rsidP="000D26AF">
      <w:r w:rsidRPr="000D26AF">
        <w:t xml:space="preserve">These experiences prepared me to confront the global epidemics of </w:t>
      </w:r>
      <w:r w:rsidRPr="000D26AF">
        <w:rPr>
          <w:b/>
          <w:bCs/>
        </w:rPr>
        <w:t>food addiction, obesity, and diabetes</w:t>
      </w:r>
      <w:r w:rsidRPr="000D26AF">
        <w:t xml:space="preserve"> — not as isolated diseases, but as interconnected crises requiring a holistic, global response.</w:t>
      </w:r>
    </w:p>
    <w:p w:rsidR="000D26AF" w:rsidRPr="000D26AF" w:rsidRDefault="000D26AF" w:rsidP="000D26AF">
      <w:r w:rsidRPr="000D26AF">
        <w:t>This chapter marks the moment when my personal journey became a global mandate: to heal, to teach, to advocate, and to lead.</w:t>
      </w:r>
    </w:p>
    <w:p w:rsidR="000D26AF" w:rsidRPr="000D26AF" w:rsidRDefault="000D26AF" w:rsidP="000D26AF"/>
    <w:p w:rsidR="000D26AF" w:rsidRDefault="000D26AF" w:rsidP="000D26AF">
      <w:r>
        <w:t xml:space="preserve">                                 </w:t>
      </w:r>
    </w:p>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Pr="000D26AF" w:rsidRDefault="000D26AF" w:rsidP="000D26AF">
      <w:pPr>
        <w:rPr>
          <w:b/>
          <w:bCs/>
        </w:rPr>
      </w:pPr>
      <w:r>
        <w:t xml:space="preserve">                                          </w:t>
      </w:r>
      <w:r w:rsidRPr="000D26AF">
        <w:rPr>
          <w:b/>
          <w:bCs/>
        </w:rPr>
        <w:t>SECTION II — INTRODUCTION</w:t>
      </w:r>
    </w:p>
    <w:p w:rsidR="000D26AF" w:rsidRPr="000D26AF" w:rsidRDefault="000D26AF" w:rsidP="000D26AF">
      <w:pPr>
        <w:rPr>
          <w:b/>
          <w:bCs/>
        </w:rPr>
      </w:pPr>
      <w:r>
        <w:rPr>
          <w:b/>
          <w:bCs/>
        </w:rPr>
        <w:t xml:space="preserve">                                               </w:t>
      </w:r>
      <w:r w:rsidRPr="000D26AF">
        <w:rPr>
          <w:b/>
          <w:bCs/>
        </w:rPr>
        <w:t>Understanding Food Addiction</w:t>
      </w:r>
    </w:p>
    <w:p w:rsidR="000D26AF" w:rsidRPr="000D26AF" w:rsidRDefault="000D26AF" w:rsidP="000D26AF">
      <w:r w:rsidRPr="000D26AF">
        <w:t>Food addiction is one of the most misunderstood epidemics of our time. I did not learn about it only from textbooks or conferences — I learned it from the faces, struggles, and stories of people across three continents. My education in Cameroon and Nigeria gave me the clinical foundation to diagnose disease, but my travels through Europe and my decades of work in the United States revealed the deeper truth: </w:t>
      </w:r>
      <w:r w:rsidRPr="000D26AF">
        <w:rPr>
          <w:b/>
          <w:bCs/>
        </w:rPr>
        <w:t>many people are not eating because they are hungry; they are eating because they are hurting.</w:t>
      </w:r>
    </w:p>
    <w:p w:rsidR="000D26AF" w:rsidRPr="000D26AF" w:rsidRDefault="000D26AF" w:rsidP="000D26AF">
      <w:r w:rsidRPr="000D26AF">
        <w:t xml:space="preserve">Across Africa, I watched </w:t>
      </w:r>
      <w:proofErr w:type="gramStart"/>
      <w:r w:rsidRPr="000D26AF">
        <w:t>communities</w:t>
      </w:r>
      <w:proofErr w:type="gramEnd"/>
      <w:r w:rsidRPr="000D26AF">
        <w:t xml:space="preserve"> transition from traditional diets to processed foods. In Cameroon, I saw patients at St. Francis Polyclinic who could not stop eating even when they knew their habits were destroying their health. In </w:t>
      </w:r>
      <w:proofErr w:type="spellStart"/>
      <w:r w:rsidRPr="000D26AF">
        <w:t>Konye</w:t>
      </w:r>
      <w:proofErr w:type="spellEnd"/>
      <w:r w:rsidRPr="000D26AF">
        <w:t xml:space="preserve">, </w:t>
      </w:r>
      <w:proofErr w:type="spellStart"/>
      <w:r w:rsidRPr="000D26AF">
        <w:t>Mbongé</w:t>
      </w:r>
      <w:proofErr w:type="spellEnd"/>
      <w:r w:rsidRPr="000D26AF">
        <w:t xml:space="preserve">, </w:t>
      </w:r>
      <w:proofErr w:type="spellStart"/>
      <w:r w:rsidRPr="000D26AF">
        <w:t>Bekondo</w:t>
      </w:r>
      <w:proofErr w:type="spellEnd"/>
      <w:r w:rsidRPr="000D26AF">
        <w:t>, and other towns, I met families who had never heard the word “addiction,” yet were living inside its grip — craving sugar, overeating, and battling early diabetes.</w:t>
      </w:r>
    </w:p>
    <w:p w:rsidR="000D26AF" w:rsidRPr="000D26AF" w:rsidRDefault="000D26AF" w:rsidP="000D26AF">
      <w:r w:rsidRPr="000D26AF">
        <w:t>Europe showed me another dimension. In Britain, France, Germany, and Italy, I observed how environment shapes behavior. I stayed with host families, walked through healthy cities, visited parks, recreation centers, and global health institutions like the English</w:t>
      </w:r>
      <w:r w:rsidRPr="000D26AF">
        <w:noBreakHyphen/>
        <w:t>speaking center in Heidelberg. Europeans moved more, ate differently, and lived in environments designed to support health. Their average body sizes reflected their lifestyles. Their cities reflected their priorities.</w:t>
      </w:r>
    </w:p>
    <w:p w:rsidR="000D26AF" w:rsidRPr="000D26AF" w:rsidRDefault="000D26AF" w:rsidP="000D26AF">
      <w:r w:rsidRPr="000D26AF">
        <w:t>Then came North America — the continent where my understanding of food addiction became complete. My work in the USA took me through many states, counties, and cities. I saw addiction up close in Detroit, and I watched the contrast across the river in Windsor, Canada. I worked with addicts and alcoholics in towns and cities, attended addiction and alcoholism conferences, and treated patients at Harris Health, Ben Taub, and the Texas Medical Center. I visited communities through health departments and city halls, seeing how stress, isolation, processed foods, and trauma created a perfect storm for compulsive eating.</w:t>
      </w:r>
    </w:p>
    <w:p w:rsidR="000D26AF" w:rsidRPr="000D26AF" w:rsidRDefault="000D26AF" w:rsidP="000D26AF">
      <w:r w:rsidRPr="000D26AF">
        <w:t>In every place, one truth remained constant: </w:t>
      </w:r>
      <w:r w:rsidRPr="000D26AF">
        <w:rPr>
          <w:b/>
          <w:bCs/>
        </w:rPr>
        <w:t>Food addiction is not a matter of discipline — it is a matter of biology, environment, emotion, and spirit.</w:t>
      </w:r>
    </w:p>
    <w:p w:rsidR="000D26AF" w:rsidRPr="000D26AF" w:rsidRDefault="000D26AF" w:rsidP="000D26AF">
      <w:r w:rsidRPr="000D26AF">
        <w:t>This section explores that truth.</w:t>
      </w:r>
    </w:p>
    <w:p w:rsidR="000D26AF" w:rsidRPr="000D26AF" w:rsidRDefault="000D26AF" w:rsidP="000D26AF">
      <w:pPr>
        <w:rPr>
          <w:b/>
          <w:bCs/>
        </w:rPr>
      </w:pPr>
      <w:r w:rsidRPr="000D26AF">
        <w:rPr>
          <w:b/>
          <w:bCs/>
        </w:rPr>
        <w:t>Chapter 4; What Is Food Addiction?</w:t>
      </w:r>
    </w:p>
    <w:p w:rsidR="000D26AF" w:rsidRPr="000D26AF" w:rsidRDefault="000D26AF" w:rsidP="000D26AF">
      <w:r w:rsidRPr="000D26AF">
        <w:lastRenderedPageBreak/>
        <w:t>Here, I break down the science — how sugar, salt, and fat hijack the brain’s reward system, how emotional pain fuels cravings, and how addiction mirrors the patterns I saw in alcoholics and substance</w:t>
      </w:r>
      <w:r w:rsidRPr="000D26AF">
        <w:noBreakHyphen/>
        <w:t>dependent patients.</w:t>
      </w:r>
    </w:p>
    <w:p w:rsidR="000D26AF" w:rsidRPr="000D26AF" w:rsidRDefault="000D26AF" w:rsidP="000D26AF">
      <w:pPr>
        <w:rPr>
          <w:b/>
          <w:bCs/>
        </w:rPr>
      </w:pPr>
      <w:r w:rsidRPr="000D26AF">
        <w:rPr>
          <w:b/>
          <w:bCs/>
        </w:rPr>
        <w:t>Chapter 5: Food Addiction in Global Context</w:t>
      </w:r>
    </w:p>
    <w:p w:rsidR="000D26AF" w:rsidRPr="000D26AF" w:rsidRDefault="000D26AF" w:rsidP="000D26AF">
      <w:r w:rsidRPr="000D26AF">
        <w:t>This chapter compares continents. It draws from my observations in Africa, Europe, and North America, showing how culture, policy, environment, and economics shape eating behavior.</w:t>
      </w:r>
    </w:p>
    <w:p w:rsidR="000D26AF" w:rsidRPr="000D26AF" w:rsidRDefault="000D26AF" w:rsidP="000D26AF">
      <w:pPr>
        <w:rPr>
          <w:b/>
          <w:bCs/>
        </w:rPr>
      </w:pPr>
      <w:r w:rsidRPr="000D26AF">
        <w:rPr>
          <w:b/>
          <w:bCs/>
        </w:rPr>
        <w:t>Chapter 6: Faith, Behavior, and Eating</w:t>
      </w:r>
    </w:p>
    <w:p w:rsidR="000D26AF" w:rsidRPr="000D26AF" w:rsidRDefault="000D26AF" w:rsidP="000D26AF">
      <w:r w:rsidRPr="000D26AF">
        <w:t>This chapter explores the spiritual dimension — how emptiness, trauma, and disconnection influence eating, and how faith</w:t>
      </w:r>
      <w:r w:rsidRPr="000D26AF">
        <w:noBreakHyphen/>
        <w:t>based healing, community support, and behavioral change can break the cycle.</w:t>
      </w:r>
    </w:p>
    <w:p w:rsidR="000D26AF" w:rsidRPr="000D26AF" w:rsidRDefault="000D26AF" w:rsidP="000D26AF"/>
    <w:p w:rsidR="000D26AF" w:rsidRPr="000D26AF" w:rsidRDefault="000D26AF" w:rsidP="000D26AF"/>
    <w:p w:rsidR="000D26AF" w:rsidRPr="000D26AF" w:rsidRDefault="000D26AF" w:rsidP="000D26AF"/>
    <w:p w:rsidR="000D26AF" w:rsidRPr="000D26AF" w:rsidRDefault="000D26AF" w:rsidP="000D26AF"/>
    <w:p w:rsidR="000D26AF" w:rsidRPr="000D26AF" w:rsidRDefault="000D26AF" w:rsidP="000D26AF"/>
    <w:p w:rsidR="000D26AF" w:rsidRPr="000D26AF" w:rsidRDefault="000D26AF" w:rsidP="000D26AF"/>
    <w:p w:rsidR="000D26AF" w:rsidRPr="000D26AF" w:rsidRDefault="000D26AF" w:rsidP="000D26AF"/>
    <w:p w:rsidR="000D26AF" w:rsidRDefault="000D26AF" w:rsidP="000D26AF">
      <w:r w:rsidRPr="000D26AF">
        <w:t xml:space="preserve">                   </w:t>
      </w:r>
      <w:r>
        <w:t xml:space="preserve">                                </w:t>
      </w:r>
    </w:p>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Default="000D26AF" w:rsidP="000D26AF"/>
    <w:p w:rsidR="000D26AF" w:rsidRPr="000D26AF" w:rsidRDefault="000D26AF" w:rsidP="000D26AF">
      <w:pPr>
        <w:rPr>
          <w:b/>
          <w:bCs/>
        </w:rPr>
      </w:pPr>
      <w:r>
        <w:t xml:space="preserve">                                                      </w:t>
      </w:r>
      <w:r w:rsidRPr="000D26AF">
        <w:t xml:space="preserve"> </w:t>
      </w:r>
      <w:r w:rsidRPr="000D26AF">
        <w:rPr>
          <w:b/>
          <w:bCs/>
        </w:rPr>
        <w:t xml:space="preserve">CHAPTER </w:t>
      </w:r>
      <w:r>
        <w:rPr>
          <w:b/>
          <w:bCs/>
        </w:rPr>
        <w:t>4</w:t>
      </w:r>
      <w:r w:rsidRPr="000D26AF">
        <w:rPr>
          <w:b/>
          <w:bCs/>
        </w:rPr>
        <w:t xml:space="preserve">— </w:t>
      </w:r>
    </w:p>
    <w:p w:rsidR="000D26AF" w:rsidRPr="000D26AF" w:rsidRDefault="000D26AF" w:rsidP="000D26AF">
      <w:pPr>
        <w:rPr>
          <w:b/>
          <w:bCs/>
        </w:rPr>
      </w:pPr>
      <w:r w:rsidRPr="000D26AF">
        <w:rPr>
          <w:b/>
          <w:bCs/>
        </w:rPr>
        <w:t xml:space="preserve">              </w:t>
      </w:r>
      <w:r>
        <w:rPr>
          <w:b/>
          <w:bCs/>
        </w:rPr>
        <w:t xml:space="preserve">                                  </w:t>
      </w:r>
      <w:r w:rsidRPr="000D26AF">
        <w:rPr>
          <w:b/>
          <w:bCs/>
        </w:rPr>
        <w:t>What Is Food Addiction?</w:t>
      </w:r>
    </w:p>
    <w:p w:rsidR="000D26AF" w:rsidRPr="000D26AF" w:rsidRDefault="000D26AF" w:rsidP="000D26AF">
      <w:r w:rsidRPr="000D26AF">
        <w:t>Food addiction is not a theory to me. It is not an abstract concept or a distant academic subject. It is something I have seen in the eyes of patients in Nigeria, Cameroon, Europe, and the United States. It is something I have treated in clinics, discussed in conferences, confronted in addiction centers, and witnessed in families and communities across continents.</w:t>
      </w:r>
    </w:p>
    <w:p w:rsidR="000D26AF" w:rsidRPr="000D26AF" w:rsidRDefault="000D26AF" w:rsidP="000D26AF">
      <w:r w:rsidRPr="000D26AF">
        <w:t>Food addiction is real. Food addiction is destructive. Food addiction is global.</w:t>
      </w:r>
    </w:p>
    <w:p w:rsidR="000D26AF" w:rsidRPr="000D26AF" w:rsidRDefault="000D26AF" w:rsidP="000D26AF">
      <w:r w:rsidRPr="000D26AF">
        <w:t>And for millions of people, food addiction is silent — hiding behind cultural habits, emotional wounds, environmental pressures, and spiritual emptiness.</w:t>
      </w:r>
    </w:p>
    <w:p w:rsidR="000D26AF" w:rsidRPr="000D26AF" w:rsidRDefault="000D26AF" w:rsidP="000D26AF">
      <w:r w:rsidRPr="000D26AF">
        <w:t>This chapter explains what food addiction truly is, why it is so powerful, and why so many people struggle to break free from its grip.</w:t>
      </w:r>
    </w:p>
    <w:p w:rsidR="000D26AF" w:rsidRPr="000D26AF" w:rsidRDefault="000D26AF" w:rsidP="000D26AF">
      <w:pPr>
        <w:rPr>
          <w:b/>
          <w:bCs/>
        </w:rPr>
      </w:pPr>
      <w:r w:rsidRPr="000D26AF">
        <w:rPr>
          <w:b/>
          <w:bCs/>
        </w:rPr>
        <w:t>Food Addiction Begins in the Brain</w:t>
      </w:r>
    </w:p>
    <w:p w:rsidR="000D26AF" w:rsidRPr="000D26AF" w:rsidRDefault="000D26AF" w:rsidP="000D26AF">
      <w:r w:rsidRPr="000D26AF">
        <w:t xml:space="preserve">During my addiction studies with the </w:t>
      </w:r>
      <w:r w:rsidRPr="000D26AF">
        <w:rPr>
          <w:b/>
          <w:bCs/>
        </w:rPr>
        <w:t>University of Michigan</w:t>
      </w:r>
      <w:r w:rsidRPr="000D26AF">
        <w:t xml:space="preserve">, my work in </w:t>
      </w:r>
      <w:r w:rsidRPr="000D26AF">
        <w:rPr>
          <w:b/>
          <w:bCs/>
        </w:rPr>
        <w:t>New York</w:t>
      </w:r>
      <w:r w:rsidRPr="000D26AF">
        <w:t>, and my 14</w:t>
      </w:r>
      <w:r w:rsidRPr="000D26AF">
        <w:noBreakHyphen/>
        <w:t xml:space="preserve">month program at the </w:t>
      </w:r>
      <w:r w:rsidRPr="000D26AF">
        <w:rPr>
          <w:b/>
          <w:bCs/>
        </w:rPr>
        <w:t>Institute of Spirituality and Health at the Texas Medical Center</w:t>
      </w:r>
      <w:r w:rsidRPr="000D26AF">
        <w:t>, I learned that addiction — whether to alcohol, opioids, or food — follows the same neurological pathway.</w:t>
      </w:r>
    </w:p>
    <w:p w:rsidR="000D26AF" w:rsidRPr="000D26AF" w:rsidRDefault="000D26AF" w:rsidP="000D26AF">
      <w:r w:rsidRPr="000D26AF">
        <w:t xml:space="preserve">Highly processed foods, especially those rich in </w:t>
      </w:r>
      <w:r w:rsidRPr="000D26AF">
        <w:rPr>
          <w:b/>
          <w:bCs/>
        </w:rPr>
        <w:t>sugar, salt, and fat</w:t>
      </w:r>
      <w:r w:rsidRPr="000D26AF">
        <w:t xml:space="preserve">, activate the </w:t>
      </w:r>
      <w:r w:rsidRPr="000D26AF">
        <w:rPr>
          <w:b/>
          <w:bCs/>
        </w:rPr>
        <w:t>mesolimbic dopamine system</w:t>
      </w:r>
      <w:r w:rsidRPr="000D26AF">
        <w:t>, the brain’s reward center. This is the same system triggered by:</w:t>
      </w:r>
    </w:p>
    <w:p w:rsidR="000D26AF" w:rsidRPr="000D26AF" w:rsidRDefault="000D26AF" w:rsidP="003D4AC1">
      <w:pPr>
        <w:numPr>
          <w:ilvl w:val="0"/>
          <w:numId w:val="32"/>
        </w:numPr>
      </w:pPr>
      <w:r w:rsidRPr="000D26AF">
        <w:t>alcohol</w:t>
      </w:r>
    </w:p>
    <w:p w:rsidR="000D26AF" w:rsidRPr="000D26AF" w:rsidRDefault="000D26AF" w:rsidP="003D4AC1">
      <w:pPr>
        <w:numPr>
          <w:ilvl w:val="0"/>
          <w:numId w:val="32"/>
        </w:numPr>
      </w:pPr>
      <w:r w:rsidRPr="000D26AF">
        <w:t>cocaine</w:t>
      </w:r>
    </w:p>
    <w:p w:rsidR="000D26AF" w:rsidRPr="000D26AF" w:rsidRDefault="000D26AF" w:rsidP="003D4AC1">
      <w:pPr>
        <w:numPr>
          <w:ilvl w:val="0"/>
          <w:numId w:val="32"/>
        </w:numPr>
      </w:pPr>
      <w:r w:rsidRPr="000D26AF">
        <w:t>opioids</w:t>
      </w:r>
    </w:p>
    <w:p w:rsidR="000D26AF" w:rsidRPr="000D26AF" w:rsidRDefault="000D26AF" w:rsidP="003D4AC1">
      <w:pPr>
        <w:numPr>
          <w:ilvl w:val="0"/>
          <w:numId w:val="32"/>
        </w:numPr>
      </w:pPr>
      <w:r w:rsidRPr="000D26AF">
        <w:t>nicotine</w:t>
      </w:r>
    </w:p>
    <w:p w:rsidR="000D26AF" w:rsidRPr="000D26AF" w:rsidRDefault="000D26AF" w:rsidP="000D26AF">
      <w:r w:rsidRPr="000D26AF">
        <w:t>When people consume certain foods, the brain releases dopamine — the chemical of pleasure, reward, and reinforcement. Over time, the brain begins to crave that dopamine surge, not the food itself.</w:t>
      </w:r>
    </w:p>
    <w:p w:rsidR="000D26AF" w:rsidRPr="000D26AF" w:rsidRDefault="000D26AF" w:rsidP="000D26AF">
      <w:r w:rsidRPr="000D26AF">
        <w:t>This is why many patients told me:</w:t>
      </w:r>
    </w:p>
    <w:p w:rsidR="000D26AF" w:rsidRPr="000D26AF" w:rsidRDefault="000D26AF" w:rsidP="003D4AC1">
      <w:pPr>
        <w:numPr>
          <w:ilvl w:val="0"/>
          <w:numId w:val="33"/>
        </w:numPr>
      </w:pPr>
      <w:r w:rsidRPr="000D26AF">
        <w:lastRenderedPageBreak/>
        <w:t>“Doctor, I know this food is killing me, but I can’t stop.”</w:t>
      </w:r>
    </w:p>
    <w:p w:rsidR="000D26AF" w:rsidRPr="000D26AF" w:rsidRDefault="000D26AF" w:rsidP="003D4AC1">
      <w:pPr>
        <w:numPr>
          <w:ilvl w:val="0"/>
          <w:numId w:val="33"/>
        </w:numPr>
      </w:pPr>
      <w:r w:rsidRPr="000D26AF">
        <w:t>“I eat even when I am not hungry.”</w:t>
      </w:r>
    </w:p>
    <w:p w:rsidR="000D26AF" w:rsidRPr="000D26AF" w:rsidRDefault="000D26AF" w:rsidP="003D4AC1">
      <w:pPr>
        <w:numPr>
          <w:ilvl w:val="0"/>
          <w:numId w:val="33"/>
        </w:numPr>
      </w:pPr>
      <w:r w:rsidRPr="000D26AF">
        <w:t>“I feel guilty after eating, but I still go back.”</w:t>
      </w:r>
    </w:p>
    <w:p w:rsidR="000D26AF" w:rsidRPr="000D26AF" w:rsidRDefault="000D26AF" w:rsidP="000D26AF">
      <w:r w:rsidRPr="000D26AF">
        <w:t>These were not failures of discipline. They were symptoms of addiction.</w:t>
      </w:r>
    </w:p>
    <w:p w:rsidR="000D26AF" w:rsidRPr="000D26AF" w:rsidRDefault="000D26AF" w:rsidP="000D26AF">
      <w:pPr>
        <w:rPr>
          <w:b/>
          <w:bCs/>
        </w:rPr>
      </w:pPr>
      <w:r w:rsidRPr="000D26AF">
        <w:rPr>
          <w:b/>
          <w:bCs/>
        </w:rPr>
        <w:t>Food Addiction Is Emotional</w:t>
      </w:r>
    </w:p>
    <w:p w:rsidR="000D26AF" w:rsidRPr="000D26AF" w:rsidRDefault="000D26AF" w:rsidP="000D26AF">
      <w:r w:rsidRPr="000D26AF">
        <w:t xml:space="preserve">In Cameroon, at </w:t>
      </w:r>
      <w:r w:rsidRPr="000D26AF">
        <w:rPr>
          <w:b/>
          <w:bCs/>
        </w:rPr>
        <w:t>St. Francis Polyclinic</w:t>
      </w:r>
      <w:r w:rsidRPr="000D26AF">
        <w:t xml:space="preserve">, where I served as Deputy Chief Medical Officer under Dr. </w:t>
      </w:r>
      <w:proofErr w:type="spellStart"/>
      <w:r w:rsidRPr="000D26AF">
        <w:t>Eben</w:t>
      </w:r>
      <w:proofErr w:type="spellEnd"/>
      <w:r w:rsidRPr="000D26AF">
        <w:t>, I treated patients who used food as emotional medicine. They ate to escape stress, loneliness, trauma, and depression.</w:t>
      </w:r>
    </w:p>
    <w:p w:rsidR="000D26AF" w:rsidRPr="000D26AF" w:rsidRDefault="000D26AF" w:rsidP="000D26AF">
      <w:r w:rsidRPr="000D26AF">
        <w:t xml:space="preserve">In outreach missions to </w:t>
      </w:r>
      <w:proofErr w:type="spellStart"/>
      <w:r w:rsidRPr="000D26AF">
        <w:rPr>
          <w:b/>
          <w:bCs/>
        </w:rPr>
        <w:t>Konye</w:t>
      </w:r>
      <w:proofErr w:type="spellEnd"/>
      <w:r w:rsidRPr="000D26AF">
        <w:rPr>
          <w:b/>
          <w:bCs/>
        </w:rPr>
        <w:t xml:space="preserve">, </w:t>
      </w:r>
      <w:proofErr w:type="spellStart"/>
      <w:r w:rsidRPr="000D26AF">
        <w:rPr>
          <w:b/>
          <w:bCs/>
        </w:rPr>
        <w:t>Mbongé</w:t>
      </w:r>
      <w:proofErr w:type="spellEnd"/>
      <w:r w:rsidRPr="000D26AF">
        <w:rPr>
          <w:b/>
          <w:bCs/>
        </w:rPr>
        <w:t xml:space="preserve">, </w:t>
      </w:r>
      <w:proofErr w:type="spellStart"/>
      <w:r w:rsidRPr="000D26AF">
        <w:rPr>
          <w:b/>
          <w:bCs/>
        </w:rPr>
        <w:t>Bekondo</w:t>
      </w:r>
      <w:proofErr w:type="spellEnd"/>
      <w:r w:rsidRPr="000D26AF">
        <w:t>, and other towns, I met people who used food to cope with poverty, uncertainty, and hardship. They were not eating because they were hungry — they were eating because they were hurting.</w:t>
      </w:r>
    </w:p>
    <w:p w:rsidR="000D26AF" w:rsidRPr="000D26AF" w:rsidRDefault="000D26AF" w:rsidP="000D26AF">
      <w:r w:rsidRPr="000D26AF">
        <w:t xml:space="preserve">In the United States, I saw the same pattern among addicts and alcoholics. Many of them replaced alcohol with sugar. Many replaced drugs with overeating. Many used </w:t>
      </w:r>
      <w:proofErr w:type="gramStart"/>
      <w:r w:rsidRPr="000D26AF">
        <w:t>food</w:t>
      </w:r>
      <w:proofErr w:type="gramEnd"/>
      <w:r w:rsidRPr="000D26AF">
        <w:t xml:space="preserve"> to numb emotional pain.</w:t>
      </w:r>
    </w:p>
    <w:p w:rsidR="000D26AF" w:rsidRPr="000D26AF" w:rsidRDefault="000D26AF" w:rsidP="000D26AF">
      <w:r w:rsidRPr="000D26AF">
        <w:t>Food addiction is not only biological — it is deeply emotional.</w:t>
      </w:r>
    </w:p>
    <w:p w:rsidR="000D26AF" w:rsidRPr="000D26AF" w:rsidRDefault="000D26AF" w:rsidP="000D26AF">
      <w:pPr>
        <w:rPr>
          <w:b/>
          <w:bCs/>
        </w:rPr>
      </w:pPr>
      <w:r w:rsidRPr="000D26AF">
        <w:rPr>
          <w:b/>
          <w:bCs/>
        </w:rPr>
        <w:t>Food Addiction Is Social and Environmental</w:t>
      </w:r>
    </w:p>
    <w:p w:rsidR="000D26AF" w:rsidRPr="000D26AF" w:rsidRDefault="000D26AF" w:rsidP="000D26AF">
      <w:r w:rsidRPr="000D26AF">
        <w:t xml:space="preserve">My travels across </w:t>
      </w:r>
      <w:r w:rsidRPr="000D26AF">
        <w:rPr>
          <w:b/>
          <w:bCs/>
        </w:rPr>
        <w:t>Europe</w:t>
      </w:r>
      <w:r w:rsidRPr="000D26AF">
        <w:t xml:space="preserve"> taught me how environment shapes behavior. In Britain, France, Germany, and Italy, I observed:</w:t>
      </w:r>
    </w:p>
    <w:p w:rsidR="000D26AF" w:rsidRPr="000D26AF" w:rsidRDefault="000D26AF" w:rsidP="003D4AC1">
      <w:pPr>
        <w:numPr>
          <w:ilvl w:val="0"/>
          <w:numId w:val="34"/>
        </w:numPr>
      </w:pPr>
      <w:r w:rsidRPr="000D26AF">
        <w:t>walkable cities</w:t>
      </w:r>
    </w:p>
    <w:p w:rsidR="000D26AF" w:rsidRPr="000D26AF" w:rsidRDefault="000D26AF" w:rsidP="003D4AC1">
      <w:pPr>
        <w:numPr>
          <w:ilvl w:val="0"/>
          <w:numId w:val="34"/>
        </w:numPr>
      </w:pPr>
      <w:r w:rsidRPr="000D26AF">
        <w:t>parks and recreation centers</w:t>
      </w:r>
    </w:p>
    <w:p w:rsidR="000D26AF" w:rsidRPr="000D26AF" w:rsidRDefault="000D26AF" w:rsidP="003D4AC1">
      <w:pPr>
        <w:numPr>
          <w:ilvl w:val="0"/>
          <w:numId w:val="34"/>
        </w:numPr>
      </w:pPr>
      <w:r w:rsidRPr="000D26AF">
        <w:t>healthy public spaces</w:t>
      </w:r>
    </w:p>
    <w:p w:rsidR="000D26AF" w:rsidRPr="000D26AF" w:rsidRDefault="000D26AF" w:rsidP="003D4AC1">
      <w:pPr>
        <w:numPr>
          <w:ilvl w:val="0"/>
          <w:numId w:val="34"/>
        </w:numPr>
      </w:pPr>
      <w:r w:rsidRPr="000D26AF">
        <w:t>moderate portion sizes</w:t>
      </w:r>
    </w:p>
    <w:p w:rsidR="000D26AF" w:rsidRPr="000D26AF" w:rsidRDefault="000D26AF" w:rsidP="003D4AC1">
      <w:pPr>
        <w:numPr>
          <w:ilvl w:val="0"/>
          <w:numId w:val="34"/>
        </w:numPr>
      </w:pPr>
      <w:r w:rsidRPr="000D26AF">
        <w:t>cultural eating patterns</w:t>
      </w:r>
    </w:p>
    <w:p w:rsidR="000D26AF" w:rsidRPr="000D26AF" w:rsidRDefault="000D26AF" w:rsidP="000D26AF">
      <w:r w:rsidRPr="000D26AF">
        <w:t>These environments protect people from addiction.</w:t>
      </w:r>
    </w:p>
    <w:p w:rsidR="000D26AF" w:rsidRPr="000D26AF" w:rsidRDefault="000D26AF" w:rsidP="000D26AF">
      <w:r w:rsidRPr="000D26AF">
        <w:t>In contrast, in many African cities, I saw:</w:t>
      </w:r>
    </w:p>
    <w:p w:rsidR="000D26AF" w:rsidRPr="000D26AF" w:rsidRDefault="000D26AF" w:rsidP="003D4AC1">
      <w:pPr>
        <w:numPr>
          <w:ilvl w:val="0"/>
          <w:numId w:val="35"/>
        </w:numPr>
      </w:pPr>
      <w:r w:rsidRPr="000D26AF">
        <w:t>rapid urbanization</w:t>
      </w:r>
    </w:p>
    <w:p w:rsidR="000D26AF" w:rsidRPr="000D26AF" w:rsidRDefault="000D26AF" w:rsidP="003D4AC1">
      <w:pPr>
        <w:numPr>
          <w:ilvl w:val="0"/>
          <w:numId w:val="35"/>
        </w:numPr>
      </w:pPr>
      <w:r w:rsidRPr="000D26AF">
        <w:t>limited recreational infrastructure</w:t>
      </w:r>
    </w:p>
    <w:p w:rsidR="000D26AF" w:rsidRPr="000D26AF" w:rsidRDefault="000D26AF" w:rsidP="003D4AC1">
      <w:pPr>
        <w:numPr>
          <w:ilvl w:val="0"/>
          <w:numId w:val="35"/>
        </w:numPr>
      </w:pPr>
      <w:r w:rsidRPr="000D26AF">
        <w:t>rising availability of processed foods</w:t>
      </w:r>
    </w:p>
    <w:p w:rsidR="000D26AF" w:rsidRPr="000D26AF" w:rsidRDefault="000D26AF" w:rsidP="003D4AC1">
      <w:pPr>
        <w:numPr>
          <w:ilvl w:val="0"/>
          <w:numId w:val="35"/>
        </w:numPr>
      </w:pPr>
      <w:r w:rsidRPr="000D26AF">
        <w:lastRenderedPageBreak/>
        <w:t>cultural celebrations centered on overeating</w:t>
      </w:r>
    </w:p>
    <w:p w:rsidR="000D26AF" w:rsidRPr="000D26AF" w:rsidRDefault="000D26AF" w:rsidP="000D26AF">
      <w:r w:rsidRPr="000D26AF">
        <w:t>In North America, I saw:</w:t>
      </w:r>
    </w:p>
    <w:p w:rsidR="000D26AF" w:rsidRPr="000D26AF" w:rsidRDefault="000D26AF" w:rsidP="003D4AC1">
      <w:pPr>
        <w:numPr>
          <w:ilvl w:val="0"/>
          <w:numId w:val="36"/>
        </w:numPr>
      </w:pPr>
      <w:r w:rsidRPr="000D26AF">
        <w:t>food deserts</w:t>
      </w:r>
    </w:p>
    <w:p w:rsidR="000D26AF" w:rsidRPr="000D26AF" w:rsidRDefault="000D26AF" w:rsidP="003D4AC1">
      <w:pPr>
        <w:numPr>
          <w:ilvl w:val="0"/>
          <w:numId w:val="36"/>
        </w:numPr>
      </w:pPr>
      <w:r w:rsidRPr="000D26AF">
        <w:t>aggressive marketing</w:t>
      </w:r>
    </w:p>
    <w:p w:rsidR="000D26AF" w:rsidRPr="000D26AF" w:rsidRDefault="000D26AF" w:rsidP="003D4AC1">
      <w:pPr>
        <w:numPr>
          <w:ilvl w:val="0"/>
          <w:numId w:val="36"/>
        </w:numPr>
      </w:pPr>
      <w:r w:rsidRPr="000D26AF">
        <w:t>oversized portions</w:t>
      </w:r>
    </w:p>
    <w:p w:rsidR="000D26AF" w:rsidRPr="000D26AF" w:rsidRDefault="000D26AF" w:rsidP="003D4AC1">
      <w:pPr>
        <w:numPr>
          <w:ilvl w:val="0"/>
          <w:numId w:val="36"/>
        </w:numPr>
      </w:pPr>
      <w:r w:rsidRPr="000D26AF">
        <w:t>stress</w:t>
      </w:r>
      <w:r w:rsidRPr="000D26AF">
        <w:noBreakHyphen/>
        <w:t>driven lifestyles</w:t>
      </w:r>
    </w:p>
    <w:p w:rsidR="000D26AF" w:rsidRPr="000D26AF" w:rsidRDefault="000D26AF" w:rsidP="003D4AC1">
      <w:pPr>
        <w:numPr>
          <w:ilvl w:val="0"/>
          <w:numId w:val="36"/>
        </w:numPr>
      </w:pPr>
      <w:r w:rsidRPr="000D26AF">
        <w:t>communities built around cars, not movement</w:t>
      </w:r>
    </w:p>
    <w:p w:rsidR="000D26AF" w:rsidRPr="000D26AF" w:rsidRDefault="000D26AF" w:rsidP="000D26AF">
      <w:r w:rsidRPr="000D26AF">
        <w:t>Food addiction thrives in environments that encourage overeating and discourage physical activity.</w:t>
      </w:r>
    </w:p>
    <w:p w:rsidR="000D26AF" w:rsidRPr="000D26AF" w:rsidRDefault="000D26AF" w:rsidP="000D26AF">
      <w:pPr>
        <w:rPr>
          <w:b/>
          <w:bCs/>
        </w:rPr>
      </w:pPr>
      <w:r w:rsidRPr="000D26AF">
        <w:rPr>
          <w:b/>
          <w:bCs/>
        </w:rPr>
        <w:t>Food Addiction Is Behavioral</w:t>
      </w:r>
    </w:p>
    <w:p w:rsidR="000D26AF" w:rsidRPr="000D26AF" w:rsidRDefault="000D26AF" w:rsidP="000D26AF">
      <w:r w:rsidRPr="000D26AF">
        <w:t xml:space="preserve">During my global health training at </w:t>
      </w:r>
      <w:r w:rsidRPr="000D26AF">
        <w:rPr>
          <w:b/>
          <w:bCs/>
        </w:rPr>
        <w:t>Johns Hopkins</w:t>
      </w:r>
      <w:r w:rsidRPr="000D26AF">
        <w:t xml:space="preserve">, where I earned nearly </w:t>
      </w:r>
      <w:r w:rsidRPr="000D26AF">
        <w:rPr>
          <w:b/>
          <w:bCs/>
        </w:rPr>
        <w:t>80 certificates</w:t>
      </w:r>
      <w:r w:rsidRPr="000D26AF">
        <w:t>, including:</w:t>
      </w:r>
    </w:p>
    <w:p w:rsidR="000D26AF" w:rsidRPr="000D26AF" w:rsidRDefault="000D26AF" w:rsidP="003D4AC1">
      <w:pPr>
        <w:numPr>
          <w:ilvl w:val="0"/>
          <w:numId w:val="37"/>
        </w:numPr>
      </w:pPr>
      <w:r w:rsidRPr="000D26AF">
        <w:rPr>
          <w:b/>
          <w:bCs/>
        </w:rPr>
        <w:t>Global Health Professional Certificate</w:t>
      </w:r>
    </w:p>
    <w:p w:rsidR="000D26AF" w:rsidRPr="000D26AF" w:rsidRDefault="000D26AF" w:rsidP="003D4AC1">
      <w:pPr>
        <w:numPr>
          <w:ilvl w:val="0"/>
          <w:numId w:val="37"/>
        </w:numPr>
      </w:pPr>
      <w:r w:rsidRPr="000D26AF">
        <w:rPr>
          <w:b/>
          <w:bCs/>
        </w:rPr>
        <w:t>Global Health Expert Certificate</w:t>
      </w:r>
    </w:p>
    <w:p w:rsidR="000D26AF" w:rsidRPr="000D26AF" w:rsidRDefault="000D26AF" w:rsidP="003D4AC1">
      <w:pPr>
        <w:numPr>
          <w:ilvl w:val="0"/>
          <w:numId w:val="37"/>
        </w:numPr>
      </w:pPr>
      <w:r w:rsidRPr="000D26AF">
        <w:rPr>
          <w:b/>
          <w:bCs/>
        </w:rPr>
        <w:t>Program Certificate in Evaluation of Health Communication</w:t>
      </w:r>
    </w:p>
    <w:p w:rsidR="000D26AF" w:rsidRPr="000D26AF" w:rsidRDefault="000D26AF" w:rsidP="000D26AF">
      <w:r w:rsidRPr="000D26AF">
        <w:t>I learned how behavior is shaped by:</w:t>
      </w:r>
    </w:p>
    <w:p w:rsidR="000D26AF" w:rsidRPr="000D26AF" w:rsidRDefault="000D26AF" w:rsidP="003D4AC1">
      <w:pPr>
        <w:numPr>
          <w:ilvl w:val="0"/>
          <w:numId w:val="38"/>
        </w:numPr>
      </w:pPr>
      <w:r w:rsidRPr="000D26AF">
        <w:t>culture</w:t>
      </w:r>
    </w:p>
    <w:p w:rsidR="000D26AF" w:rsidRPr="000D26AF" w:rsidRDefault="000D26AF" w:rsidP="003D4AC1">
      <w:pPr>
        <w:numPr>
          <w:ilvl w:val="0"/>
          <w:numId w:val="38"/>
        </w:numPr>
      </w:pPr>
      <w:r w:rsidRPr="000D26AF">
        <w:t>family patterns</w:t>
      </w:r>
    </w:p>
    <w:p w:rsidR="000D26AF" w:rsidRPr="000D26AF" w:rsidRDefault="000D26AF" w:rsidP="003D4AC1">
      <w:pPr>
        <w:numPr>
          <w:ilvl w:val="0"/>
          <w:numId w:val="38"/>
        </w:numPr>
      </w:pPr>
      <w:r w:rsidRPr="000D26AF">
        <w:t>advertising</w:t>
      </w:r>
    </w:p>
    <w:p w:rsidR="000D26AF" w:rsidRPr="000D26AF" w:rsidRDefault="000D26AF" w:rsidP="003D4AC1">
      <w:pPr>
        <w:numPr>
          <w:ilvl w:val="0"/>
          <w:numId w:val="38"/>
        </w:numPr>
      </w:pPr>
      <w:r w:rsidRPr="000D26AF">
        <w:t>stress</w:t>
      </w:r>
    </w:p>
    <w:p w:rsidR="000D26AF" w:rsidRPr="000D26AF" w:rsidRDefault="000D26AF" w:rsidP="003D4AC1">
      <w:pPr>
        <w:numPr>
          <w:ilvl w:val="0"/>
          <w:numId w:val="38"/>
        </w:numPr>
      </w:pPr>
      <w:r w:rsidRPr="000D26AF">
        <w:t>trauma</w:t>
      </w:r>
    </w:p>
    <w:p w:rsidR="000D26AF" w:rsidRPr="000D26AF" w:rsidRDefault="000D26AF" w:rsidP="003D4AC1">
      <w:pPr>
        <w:numPr>
          <w:ilvl w:val="0"/>
          <w:numId w:val="38"/>
        </w:numPr>
      </w:pPr>
      <w:r w:rsidRPr="000D26AF">
        <w:t>social norms</w:t>
      </w:r>
    </w:p>
    <w:p w:rsidR="000D26AF" w:rsidRPr="000D26AF" w:rsidRDefault="000D26AF" w:rsidP="000D26AF">
      <w:r w:rsidRPr="000D26AF">
        <w:t>Food addiction is reinforced by habits that begin in childhood and continue into adulthood. Many patients told me:</w:t>
      </w:r>
    </w:p>
    <w:p w:rsidR="000D26AF" w:rsidRPr="000D26AF" w:rsidRDefault="000D26AF" w:rsidP="003D4AC1">
      <w:pPr>
        <w:numPr>
          <w:ilvl w:val="0"/>
          <w:numId w:val="39"/>
        </w:numPr>
      </w:pPr>
      <w:r w:rsidRPr="000D26AF">
        <w:t>“In our home, we always ate late.”</w:t>
      </w:r>
    </w:p>
    <w:p w:rsidR="000D26AF" w:rsidRPr="000D26AF" w:rsidRDefault="000D26AF" w:rsidP="003D4AC1">
      <w:pPr>
        <w:numPr>
          <w:ilvl w:val="0"/>
          <w:numId w:val="39"/>
        </w:numPr>
      </w:pPr>
      <w:r w:rsidRPr="000D26AF">
        <w:t>“We celebrate everything with food.”</w:t>
      </w:r>
    </w:p>
    <w:p w:rsidR="000D26AF" w:rsidRPr="000D26AF" w:rsidRDefault="000D26AF" w:rsidP="003D4AC1">
      <w:pPr>
        <w:numPr>
          <w:ilvl w:val="0"/>
          <w:numId w:val="39"/>
        </w:numPr>
      </w:pPr>
      <w:r w:rsidRPr="000D26AF">
        <w:t>“I grew up finishing everything on my plate.”</w:t>
      </w:r>
    </w:p>
    <w:p w:rsidR="000D26AF" w:rsidRPr="000D26AF" w:rsidRDefault="000D26AF" w:rsidP="000D26AF">
      <w:r w:rsidRPr="000D26AF">
        <w:lastRenderedPageBreak/>
        <w:t>Behavior becomes identity. Identity becomes addiction.</w:t>
      </w:r>
    </w:p>
    <w:p w:rsidR="000D26AF" w:rsidRPr="000D26AF" w:rsidRDefault="000D26AF" w:rsidP="000D26AF">
      <w:pPr>
        <w:rPr>
          <w:b/>
          <w:bCs/>
        </w:rPr>
      </w:pPr>
      <w:r w:rsidRPr="000D26AF">
        <w:rPr>
          <w:b/>
          <w:bCs/>
        </w:rPr>
        <w:t>Food Addiction Is Spiritual</w:t>
      </w:r>
    </w:p>
    <w:p w:rsidR="000D26AF" w:rsidRPr="000D26AF" w:rsidRDefault="000D26AF" w:rsidP="000D26AF">
      <w:r w:rsidRPr="000D26AF">
        <w:t xml:space="preserve">My ministry training and work with churches — especially my teaching sessions with the </w:t>
      </w:r>
      <w:r w:rsidRPr="000D26AF">
        <w:rPr>
          <w:b/>
          <w:bCs/>
        </w:rPr>
        <w:t>Presbyterian Church in Cameroon</w:t>
      </w:r>
      <w:r w:rsidRPr="000D26AF">
        <w:t xml:space="preserve"> — revealed the spiritual dimension of food addiction.</w:t>
      </w:r>
    </w:p>
    <w:p w:rsidR="000D26AF" w:rsidRPr="000D26AF" w:rsidRDefault="000D26AF" w:rsidP="000D26AF">
      <w:r w:rsidRPr="000D26AF">
        <w:t>Many people eat because they feel empty. Many eat because they feel disconnected. Many eat because they have lost purpose.</w:t>
      </w:r>
    </w:p>
    <w:p w:rsidR="000D26AF" w:rsidRPr="000D26AF" w:rsidRDefault="000D26AF" w:rsidP="000D26AF">
      <w:r w:rsidRPr="000D26AF">
        <w:t>Food becomes a substitute for:</w:t>
      </w:r>
    </w:p>
    <w:p w:rsidR="000D26AF" w:rsidRPr="000D26AF" w:rsidRDefault="000D26AF" w:rsidP="003D4AC1">
      <w:pPr>
        <w:numPr>
          <w:ilvl w:val="0"/>
          <w:numId w:val="40"/>
        </w:numPr>
      </w:pPr>
      <w:r w:rsidRPr="000D26AF">
        <w:t>comfort</w:t>
      </w:r>
    </w:p>
    <w:p w:rsidR="000D26AF" w:rsidRPr="000D26AF" w:rsidRDefault="000D26AF" w:rsidP="003D4AC1">
      <w:pPr>
        <w:numPr>
          <w:ilvl w:val="0"/>
          <w:numId w:val="40"/>
        </w:numPr>
      </w:pPr>
      <w:r w:rsidRPr="000D26AF">
        <w:t>peace</w:t>
      </w:r>
    </w:p>
    <w:p w:rsidR="000D26AF" w:rsidRPr="000D26AF" w:rsidRDefault="000D26AF" w:rsidP="003D4AC1">
      <w:pPr>
        <w:numPr>
          <w:ilvl w:val="0"/>
          <w:numId w:val="40"/>
        </w:numPr>
      </w:pPr>
      <w:r w:rsidRPr="000D26AF">
        <w:t>companionship</w:t>
      </w:r>
    </w:p>
    <w:p w:rsidR="000D26AF" w:rsidRPr="000D26AF" w:rsidRDefault="000D26AF" w:rsidP="003D4AC1">
      <w:pPr>
        <w:numPr>
          <w:ilvl w:val="0"/>
          <w:numId w:val="40"/>
        </w:numPr>
      </w:pPr>
      <w:r w:rsidRPr="000D26AF">
        <w:t>meaning</w:t>
      </w:r>
    </w:p>
    <w:p w:rsidR="000D26AF" w:rsidRPr="000D26AF" w:rsidRDefault="000D26AF" w:rsidP="000D26AF">
      <w:r w:rsidRPr="000D26AF">
        <w:t>In addiction recovery missions, I saw how spiritual healing helped people break free from compulsive eating. When people rediscovered identity, hope, and faith, their cravings diminished.</w:t>
      </w:r>
    </w:p>
    <w:p w:rsidR="000D26AF" w:rsidRPr="000D26AF" w:rsidRDefault="000D26AF" w:rsidP="000D26AF">
      <w:r w:rsidRPr="000D26AF">
        <w:t>Food addiction is not only a medical condition — it is a spiritual struggle.</w:t>
      </w:r>
    </w:p>
    <w:p w:rsidR="000D26AF" w:rsidRPr="000D26AF" w:rsidRDefault="000D26AF" w:rsidP="000D26AF">
      <w:pPr>
        <w:rPr>
          <w:b/>
          <w:bCs/>
        </w:rPr>
      </w:pPr>
      <w:r w:rsidRPr="000D26AF">
        <w:rPr>
          <w:b/>
          <w:bCs/>
        </w:rPr>
        <w:t>Food Addiction Is Global</w:t>
      </w:r>
    </w:p>
    <w:p w:rsidR="000D26AF" w:rsidRPr="000D26AF" w:rsidRDefault="000D26AF" w:rsidP="000D26AF">
      <w:r w:rsidRPr="000D26AF">
        <w:t>Across continents, I saw the same patterns:</w:t>
      </w:r>
    </w:p>
    <w:p w:rsidR="000D26AF" w:rsidRPr="000D26AF" w:rsidRDefault="000D26AF" w:rsidP="000D26AF">
      <w:pPr>
        <w:rPr>
          <w:b/>
          <w:bCs/>
        </w:rPr>
      </w:pPr>
      <w:r w:rsidRPr="000D26AF">
        <w:rPr>
          <w:b/>
          <w:bCs/>
        </w:rPr>
        <w:t>In Africa:</w:t>
      </w:r>
    </w:p>
    <w:p w:rsidR="000D26AF" w:rsidRPr="000D26AF" w:rsidRDefault="000D26AF" w:rsidP="000D26AF">
      <w:r w:rsidRPr="000D26AF">
        <w:t>Traditional diets replaced by processed foods. Communities unaware of addiction. Rising obesity and diabetes.</w:t>
      </w:r>
    </w:p>
    <w:p w:rsidR="000D26AF" w:rsidRPr="000D26AF" w:rsidRDefault="000D26AF" w:rsidP="000D26AF">
      <w:pPr>
        <w:rPr>
          <w:b/>
          <w:bCs/>
        </w:rPr>
      </w:pPr>
      <w:r w:rsidRPr="000D26AF">
        <w:rPr>
          <w:b/>
          <w:bCs/>
        </w:rPr>
        <w:t>In Europe:</w:t>
      </w:r>
    </w:p>
    <w:p w:rsidR="000D26AF" w:rsidRPr="000D26AF" w:rsidRDefault="000D26AF" w:rsidP="000D26AF">
      <w:r w:rsidRPr="000D26AF">
        <w:t>Healthy environments protecting citizens. Moderate eating habits. Lower addiction rates.</w:t>
      </w:r>
    </w:p>
    <w:p w:rsidR="000D26AF" w:rsidRPr="000D26AF" w:rsidRDefault="000D26AF" w:rsidP="000D26AF">
      <w:pPr>
        <w:rPr>
          <w:b/>
          <w:bCs/>
        </w:rPr>
      </w:pPr>
      <w:r w:rsidRPr="000D26AF">
        <w:rPr>
          <w:b/>
          <w:bCs/>
        </w:rPr>
        <w:t>In North America:</w:t>
      </w:r>
    </w:p>
    <w:p w:rsidR="000D26AF" w:rsidRPr="000D26AF" w:rsidRDefault="000D26AF" w:rsidP="000D26AF">
      <w:r w:rsidRPr="000D26AF">
        <w:t>Stress</w:t>
      </w:r>
      <w:r w:rsidRPr="000D26AF">
        <w:noBreakHyphen/>
        <w:t>driven overeating. Food deserts. Aggressive marketing. High addiction rates.</w:t>
      </w:r>
    </w:p>
    <w:p w:rsidR="000D26AF" w:rsidRPr="000D26AF" w:rsidRDefault="000D26AF" w:rsidP="000D26AF">
      <w:r w:rsidRPr="000D26AF">
        <w:t>Food addiction is not a local problem — it is a global epidemic.</w:t>
      </w:r>
    </w:p>
    <w:p w:rsidR="000D26AF" w:rsidRPr="000D26AF" w:rsidRDefault="000D26AF" w:rsidP="000D26AF">
      <w:pPr>
        <w:rPr>
          <w:b/>
          <w:bCs/>
        </w:rPr>
      </w:pPr>
      <w:r w:rsidRPr="000D26AF">
        <w:rPr>
          <w:b/>
          <w:bCs/>
        </w:rPr>
        <w:t>Food Addiction Destroys Health</w:t>
      </w:r>
    </w:p>
    <w:p w:rsidR="000D26AF" w:rsidRPr="000D26AF" w:rsidRDefault="000D26AF" w:rsidP="000D26AF">
      <w:r w:rsidRPr="000D26AF">
        <w:t>Food addiction leads to:</w:t>
      </w:r>
    </w:p>
    <w:p w:rsidR="000D26AF" w:rsidRPr="000D26AF" w:rsidRDefault="000D26AF" w:rsidP="003D4AC1">
      <w:pPr>
        <w:numPr>
          <w:ilvl w:val="0"/>
          <w:numId w:val="41"/>
        </w:numPr>
      </w:pPr>
      <w:r w:rsidRPr="000D26AF">
        <w:lastRenderedPageBreak/>
        <w:t>obesity</w:t>
      </w:r>
    </w:p>
    <w:p w:rsidR="000D26AF" w:rsidRPr="000D26AF" w:rsidRDefault="000D26AF" w:rsidP="003D4AC1">
      <w:pPr>
        <w:numPr>
          <w:ilvl w:val="0"/>
          <w:numId w:val="41"/>
        </w:numPr>
      </w:pPr>
      <w:r w:rsidRPr="000D26AF">
        <w:t>diabetes</w:t>
      </w:r>
    </w:p>
    <w:p w:rsidR="000D26AF" w:rsidRPr="000D26AF" w:rsidRDefault="000D26AF" w:rsidP="003D4AC1">
      <w:pPr>
        <w:numPr>
          <w:ilvl w:val="0"/>
          <w:numId w:val="41"/>
        </w:numPr>
      </w:pPr>
      <w:r w:rsidRPr="000D26AF">
        <w:t>hypertension</w:t>
      </w:r>
    </w:p>
    <w:p w:rsidR="000D26AF" w:rsidRPr="000D26AF" w:rsidRDefault="000D26AF" w:rsidP="003D4AC1">
      <w:pPr>
        <w:numPr>
          <w:ilvl w:val="0"/>
          <w:numId w:val="41"/>
        </w:numPr>
      </w:pPr>
      <w:r w:rsidRPr="000D26AF">
        <w:t>heart disease</w:t>
      </w:r>
    </w:p>
    <w:p w:rsidR="000D26AF" w:rsidRPr="000D26AF" w:rsidRDefault="000D26AF" w:rsidP="003D4AC1">
      <w:pPr>
        <w:numPr>
          <w:ilvl w:val="0"/>
          <w:numId w:val="41"/>
        </w:numPr>
      </w:pPr>
      <w:r w:rsidRPr="000D26AF">
        <w:t>fatty liver disease</w:t>
      </w:r>
    </w:p>
    <w:p w:rsidR="000D26AF" w:rsidRPr="000D26AF" w:rsidRDefault="000D26AF" w:rsidP="003D4AC1">
      <w:pPr>
        <w:numPr>
          <w:ilvl w:val="0"/>
          <w:numId w:val="41"/>
        </w:numPr>
      </w:pPr>
      <w:r w:rsidRPr="000D26AF">
        <w:t>depression</w:t>
      </w:r>
    </w:p>
    <w:p w:rsidR="000D26AF" w:rsidRPr="000D26AF" w:rsidRDefault="000D26AF" w:rsidP="003D4AC1">
      <w:pPr>
        <w:numPr>
          <w:ilvl w:val="0"/>
          <w:numId w:val="41"/>
        </w:numPr>
      </w:pPr>
      <w:r w:rsidRPr="000D26AF">
        <w:t>low self</w:t>
      </w:r>
      <w:r w:rsidRPr="000D26AF">
        <w:noBreakHyphen/>
        <w:t>esteem</w:t>
      </w:r>
    </w:p>
    <w:p w:rsidR="000D26AF" w:rsidRPr="000D26AF" w:rsidRDefault="000D26AF" w:rsidP="003D4AC1">
      <w:pPr>
        <w:numPr>
          <w:ilvl w:val="0"/>
          <w:numId w:val="41"/>
        </w:numPr>
      </w:pPr>
      <w:r w:rsidRPr="000D26AF">
        <w:t>social isolation</w:t>
      </w:r>
    </w:p>
    <w:p w:rsidR="000D26AF" w:rsidRPr="000D26AF" w:rsidRDefault="000D26AF" w:rsidP="000D26AF">
      <w:r w:rsidRPr="000D26AF">
        <w:t>I treated these conditions in:</w:t>
      </w:r>
    </w:p>
    <w:p w:rsidR="000D26AF" w:rsidRPr="000D26AF" w:rsidRDefault="000D26AF" w:rsidP="003D4AC1">
      <w:pPr>
        <w:numPr>
          <w:ilvl w:val="0"/>
          <w:numId w:val="42"/>
        </w:numPr>
      </w:pPr>
      <w:r w:rsidRPr="000D26AF">
        <w:t>Nigeria</w:t>
      </w:r>
    </w:p>
    <w:p w:rsidR="000D26AF" w:rsidRPr="000D26AF" w:rsidRDefault="000D26AF" w:rsidP="003D4AC1">
      <w:pPr>
        <w:numPr>
          <w:ilvl w:val="0"/>
          <w:numId w:val="42"/>
        </w:numPr>
      </w:pPr>
      <w:r w:rsidRPr="000D26AF">
        <w:t>Cameroon</w:t>
      </w:r>
    </w:p>
    <w:p w:rsidR="000D26AF" w:rsidRPr="000D26AF" w:rsidRDefault="000D26AF" w:rsidP="003D4AC1">
      <w:pPr>
        <w:numPr>
          <w:ilvl w:val="0"/>
          <w:numId w:val="42"/>
        </w:numPr>
      </w:pPr>
      <w:r w:rsidRPr="000D26AF">
        <w:t>Europe</w:t>
      </w:r>
    </w:p>
    <w:p w:rsidR="000D26AF" w:rsidRPr="000D26AF" w:rsidRDefault="000D26AF" w:rsidP="003D4AC1">
      <w:pPr>
        <w:numPr>
          <w:ilvl w:val="0"/>
          <w:numId w:val="42"/>
        </w:numPr>
      </w:pPr>
      <w:r w:rsidRPr="000D26AF">
        <w:t>the United States</w:t>
      </w:r>
    </w:p>
    <w:p w:rsidR="000D26AF" w:rsidRPr="000D26AF" w:rsidRDefault="000D26AF" w:rsidP="000D26AF">
      <w:r w:rsidRPr="000D26AF">
        <w:t xml:space="preserve">I prescribed </w:t>
      </w:r>
      <w:r w:rsidRPr="000D26AF">
        <w:rPr>
          <w:b/>
          <w:bCs/>
        </w:rPr>
        <w:t>metformin</w:t>
      </w:r>
      <w:r w:rsidRPr="000D26AF">
        <w:t xml:space="preserve">, </w:t>
      </w:r>
      <w:r w:rsidRPr="000D26AF">
        <w:rPr>
          <w:b/>
          <w:bCs/>
        </w:rPr>
        <w:t>insulin</w:t>
      </w:r>
      <w:r w:rsidRPr="000D26AF">
        <w:t>, lifestyle changes, and counseling. But I learned that medication alone cannot cure addiction.</w:t>
      </w:r>
    </w:p>
    <w:p w:rsidR="000D26AF" w:rsidRPr="000D26AF" w:rsidRDefault="000D26AF" w:rsidP="000D26AF">
      <w:r w:rsidRPr="000D26AF">
        <w:t>Food addiction must be addressed at every level:</w:t>
      </w:r>
    </w:p>
    <w:p w:rsidR="000D26AF" w:rsidRPr="000D26AF" w:rsidRDefault="000D26AF" w:rsidP="003D4AC1">
      <w:pPr>
        <w:numPr>
          <w:ilvl w:val="0"/>
          <w:numId w:val="43"/>
        </w:numPr>
      </w:pPr>
      <w:r w:rsidRPr="000D26AF">
        <w:t>biological</w:t>
      </w:r>
    </w:p>
    <w:p w:rsidR="000D26AF" w:rsidRPr="000D26AF" w:rsidRDefault="000D26AF" w:rsidP="003D4AC1">
      <w:pPr>
        <w:numPr>
          <w:ilvl w:val="0"/>
          <w:numId w:val="43"/>
        </w:numPr>
      </w:pPr>
      <w:r w:rsidRPr="000D26AF">
        <w:t>emotional</w:t>
      </w:r>
    </w:p>
    <w:p w:rsidR="000D26AF" w:rsidRPr="000D26AF" w:rsidRDefault="000D26AF" w:rsidP="003D4AC1">
      <w:pPr>
        <w:numPr>
          <w:ilvl w:val="0"/>
          <w:numId w:val="43"/>
        </w:numPr>
      </w:pPr>
      <w:r w:rsidRPr="000D26AF">
        <w:t>behavioral</w:t>
      </w:r>
    </w:p>
    <w:p w:rsidR="000D26AF" w:rsidRPr="000D26AF" w:rsidRDefault="000D26AF" w:rsidP="003D4AC1">
      <w:pPr>
        <w:numPr>
          <w:ilvl w:val="0"/>
          <w:numId w:val="43"/>
        </w:numPr>
      </w:pPr>
      <w:r w:rsidRPr="000D26AF">
        <w:t>social</w:t>
      </w:r>
    </w:p>
    <w:p w:rsidR="000D26AF" w:rsidRPr="000D26AF" w:rsidRDefault="000D26AF" w:rsidP="003D4AC1">
      <w:pPr>
        <w:numPr>
          <w:ilvl w:val="0"/>
          <w:numId w:val="43"/>
        </w:numPr>
      </w:pPr>
      <w:r w:rsidRPr="000D26AF">
        <w:t>spiritual</w:t>
      </w:r>
    </w:p>
    <w:p w:rsidR="000D26AF" w:rsidRPr="000D26AF" w:rsidRDefault="000D26AF" w:rsidP="000D26AF">
      <w:pPr>
        <w:rPr>
          <w:b/>
          <w:bCs/>
        </w:rPr>
      </w:pPr>
      <w:r w:rsidRPr="000D26AF">
        <w:rPr>
          <w:b/>
          <w:bCs/>
        </w:rPr>
        <w:t>Food Addiction Can Be Broken</w:t>
      </w:r>
    </w:p>
    <w:p w:rsidR="000D26AF" w:rsidRPr="000D26AF" w:rsidRDefault="000D26AF" w:rsidP="000D26AF">
      <w:r w:rsidRPr="000D26AF">
        <w:t>The good news is that food addiction is not permanent. It can be understood. It can be treated. It can be overcome.</w:t>
      </w:r>
    </w:p>
    <w:p w:rsidR="000D26AF" w:rsidRPr="000D26AF" w:rsidRDefault="000D26AF" w:rsidP="000D26AF">
      <w:r w:rsidRPr="000D26AF">
        <w:t>But breaking the cycle requires:</w:t>
      </w:r>
    </w:p>
    <w:p w:rsidR="000D26AF" w:rsidRPr="000D26AF" w:rsidRDefault="000D26AF" w:rsidP="003D4AC1">
      <w:pPr>
        <w:numPr>
          <w:ilvl w:val="0"/>
          <w:numId w:val="44"/>
        </w:numPr>
      </w:pPr>
      <w:r w:rsidRPr="000D26AF">
        <w:t>awareness</w:t>
      </w:r>
    </w:p>
    <w:p w:rsidR="000D26AF" w:rsidRPr="000D26AF" w:rsidRDefault="000D26AF" w:rsidP="003D4AC1">
      <w:pPr>
        <w:numPr>
          <w:ilvl w:val="0"/>
          <w:numId w:val="44"/>
        </w:numPr>
      </w:pPr>
      <w:r w:rsidRPr="000D26AF">
        <w:lastRenderedPageBreak/>
        <w:t>education</w:t>
      </w:r>
    </w:p>
    <w:p w:rsidR="000D26AF" w:rsidRPr="000D26AF" w:rsidRDefault="000D26AF" w:rsidP="003D4AC1">
      <w:pPr>
        <w:numPr>
          <w:ilvl w:val="0"/>
          <w:numId w:val="44"/>
        </w:numPr>
      </w:pPr>
      <w:r w:rsidRPr="000D26AF">
        <w:t>community support</w:t>
      </w:r>
    </w:p>
    <w:p w:rsidR="000D26AF" w:rsidRPr="000D26AF" w:rsidRDefault="000D26AF" w:rsidP="003D4AC1">
      <w:pPr>
        <w:numPr>
          <w:ilvl w:val="0"/>
          <w:numId w:val="44"/>
        </w:numPr>
      </w:pPr>
      <w:r w:rsidRPr="000D26AF">
        <w:t>spiritual renewal</w:t>
      </w:r>
    </w:p>
    <w:p w:rsidR="000D26AF" w:rsidRPr="000D26AF" w:rsidRDefault="000D26AF" w:rsidP="003D4AC1">
      <w:pPr>
        <w:numPr>
          <w:ilvl w:val="0"/>
          <w:numId w:val="44"/>
        </w:numPr>
      </w:pPr>
      <w:r w:rsidRPr="000D26AF">
        <w:t>healthier environments</w:t>
      </w:r>
    </w:p>
    <w:p w:rsidR="000D26AF" w:rsidRPr="000D26AF" w:rsidRDefault="000D26AF" w:rsidP="003D4AC1">
      <w:pPr>
        <w:numPr>
          <w:ilvl w:val="0"/>
          <w:numId w:val="44"/>
        </w:numPr>
      </w:pPr>
      <w:r w:rsidRPr="000D26AF">
        <w:t>leadership</w:t>
      </w:r>
    </w:p>
    <w:p w:rsidR="000D26AF" w:rsidRPr="000D26AF" w:rsidRDefault="000D26AF" w:rsidP="003D4AC1">
      <w:pPr>
        <w:numPr>
          <w:ilvl w:val="0"/>
          <w:numId w:val="44"/>
        </w:numPr>
      </w:pPr>
      <w:r w:rsidRPr="000D26AF">
        <w:t>policy</w:t>
      </w:r>
    </w:p>
    <w:p w:rsidR="000D26AF" w:rsidRPr="000D26AF" w:rsidRDefault="000D26AF" w:rsidP="003D4AC1">
      <w:pPr>
        <w:numPr>
          <w:ilvl w:val="0"/>
          <w:numId w:val="44"/>
        </w:numPr>
      </w:pPr>
      <w:r w:rsidRPr="000D26AF">
        <w:t>compassion</w:t>
      </w:r>
    </w:p>
    <w:p w:rsidR="000D26AF" w:rsidRPr="000D26AF" w:rsidRDefault="000D26AF" w:rsidP="000D26AF">
      <w:r w:rsidRPr="000D26AF">
        <w:t>This chapter is the foundation for the rest of the book. To break food addiction, we must first understand it.</w:t>
      </w:r>
    </w:p>
    <w:p w:rsidR="000D26AF" w:rsidRPr="000D26AF" w:rsidRDefault="000D26AF" w:rsidP="000D26AF"/>
    <w:p w:rsidR="000D26AF" w:rsidRDefault="000D26AF" w:rsidP="000D26AF">
      <w:pPr>
        <w:rPr>
          <w:b/>
          <w:bCs/>
        </w:rPr>
      </w:pPr>
      <w:r w:rsidRPr="000D26AF">
        <w:rPr>
          <w:b/>
          <w:bCs/>
        </w:rPr>
        <w:t xml:space="preserve">                              </w:t>
      </w: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r>
        <w:rPr>
          <w:b/>
          <w:bCs/>
        </w:rPr>
        <w:lastRenderedPageBreak/>
        <w:t xml:space="preserve">                                                                      </w:t>
      </w:r>
    </w:p>
    <w:p w:rsidR="000D26AF" w:rsidRDefault="000D26AF" w:rsidP="000D26AF">
      <w:pPr>
        <w:rPr>
          <w:b/>
          <w:bCs/>
        </w:rPr>
      </w:pPr>
    </w:p>
    <w:p w:rsidR="000D26AF" w:rsidRPr="000D26AF" w:rsidRDefault="000D26AF" w:rsidP="000D26AF">
      <w:pPr>
        <w:rPr>
          <w:b/>
          <w:bCs/>
        </w:rPr>
      </w:pPr>
      <w:r>
        <w:rPr>
          <w:b/>
          <w:bCs/>
        </w:rPr>
        <w:t xml:space="preserve">                                                                            </w:t>
      </w:r>
      <w:r w:rsidRPr="000D26AF">
        <w:rPr>
          <w:b/>
          <w:bCs/>
        </w:rPr>
        <w:t xml:space="preserve">CHAPTER 5 </w:t>
      </w:r>
    </w:p>
    <w:p w:rsidR="000D26AF" w:rsidRPr="000D26AF" w:rsidRDefault="000D26AF" w:rsidP="000D26AF">
      <w:pPr>
        <w:rPr>
          <w:b/>
          <w:bCs/>
        </w:rPr>
      </w:pPr>
      <w:r>
        <w:rPr>
          <w:b/>
          <w:bCs/>
        </w:rPr>
        <w:t xml:space="preserve">                                                    </w:t>
      </w:r>
      <w:r w:rsidRPr="000D26AF">
        <w:rPr>
          <w:b/>
          <w:bCs/>
        </w:rPr>
        <w:t>— Food Addiction in Global Context</w:t>
      </w:r>
    </w:p>
    <w:p w:rsidR="000D26AF" w:rsidRPr="000D26AF" w:rsidRDefault="000D26AF" w:rsidP="000D26AF">
      <w:r w:rsidRPr="000D26AF">
        <w:t xml:space="preserve">Food addiction is not confined to one nation, one culture, or one socioeconomic group. It is a global epidemic — shaped by geography, history, economics, culture, and the environments people live in. My life’s journey across </w:t>
      </w:r>
      <w:r w:rsidRPr="000D26AF">
        <w:rPr>
          <w:b/>
          <w:bCs/>
        </w:rPr>
        <w:t>Africa, Europe, and North America</w:t>
      </w:r>
      <w:r w:rsidRPr="000D26AF">
        <w:t xml:space="preserve"> has shown me that while food addiction manifests differently in each region, the underlying forces are universal.</w:t>
      </w:r>
    </w:p>
    <w:p w:rsidR="000D26AF" w:rsidRPr="000D26AF" w:rsidRDefault="000D26AF" w:rsidP="000D26AF">
      <w:r w:rsidRPr="000D26AF">
        <w:t>This chapter explores food addiction as a global phenomenon, drawing from my decades of travel, training, and clinical work across three continents.</w:t>
      </w:r>
    </w:p>
    <w:p w:rsidR="000D26AF" w:rsidRPr="000D26AF" w:rsidRDefault="000D26AF" w:rsidP="000D26AF">
      <w:pPr>
        <w:rPr>
          <w:b/>
          <w:bCs/>
        </w:rPr>
      </w:pPr>
      <w:r w:rsidRPr="000D26AF">
        <w:rPr>
          <w:b/>
          <w:bCs/>
        </w:rPr>
        <w:t>Africa: A Continent in Transition</w:t>
      </w:r>
    </w:p>
    <w:p w:rsidR="000D26AF" w:rsidRPr="000D26AF" w:rsidRDefault="000D26AF" w:rsidP="000D26AF">
      <w:r w:rsidRPr="000D26AF">
        <w:t xml:space="preserve">My earliest encounters with food addiction began in Cameroon and Nigeria. In Nigeria, during my years at the </w:t>
      </w:r>
      <w:r w:rsidRPr="000D26AF">
        <w:rPr>
          <w:b/>
          <w:bCs/>
        </w:rPr>
        <w:t>University of Ilorin Teaching Hospital</w:t>
      </w:r>
      <w:r w:rsidRPr="000D26AF">
        <w:t>, I treated patients who were visibly obese, struggling with uncontrolled eating, and already showing signs of diabetes. Many confessed that they could not stop eating even when they knew their habits were destroying their health.</w:t>
      </w:r>
    </w:p>
    <w:p w:rsidR="000D26AF" w:rsidRPr="000D26AF" w:rsidRDefault="000D26AF" w:rsidP="000D26AF">
      <w:r w:rsidRPr="000D26AF">
        <w:t xml:space="preserve">When I returned to Cameroon, I saw the same patterns. At </w:t>
      </w:r>
      <w:r w:rsidRPr="000D26AF">
        <w:rPr>
          <w:b/>
          <w:bCs/>
        </w:rPr>
        <w:t>St. Francis Polyclinic</w:t>
      </w:r>
      <w:r w:rsidRPr="000D26AF">
        <w:t xml:space="preserve">, where I served as Deputy Chief Medical Officer under Dr. </w:t>
      </w:r>
      <w:proofErr w:type="spellStart"/>
      <w:r w:rsidRPr="000D26AF">
        <w:t>Eben</w:t>
      </w:r>
      <w:proofErr w:type="spellEnd"/>
      <w:r w:rsidRPr="000D26AF">
        <w:t>, patients came with:</w:t>
      </w:r>
    </w:p>
    <w:p w:rsidR="000D26AF" w:rsidRPr="000D26AF" w:rsidRDefault="000D26AF" w:rsidP="003D4AC1">
      <w:pPr>
        <w:numPr>
          <w:ilvl w:val="0"/>
          <w:numId w:val="45"/>
        </w:numPr>
      </w:pPr>
      <w:r w:rsidRPr="000D26AF">
        <w:t>uncontrolled cravings</w:t>
      </w:r>
    </w:p>
    <w:p w:rsidR="000D26AF" w:rsidRPr="000D26AF" w:rsidRDefault="000D26AF" w:rsidP="003D4AC1">
      <w:pPr>
        <w:numPr>
          <w:ilvl w:val="0"/>
          <w:numId w:val="45"/>
        </w:numPr>
      </w:pPr>
      <w:r w:rsidRPr="000D26AF">
        <w:t>excessive sugar consumption</w:t>
      </w:r>
    </w:p>
    <w:p w:rsidR="000D26AF" w:rsidRPr="000D26AF" w:rsidRDefault="000D26AF" w:rsidP="003D4AC1">
      <w:pPr>
        <w:numPr>
          <w:ilvl w:val="0"/>
          <w:numId w:val="45"/>
        </w:numPr>
      </w:pPr>
      <w:r w:rsidRPr="000D26AF">
        <w:t>early</w:t>
      </w:r>
      <w:r w:rsidRPr="000D26AF">
        <w:noBreakHyphen/>
        <w:t>onset diabetes</w:t>
      </w:r>
    </w:p>
    <w:p w:rsidR="000D26AF" w:rsidRPr="000D26AF" w:rsidRDefault="000D26AF" w:rsidP="003D4AC1">
      <w:pPr>
        <w:numPr>
          <w:ilvl w:val="0"/>
          <w:numId w:val="45"/>
        </w:numPr>
      </w:pPr>
      <w:r w:rsidRPr="000D26AF">
        <w:t>emotional eating driven by stress and hardship</w:t>
      </w:r>
    </w:p>
    <w:p w:rsidR="000D26AF" w:rsidRPr="000D26AF" w:rsidRDefault="000D26AF" w:rsidP="000D26AF">
      <w:r w:rsidRPr="000D26AF">
        <w:t xml:space="preserve">In outreach missions to </w:t>
      </w:r>
      <w:proofErr w:type="spellStart"/>
      <w:r w:rsidRPr="000D26AF">
        <w:rPr>
          <w:b/>
          <w:bCs/>
        </w:rPr>
        <w:t>Konye</w:t>
      </w:r>
      <w:proofErr w:type="spellEnd"/>
      <w:r w:rsidRPr="000D26AF">
        <w:rPr>
          <w:b/>
          <w:bCs/>
        </w:rPr>
        <w:t xml:space="preserve">, </w:t>
      </w:r>
      <w:proofErr w:type="spellStart"/>
      <w:r w:rsidRPr="000D26AF">
        <w:rPr>
          <w:b/>
          <w:bCs/>
        </w:rPr>
        <w:t>Mbongé</w:t>
      </w:r>
      <w:proofErr w:type="spellEnd"/>
      <w:r w:rsidRPr="000D26AF">
        <w:rPr>
          <w:b/>
          <w:bCs/>
        </w:rPr>
        <w:t xml:space="preserve">, </w:t>
      </w:r>
      <w:proofErr w:type="spellStart"/>
      <w:r w:rsidRPr="000D26AF">
        <w:rPr>
          <w:b/>
          <w:bCs/>
        </w:rPr>
        <w:t>Bekondo</w:t>
      </w:r>
      <w:proofErr w:type="spellEnd"/>
      <w:r w:rsidRPr="000D26AF">
        <w:t>, and other towns, I met families who had never heard the term “food addiction,” yet were living inside its grip. Traditional diets — once rich in vegetables, grains, and natural foods — were being replaced by:</w:t>
      </w:r>
    </w:p>
    <w:p w:rsidR="000D26AF" w:rsidRPr="000D26AF" w:rsidRDefault="000D26AF" w:rsidP="003D4AC1">
      <w:pPr>
        <w:numPr>
          <w:ilvl w:val="0"/>
          <w:numId w:val="46"/>
        </w:numPr>
      </w:pPr>
      <w:r w:rsidRPr="000D26AF">
        <w:t>imported processed foods</w:t>
      </w:r>
    </w:p>
    <w:p w:rsidR="000D26AF" w:rsidRPr="000D26AF" w:rsidRDefault="000D26AF" w:rsidP="003D4AC1">
      <w:pPr>
        <w:numPr>
          <w:ilvl w:val="0"/>
          <w:numId w:val="46"/>
        </w:numPr>
      </w:pPr>
      <w:r w:rsidRPr="000D26AF">
        <w:t>sugary drinks</w:t>
      </w:r>
    </w:p>
    <w:p w:rsidR="000D26AF" w:rsidRPr="000D26AF" w:rsidRDefault="000D26AF" w:rsidP="003D4AC1">
      <w:pPr>
        <w:numPr>
          <w:ilvl w:val="0"/>
          <w:numId w:val="46"/>
        </w:numPr>
      </w:pPr>
      <w:r w:rsidRPr="000D26AF">
        <w:t>refined carbohydrates</w:t>
      </w:r>
    </w:p>
    <w:p w:rsidR="000D26AF" w:rsidRPr="000D26AF" w:rsidRDefault="000D26AF" w:rsidP="003D4AC1">
      <w:pPr>
        <w:numPr>
          <w:ilvl w:val="0"/>
          <w:numId w:val="46"/>
        </w:numPr>
      </w:pPr>
      <w:r w:rsidRPr="000D26AF">
        <w:t>cheap snacks sold in every corner shop</w:t>
      </w:r>
    </w:p>
    <w:p w:rsidR="000D26AF" w:rsidRPr="000D26AF" w:rsidRDefault="000D26AF" w:rsidP="000D26AF">
      <w:r w:rsidRPr="000D26AF">
        <w:lastRenderedPageBreak/>
        <w:t>Africa is experiencing a rapid nutritional transition. Urbanization, poverty, and globalization have created environments where addictive foods are more accessible than healthy ones. Food addiction in Africa is often hidden behind cultural norms:</w:t>
      </w:r>
    </w:p>
    <w:p w:rsidR="000D26AF" w:rsidRPr="000D26AF" w:rsidRDefault="000D26AF" w:rsidP="003D4AC1">
      <w:pPr>
        <w:numPr>
          <w:ilvl w:val="0"/>
          <w:numId w:val="47"/>
        </w:numPr>
      </w:pPr>
      <w:r w:rsidRPr="000D26AF">
        <w:t>“Eat more, it shows you are healthy.”</w:t>
      </w:r>
    </w:p>
    <w:p w:rsidR="000D26AF" w:rsidRPr="000D26AF" w:rsidRDefault="000D26AF" w:rsidP="003D4AC1">
      <w:pPr>
        <w:numPr>
          <w:ilvl w:val="0"/>
          <w:numId w:val="47"/>
        </w:numPr>
      </w:pPr>
      <w:r w:rsidRPr="000D26AF">
        <w:t>“A big body means prosperity.”</w:t>
      </w:r>
    </w:p>
    <w:p w:rsidR="000D26AF" w:rsidRPr="000D26AF" w:rsidRDefault="000D26AF" w:rsidP="003D4AC1">
      <w:pPr>
        <w:numPr>
          <w:ilvl w:val="0"/>
          <w:numId w:val="47"/>
        </w:numPr>
      </w:pPr>
      <w:r w:rsidRPr="000D26AF">
        <w:t>“We celebrate everything with food.”</w:t>
      </w:r>
    </w:p>
    <w:p w:rsidR="000D26AF" w:rsidRPr="000D26AF" w:rsidRDefault="000D26AF" w:rsidP="000D26AF">
      <w:r w:rsidRPr="000D26AF">
        <w:t>These beliefs, combined with limited public health education, make food addiction a growing threat across the continent.</w:t>
      </w:r>
    </w:p>
    <w:p w:rsidR="000D26AF" w:rsidRPr="000D26AF" w:rsidRDefault="000D26AF" w:rsidP="000D26AF">
      <w:pPr>
        <w:rPr>
          <w:b/>
          <w:bCs/>
        </w:rPr>
      </w:pPr>
      <w:r w:rsidRPr="000D26AF">
        <w:rPr>
          <w:b/>
          <w:bCs/>
        </w:rPr>
        <w:t>Europe: The Protective Power of Environment</w:t>
      </w:r>
    </w:p>
    <w:p w:rsidR="000D26AF" w:rsidRPr="000D26AF" w:rsidRDefault="000D26AF" w:rsidP="000D26AF">
      <w:r w:rsidRPr="000D26AF">
        <w:t xml:space="preserve">My travels across </w:t>
      </w:r>
      <w:r w:rsidRPr="000D26AF">
        <w:rPr>
          <w:b/>
          <w:bCs/>
        </w:rPr>
        <w:t>Britain, France, Germany, Italy</w:t>
      </w:r>
      <w:r w:rsidRPr="000D26AF">
        <w:t>, and other European countries revealed a different picture. Europe taught me how environment shapes behavior.</w:t>
      </w:r>
    </w:p>
    <w:p w:rsidR="000D26AF" w:rsidRPr="000D26AF" w:rsidRDefault="000D26AF" w:rsidP="000D26AF">
      <w:r w:rsidRPr="000D26AF">
        <w:t>I stayed with host families, walked through cities, visited parks, recreation centers, and global health institutions — including the English</w:t>
      </w:r>
      <w:r w:rsidRPr="000D26AF">
        <w:noBreakHyphen/>
        <w:t xml:space="preserve">speaking center in </w:t>
      </w:r>
      <w:r w:rsidRPr="000D26AF">
        <w:rPr>
          <w:b/>
          <w:bCs/>
        </w:rPr>
        <w:t>Heidelberg</w:t>
      </w:r>
      <w:r w:rsidRPr="000D26AF">
        <w:t>, where I paid interpreters to accompany me so I could learn from their systems.</w:t>
      </w:r>
    </w:p>
    <w:p w:rsidR="000D26AF" w:rsidRPr="000D26AF" w:rsidRDefault="000D26AF" w:rsidP="000D26AF">
      <w:r w:rsidRPr="000D26AF">
        <w:t>In Europe, I observed:</w:t>
      </w:r>
    </w:p>
    <w:p w:rsidR="000D26AF" w:rsidRPr="000D26AF" w:rsidRDefault="000D26AF" w:rsidP="003D4AC1">
      <w:pPr>
        <w:numPr>
          <w:ilvl w:val="0"/>
          <w:numId w:val="48"/>
        </w:numPr>
      </w:pPr>
      <w:r w:rsidRPr="000D26AF">
        <w:t>walkable cities</w:t>
      </w:r>
    </w:p>
    <w:p w:rsidR="000D26AF" w:rsidRPr="000D26AF" w:rsidRDefault="000D26AF" w:rsidP="003D4AC1">
      <w:pPr>
        <w:numPr>
          <w:ilvl w:val="0"/>
          <w:numId w:val="48"/>
        </w:numPr>
      </w:pPr>
      <w:r w:rsidRPr="000D26AF">
        <w:t>abundant parks</w:t>
      </w:r>
    </w:p>
    <w:p w:rsidR="000D26AF" w:rsidRPr="000D26AF" w:rsidRDefault="000D26AF" w:rsidP="003D4AC1">
      <w:pPr>
        <w:numPr>
          <w:ilvl w:val="0"/>
          <w:numId w:val="48"/>
        </w:numPr>
      </w:pPr>
      <w:r w:rsidRPr="000D26AF">
        <w:t>cycling lanes</w:t>
      </w:r>
    </w:p>
    <w:p w:rsidR="000D26AF" w:rsidRPr="000D26AF" w:rsidRDefault="000D26AF" w:rsidP="003D4AC1">
      <w:pPr>
        <w:numPr>
          <w:ilvl w:val="0"/>
          <w:numId w:val="48"/>
        </w:numPr>
      </w:pPr>
      <w:r w:rsidRPr="000D26AF">
        <w:t>public recreation centers</w:t>
      </w:r>
    </w:p>
    <w:p w:rsidR="000D26AF" w:rsidRPr="000D26AF" w:rsidRDefault="000D26AF" w:rsidP="003D4AC1">
      <w:pPr>
        <w:numPr>
          <w:ilvl w:val="0"/>
          <w:numId w:val="48"/>
        </w:numPr>
      </w:pPr>
      <w:r w:rsidRPr="000D26AF">
        <w:t>moderate portion sizes</w:t>
      </w:r>
    </w:p>
    <w:p w:rsidR="000D26AF" w:rsidRPr="000D26AF" w:rsidRDefault="000D26AF" w:rsidP="003D4AC1">
      <w:pPr>
        <w:numPr>
          <w:ilvl w:val="0"/>
          <w:numId w:val="48"/>
        </w:numPr>
      </w:pPr>
      <w:r w:rsidRPr="000D26AF">
        <w:t>cultural eating patterns rooted in tradition</w:t>
      </w:r>
    </w:p>
    <w:p w:rsidR="000D26AF" w:rsidRPr="000D26AF" w:rsidRDefault="000D26AF" w:rsidP="003D4AC1">
      <w:pPr>
        <w:numPr>
          <w:ilvl w:val="0"/>
          <w:numId w:val="48"/>
        </w:numPr>
      </w:pPr>
      <w:r w:rsidRPr="000D26AF">
        <w:t>strong public health policies</w:t>
      </w:r>
    </w:p>
    <w:p w:rsidR="000D26AF" w:rsidRPr="000D26AF" w:rsidRDefault="000D26AF" w:rsidP="000D26AF">
      <w:r w:rsidRPr="000D26AF">
        <w:t>These environments protect citizens from food addiction. People move more. People eat more slowly. People eat smaller portions. People socialize around meals rather than binge alone.</w:t>
      </w:r>
    </w:p>
    <w:p w:rsidR="000D26AF" w:rsidRPr="000D26AF" w:rsidRDefault="000D26AF" w:rsidP="000D26AF">
      <w:r w:rsidRPr="000D26AF">
        <w:t xml:space="preserve">Even in countries with high access to processed foods, the </w:t>
      </w:r>
      <w:r w:rsidRPr="000D26AF">
        <w:rPr>
          <w:b/>
          <w:bCs/>
        </w:rPr>
        <w:t>culture of eating</w:t>
      </w:r>
      <w:r w:rsidRPr="000D26AF">
        <w:t xml:space="preserve"> acts as a buffer. Meals are structured, shared, and moderated. European cities are designed to support health, not undermine it.</w:t>
      </w:r>
    </w:p>
    <w:p w:rsidR="000D26AF" w:rsidRPr="000D26AF" w:rsidRDefault="000D26AF" w:rsidP="000D26AF">
      <w:r w:rsidRPr="000D26AF">
        <w:t>Food addiction exists in Europe — but the environment reduces its intensity.</w:t>
      </w:r>
    </w:p>
    <w:p w:rsidR="000D26AF" w:rsidRPr="000D26AF" w:rsidRDefault="000D26AF" w:rsidP="000D26AF">
      <w:pPr>
        <w:rPr>
          <w:b/>
          <w:bCs/>
        </w:rPr>
      </w:pPr>
      <w:r w:rsidRPr="000D26AF">
        <w:rPr>
          <w:b/>
          <w:bCs/>
        </w:rPr>
        <w:t>North America: The Epicenter of the Epidemic</w:t>
      </w:r>
    </w:p>
    <w:p w:rsidR="000D26AF" w:rsidRPr="000D26AF" w:rsidRDefault="000D26AF" w:rsidP="000D26AF">
      <w:r w:rsidRPr="000D26AF">
        <w:lastRenderedPageBreak/>
        <w:t xml:space="preserve">My decades of work in the </w:t>
      </w:r>
      <w:r w:rsidRPr="000D26AF">
        <w:rPr>
          <w:b/>
          <w:bCs/>
        </w:rPr>
        <w:t>United States</w:t>
      </w:r>
      <w:r w:rsidRPr="000D26AF">
        <w:t xml:space="preserve"> revealed the full scale of food addiction. North America is the continent where food addiction is most visible, most aggressive, and most destructive.</w:t>
      </w:r>
    </w:p>
    <w:p w:rsidR="000D26AF" w:rsidRPr="000D26AF" w:rsidRDefault="000D26AF" w:rsidP="000D26AF">
      <w:r w:rsidRPr="000D26AF">
        <w:t>I traveled through many states, counties, and cities — from Texas to Michigan, from Detroit to Houston. I visited communities through health departments and city halls, observing how chronic disease shaped daily life.</w:t>
      </w:r>
    </w:p>
    <w:p w:rsidR="000D26AF" w:rsidRPr="000D26AF" w:rsidRDefault="000D26AF" w:rsidP="000D26AF">
      <w:pPr>
        <w:rPr>
          <w:b/>
          <w:bCs/>
        </w:rPr>
      </w:pPr>
      <w:r w:rsidRPr="000D26AF">
        <w:rPr>
          <w:b/>
          <w:bCs/>
        </w:rPr>
        <w:t>Detroit and Windsor: A Border of Two Realities</w:t>
      </w:r>
    </w:p>
    <w:p w:rsidR="000D26AF" w:rsidRPr="000D26AF" w:rsidRDefault="000D26AF" w:rsidP="000D26AF">
      <w:r w:rsidRPr="000D26AF">
        <w:t>In Detroit, I saw communities struggling with:</w:t>
      </w:r>
    </w:p>
    <w:p w:rsidR="000D26AF" w:rsidRPr="000D26AF" w:rsidRDefault="000D26AF" w:rsidP="003D4AC1">
      <w:pPr>
        <w:numPr>
          <w:ilvl w:val="0"/>
          <w:numId w:val="49"/>
        </w:numPr>
      </w:pPr>
      <w:r w:rsidRPr="000D26AF">
        <w:t>obesity</w:t>
      </w:r>
    </w:p>
    <w:p w:rsidR="000D26AF" w:rsidRPr="000D26AF" w:rsidRDefault="000D26AF" w:rsidP="003D4AC1">
      <w:pPr>
        <w:numPr>
          <w:ilvl w:val="0"/>
          <w:numId w:val="49"/>
        </w:numPr>
      </w:pPr>
      <w:r w:rsidRPr="000D26AF">
        <w:t>diabetes</w:t>
      </w:r>
    </w:p>
    <w:p w:rsidR="000D26AF" w:rsidRPr="000D26AF" w:rsidRDefault="000D26AF" w:rsidP="003D4AC1">
      <w:pPr>
        <w:numPr>
          <w:ilvl w:val="0"/>
          <w:numId w:val="49"/>
        </w:numPr>
      </w:pPr>
      <w:r w:rsidRPr="000D26AF">
        <w:t>addiction</w:t>
      </w:r>
    </w:p>
    <w:p w:rsidR="000D26AF" w:rsidRPr="000D26AF" w:rsidRDefault="000D26AF" w:rsidP="003D4AC1">
      <w:pPr>
        <w:numPr>
          <w:ilvl w:val="0"/>
          <w:numId w:val="49"/>
        </w:numPr>
      </w:pPr>
      <w:r w:rsidRPr="000D26AF">
        <w:t>food deserts</w:t>
      </w:r>
    </w:p>
    <w:p w:rsidR="000D26AF" w:rsidRPr="000D26AF" w:rsidRDefault="000D26AF" w:rsidP="003D4AC1">
      <w:pPr>
        <w:numPr>
          <w:ilvl w:val="0"/>
          <w:numId w:val="49"/>
        </w:numPr>
      </w:pPr>
      <w:r w:rsidRPr="000D26AF">
        <w:t>stress</w:t>
      </w:r>
      <w:r w:rsidRPr="000D26AF">
        <w:noBreakHyphen/>
        <w:t>driven overeating</w:t>
      </w:r>
    </w:p>
    <w:p w:rsidR="000D26AF" w:rsidRPr="000D26AF" w:rsidRDefault="000D26AF" w:rsidP="000D26AF">
      <w:r w:rsidRPr="000D26AF">
        <w:t>Across the river in Windsor, Canada, I saw similar challenges — but with stronger public health support and different cultural patterns.</w:t>
      </w:r>
    </w:p>
    <w:p w:rsidR="000D26AF" w:rsidRPr="000D26AF" w:rsidRDefault="000D26AF" w:rsidP="000D26AF">
      <w:r w:rsidRPr="000D26AF">
        <w:t xml:space="preserve">The contrast taught me that </w:t>
      </w:r>
      <w:r w:rsidRPr="000D26AF">
        <w:rPr>
          <w:b/>
          <w:bCs/>
        </w:rPr>
        <w:t>policy and environment matter as much as biology</w:t>
      </w:r>
      <w:r w:rsidRPr="000D26AF">
        <w:t>.</w:t>
      </w:r>
    </w:p>
    <w:p w:rsidR="000D26AF" w:rsidRPr="000D26AF" w:rsidRDefault="000D26AF" w:rsidP="000D26AF">
      <w:pPr>
        <w:rPr>
          <w:b/>
          <w:bCs/>
        </w:rPr>
      </w:pPr>
      <w:r w:rsidRPr="000D26AF">
        <w:rPr>
          <w:b/>
          <w:bCs/>
        </w:rPr>
        <w:t>Addiction and Alcoholism: A Mirror of Food Addiction</w:t>
      </w:r>
    </w:p>
    <w:p w:rsidR="000D26AF" w:rsidRPr="000D26AF" w:rsidRDefault="000D26AF" w:rsidP="000D26AF">
      <w:r w:rsidRPr="000D26AF">
        <w:t xml:space="preserve">My work at addiction and alcoholism conferences across North America opened my eyes to the deep connection between </w:t>
      </w:r>
      <w:r w:rsidRPr="000D26AF">
        <w:rPr>
          <w:b/>
          <w:bCs/>
        </w:rPr>
        <w:t>food addiction</w:t>
      </w:r>
      <w:r w:rsidRPr="000D26AF">
        <w:t xml:space="preserve"> and </w:t>
      </w:r>
      <w:r w:rsidRPr="000D26AF">
        <w:rPr>
          <w:b/>
          <w:bCs/>
        </w:rPr>
        <w:t>substance addiction</w:t>
      </w:r>
      <w:r w:rsidRPr="000D26AF">
        <w:t>.</w:t>
      </w:r>
    </w:p>
    <w:p w:rsidR="000D26AF" w:rsidRPr="000D26AF" w:rsidRDefault="000D26AF" w:rsidP="000D26AF">
      <w:r w:rsidRPr="000D26AF">
        <w:t>I worked with addicts and alcoholics in towns and cities. I saw how:</w:t>
      </w:r>
    </w:p>
    <w:p w:rsidR="000D26AF" w:rsidRPr="000D26AF" w:rsidRDefault="000D26AF" w:rsidP="003D4AC1">
      <w:pPr>
        <w:numPr>
          <w:ilvl w:val="0"/>
          <w:numId w:val="50"/>
        </w:numPr>
      </w:pPr>
      <w:r w:rsidRPr="000D26AF">
        <w:t>sugar cravings mirrored alcohol cravings</w:t>
      </w:r>
    </w:p>
    <w:p w:rsidR="000D26AF" w:rsidRPr="000D26AF" w:rsidRDefault="000D26AF" w:rsidP="003D4AC1">
      <w:pPr>
        <w:numPr>
          <w:ilvl w:val="0"/>
          <w:numId w:val="50"/>
        </w:numPr>
      </w:pPr>
      <w:r w:rsidRPr="000D26AF">
        <w:t>emotional pain drove compulsive eating</w:t>
      </w:r>
    </w:p>
    <w:p w:rsidR="000D26AF" w:rsidRPr="000D26AF" w:rsidRDefault="000D26AF" w:rsidP="003D4AC1">
      <w:pPr>
        <w:numPr>
          <w:ilvl w:val="0"/>
          <w:numId w:val="50"/>
        </w:numPr>
      </w:pPr>
      <w:r w:rsidRPr="000D26AF">
        <w:t>trauma fueled both food and substance addiction</w:t>
      </w:r>
    </w:p>
    <w:p w:rsidR="000D26AF" w:rsidRPr="000D26AF" w:rsidRDefault="000D26AF" w:rsidP="003D4AC1">
      <w:pPr>
        <w:numPr>
          <w:ilvl w:val="0"/>
          <w:numId w:val="50"/>
        </w:numPr>
      </w:pPr>
      <w:r w:rsidRPr="000D26AF">
        <w:t>recovery required community, not just medication</w:t>
      </w:r>
    </w:p>
    <w:p w:rsidR="000D26AF" w:rsidRPr="000D26AF" w:rsidRDefault="000D26AF" w:rsidP="000D26AF">
      <w:r w:rsidRPr="000D26AF">
        <w:t>Food addiction in North America is often intertwined with:</w:t>
      </w:r>
    </w:p>
    <w:p w:rsidR="000D26AF" w:rsidRPr="000D26AF" w:rsidRDefault="000D26AF" w:rsidP="003D4AC1">
      <w:pPr>
        <w:numPr>
          <w:ilvl w:val="0"/>
          <w:numId w:val="51"/>
        </w:numPr>
      </w:pPr>
      <w:r w:rsidRPr="000D26AF">
        <w:t>loneliness</w:t>
      </w:r>
    </w:p>
    <w:p w:rsidR="000D26AF" w:rsidRPr="000D26AF" w:rsidRDefault="000D26AF" w:rsidP="003D4AC1">
      <w:pPr>
        <w:numPr>
          <w:ilvl w:val="0"/>
          <w:numId w:val="51"/>
        </w:numPr>
      </w:pPr>
      <w:r w:rsidRPr="000D26AF">
        <w:t>depression</w:t>
      </w:r>
    </w:p>
    <w:p w:rsidR="000D26AF" w:rsidRPr="000D26AF" w:rsidRDefault="000D26AF" w:rsidP="003D4AC1">
      <w:pPr>
        <w:numPr>
          <w:ilvl w:val="0"/>
          <w:numId w:val="51"/>
        </w:numPr>
      </w:pPr>
      <w:r w:rsidRPr="000D26AF">
        <w:t>stress</w:t>
      </w:r>
    </w:p>
    <w:p w:rsidR="000D26AF" w:rsidRPr="000D26AF" w:rsidRDefault="000D26AF" w:rsidP="003D4AC1">
      <w:pPr>
        <w:numPr>
          <w:ilvl w:val="0"/>
          <w:numId w:val="51"/>
        </w:numPr>
      </w:pPr>
      <w:r w:rsidRPr="000D26AF">
        <w:lastRenderedPageBreak/>
        <w:t>trauma</w:t>
      </w:r>
    </w:p>
    <w:p w:rsidR="000D26AF" w:rsidRPr="000D26AF" w:rsidRDefault="000D26AF" w:rsidP="003D4AC1">
      <w:pPr>
        <w:numPr>
          <w:ilvl w:val="0"/>
          <w:numId w:val="51"/>
        </w:numPr>
      </w:pPr>
      <w:r w:rsidRPr="000D26AF">
        <w:t>poverty</w:t>
      </w:r>
    </w:p>
    <w:p w:rsidR="000D26AF" w:rsidRPr="000D26AF" w:rsidRDefault="000D26AF" w:rsidP="003D4AC1">
      <w:pPr>
        <w:numPr>
          <w:ilvl w:val="0"/>
          <w:numId w:val="51"/>
        </w:numPr>
      </w:pPr>
      <w:r w:rsidRPr="000D26AF">
        <w:t>aggressive marketing</w:t>
      </w:r>
    </w:p>
    <w:p w:rsidR="000D26AF" w:rsidRPr="000D26AF" w:rsidRDefault="000D26AF" w:rsidP="003D4AC1">
      <w:pPr>
        <w:numPr>
          <w:ilvl w:val="0"/>
          <w:numId w:val="51"/>
        </w:numPr>
      </w:pPr>
      <w:r w:rsidRPr="000D26AF">
        <w:t>oversized portions</w:t>
      </w:r>
    </w:p>
    <w:p w:rsidR="000D26AF" w:rsidRPr="000D26AF" w:rsidRDefault="000D26AF" w:rsidP="000D26AF">
      <w:pPr>
        <w:rPr>
          <w:b/>
          <w:bCs/>
        </w:rPr>
      </w:pPr>
      <w:r w:rsidRPr="000D26AF">
        <w:rPr>
          <w:b/>
          <w:bCs/>
        </w:rPr>
        <w:t>Texas Medical Center: A Global Classroom</w:t>
      </w:r>
    </w:p>
    <w:p w:rsidR="000D26AF" w:rsidRPr="000D26AF" w:rsidRDefault="000D26AF" w:rsidP="000D26AF">
      <w:r w:rsidRPr="000D26AF">
        <w:t xml:space="preserve">My work at </w:t>
      </w:r>
      <w:r w:rsidRPr="000D26AF">
        <w:rPr>
          <w:b/>
          <w:bCs/>
        </w:rPr>
        <w:t>Ben Taub Hospital</w:t>
      </w:r>
      <w:r w:rsidRPr="000D26AF">
        <w:t xml:space="preserve">, </w:t>
      </w:r>
      <w:r w:rsidRPr="000D26AF">
        <w:rPr>
          <w:b/>
          <w:bCs/>
        </w:rPr>
        <w:t>Harris Health</w:t>
      </w:r>
      <w:r w:rsidRPr="000D26AF">
        <w:t xml:space="preserve">, and the </w:t>
      </w:r>
      <w:r w:rsidRPr="000D26AF">
        <w:rPr>
          <w:b/>
          <w:bCs/>
        </w:rPr>
        <w:t>Texas Medical Center</w:t>
      </w:r>
      <w:r w:rsidRPr="000D26AF">
        <w:t xml:space="preserve"> exposed me to the full spectrum of chronic disease:</w:t>
      </w:r>
    </w:p>
    <w:p w:rsidR="000D26AF" w:rsidRPr="000D26AF" w:rsidRDefault="000D26AF" w:rsidP="003D4AC1">
      <w:pPr>
        <w:numPr>
          <w:ilvl w:val="0"/>
          <w:numId w:val="52"/>
        </w:numPr>
      </w:pPr>
      <w:r w:rsidRPr="000D26AF">
        <w:t>uncontrolled diabetes</w:t>
      </w:r>
    </w:p>
    <w:p w:rsidR="000D26AF" w:rsidRPr="000D26AF" w:rsidRDefault="000D26AF" w:rsidP="003D4AC1">
      <w:pPr>
        <w:numPr>
          <w:ilvl w:val="0"/>
          <w:numId w:val="52"/>
        </w:numPr>
      </w:pPr>
      <w:r w:rsidRPr="000D26AF">
        <w:t>severe obesity</w:t>
      </w:r>
    </w:p>
    <w:p w:rsidR="000D26AF" w:rsidRPr="000D26AF" w:rsidRDefault="000D26AF" w:rsidP="003D4AC1">
      <w:pPr>
        <w:numPr>
          <w:ilvl w:val="0"/>
          <w:numId w:val="52"/>
        </w:numPr>
      </w:pPr>
      <w:r w:rsidRPr="000D26AF">
        <w:t>hypertension</w:t>
      </w:r>
    </w:p>
    <w:p w:rsidR="000D26AF" w:rsidRPr="000D26AF" w:rsidRDefault="000D26AF" w:rsidP="003D4AC1">
      <w:pPr>
        <w:numPr>
          <w:ilvl w:val="0"/>
          <w:numId w:val="52"/>
        </w:numPr>
      </w:pPr>
      <w:r w:rsidRPr="000D26AF">
        <w:t>mental health challenges</w:t>
      </w:r>
    </w:p>
    <w:p w:rsidR="000D26AF" w:rsidRPr="000D26AF" w:rsidRDefault="000D26AF" w:rsidP="003D4AC1">
      <w:pPr>
        <w:numPr>
          <w:ilvl w:val="0"/>
          <w:numId w:val="52"/>
        </w:numPr>
      </w:pPr>
      <w:r w:rsidRPr="000D26AF">
        <w:t>addiction</w:t>
      </w:r>
    </w:p>
    <w:p w:rsidR="000D26AF" w:rsidRPr="000D26AF" w:rsidRDefault="000D26AF" w:rsidP="000D26AF">
      <w:r w:rsidRPr="000D26AF">
        <w:t>North America became my laboratory. Every clinic, every conference, every outreach taught me something new.</w:t>
      </w:r>
    </w:p>
    <w:p w:rsidR="000D26AF" w:rsidRPr="000D26AF" w:rsidRDefault="000D26AF" w:rsidP="000D26AF">
      <w:pPr>
        <w:rPr>
          <w:b/>
          <w:bCs/>
        </w:rPr>
      </w:pPr>
      <w:r w:rsidRPr="000D26AF">
        <w:rPr>
          <w:b/>
          <w:bCs/>
        </w:rPr>
        <w:t>Global Forces Driving Food Addiction</w:t>
      </w:r>
    </w:p>
    <w:p w:rsidR="000D26AF" w:rsidRPr="000D26AF" w:rsidRDefault="000D26AF" w:rsidP="000D26AF">
      <w:r w:rsidRPr="000D26AF">
        <w:t>Across continents, I identified several universal drivers:</w:t>
      </w:r>
    </w:p>
    <w:p w:rsidR="000D26AF" w:rsidRPr="000D26AF" w:rsidRDefault="000D26AF" w:rsidP="000D26AF">
      <w:pPr>
        <w:rPr>
          <w:b/>
          <w:bCs/>
        </w:rPr>
      </w:pPr>
      <w:r w:rsidRPr="000D26AF">
        <w:rPr>
          <w:b/>
          <w:bCs/>
        </w:rPr>
        <w:t>1. Processed Foods</w:t>
      </w:r>
    </w:p>
    <w:p w:rsidR="000D26AF" w:rsidRPr="000D26AF" w:rsidRDefault="000D26AF" w:rsidP="000D26AF">
      <w:r w:rsidRPr="000D26AF">
        <w:t>Cheap, addictive, and aggressively marketed.</w:t>
      </w:r>
    </w:p>
    <w:p w:rsidR="000D26AF" w:rsidRPr="000D26AF" w:rsidRDefault="000D26AF" w:rsidP="000D26AF">
      <w:pPr>
        <w:rPr>
          <w:b/>
          <w:bCs/>
        </w:rPr>
      </w:pPr>
      <w:r w:rsidRPr="000D26AF">
        <w:rPr>
          <w:b/>
          <w:bCs/>
        </w:rPr>
        <w:t>2. Stress</w:t>
      </w:r>
    </w:p>
    <w:p w:rsidR="000D26AF" w:rsidRPr="000D26AF" w:rsidRDefault="000D26AF" w:rsidP="000D26AF">
      <w:r w:rsidRPr="000D26AF">
        <w:t>Emotional eating is a global phenomenon.</w:t>
      </w:r>
    </w:p>
    <w:p w:rsidR="000D26AF" w:rsidRPr="000D26AF" w:rsidRDefault="000D26AF" w:rsidP="000D26AF">
      <w:pPr>
        <w:rPr>
          <w:b/>
          <w:bCs/>
        </w:rPr>
      </w:pPr>
      <w:r w:rsidRPr="000D26AF">
        <w:rPr>
          <w:b/>
          <w:bCs/>
        </w:rPr>
        <w:t>3. Urbanization</w:t>
      </w:r>
    </w:p>
    <w:p w:rsidR="000D26AF" w:rsidRPr="000D26AF" w:rsidRDefault="000D26AF" w:rsidP="000D26AF">
      <w:r w:rsidRPr="000D26AF">
        <w:t>Cities encourage sedentary lifestyles.</w:t>
      </w:r>
    </w:p>
    <w:p w:rsidR="000D26AF" w:rsidRPr="000D26AF" w:rsidRDefault="000D26AF" w:rsidP="000D26AF">
      <w:pPr>
        <w:rPr>
          <w:b/>
          <w:bCs/>
        </w:rPr>
      </w:pPr>
      <w:r w:rsidRPr="000D26AF">
        <w:rPr>
          <w:b/>
          <w:bCs/>
        </w:rPr>
        <w:t>4. Cultural Shifts</w:t>
      </w:r>
    </w:p>
    <w:p w:rsidR="000D26AF" w:rsidRPr="000D26AF" w:rsidRDefault="000D26AF" w:rsidP="000D26AF">
      <w:r w:rsidRPr="000D26AF">
        <w:t>Traditional diets are disappearing.</w:t>
      </w:r>
    </w:p>
    <w:p w:rsidR="000D26AF" w:rsidRPr="000D26AF" w:rsidRDefault="000D26AF" w:rsidP="000D26AF">
      <w:pPr>
        <w:rPr>
          <w:b/>
          <w:bCs/>
        </w:rPr>
      </w:pPr>
      <w:r w:rsidRPr="000D26AF">
        <w:rPr>
          <w:b/>
          <w:bCs/>
        </w:rPr>
        <w:t>5. Poverty</w:t>
      </w:r>
    </w:p>
    <w:p w:rsidR="000D26AF" w:rsidRPr="000D26AF" w:rsidRDefault="000D26AF" w:rsidP="000D26AF">
      <w:r w:rsidRPr="000D26AF">
        <w:t>Healthy food is expensive; unhealthy food is cheap.</w:t>
      </w:r>
    </w:p>
    <w:p w:rsidR="000D26AF" w:rsidRPr="000D26AF" w:rsidRDefault="000D26AF" w:rsidP="000D26AF">
      <w:pPr>
        <w:rPr>
          <w:b/>
          <w:bCs/>
        </w:rPr>
      </w:pPr>
      <w:r w:rsidRPr="000D26AF">
        <w:rPr>
          <w:b/>
          <w:bCs/>
        </w:rPr>
        <w:lastRenderedPageBreak/>
        <w:t>6. Trauma</w:t>
      </w:r>
    </w:p>
    <w:p w:rsidR="000D26AF" w:rsidRPr="000D26AF" w:rsidRDefault="000D26AF" w:rsidP="000D26AF">
      <w:r w:rsidRPr="000D26AF">
        <w:t>People eat to numb emotional pain.</w:t>
      </w:r>
    </w:p>
    <w:p w:rsidR="000D26AF" w:rsidRPr="000D26AF" w:rsidRDefault="000D26AF" w:rsidP="000D26AF">
      <w:pPr>
        <w:rPr>
          <w:b/>
          <w:bCs/>
        </w:rPr>
      </w:pPr>
      <w:r w:rsidRPr="000D26AF">
        <w:rPr>
          <w:b/>
          <w:bCs/>
        </w:rPr>
        <w:t>7. Marketing</w:t>
      </w:r>
    </w:p>
    <w:p w:rsidR="000D26AF" w:rsidRPr="000D26AF" w:rsidRDefault="000D26AF" w:rsidP="000D26AF">
      <w:r w:rsidRPr="000D26AF">
        <w:t>Food companies target vulnerable populations.</w:t>
      </w:r>
    </w:p>
    <w:p w:rsidR="000D26AF" w:rsidRPr="000D26AF" w:rsidRDefault="000D26AF" w:rsidP="000D26AF">
      <w:r w:rsidRPr="000D26AF">
        <w:t>Food addiction is not a personal failure — it is a global system failure.</w:t>
      </w:r>
    </w:p>
    <w:p w:rsidR="000D26AF" w:rsidRPr="000D26AF" w:rsidRDefault="000D26AF" w:rsidP="000D26AF">
      <w:pPr>
        <w:rPr>
          <w:b/>
          <w:bCs/>
        </w:rPr>
      </w:pPr>
      <w:r w:rsidRPr="000D26AF">
        <w:rPr>
          <w:b/>
          <w:bCs/>
        </w:rPr>
        <w:t>A Global Epidemic Requires a Global Response</w:t>
      </w:r>
    </w:p>
    <w:p w:rsidR="000D26AF" w:rsidRPr="000D26AF" w:rsidRDefault="000D26AF" w:rsidP="000D26AF">
      <w:r w:rsidRPr="000D26AF">
        <w:t xml:space="preserve">My global health training at </w:t>
      </w:r>
      <w:r w:rsidRPr="000D26AF">
        <w:rPr>
          <w:b/>
          <w:bCs/>
        </w:rPr>
        <w:t>Johns Hopkins</w:t>
      </w:r>
      <w:r w:rsidRPr="000D26AF">
        <w:t xml:space="preserve">, supported by USAID, taught me that epidemics must be understood in context. With nearly </w:t>
      </w:r>
      <w:r w:rsidRPr="000D26AF">
        <w:rPr>
          <w:b/>
          <w:bCs/>
        </w:rPr>
        <w:t>80 certificates</w:t>
      </w:r>
      <w:r w:rsidRPr="000D26AF">
        <w:t>, including:</w:t>
      </w:r>
    </w:p>
    <w:p w:rsidR="000D26AF" w:rsidRPr="000D26AF" w:rsidRDefault="000D26AF" w:rsidP="003D4AC1">
      <w:pPr>
        <w:numPr>
          <w:ilvl w:val="0"/>
          <w:numId w:val="53"/>
        </w:numPr>
      </w:pPr>
      <w:r w:rsidRPr="000D26AF">
        <w:t>Global Health Professional</w:t>
      </w:r>
    </w:p>
    <w:p w:rsidR="000D26AF" w:rsidRPr="000D26AF" w:rsidRDefault="000D26AF" w:rsidP="003D4AC1">
      <w:pPr>
        <w:numPr>
          <w:ilvl w:val="0"/>
          <w:numId w:val="53"/>
        </w:numPr>
      </w:pPr>
      <w:r w:rsidRPr="000D26AF">
        <w:t>Global Health Expert</w:t>
      </w:r>
    </w:p>
    <w:p w:rsidR="000D26AF" w:rsidRPr="000D26AF" w:rsidRDefault="000D26AF" w:rsidP="003D4AC1">
      <w:pPr>
        <w:numPr>
          <w:ilvl w:val="0"/>
          <w:numId w:val="53"/>
        </w:numPr>
      </w:pPr>
      <w:r w:rsidRPr="000D26AF">
        <w:t>Evaluation of Health Communication</w:t>
      </w:r>
    </w:p>
    <w:p w:rsidR="000D26AF" w:rsidRPr="000D26AF" w:rsidRDefault="000D26AF" w:rsidP="000D26AF">
      <w:r w:rsidRPr="000D26AF">
        <w:t>I learned that food addiction must be addressed through:</w:t>
      </w:r>
    </w:p>
    <w:p w:rsidR="000D26AF" w:rsidRPr="000D26AF" w:rsidRDefault="000D26AF" w:rsidP="003D4AC1">
      <w:pPr>
        <w:numPr>
          <w:ilvl w:val="0"/>
          <w:numId w:val="54"/>
        </w:numPr>
      </w:pPr>
      <w:r w:rsidRPr="000D26AF">
        <w:t>policy</w:t>
      </w:r>
    </w:p>
    <w:p w:rsidR="000D26AF" w:rsidRPr="000D26AF" w:rsidRDefault="000D26AF" w:rsidP="003D4AC1">
      <w:pPr>
        <w:numPr>
          <w:ilvl w:val="0"/>
          <w:numId w:val="54"/>
        </w:numPr>
      </w:pPr>
      <w:r w:rsidRPr="000D26AF">
        <w:t>education</w:t>
      </w:r>
    </w:p>
    <w:p w:rsidR="000D26AF" w:rsidRPr="000D26AF" w:rsidRDefault="000D26AF" w:rsidP="003D4AC1">
      <w:pPr>
        <w:numPr>
          <w:ilvl w:val="0"/>
          <w:numId w:val="54"/>
        </w:numPr>
      </w:pPr>
      <w:r w:rsidRPr="000D26AF">
        <w:t>community engagement</w:t>
      </w:r>
    </w:p>
    <w:p w:rsidR="000D26AF" w:rsidRPr="000D26AF" w:rsidRDefault="000D26AF" w:rsidP="003D4AC1">
      <w:pPr>
        <w:numPr>
          <w:ilvl w:val="0"/>
          <w:numId w:val="54"/>
        </w:numPr>
      </w:pPr>
      <w:r w:rsidRPr="000D26AF">
        <w:t>leadership</w:t>
      </w:r>
    </w:p>
    <w:p w:rsidR="000D26AF" w:rsidRPr="000D26AF" w:rsidRDefault="000D26AF" w:rsidP="003D4AC1">
      <w:pPr>
        <w:numPr>
          <w:ilvl w:val="0"/>
          <w:numId w:val="54"/>
        </w:numPr>
      </w:pPr>
      <w:r w:rsidRPr="000D26AF">
        <w:t>spiritual healing</w:t>
      </w:r>
    </w:p>
    <w:p w:rsidR="000D26AF" w:rsidRPr="000D26AF" w:rsidRDefault="000D26AF" w:rsidP="003D4AC1">
      <w:pPr>
        <w:numPr>
          <w:ilvl w:val="0"/>
          <w:numId w:val="54"/>
        </w:numPr>
      </w:pPr>
      <w:r w:rsidRPr="000D26AF">
        <w:t>environmental change</w:t>
      </w:r>
    </w:p>
    <w:p w:rsidR="000D26AF" w:rsidRPr="000D26AF" w:rsidRDefault="000D26AF" w:rsidP="000D26AF">
      <w:r w:rsidRPr="000D26AF">
        <w:t xml:space="preserve">Food addiction is not just a medical issue. It is a </w:t>
      </w:r>
      <w:r w:rsidRPr="000D26AF">
        <w:rPr>
          <w:b/>
          <w:bCs/>
        </w:rPr>
        <w:t>global development issue</w:t>
      </w:r>
      <w:r w:rsidRPr="000D26AF">
        <w:t>.</w:t>
      </w:r>
    </w:p>
    <w:p w:rsidR="000D26AF" w:rsidRPr="000D26AF" w:rsidRDefault="000D26AF" w:rsidP="000D26AF">
      <w:pPr>
        <w:rPr>
          <w:b/>
          <w:bCs/>
        </w:rPr>
      </w:pPr>
      <w:r w:rsidRPr="000D26AF">
        <w:rPr>
          <w:b/>
          <w:bCs/>
        </w:rPr>
        <w:t>Conclusion: A Global Physician’s Perspective</w:t>
      </w:r>
    </w:p>
    <w:p w:rsidR="000D26AF" w:rsidRPr="000D26AF" w:rsidRDefault="000D26AF" w:rsidP="000D26AF">
      <w:r w:rsidRPr="000D26AF">
        <w:t>After decades of crossing continents, one truth is clear:</w:t>
      </w:r>
    </w:p>
    <w:p w:rsidR="000D26AF" w:rsidRPr="000D26AF" w:rsidRDefault="000D26AF" w:rsidP="000D26AF">
      <w:r w:rsidRPr="000D26AF">
        <w:rPr>
          <w:b/>
          <w:bCs/>
        </w:rPr>
        <w:t>Food addiction is everywhere — but it is not the same everywhere.</w:t>
      </w:r>
    </w:p>
    <w:p w:rsidR="000D26AF" w:rsidRPr="000D26AF" w:rsidRDefault="000D26AF" w:rsidP="000D26AF">
      <w:r w:rsidRPr="000D26AF">
        <w:t>Africa is transitioning. Europe is protected by culture and environment. North America is overwhelmed by abundance and stress.</w:t>
      </w:r>
    </w:p>
    <w:p w:rsidR="000D26AF" w:rsidRPr="000D26AF" w:rsidRDefault="000D26AF" w:rsidP="000D26AF">
      <w:r w:rsidRPr="000D26AF">
        <w:t xml:space="preserve">Understanding food addiction in global context is essential for breaking its cycle. This chapter lays the foundation for the next: </w:t>
      </w:r>
      <w:r w:rsidRPr="000D26AF">
        <w:rPr>
          <w:b/>
          <w:bCs/>
        </w:rPr>
        <w:t>Faith, Behavior, and Eating</w:t>
      </w:r>
      <w:r w:rsidRPr="000D26AF">
        <w:t xml:space="preserve">, where we explore the spiritual and behavioral </w:t>
      </w:r>
    </w:p>
    <w:p w:rsidR="000D26AF" w:rsidRDefault="000D26AF" w:rsidP="000D26AF">
      <w:pPr>
        <w:rPr>
          <w:b/>
          <w:bCs/>
        </w:rPr>
      </w:pPr>
    </w:p>
    <w:p w:rsidR="000D26AF" w:rsidRDefault="000D26AF" w:rsidP="000D26AF">
      <w:pPr>
        <w:rPr>
          <w:b/>
          <w:bCs/>
        </w:rPr>
      </w:pPr>
    </w:p>
    <w:p w:rsidR="000D26AF" w:rsidRPr="000D26AF" w:rsidRDefault="000D26AF" w:rsidP="000D26AF">
      <w:pPr>
        <w:rPr>
          <w:b/>
          <w:bCs/>
        </w:rPr>
      </w:pPr>
      <w:r>
        <w:rPr>
          <w:b/>
          <w:bCs/>
        </w:rPr>
        <w:t xml:space="preserve">                                                        </w:t>
      </w:r>
      <w:r w:rsidRPr="000D26AF">
        <w:rPr>
          <w:b/>
          <w:bCs/>
        </w:rPr>
        <w:t xml:space="preserve">CHAPTER 6 — </w:t>
      </w:r>
    </w:p>
    <w:p w:rsidR="000D26AF" w:rsidRPr="000D26AF" w:rsidRDefault="000D26AF" w:rsidP="000D26AF">
      <w:pPr>
        <w:rPr>
          <w:b/>
          <w:bCs/>
        </w:rPr>
      </w:pPr>
      <w:r>
        <w:rPr>
          <w:b/>
          <w:bCs/>
        </w:rPr>
        <w:t xml:space="preserve">                                              </w:t>
      </w:r>
      <w:r w:rsidRPr="000D26AF">
        <w:rPr>
          <w:b/>
          <w:bCs/>
        </w:rPr>
        <w:t>Faith, Behavior, and Eating</w:t>
      </w:r>
    </w:p>
    <w:p w:rsidR="000D26AF" w:rsidRPr="000D26AF" w:rsidRDefault="000D26AF" w:rsidP="000D26AF">
      <w:r w:rsidRPr="000D26AF">
        <w:t>Food addiction is not only biological. It is not only emotional. It is not only cultural.</w:t>
      </w:r>
    </w:p>
    <w:p w:rsidR="000D26AF" w:rsidRPr="000D26AF" w:rsidRDefault="000D26AF" w:rsidP="000D26AF">
      <w:r w:rsidRPr="000D26AF">
        <w:t xml:space="preserve">Food addiction is </w:t>
      </w:r>
      <w:r w:rsidRPr="000D26AF">
        <w:rPr>
          <w:b/>
          <w:bCs/>
        </w:rPr>
        <w:t>spiritual</w:t>
      </w:r>
      <w:r w:rsidRPr="000D26AF">
        <w:t>.</w:t>
      </w:r>
    </w:p>
    <w:p w:rsidR="000D26AF" w:rsidRPr="000D26AF" w:rsidRDefault="000D26AF" w:rsidP="000D26AF">
      <w:r w:rsidRPr="000D26AF">
        <w:t>Across three continents, I have learned that people do not eat only because they are hungry. They eat because they are anxious, lonely, stressed, traumatized, disconnected, or spiritually empty. They eat because food becomes a substitute for comfort, companionship, and peace. They eat because behavior is shaped by belief — and belief is shaped by faith, culture, and identity.</w:t>
      </w:r>
    </w:p>
    <w:p w:rsidR="000D26AF" w:rsidRPr="000D26AF" w:rsidRDefault="000D26AF" w:rsidP="000D26AF">
      <w:r w:rsidRPr="000D26AF">
        <w:t xml:space="preserve">This chapter explores the profound relationship between </w:t>
      </w:r>
      <w:r w:rsidRPr="000D26AF">
        <w:rPr>
          <w:b/>
          <w:bCs/>
        </w:rPr>
        <w:t>faith</w:t>
      </w:r>
      <w:r w:rsidRPr="000D26AF">
        <w:t xml:space="preserve">, </w:t>
      </w:r>
      <w:r w:rsidRPr="000D26AF">
        <w:rPr>
          <w:b/>
          <w:bCs/>
        </w:rPr>
        <w:t>behavior</w:t>
      </w:r>
      <w:r w:rsidRPr="000D26AF">
        <w:t xml:space="preserve">, and </w:t>
      </w:r>
      <w:r w:rsidRPr="000D26AF">
        <w:rPr>
          <w:b/>
          <w:bCs/>
        </w:rPr>
        <w:t>eating</w:t>
      </w:r>
      <w:r w:rsidRPr="000D26AF">
        <w:t>, drawing from my decades of work as a physician, addiction specialist, global health communicator, and minister.</w:t>
      </w:r>
    </w:p>
    <w:p w:rsidR="000D26AF" w:rsidRPr="000D26AF" w:rsidRDefault="000D26AF" w:rsidP="000D26AF">
      <w:pPr>
        <w:rPr>
          <w:b/>
          <w:bCs/>
        </w:rPr>
      </w:pPr>
      <w:r w:rsidRPr="000D26AF">
        <w:rPr>
          <w:b/>
          <w:bCs/>
        </w:rPr>
        <w:t>Faith Shapes Behavior — Behavior Shapes Eating</w:t>
      </w:r>
    </w:p>
    <w:p w:rsidR="000D26AF" w:rsidRPr="000D26AF" w:rsidRDefault="000D26AF" w:rsidP="000D26AF">
      <w:r w:rsidRPr="000D26AF">
        <w:t>During my 14</w:t>
      </w:r>
      <w:r w:rsidRPr="000D26AF">
        <w:noBreakHyphen/>
        <w:t xml:space="preserve">month training at the </w:t>
      </w:r>
      <w:r w:rsidRPr="000D26AF">
        <w:rPr>
          <w:b/>
          <w:bCs/>
        </w:rPr>
        <w:t>Institute of Spirituality and Health at the Texas Medical Center</w:t>
      </w:r>
      <w:r w:rsidRPr="000D26AF">
        <w:t>, I learned that human behavior is deeply influenced by spiritual forces:</w:t>
      </w:r>
    </w:p>
    <w:p w:rsidR="000D26AF" w:rsidRPr="000D26AF" w:rsidRDefault="000D26AF" w:rsidP="003D4AC1">
      <w:pPr>
        <w:numPr>
          <w:ilvl w:val="0"/>
          <w:numId w:val="55"/>
        </w:numPr>
      </w:pPr>
      <w:r w:rsidRPr="000D26AF">
        <w:t>identity</w:t>
      </w:r>
    </w:p>
    <w:p w:rsidR="000D26AF" w:rsidRPr="000D26AF" w:rsidRDefault="000D26AF" w:rsidP="003D4AC1">
      <w:pPr>
        <w:numPr>
          <w:ilvl w:val="0"/>
          <w:numId w:val="55"/>
        </w:numPr>
      </w:pPr>
      <w:r w:rsidRPr="000D26AF">
        <w:t>purpose</w:t>
      </w:r>
    </w:p>
    <w:p w:rsidR="000D26AF" w:rsidRPr="000D26AF" w:rsidRDefault="000D26AF" w:rsidP="003D4AC1">
      <w:pPr>
        <w:numPr>
          <w:ilvl w:val="0"/>
          <w:numId w:val="55"/>
        </w:numPr>
      </w:pPr>
      <w:r w:rsidRPr="000D26AF">
        <w:t>hope</w:t>
      </w:r>
    </w:p>
    <w:p w:rsidR="000D26AF" w:rsidRPr="000D26AF" w:rsidRDefault="000D26AF" w:rsidP="003D4AC1">
      <w:pPr>
        <w:numPr>
          <w:ilvl w:val="0"/>
          <w:numId w:val="55"/>
        </w:numPr>
      </w:pPr>
      <w:r w:rsidRPr="000D26AF">
        <w:t>meaning</w:t>
      </w:r>
    </w:p>
    <w:p w:rsidR="000D26AF" w:rsidRPr="000D26AF" w:rsidRDefault="000D26AF" w:rsidP="003D4AC1">
      <w:pPr>
        <w:numPr>
          <w:ilvl w:val="0"/>
          <w:numId w:val="55"/>
        </w:numPr>
      </w:pPr>
      <w:r w:rsidRPr="000D26AF">
        <w:t>connection</w:t>
      </w:r>
    </w:p>
    <w:p w:rsidR="000D26AF" w:rsidRPr="000D26AF" w:rsidRDefault="000D26AF" w:rsidP="003D4AC1">
      <w:pPr>
        <w:numPr>
          <w:ilvl w:val="0"/>
          <w:numId w:val="55"/>
        </w:numPr>
      </w:pPr>
      <w:r w:rsidRPr="000D26AF">
        <w:t>community</w:t>
      </w:r>
    </w:p>
    <w:p w:rsidR="000D26AF" w:rsidRPr="000D26AF" w:rsidRDefault="000D26AF" w:rsidP="000D26AF">
      <w:r w:rsidRPr="000D26AF">
        <w:t>When these spiritual anchors weaken, behavior becomes unstable. And when behavior becomes unstable, eating becomes uncontrolled.</w:t>
      </w:r>
    </w:p>
    <w:p w:rsidR="000D26AF" w:rsidRPr="000D26AF" w:rsidRDefault="000D26AF" w:rsidP="000D26AF">
      <w:r w:rsidRPr="000D26AF">
        <w:t xml:space="preserve">I saw this pattern repeatedly in my work with addicts and alcoholics across American cities and towns. Many of them replaced alcohol with sugar. Many replaced drugs with overeating. Many used </w:t>
      </w:r>
      <w:proofErr w:type="gramStart"/>
      <w:r w:rsidRPr="000D26AF">
        <w:t>food</w:t>
      </w:r>
      <w:proofErr w:type="gramEnd"/>
      <w:r w:rsidRPr="000D26AF">
        <w:t xml:space="preserve"> to numb emotional pain.</w:t>
      </w:r>
    </w:p>
    <w:p w:rsidR="000D26AF" w:rsidRPr="000D26AF" w:rsidRDefault="000D26AF" w:rsidP="000D26AF">
      <w:r w:rsidRPr="000D26AF">
        <w:t>Their addiction was not only chemical — it was spiritual.</w:t>
      </w:r>
    </w:p>
    <w:p w:rsidR="000D26AF" w:rsidRPr="000D26AF" w:rsidRDefault="000D26AF" w:rsidP="000D26AF">
      <w:pPr>
        <w:rPr>
          <w:b/>
          <w:bCs/>
        </w:rPr>
      </w:pPr>
      <w:r w:rsidRPr="000D26AF">
        <w:rPr>
          <w:b/>
          <w:bCs/>
        </w:rPr>
        <w:t>Africa: Eating as Culture, Comfort, and Community</w:t>
      </w:r>
    </w:p>
    <w:p w:rsidR="000D26AF" w:rsidRPr="000D26AF" w:rsidRDefault="000D26AF" w:rsidP="000D26AF">
      <w:r w:rsidRPr="000D26AF">
        <w:lastRenderedPageBreak/>
        <w:t>In Cameroon and Nigeria, food is more than nourishment. It is culture. It is celebration. It is identity.</w:t>
      </w:r>
    </w:p>
    <w:p w:rsidR="000D26AF" w:rsidRPr="000D26AF" w:rsidRDefault="000D26AF" w:rsidP="000D26AF">
      <w:r w:rsidRPr="000D26AF">
        <w:t xml:space="preserve">At </w:t>
      </w:r>
      <w:r w:rsidRPr="000D26AF">
        <w:rPr>
          <w:b/>
          <w:bCs/>
        </w:rPr>
        <w:t>St. Francis Polyclinic</w:t>
      </w:r>
      <w:r w:rsidRPr="000D26AF">
        <w:t xml:space="preserve">, where I served as Deputy Chief Medical Officer under Dr. </w:t>
      </w:r>
      <w:proofErr w:type="spellStart"/>
      <w:r w:rsidRPr="000D26AF">
        <w:t>Eben</w:t>
      </w:r>
      <w:proofErr w:type="spellEnd"/>
      <w:r w:rsidRPr="000D26AF">
        <w:t>, I treated patients who used food as emotional medicine. They ate excessively during stress, grief, or hardship. They ate because cultural norms encouraged large portions and frequent feasting.</w:t>
      </w:r>
    </w:p>
    <w:p w:rsidR="000D26AF" w:rsidRPr="000D26AF" w:rsidRDefault="000D26AF" w:rsidP="000D26AF">
      <w:r w:rsidRPr="000D26AF">
        <w:t xml:space="preserve">In outreach missions to </w:t>
      </w:r>
      <w:proofErr w:type="spellStart"/>
      <w:r w:rsidRPr="000D26AF">
        <w:rPr>
          <w:b/>
          <w:bCs/>
        </w:rPr>
        <w:t>Konye</w:t>
      </w:r>
      <w:proofErr w:type="spellEnd"/>
      <w:r w:rsidRPr="000D26AF">
        <w:rPr>
          <w:b/>
          <w:bCs/>
        </w:rPr>
        <w:t xml:space="preserve">, </w:t>
      </w:r>
      <w:proofErr w:type="spellStart"/>
      <w:r w:rsidRPr="000D26AF">
        <w:rPr>
          <w:b/>
          <w:bCs/>
        </w:rPr>
        <w:t>Mbongé</w:t>
      </w:r>
      <w:proofErr w:type="spellEnd"/>
      <w:r w:rsidRPr="000D26AF">
        <w:rPr>
          <w:b/>
          <w:bCs/>
        </w:rPr>
        <w:t xml:space="preserve">, </w:t>
      </w:r>
      <w:proofErr w:type="spellStart"/>
      <w:r w:rsidRPr="000D26AF">
        <w:rPr>
          <w:b/>
          <w:bCs/>
        </w:rPr>
        <w:t>Bekondo</w:t>
      </w:r>
      <w:proofErr w:type="spellEnd"/>
      <w:r w:rsidRPr="000D26AF">
        <w:t>, and other towns, I saw how faith communities shaped eating behavior. People gathered around food during weddings, funerals, church events, and celebrations. Eating was communal — but often excessive.</w:t>
      </w:r>
    </w:p>
    <w:p w:rsidR="000D26AF" w:rsidRPr="000D26AF" w:rsidRDefault="000D26AF" w:rsidP="000D26AF">
      <w:r w:rsidRPr="000D26AF">
        <w:t>Faith was present, but behavior was not always aligned with health.</w:t>
      </w:r>
    </w:p>
    <w:p w:rsidR="000D26AF" w:rsidRPr="000D26AF" w:rsidRDefault="000D26AF" w:rsidP="000D26AF">
      <w:pPr>
        <w:rPr>
          <w:b/>
          <w:bCs/>
        </w:rPr>
      </w:pPr>
      <w:r w:rsidRPr="000D26AF">
        <w:rPr>
          <w:b/>
          <w:bCs/>
        </w:rPr>
        <w:t>Europe: Faith in Structure and Discipline</w:t>
      </w:r>
    </w:p>
    <w:p w:rsidR="000D26AF" w:rsidRPr="000D26AF" w:rsidRDefault="000D26AF" w:rsidP="000D26AF">
      <w:r w:rsidRPr="000D26AF">
        <w:t xml:space="preserve">My travels across </w:t>
      </w:r>
      <w:r w:rsidRPr="000D26AF">
        <w:rPr>
          <w:b/>
          <w:bCs/>
        </w:rPr>
        <w:t>Britain, France, Germany, Italy</w:t>
      </w:r>
      <w:r w:rsidRPr="000D26AF">
        <w:t>, and other European countries revealed a different relationship between faith, behavior, and eating.</w:t>
      </w:r>
    </w:p>
    <w:p w:rsidR="000D26AF" w:rsidRPr="000D26AF" w:rsidRDefault="000D26AF" w:rsidP="000D26AF">
      <w:r w:rsidRPr="000D26AF">
        <w:t>Europeans often approach food with:</w:t>
      </w:r>
    </w:p>
    <w:p w:rsidR="000D26AF" w:rsidRPr="000D26AF" w:rsidRDefault="000D26AF" w:rsidP="003D4AC1">
      <w:pPr>
        <w:numPr>
          <w:ilvl w:val="0"/>
          <w:numId w:val="56"/>
        </w:numPr>
      </w:pPr>
      <w:r w:rsidRPr="000D26AF">
        <w:t>discipline</w:t>
      </w:r>
    </w:p>
    <w:p w:rsidR="000D26AF" w:rsidRPr="000D26AF" w:rsidRDefault="000D26AF" w:rsidP="003D4AC1">
      <w:pPr>
        <w:numPr>
          <w:ilvl w:val="0"/>
          <w:numId w:val="56"/>
        </w:numPr>
      </w:pPr>
      <w:r w:rsidRPr="000D26AF">
        <w:t>moderation</w:t>
      </w:r>
    </w:p>
    <w:p w:rsidR="000D26AF" w:rsidRPr="000D26AF" w:rsidRDefault="000D26AF" w:rsidP="003D4AC1">
      <w:pPr>
        <w:numPr>
          <w:ilvl w:val="0"/>
          <w:numId w:val="56"/>
        </w:numPr>
      </w:pPr>
      <w:r w:rsidRPr="000D26AF">
        <w:t>structure</w:t>
      </w:r>
    </w:p>
    <w:p w:rsidR="000D26AF" w:rsidRPr="000D26AF" w:rsidRDefault="000D26AF" w:rsidP="003D4AC1">
      <w:pPr>
        <w:numPr>
          <w:ilvl w:val="0"/>
          <w:numId w:val="56"/>
        </w:numPr>
      </w:pPr>
      <w:r w:rsidRPr="000D26AF">
        <w:t>cultural rituals</w:t>
      </w:r>
    </w:p>
    <w:p w:rsidR="000D26AF" w:rsidRPr="000D26AF" w:rsidRDefault="000D26AF" w:rsidP="003D4AC1">
      <w:pPr>
        <w:numPr>
          <w:ilvl w:val="0"/>
          <w:numId w:val="56"/>
        </w:numPr>
      </w:pPr>
      <w:r w:rsidRPr="000D26AF">
        <w:t>shared meals</w:t>
      </w:r>
    </w:p>
    <w:p w:rsidR="000D26AF" w:rsidRPr="000D26AF" w:rsidRDefault="000D26AF" w:rsidP="003D4AC1">
      <w:pPr>
        <w:numPr>
          <w:ilvl w:val="0"/>
          <w:numId w:val="56"/>
        </w:numPr>
      </w:pPr>
      <w:r w:rsidRPr="000D26AF">
        <w:t>slower eating patterns</w:t>
      </w:r>
    </w:p>
    <w:p w:rsidR="000D26AF" w:rsidRPr="000D26AF" w:rsidRDefault="000D26AF" w:rsidP="000D26AF">
      <w:r w:rsidRPr="000D26AF">
        <w:t>Their faith is not always religious — sometimes it is cultural faith in tradition, routine, and balance. Meals are sacred moments, not emotional escapes. Eating is intentional, not impulsive.</w:t>
      </w:r>
    </w:p>
    <w:p w:rsidR="000D26AF" w:rsidRPr="000D26AF" w:rsidRDefault="000D26AF" w:rsidP="000D26AF">
      <w:r w:rsidRPr="000D26AF">
        <w:t>This cultural “faith” protects behavior. And protected behavior reduces addiction.</w:t>
      </w:r>
    </w:p>
    <w:p w:rsidR="000D26AF" w:rsidRPr="000D26AF" w:rsidRDefault="000D26AF" w:rsidP="000D26AF">
      <w:pPr>
        <w:rPr>
          <w:b/>
          <w:bCs/>
        </w:rPr>
      </w:pPr>
      <w:r w:rsidRPr="000D26AF">
        <w:rPr>
          <w:b/>
          <w:bCs/>
        </w:rPr>
        <w:t>North America: Faith Lost, Behavior Fragmented</w:t>
      </w:r>
    </w:p>
    <w:p w:rsidR="000D26AF" w:rsidRPr="000D26AF" w:rsidRDefault="000D26AF" w:rsidP="000D26AF">
      <w:r w:rsidRPr="000D26AF">
        <w:t xml:space="preserve">In the United States, I saw how spiritual disconnection fuels food addiction. My work at </w:t>
      </w:r>
      <w:r w:rsidRPr="000D26AF">
        <w:rPr>
          <w:b/>
          <w:bCs/>
        </w:rPr>
        <w:t>Ben Taub Hospital</w:t>
      </w:r>
      <w:r w:rsidRPr="000D26AF">
        <w:t xml:space="preserve">, </w:t>
      </w:r>
      <w:r w:rsidRPr="000D26AF">
        <w:rPr>
          <w:b/>
          <w:bCs/>
        </w:rPr>
        <w:t>Harris Health</w:t>
      </w:r>
      <w:r w:rsidRPr="000D26AF">
        <w:t xml:space="preserve">, and the </w:t>
      </w:r>
      <w:r w:rsidRPr="000D26AF">
        <w:rPr>
          <w:b/>
          <w:bCs/>
        </w:rPr>
        <w:t>Texas Medical Center</w:t>
      </w:r>
      <w:r w:rsidRPr="000D26AF">
        <w:t xml:space="preserve"> exposed me to patients battling:</w:t>
      </w:r>
    </w:p>
    <w:p w:rsidR="000D26AF" w:rsidRPr="000D26AF" w:rsidRDefault="000D26AF" w:rsidP="003D4AC1">
      <w:pPr>
        <w:numPr>
          <w:ilvl w:val="0"/>
          <w:numId w:val="57"/>
        </w:numPr>
      </w:pPr>
      <w:r w:rsidRPr="000D26AF">
        <w:t>loneliness</w:t>
      </w:r>
    </w:p>
    <w:p w:rsidR="000D26AF" w:rsidRPr="000D26AF" w:rsidRDefault="000D26AF" w:rsidP="003D4AC1">
      <w:pPr>
        <w:numPr>
          <w:ilvl w:val="0"/>
          <w:numId w:val="57"/>
        </w:numPr>
      </w:pPr>
      <w:r w:rsidRPr="000D26AF">
        <w:t>depression</w:t>
      </w:r>
    </w:p>
    <w:p w:rsidR="000D26AF" w:rsidRPr="000D26AF" w:rsidRDefault="000D26AF" w:rsidP="003D4AC1">
      <w:pPr>
        <w:numPr>
          <w:ilvl w:val="0"/>
          <w:numId w:val="57"/>
        </w:numPr>
      </w:pPr>
      <w:r w:rsidRPr="000D26AF">
        <w:lastRenderedPageBreak/>
        <w:t>trauma</w:t>
      </w:r>
    </w:p>
    <w:p w:rsidR="000D26AF" w:rsidRPr="000D26AF" w:rsidRDefault="000D26AF" w:rsidP="003D4AC1">
      <w:pPr>
        <w:numPr>
          <w:ilvl w:val="0"/>
          <w:numId w:val="57"/>
        </w:numPr>
      </w:pPr>
      <w:r w:rsidRPr="000D26AF">
        <w:t>stress</w:t>
      </w:r>
    </w:p>
    <w:p w:rsidR="000D26AF" w:rsidRPr="000D26AF" w:rsidRDefault="000D26AF" w:rsidP="003D4AC1">
      <w:pPr>
        <w:numPr>
          <w:ilvl w:val="0"/>
          <w:numId w:val="57"/>
        </w:numPr>
      </w:pPr>
      <w:r w:rsidRPr="000D26AF">
        <w:t>isolation</w:t>
      </w:r>
    </w:p>
    <w:p w:rsidR="000D26AF" w:rsidRPr="000D26AF" w:rsidRDefault="000D26AF" w:rsidP="003D4AC1">
      <w:pPr>
        <w:numPr>
          <w:ilvl w:val="0"/>
          <w:numId w:val="57"/>
        </w:numPr>
      </w:pPr>
      <w:r w:rsidRPr="000D26AF">
        <w:t>emotional exhaustion</w:t>
      </w:r>
    </w:p>
    <w:p w:rsidR="000D26AF" w:rsidRPr="000D26AF" w:rsidRDefault="000D26AF" w:rsidP="000D26AF">
      <w:r w:rsidRPr="000D26AF">
        <w:t>Many had lost faith — not only religious faith, but faith in themselves, faith in community, faith in stability, faith in purpose.</w:t>
      </w:r>
    </w:p>
    <w:p w:rsidR="000D26AF" w:rsidRPr="000D26AF" w:rsidRDefault="000D26AF" w:rsidP="000D26AF">
      <w:r w:rsidRPr="000D26AF">
        <w:t>When faith weakens, behavior becomes chaotic. When behavior becomes chaotic, eating becomes compulsive.</w:t>
      </w:r>
    </w:p>
    <w:p w:rsidR="000D26AF" w:rsidRPr="000D26AF" w:rsidRDefault="000D26AF" w:rsidP="000D26AF">
      <w:r w:rsidRPr="000D26AF">
        <w:t>In addiction conferences and recovery centers across North America, I saw how spiritual healing helped people break free from compulsive eating. When people rediscovered identity, hope, and meaning, their cravings diminished.</w:t>
      </w:r>
    </w:p>
    <w:p w:rsidR="000D26AF" w:rsidRPr="000D26AF" w:rsidRDefault="000D26AF" w:rsidP="000D26AF">
      <w:r w:rsidRPr="000D26AF">
        <w:t>Faith restores behavior. Restored behavior transforms eating.</w:t>
      </w:r>
    </w:p>
    <w:p w:rsidR="000D26AF" w:rsidRPr="000D26AF" w:rsidRDefault="000D26AF" w:rsidP="000D26AF">
      <w:pPr>
        <w:rPr>
          <w:b/>
          <w:bCs/>
        </w:rPr>
      </w:pPr>
      <w:r w:rsidRPr="000D26AF">
        <w:rPr>
          <w:b/>
          <w:bCs/>
        </w:rPr>
        <w:t>The Presbyterian Church in Cameroon: Faith as a Tool for Healing</w:t>
      </w:r>
    </w:p>
    <w:p w:rsidR="000D26AF" w:rsidRPr="000D26AF" w:rsidRDefault="000D26AF" w:rsidP="000D26AF">
      <w:r w:rsidRPr="000D26AF">
        <w:t xml:space="preserve">One of the most powerful experiences of my career was teaching the leadership of the </w:t>
      </w:r>
      <w:r w:rsidRPr="000D26AF">
        <w:rPr>
          <w:b/>
          <w:bCs/>
        </w:rPr>
        <w:t>Presbyterian Church in Cameroon</w:t>
      </w:r>
      <w:r w:rsidRPr="000D26AF">
        <w:t xml:space="preserve"> about diabetes, obesity, and food addiction.</w:t>
      </w:r>
    </w:p>
    <w:p w:rsidR="000D26AF" w:rsidRPr="000D26AF" w:rsidRDefault="000D26AF" w:rsidP="000D26AF">
      <w:r w:rsidRPr="000D26AF">
        <w:t>I taught pastors, elders, and church leaders that:</w:t>
      </w:r>
    </w:p>
    <w:p w:rsidR="000D26AF" w:rsidRPr="000D26AF" w:rsidRDefault="000D26AF" w:rsidP="003D4AC1">
      <w:pPr>
        <w:numPr>
          <w:ilvl w:val="0"/>
          <w:numId w:val="58"/>
        </w:numPr>
      </w:pPr>
      <w:r w:rsidRPr="000D26AF">
        <w:t>the body is a temple</w:t>
      </w:r>
    </w:p>
    <w:p w:rsidR="000D26AF" w:rsidRPr="000D26AF" w:rsidRDefault="000D26AF" w:rsidP="003D4AC1">
      <w:pPr>
        <w:numPr>
          <w:ilvl w:val="0"/>
          <w:numId w:val="58"/>
        </w:numPr>
      </w:pPr>
      <w:r w:rsidRPr="000D26AF">
        <w:t>health is a spiritual responsibility</w:t>
      </w:r>
    </w:p>
    <w:p w:rsidR="000D26AF" w:rsidRPr="000D26AF" w:rsidRDefault="000D26AF" w:rsidP="003D4AC1">
      <w:pPr>
        <w:numPr>
          <w:ilvl w:val="0"/>
          <w:numId w:val="58"/>
        </w:numPr>
      </w:pPr>
      <w:r w:rsidRPr="000D26AF">
        <w:t>overeating is not only physical — it is emotional and spiritual</w:t>
      </w:r>
    </w:p>
    <w:p w:rsidR="000D26AF" w:rsidRPr="000D26AF" w:rsidRDefault="000D26AF" w:rsidP="003D4AC1">
      <w:pPr>
        <w:numPr>
          <w:ilvl w:val="0"/>
          <w:numId w:val="58"/>
        </w:numPr>
      </w:pPr>
      <w:r w:rsidRPr="000D26AF">
        <w:t>faith communities must support healthy behavior</w:t>
      </w:r>
    </w:p>
    <w:p w:rsidR="000D26AF" w:rsidRPr="000D26AF" w:rsidRDefault="000D26AF" w:rsidP="003D4AC1">
      <w:pPr>
        <w:numPr>
          <w:ilvl w:val="0"/>
          <w:numId w:val="58"/>
        </w:numPr>
      </w:pPr>
      <w:r w:rsidRPr="000D26AF">
        <w:t>spiritual discipline can break addictive cycles</w:t>
      </w:r>
    </w:p>
    <w:p w:rsidR="000D26AF" w:rsidRPr="000D26AF" w:rsidRDefault="000D26AF" w:rsidP="000D26AF">
      <w:r w:rsidRPr="000D26AF">
        <w:t>These teachings transformed communities. Church leaders began organizing health talks, encouraging exercise, and supporting members living with chronic disease. Families changed their diets. Communities embraced healthier lifestyles.</w:t>
      </w:r>
    </w:p>
    <w:p w:rsidR="000D26AF" w:rsidRPr="000D26AF" w:rsidRDefault="000D26AF" w:rsidP="000D26AF">
      <w:r w:rsidRPr="000D26AF">
        <w:t>Faith became a tool for healing. Behavior changed. Eating patterns improved.</w:t>
      </w:r>
    </w:p>
    <w:p w:rsidR="000D26AF" w:rsidRPr="000D26AF" w:rsidRDefault="000D26AF" w:rsidP="000D26AF">
      <w:pPr>
        <w:rPr>
          <w:b/>
          <w:bCs/>
        </w:rPr>
      </w:pPr>
      <w:r w:rsidRPr="000D26AF">
        <w:rPr>
          <w:b/>
          <w:bCs/>
        </w:rPr>
        <w:t>The Spiritual Roots of Food Addiction</w:t>
      </w:r>
    </w:p>
    <w:p w:rsidR="000D26AF" w:rsidRPr="000D26AF" w:rsidRDefault="000D26AF" w:rsidP="000D26AF">
      <w:r w:rsidRPr="000D26AF">
        <w:t>Across continents, I identified several spiritual drivers of food addiction:</w:t>
      </w:r>
    </w:p>
    <w:p w:rsidR="000D26AF" w:rsidRPr="000D26AF" w:rsidRDefault="000D26AF" w:rsidP="000D26AF">
      <w:pPr>
        <w:rPr>
          <w:b/>
          <w:bCs/>
        </w:rPr>
      </w:pPr>
      <w:r w:rsidRPr="000D26AF">
        <w:rPr>
          <w:b/>
          <w:bCs/>
        </w:rPr>
        <w:t>1. Emotional Emptiness</w:t>
      </w:r>
    </w:p>
    <w:p w:rsidR="000D26AF" w:rsidRPr="000D26AF" w:rsidRDefault="000D26AF" w:rsidP="000D26AF">
      <w:r w:rsidRPr="000D26AF">
        <w:lastRenderedPageBreak/>
        <w:t>People eat to fill a void that food cannot fill.</w:t>
      </w:r>
    </w:p>
    <w:p w:rsidR="000D26AF" w:rsidRPr="000D26AF" w:rsidRDefault="000D26AF" w:rsidP="000D26AF">
      <w:pPr>
        <w:rPr>
          <w:b/>
          <w:bCs/>
        </w:rPr>
      </w:pPr>
      <w:r w:rsidRPr="000D26AF">
        <w:rPr>
          <w:b/>
          <w:bCs/>
        </w:rPr>
        <w:t>2. Trauma and Pain</w:t>
      </w:r>
    </w:p>
    <w:p w:rsidR="000D26AF" w:rsidRPr="000D26AF" w:rsidRDefault="000D26AF" w:rsidP="000D26AF">
      <w:r w:rsidRPr="000D26AF">
        <w:t>Food becomes a coping mechanism.</w:t>
      </w:r>
    </w:p>
    <w:p w:rsidR="000D26AF" w:rsidRPr="000D26AF" w:rsidRDefault="000D26AF" w:rsidP="000D26AF">
      <w:pPr>
        <w:rPr>
          <w:b/>
          <w:bCs/>
        </w:rPr>
      </w:pPr>
      <w:r w:rsidRPr="000D26AF">
        <w:rPr>
          <w:b/>
          <w:bCs/>
        </w:rPr>
        <w:t>3. Loneliness and Isolation</w:t>
      </w:r>
    </w:p>
    <w:p w:rsidR="000D26AF" w:rsidRPr="000D26AF" w:rsidRDefault="000D26AF" w:rsidP="000D26AF">
      <w:r w:rsidRPr="000D26AF">
        <w:t>Eating replaces companionship.</w:t>
      </w:r>
    </w:p>
    <w:p w:rsidR="000D26AF" w:rsidRPr="000D26AF" w:rsidRDefault="000D26AF" w:rsidP="000D26AF">
      <w:pPr>
        <w:rPr>
          <w:b/>
          <w:bCs/>
        </w:rPr>
      </w:pPr>
      <w:r w:rsidRPr="000D26AF">
        <w:rPr>
          <w:b/>
          <w:bCs/>
        </w:rPr>
        <w:t>4. Loss of Purpose</w:t>
      </w:r>
    </w:p>
    <w:p w:rsidR="000D26AF" w:rsidRPr="000D26AF" w:rsidRDefault="000D26AF" w:rsidP="000D26AF">
      <w:r w:rsidRPr="000D26AF">
        <w:t>People eat when they lose direction.</w:t>
      </w:r>
    </w:p>
    <w:p w:rsidR="000D26AF" w:rsidRPr="000D26AF" w:rsidRDefault="000D26AF" w:rsidP="000D26AF">
      <w:pPr>
        <w:rPr>
          <w:b/>
          <w:bCs/>
        </w:rPr>
      </w:pPr>
      <w:r w:rsidRPr="000D26AF">
        <w:rPr>
          <w:b/>
          <w:bCs/>
        </w:rPr>
        <w:t>5. Stress and Anxiety</w:t>
      </w:r>
    </w:p>
    <w:p w:rsidR="000D26AF" w:rsidRPr="000D26AF" w:rsidRDefault="000D26AF" w:rsidP="000D26AF">
      <w:r w:rsidRPr="000D26AF">
        <w:t>Food becomes a temporary escape.</w:t>
      </w:r>
    </w:p>
    <w:p w:rsidR="000D26AF" w:rsidRPr="000D26AF" w:rsidRDefault="000D26AF" w:rsidP="000D26AF">
      <w:pPr>
        <w:rPr>
          <w:b/>
          <w:bCs/>
        </w:rPr>
      </w:pPr>
      <w:r w:rsidRPr="000D26AF">
        <w:rPr>
          <w:b/>
          <w:bCs/>
        </w:rPr>
        <w:t>6. Cultural Pressure</w:t>
      </w:r>
    </w:p>
    <w:p w:rsidR="000D26AF" w:rsidRPr="000D26AF" w:rsidRDefault="000D26AF" w:rsidP="000D26AF">
      <w:r w:rsidRPr="000D26AF">
        <w:t>Communities normalize overeating.</w:t>
      </w:r>
    </w:p>
    <w:p w:rsidR="000D26AF" w:rsidRPr="000D26AF" w:rsidRDefault="000D26AF" w:rsidP="000D26AF">
      <w:pPr>
        <w:rPr>
          <w:b/>
          <w:bCs/>
        </w:rPr>
      </w:pPr>
      <w:r w:rsidRPr="000D26AF">
        <w:rPr>
          <w:b/>
          <w:bCs/>
        </w:rPr>
        <w:t>7. Weak Spiritual Anchors</w:t>
      </w:r>
    </w:p>
    <w:p w:rsidR="000D26AF" w:rsidRPr="000D26AF" w:rsidRDefault="000D26AF" w:rsidP="000D26AF">
      <w:r w:rsidRPr="000D26AF">
        <w:t>Without faith, discipline collapses.</w:t>
      </w:r>
    </w:p>
    <w:p w:rsidR="000D26AF" w:rsidRPr="000D26AF" w:rsidRDefault="000D26AF" w:rsidP="000D26AF">
      <w:r w:rsidRPr="000D26AF">
        <w:t>Food addiction is not only a medical condition — it is a spiritual crisis.</w:t>
      </w:r>
    </w:p>
    <w:p w:rsidR="000D26AF" w:rsidRPr="000D26AF" w:rsidRDefault="000D26AF" w:rsidP="000D26AF">
      <w:pPr>
        <w:rPr>
          <w:b/>
          <w:bCs/>
        </w:rPr>
      </w:pPr>
      <w:r w:rsidRPr="000D26AF">
        <w:rPr>
          <w:b/>
          <w:bCs/>
        </w:rPr>
        <w:t>Faith-Based Healing: A Path Forward</w:t>
      </w:r>
    </w:p>
    <w:p w:rsidR="000D26AF" w:rsidRPr="000D26AF" w:rsidRDefault="000D26AF" w:rsidP="000D26AF">
      <w:r w:rsidRPr="000D26AF">
        <w:t xml:space="preserve">My global health training at </w:t>
      </w:r>
      <w:r w:rsidRPr="000D26AF">
        <w:rPr>
          <w:b/>
          <w:bCs/>
        </w:rPr>
        <w:t>Johns Hopkins</w:t>
      </w:r>
      <w:r w:rsidRPr="000D26AF">
        <w:t xml:space="preserve">, supported by USAID, taught me that public health must integrate culture, behavior, and communication. But my ministry training taught me that healing must also integrate </w:t>
      </w:r>
      <w:r w:rsidRPr="000D26AF">
        <w:rPr>
          <w:b/>
          <w:bCs/>
        </w:rPr>
        <w:t>faith</w:t>
      </w:r>
      <w:r w:rsidRPr="000D26AF">
        <w:t>.</w:t>
      </w:r>
    </w:p>
    <w:p w:rsidR="000D26AF" w:rsidRPr="000D26AF" w:rsidRDefault="000D26AF" w:rsidP="000D26AF">
      <w:r w:rsidRPr="000D26AF">
        <w:t>Faith-based healing includes:</w:t>
      </w:r>
    </w:p>
    <w:p w:rsidR="000D26AF" w:rsidRPr="000D26AF" w:rsidRDefault="000D26AF" w:rsidP="003D4AC1">
      <w:pPr>
        <w:numPr>
          <w:ilvl w:val="0"/>
          <w:numId w:val="59"/>
        </w:numPr>
      </w:pPr>
      <w:r w:rsidRPr="000D26AF">
        <w:t>prayer</w:t>
      </w:r>
    </w:p>
    <w:p w:rsidR="000D26AF" w:rsidRPr="000D26AF" w:rsidRDefault="000D26AF" w:rsidP="003D4AC1">
      <w:pPr>
        <w:numPr>
          <w:ilvl w:val="0"/>
          <w:numId w:val="59"/>
        </w:numPr>
      </w:pPr>
      <w:r w:rsidRPr="000D26AF">
        <w:t>meditation</w:t>
      </w:r>
    </w:p>
    <w:p w:rsidR="000D26AF" w:rsidRPr="000D26AF" w:rsidRDefault="000D26AF" w:rsidP="003D4AC1">
      <w:pPr>
        <w:numPr>
          <w:ilvl w:val="0"/>
          <w:numId w:val="59"/>
        </w:numPr>
      </w:pPr>
      <w:r w:rsidRPr="000D26AF">
        <w:t>community support</w:t>
      </w:r>
    </w:p>
    <w:p w:rsidR="000D26AF" w:rsidRPr="000D26AF" w:rsidRDefault="000D26AF" w:rsidP="003D4AC1">
      <w:pPr>
        <w:numPr>
          <w:ilvl w:val="0"/>
          <w:numId w:val="59"/>
        </w:numPr>
      </w:pPr>
      <w:r w:rsidRPr="000D26AF">
        <w:t>spiritual counseling</w:t>
      </w:r>
    </w:p>
    <w:p w:rsidR="000D26AF" w:rsidRPr="000D26AF" w:rsidRDefault="000D26AF" w:rsidP="003D4AC1">
      <w:pPr>
        <w:numPr>
          <w:ilvl w:val="0"/>
          <w:numId w:val="59"/>
        </w:numPr>
      </w:pPr>
      <w:r w:rsidRPr="000D26AF">
        <w:t>identity restoration</w:t>
      </w:r>
    </w:p>
    <w:p w:rsidR="000D26AF" w:rsidRPr="000D26AF" w:rsidRDefault="000D26AF" w:rsidP="003D4AC1">
      <w:pPr>
        <w:numPr>
          <w:ilvl w:val="0"/>
          <w:numId w:val="59"/>
        </w:numPr>
      </w:pPr>
      <w:r w:rsidRPr="000D26AF">
        <w:t>purpose discovery</w:t>
      </w:r>
    </w:p>
    <w:p w:rsidR="000D26AF" w:rsidRPr="000D26AF" w:rsidRDefault="000D26AF" w:rsidP="003D4AC1">
      <w:pPr>
        <w:numPr>
          <w:ilvl w:val="0"/>
          <w:numId w:val="59"/>
        </w:numPr>
      </w:pPr>
      <w:r w:rsidRPr="000D26AF">
        <w:t>emotional healing</w:t>
      </w:r>
    </w:p>
    <w:p w:rsidR="000D26AF" w:rsidRPr="000D26AF" w:rsidRDefault="000D26AF" w:rsidP="003D4AC1">
      <w:pPr>
        <w:numPr>
          <w:ilvl w:val="0"/>
          <w:numId w:val="59"/>
        </w:numPr>
      </w:pPr>
      <w:r w:rsidRPr="000D26AF">
        <w:lastRenderedPageBreak/>
        <w:t>behavioral discipline</w:t>
      </w:r>
    </w:p>
    <w:p w:rsidR="000D26AF" w:rsidRPr="000D26AF" w:rsidRDefault="000D26AF" w:rsidP="000D26AF">
      <w:r w:rsidRPr="000D26AF">
        <w:t>When faith strengthens behavior, eating patterns change. When eating patterns change, addiction weakens. When addiction weakens, health improves.</w:t>
      </w:r>
    </w:p>
    <w:p w:rsidR="000D26AF" w:rsidRPr="000D26AF" w:rsidRDefault="000D26AF" w:rsidP="000D26AF">
      <w:pPr>
        <w:rPr>
          <w:b/>
          <w:bCs/>
        </w:rPr>
      </w:pPr>
      <w:r w:rsidRPr="000D26AF">
        <w:rPr>
          <w:b/>
          <w:bCs/>
        </w:rPr>
        <w:t>Conclusion: Faith Is the Missing Link</w:t>
      </w:r>
    </w:p>
    <w:p w:rsidR="000D26AF" w:rsidRPr="000D26AF" w:rsidRDefault="000D26AF" w:rsidP="000D26AF">
      <w:r w:rsidRPr="000D26AF">
        <w:t>After decades of crossing continents, treating patients, studying addiction, and teaching communities, I have learned one truth:</w:t>
      </w:r>
    </w:p>
    <w:p w:rsidR="000D26AF" w:rsidRPr="000D26AF" w:rsidRDefault="000D26AF" w:rsidP="000D26AF">
      <w:r w:rsidRPr="000D26AF">
        <w:rPr>
          <w:b/>
          <w:bCs/>
        </w:rPr>
        <w:t>Food addiction cannot be fully understood without faith.</w:t>
      </w:r>
    </w:p>
    <w:p w:rsidR="000D26AF" w:rsidRPr="000D26AF" w:rsidRDefault="000D26AF" w:rsidP="000D26AF">
      <w:r w:rsidRPr="000D26AF">
        <w:t>Faith shapes behavior. Behavior shapes eating. Eating shapes health. Health shapes destiny.</w:t>
      </w:r>
    </w:p>
    <w:p w:rsidR="000D26AF" w:rsidRPr="000D26AF" w:rsidRDefault="000D26AF" w:rsidP="000D26AF">
      <w:r w:rsidRPr="000D26AF">
        <w:t xml:space="preserve">This chapter prepares the reader for the next section — </w:t>
      </w:r>
      <w:r w:rsidRPr="000D26AF">
        <w:rPr>
          <w:b/>
          <w:bCs/>
        </w:rPr>
        <w:t>Obesity: The Expanding Epidemic</w:t>
      </w:r>
      <w:r w:rsidRPr="000D26AF">
        <w:t xml:space="preserve"> — where we explore how food addiction leads to global obesity and how nations must respond.</w:t>
      </w:r>
    </w:p>
    <w:p w:rsidR="000D26AF" w:rsidRPr="000D26AF" w:rsidRDefault="000D26AF" w:rsidP="000D26AF"/>
    <w:p w:rsidR="000D26AF" w:rsidRDefault="000D26AF" w:rsidP="000D26AF">
      <w:pPr>
        <w:rPr>
          <w:b/>
          <w:bCs/>
        </w:rPr>
      </w:pPr>
      <w:r w:rsidRPr="000D26AF">
        <w:rPr>
          <w:b/>
          <w:bCs/>
        </w:rPr>
        <w:t xml:space="preserve">                              </w:t>
      </w: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r>
        <w:rPr>
          <w:b/>
          <w:bCs/>
        </w:rPr>
        <w:t xml:space="preserve">                                        </w:t>
      </w: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Default="000D26AF" w:rsidP="000D26AF">
      <w:pPr>
        <w:rPr>
          <w:b/>
          <w:bCs/>
        </w:rPr>
      </w:pPr>
    </w:p>
    <w:p w:rsidR="000D26AF" w:rsidRPr="000D26AF" w:rsidRDefault="000D26AF" w:rsidP="000D26AF">
      <w:pPr>
        <w:rPr>
          <w:b/>
          <w:bCs/>
        </w:rPr>
      </w:pPr>
      <w:r>
        <w:rPr>
          <w:b/>
          <w:bCs/>
        </w:rPr>
        <w:t xml:space="preserve">                                                                     </w:t>
      </w:r>
      <w:r w:rsidRPr="000D26AF">
        <w:rPr>
          <w:b/>
          <w:bCs/>
        </w:rPr>
        <w:t>CHAPTER 7</w:t>
      </w:r>
    </w:p>
    <w:p w:rsidR="000D26AF" w:rsidRPr="000D26AF" w:rsidRDefault="000D26AF" w:rsidP="000D26AF">
      <w:pPr>
        <w:rPr>
          <w:b/>
          <w:bCs/>
        </w:rPr>
      </w:pPr>
      <w:r>
        <w:rPr>
          <w:b/>
          <w:bCs/>
        </w:rPr>
        <w:t xml:space="preserve">                                                               </w:t>
      </w:r>
      <w:r w:rsidRPr="000D26AF">
        <w:rPr>
          <w:b/>
          <w:bCs/>
        </w:rPr>
        <w:t>The Science of Obesity</w:t>
      </w:r>
    </w:p>
    <w:p w:rsidR="000D26AF" w:rsidRPr="000D26AF" w:rsidRDefault="000D26AF" w:rsidP="000D26AF">
      <w:r w:rsidRPr="000D26AF">
        <w:t xml:space="preserve">Obesity is not simply a matter of weight. It is not a cosmetic issue, a lifestyle choice, or a sign of personal weakness. Obesity is a </w:t>
      </w:r>
      <w:r w:rsidRPr="000D26AF">
        <w:rPr>
          <w:b/>
          <w:bCs/>
        </w:rPr>
        <w:t>complex, chronic, multifactorial disease</w:t>
      </w:r>
      <w:r w:rsidRPr="000D26AF">
        <w:t xml:space="preserve"> driven by biology, behavior, environment, culture, and even spirituality.</w:t>
      </w:r>
    </w:p>
    <w:p w:rsidR="000D26AF" w:rsidRPr="000D26AF" w:rsidRDefault="000D26AF" w:rsidP="000D26AF">
      <w:r w:rsidRPr="000D26AF">
        <w:t>Across three continents — Africa, Europe, and North America — I have treated patients whose bodies carried the burden of obesity. I have seen the frustration in their eyes, the shame in their voices, and the confusion in their questions. Many asked me:</w:t>
      </w:r>
    </w:p>
    <w:p w:rsidR="000D26AF" w:rsidRPr="000D26AF" w:rsidRDefault="000D26AF" w:rsidP="003D4AC1">
      <w:pPr>
        <w:numPr>
          <w:ilvl w:val="0"/>
          <w:numId w:val="60"/>
        </w:numPr>
      </w:pPr>
      <w:r w:rsidRPr="000D26AF">
        <w:t>“Doctor, why am I gaining weight even when I eat less?”</w:t>
      </w:r>
    </w:p>
    <w:p w:rsidR="000D26AF" w:rsidRPr="000D26AF" w:rsidRDefault="000D26AF" w:rsidP="003D4AC1">
      <w:pPr>
        <w:numPr>
          <w:ilvl w:val="0"/>
          <w:numId w:val="60"/>
        </w:numPr>
      </w:pPr>
      <w:r w:rsidRPr="000D26AF">
        <w:t>“Why do I feel hungry all the time?”</w:t>
      </w:r>
    </w:p>
    <w:p w:rsidR="000D26AF" w:rsidRPr="000D26AF" w:rsidRDefault="000D26AF" w:rsidP="003D4AC1">
      <w:pPr>
        <w:numPr>
          <w:ilvl w:val="0"/>
          <w:numId w:val="60"/>
        </w:numPr>
      </w:pPr>
      <w:r w:rsidRPr="000D26AF">
        <w:t>“Why can’t I stop eating even when I know it is harming me?”</w:t>
      </w:r>
    </w:p>
    <w:p w:rsidR="000D26AF" w:rsidRPr="000D26AF" w:rsidRDefault="000D26AF" w:rsidP="000D26AF">
      <w:r w:rsidRPr="000D26AF">
        <w:t xml:space="preserve">These questions reveal a deeper truth: </w:t>
      </w:r>
      <w:r w:rsidRPr="000D26AF">
        <w:rPr>
          <w:b/>
          <w:bCs/>
        </w:rPr>
        <w:t>obesity is not simply about food; it is about physiology.</w:t>
      </w:r>
      <w:r w:rsidRPr="000D26AF">
        <w:t xml:space="preserve"> To understand obesity, we must understand the science behind it.</w:t>
      </w:r>
    </w:p>
    <w:p w:rsidR="000D26AF" w:rsidRPr="000D26AF" w:rsidRDefault="000D26AF" w:rsidP="000D26AF">
      <w:pPr>
        <w:rPr>
          <w:b/>
          <w:bCs/>
        </w:rPr>
      </w:pPr>
      <w:r w:rsidRPr="000D26AF">
        <w:rPr>
          <w:b/>
          <w:bCs/>
        </w:rPr>
        <w:t>Obesity Begins in the Brain</w:t>
      </w:r>
    </w:p>
    <w:p w:rsidR="000D26AF" w:rsidRPr="000D26AF" w:rsidRDefault="000D26AF" w:rsidP="000D26AF">
      <w:r w:rsidRPr="000D26AF">
        <w:t xml:space="preserve">The human brain is the command center of appetite, hunger, and satiety. During my addiction training at the </w:t>
      </w:r>
      <w:r w:rsidRPr="000D26AF">
        <w:rPr>
          <w:b/>
          <w:bCs/>
        </w:rPr>
        <w:t>University of Michigan</w:t>
      </w:r>
      <w:r w:rsidRPr="000D26AF">
        <w:t xml:space="preserve">, my global health studies at </w:t>
      </w:r>
      <w:r w:rsidRPr="000D26AF">
        <w:rPr>
          <w:b/>
          <w:bCs/>
        </w:rPr>
        <w:t>Johns Hopkins</w:t>
      </w:r>
      <w:r w:rsidRPr="000D26AF">
        <w:t xml:space="preserve">, and my clinical work in Nigeria, Cameroon, and the USA, I learned that obesity begins with </w:t>
      </w:r>
      <w:r w:rsidRPr="000D26AF">
        <w:rPr>
          <w:b/>
          <w:bCs/>
        </w:rPr>
        <w:t>neurobiology</w:t>
      </w:r>
      <w:r w:rsidRPr="000D26AF">
        <w:t>.</w:t>
      </w:r>
    </w:p>
    <w:p w:rsidR="000D26AF" w:rsidRPr="000D26AF" w:rsidRDefault="000D26AF" w:rsidP="000D26AF">
      <w:pPr>
        <w:rPr>
          <w:b/>
          <w:bCs/>
        </w:rPr>
      </w:pPr>
      <w:r w:rsidRPr="000D26AF">
        <w:rPr>
          <w:b/>
          <w:bCs/>
        </w:rPr>
        <w:t>1. The Hypothalamus: The Body’s Weight Regulator</w:t>
      </w:r>
    </w:p>
    <w:p w:rsidR="000D26AF" w:rsidRPr="000D26AF" w:rsidRDefault="000D26AF" w:rsidP="000D26AF">
      <w:r w:rsidRPr="000D26AF">
        <w:t>The hypothalamus controls:</w:t>
      </w:r>
    </w:p>
    <w:p w:rsidR="000D26AF" w:rsidRPr="000D26AF" w:rsidRDefault="000D26AF" w:rsidP="003D4AC1">
      <w:pPr>
        <w:numPr>
          <w:ilvl w:val="0"/>
          <w:numId w:val="61"/>
        </w:numPr>
      </w:pPr>
      <w:r w:rsidRPr="000D26AF">
        <w:t>hunger</w:t>
      </w:r>
    </w:p>
    <w:p w:rsidR="000D26AF" w:rsidRPr="000D26AF" w:rsidRDefault="000D26AF" w:rsidP="003D4AC1">
      <w:pPr>
        <w:numPr>
          <w:ilvl w:val="0"/>
          <w:numId w:val="61"/>
        </w:numPr>
      </w:pPr>
      <w:r w:rsidRPr="000D26AF">
        <w:t>fullness</w:t>
      </w:r>
    </w:p>
    <w:p w:rsidR="000D26AF" w:rsidRPr="000D26AF" w:rsidRDefault="000D26AF" w:rsidP="003D4AC1">
      <w:pPr>
        <w:numPr>
          <w:ilvl w:val="0"/>
          <w:numId w:val="61"/>
        </w:numPr>
      </w:pPr>
      <w:r w:rsidRPr="000D26AF">
        <w:t>energy expenditure</w:t>
      </w:r>
    </w:p>
    <w:p w:rsidR="000D26AF" w:rsidRPr="000D26AF" w:rsidRDefault="000D26AF" w:rsidP="003D4AC1">
      <w:pPr>
        <w:numPr>
          <w:ilvl w:val="0"/>
          <w:numId w:val="61"/>
        </w:numPr>
      </w:pPr>
      <w:r w:rsidRPr="000D26AF">
        <w:t>metabolic rate</w:t>
      </w:r>
    </w:p>
    <w:p w:rsidR="000D26AF" w:rsidRPr="000D26AF" w:rsidRDefault="000D26AF" w:rsidP="000D26AF">
      <w:r w:rsidRPr="000D26AF">
        <w:t>When this system is disrupted — by stress, trauma, processed foods, or hormonal imbalance — the brain sends signals that increase appetite and reduce satiety.</w:t>
      </w:r>
    </w:p>
    <w:p w:rsidR="000D26AF" w:rsidRPr="000D26AF" w:rsidRDefault="000D26AF" w:rsidP="000D26AF">
      <w:pPr>
        <w:rPr>
          <w:b/>
          <w:bCs/>
        </w:rPr>
      </w:pPr>
      <w:r w:rsidRPr="000D26AF">
        <w:rPr>
          <w:b/>
          <w:bCs/>
        </w:rPr>
        <w:t>2. Dopamine and Reward Pathways</w:t>
      </w:r>
    </w:p>
    <w:p w:rsidR="000D26AF" w:rsidRPr="000D26AF" w:rsidRDefault="000D26AF" w:rsidP="000D26AF">
      <w:r w:rsidRPr="000D26AF">
        <w:lastRenderedPageBreak/>
        <w:t>Highly processed foods activate the brain’s reward system, releasing dopamine — the same chemical involved in addiction. This creates:</w:t>
      </w:r>
    </w:p>
    <w:p w:rsidR="000D26AF" w:rsidRPr="000D26AF" w:rsidRDefault="000D26AF" w:rsidP="003D4AC1">
      <w:pPr>
        <w:numPr>
          <w:ilvl w:val="0"/>
          <w:numId w:val="62"/>
        </w:numPr>
      </w:pPr>
      <w:r w:rsidRPr="000D26AF">
        <w:t>cravings</w:t>
      </w:r>
    </w:p>
    <w:p w:rsidR="000D26AF" w:rsidRPr="000D26AF" w:rsidRDefault="000D26AF" w:rsidP="003D4AC1">
      <w:pPr>
        <w:numPr>
          <w:ilvl w:val="0"/>
          <w:numId w:val="62"/>
        </w:numPr>
      </w:pPr>
      <w:r w:rsidRPr="000D26AF">
        <w:t>compulsive eating</w:t>
      </w:r>
    </w:p>
    <w:p w:rsidR="000D26AF" w:rsidRPr="000D26AF" w:rsidRDefault="000D26AF" w:rsidP="003D4AC1">
      <w:pPr>
        <w:numPr>
          <w:ilvl w:val="0"/>
          <w:numId w:val="62"/>
        </w:numPr>
      </w:pPr>
      <w:r w:rsidRPr="000D26AF">
        <w:t>emotional dependence on food</w:t>
      </w:r>
    </w:p>
    <w:p w:rsidR="000D26AF" w:rsidRPr="000D26AF" w:rsidRDefault="000D26AF" w:rsidP="000D26AF">
      <w:r w:rsidRPr="000D26AF">
        <w:t>This is why obesity and food addiction often coexist.</w:t>
      </w:r>
    </w:p>
    <w:p w:rsidR="000D26AF" w:rsidRPr="000D26AF" w:rsidRDefault="000D26AF" w:rsidP="000D26AF">
      <w:pPr>
        <w:rPr>
          <w:b/>
          <w:bCs/>
        </w:rPr>
      </w:pPr>
      <w:r w:rsidRPr="000D26AF">
        <w:rPr>
          <w:b/>
          <w:bCs/>
        </w:rPr>
        <w:t>3. Leptin Resistance</w:t>
      </w:r>
    </w:p>
    <w:p w:rsidR="000D26AF" w:rsidRPr="000D26AF" w:rsidRDefault="000D26AF" w:rsidP="000D26AF">
      <w:r w:rsidRPr="000D26AF">
        <w:t>Leptin is the hormone that tells the brain, “You are full.” In obesity, the body produces leptin, but the brain becomes resistant to it. The result:</w:t>
      </w:r>
    </w:p>
    <w:p w:rsidR="000D26AF" w:rsidRPr="000D26AF" w:rsidRDefault="000D26AF" w:rsidP="003D4AC1">
      <w:pPr>
        <w:numPr>
          <w:ilvl w:val="0"/>
          <w:numId w:val="63"/>
        </w:numPr>
      </w:pPr>
      <w:r w:rsidRPr="000D26AF">
        <w:t>constant hunger</w:t>
      </w:r>
    </w:p>
    <w:p w:rsidR="000D26AF" w:rsidRPr="000D26AF" w:rsidRDefault="000D26AF" w:rsidP="003D4AC1">
      <w:pPr>
        <w:numPr>
          <w:ilvl w:val="0"/>
          <w:numId w:val="63"/>
        </w:numPr>
      </w:pPr>
      <w:r w:rsidRPr="000D26AF">
        <w:t>overeating</w:t>
      </w:r>
    </w:p>
    <w:p w:rsidR="000D26AF" w:rsidRPr="000D26AF" w:rsidRDefault="000D26AF" w:rsidP="003D4AC1">
      <w:pPr>
        <w:numPr>
          <w:ilvl w:val="0"/>
          <w:numId w:val="63"/>
        </w:numPr>
      </w:pPr>
      <w:r w:rsidRPr="000D26AF">
        <w:t>weight gain despite adequate food intake</w:t>
      </w:r>
    </w:p>
    <w:p w:rsidR="000D26AF" w:rsidRPr="000D26AF" w:rsidRDefault="000D26AF" w:rsidP="000D26AF">
      <w:pPr>
        <w:rPr>
          <w:b/>
          <w:bCs/>
        </w:rPr>
      </w:pPr>
      <w:r w:rsidRPr="000D26AF">
        <w:rPr>
          <w:b/>
          <w:bCs/>
        </w:rPr>
        <w:t>4. Ghrelin: The Hunger Hormone</w:t>
      </w:r>
    </w:p>
    <w:p w:rsidR="000D26AF" w:rsidRPr="000D26AF" w:rsidRDefault="000D26AF" w:rsidP="000D26AF">
      <w:r w:rsidRPr="000D26AF">
        <w:t>Ghrelin increases appetite. Stress, sleep deprivation, and emotional trauma increase ghrelin levels, making people feel hungry even when they are not.</w:t>
      </w:r>
    </w:p>
    <w:p w:rsidR="000D26AF" w:rsidRPr="000D26AF" w:rsidRDefault="000D26AF" w:rsidP="000D26AF">
      <w:r w:rsidRPr="000D26AF">
        <w:t xml:space="preserve">Obesity is not simply about eating too much — it is about </w:t>
      </w:r>
      <w:r w:rsidRPr="000D26AF">
        <w:rPr>
          <w:b/>
          <w:bCs/>
        </w:rPr>
        <w:t>hormonal imbalance</w:t>
      </w:r>
      <w:r w:rsidRPr="000D26AF">
        <w:t>.</w:t>
      </w:r>
    </w:p>
    <w:p w:rsidR="000D26AF" w:rsidRPr="000D26AF" w:rsidRDefault="000D26AF" w:rsidP="000D26AF">
      <w:pPr>
        <w:rPr>
          <w:b/>
          <w:bCs/>
        </w:rPr>
      </w:pPr>
      <w:r w:rsidRPr="000D26AF">
        <w:rPr>
          <w:b/>
          <w:bCs/>
        </w:rPr>
        <w:t>Obesity Is Genetic — But Not Destined</w:t>
      </w:r>
    </w:p>
    <w:p w:rsidR="000D26AF" w:rsidRPr="000D26AF" w:rsidRDefault="000D26AF" w:rsidP="000D26AF">
      <w:r w:rsidRPr="000D26AF">
        <w:t>During my global health training, I learned that genetics play a role in obesity. Some people inherit genes that:</w:t>
      </w:r>
    </w:p>
    <w:p w:rsidR="000D26AF" w:rsidRPr="000D26AF" w:rsidRDefault="000D26AF" w:rsidP="003D4AC1">
      <w:pPr>
        <w:numPr>
          <w:ilvl w:val="0"/>
          <w:numId w:val="64"/>
        </w:numPr>
      </w:pPr>
      <w:r w:rsidRPr="000D26AF">
        <w:t>slow metabolism</w:t>
      </w:r>
    </w:p>
    <w:p w:rsidR="000D26AF" w:rsidRPr="000D26AF" w:rsidRDefault="000D26AF" w:rsidP="003D4AC1">
      <w:pPr>
        <w:numPr>
          <w:ilvl w:val="0"/>
          <w:numId w:val="64"/>
        </w:numPr>
      </w:pPr>
      <w:r w:rsidRPr="000D26AF">
        <w:t>increase fat storage</w:t>
      </w:r>
    </w:p>
    <w:p w:rsidR="000D26AF" w:rsidRPr="000D26AF" w:rsidRDefault="000D26AF" w:rsidP="003D4AC1">
      <w:pPr>
        <w:numPr>
          <w:ilvl w:val="0"/>
          <w:numId w:val="64"/>
        </w:numPr>
      </w:pPr>
      <w:r w:rsidRPr="000D26AF">
        <w:t>heighten cravings</w:t>
      </w:r>
    </w:p>
    <w:p w:rsidR="000D26AF" w:rsidRPr="000D26AF" w:rsidRDefault="000D26AF" w:rsidP="003D4AC1">
      <w:pPr>
        <w:numPr>
          <w:ilvl w:val="0"/>
          <w:numId w:val="64"/>
        </w:numPr>
      </w:pPr>
      <w:r w:rsidRPr="000D26AF">
        <w:t>reduce satiety</w:t>
      </w:r>
    </w:p>
    <w:p w:rsidR="000D26AF" w:rsidRPr="000D26AF" w:rsidRDefault="000D26AF" w:rsidP="000D26AF">
      <w:r w:rsidRPr="000D26AF">
        <w:t>However, genetics are not destiny. Environment, behavior, and culture determine whether these genes are activated.</w:t>
      </w:r>
    </w:p>
    <w:p w:rsidR="000D26AF" w:rsidRPr="000D26AF" w:rsidRDefault="000D26AF" w:rsidP="000D26AF">
      <w:r w:rsidRPr="000D26AF">
        <w:t>This is why obesity rates differ across continents:</w:t>
      </w:r>
    </w:p>
    <w:p w:rsidR="000D26AF" w:rsidRPr="000D26AF" w:rsidRDefault="000D26AF" w:rsidP="003D4AC1">
      <w:pPr>
        <w:numPr>
          <w:ilvl w:val="0"/>
          <w:numId w:val="65"/>
        </w:numPr>
      </w:pPr>
      <w:r w:rsidRPr="000D26AF">
        <w:t>Lower in Europe</w:t>
      </w:r>
    </w:p>
    <w:p w:rsidR="000D26AF" w:rsidRPr="000D26AF" w:rsidRDefault="000D26AF" w:rsidP="003D4AC1">
      <w:pPr>
        <w:numPr>
          <w:ilvl w:val="0"/>
          <w:numId w:val="65"/>
        </w:numPr>
      </w:pPr>
      <w:r w:rsidRPr="000D26AF">
        <w:t>Rising in Africa</w:t>
      </w:r>
    </w:p>
    <w:p w:rsidR="000D26AF" w:rsidRPr="000D26AF" w:rsidRDefault="000D26AF" w:rsidP="003D4AC1">
      <w:pPr>
        <w:numPr>
          <w:ilvl w:val="0"/>
          <w:numId w:val="65"/>
        </w:numPr>
      </w:pPr>
      <w:r w:rsidRPr="000D26AF">
        <w:lastRenderedPageBreak/>
        <w:t>Highest in North America</w:t>
      </w:r>
    </w:p>
    <w:p w:rsidR="000D26AF" w:rsidRPr="000D26AF" w:rsidRDefault="000D26AF" w:rsidP="000D26AF">
      <w:r w:rsidRPr="000D26AF">
        <w:t>Genes interact with environment — and environment shapes outcomes.</w:t>
      </w:r>
    </w:p>
    <w:p w:rsidR="000D26AF" w:rsidRPr="000D26AF" w:rsidRDefault="000D26AF" w:rsidP="000D26AF">
      <w:pPr>
        <w:rPr>
          <w:b/>
          <w:bCs/>
        </w:rPr>
      </w:pPr>
      <w:r w:rsidRPr="000D26AF">
        <w:rPr>
          <w:b/>
          <w:bCs/>
        </w:rPr>
        <w:t>Obesity Is Metabolic</w:t>
      </w:r>
    </w:p>
    <w:p w:rsidR="000D26AF" w:rsidRPr="000D26AF" w:rsidRDefault="000D26AF" w:rsidP="000D26AF">
      <w:r w:rsidRPr="000D26AF">
        <w:t xml:space="preserve">Obesity is closely linked to </w:t>
      </w:r>
      <w:r w:rsidRPr="000D26AF">
        <w:rPr>
          <w:b/>
          <w:bCs/>
        </w:rPr>
        <w:t>metabolic dysfunction</w:t>
      </w:r>
      <w:r w:rsidRPr="000D26AF">
        <w:t>, including:</w:t>
      </w:r>
    </w:p>
    <w:p w:rsidR="000D26AF" w:rsidRPr="000D26AF" w:rsidRDefault="000D26AF" w:rsidP="000D26AF">
      <w:pPr>
        <w:rPr>
          <w:b/>
          <w:bCs/>
        </w:rPr>
      </w:pPr>
      <w:r w:rsidRPr="000D26AF">
        <w:rPr>
          <w:b/>
          <w:bCs/>
        </w:rPr>
        <w:t>1. Insulin Resistance</w:t>
      </w:r>
    </w:p>
    <w:p w:rsidR="000D26AF" w:rsidRPr="000D26AF" w:rsidRDefault="000D26AF" w:rsidP="000D26AF">
      <w:r w:rsidRPr="000D26AF">
        <w:t>When cells stop responding to insulin, the body stores more fat. This leads to:</w:t>
      </w:r>
    </w:p>
    <w:p w:rsidR="000D26AF" w:rsidRPr="000D26AF" w:rsidRDefault="000D26AF" w:rsidP="003D4AC1">
      <w:pPr>
        <w:numPr>
          <w:ilvl w:val="0"/>
          <w:numId w:val="66"/>
        </w:numPr>
      </w:pPr>
      <w:r w:rsidRPr="000D26AF">
        <w:t>weight gain</w:t>
      </w:r>
    </w:p>
    <w:p w:rsidR="000D26AF" w:rsidRPr="000D26AF" w:rsidRDefault="000D26AF" w:rsidP="003D4AC1">
      <w:pPr>
        <w:numPr>
          <w:ilvl w:val="0"/>
          <w:numId w:val="66"/>
        </w:numPr>
      </w:pPr>
      <w:r w:rsidRPr="000D26AF">
        <w:t>diabetes</w:t>
      </w:r>
    </w:p>
    <w:p w:rsidR="000D26AF" w:rsidRPr="000D26AF" w:rsidRDefault="000D26AF" w:rsidP="003D4AC1">
      <w:pPr>
        <w:numPr>
          <w:ilvl w:val="0"/>
          <w:numId w:val="66"/>
        </w:numPr>
      </w:pPr>
      <w:r w:rsidRPr="000D26AF">
        <w:t>fatigue</w:t>
      </w:r>
    </w:p>
    <w:p w:rsidR="000D26AF" w:rsidRPr="000D26AF" w:rsidRDefault="000D26AF" w:rsidP="003D4AC1">
      <w:pPr>
        <w:numPr>
          <w:ilvl w:val="0"/>
          <w:numId w:val="66"/>
        </w:numPr>
      </w:pPr>
      <w:r w:rsidRPr="000D26AF">
        <w:t>inflammation</w:t>
      </w:r>
    </w:p>
    <w:p w:rsidR="000D26AF" w:rsidRPr="000D26AF" w:rsidRDefault="000D26AF" w:rsidP="000D26AF">
      <w:r w:rsidRPr="000D26AF">
        <w:t>I saw this repeatedly in Cameroon, Nigeria, and the USA — patients gaining weight even when they tried to reduce food intake.</w:t>
      </w:r>
    </w:p>
    <w:p w:rsidR="000D26AF" w:rsidRPr="000D26AF" w:rsidRDefault="000D26AF" w:rsidP="000D26AF">
      <w:pPr>
        <w:rPr>
          <w:b/>
          <w:bCs/>
        </w:rPr>
      </w:pPr>
      <w:r w:rsidRPr="000D26AF">
        <w:rPr>
          <w:b/>
          <w:bCs/>
        </w:rPr>
        <w:t>2. Chronic Inflammation</w:t>
      </w:r>
    </w:p>
    <w:p w:rsidR="000D26AF" w:rsidRPr="000D26AF" w:rsidRDefault="000D26AF" w:rsidP="000D26AF">
      <w:r w:rsidRPr="000D26AF">
        <w:t>Obesity triggers inflammation, which:</w:t>
      </w:r>
    </w:p>
    <w:p w:rsidR="000D26AF" w:rsidRPr="000D26AF" w:rsidRDefault="000D26AF" w:rsidP="003D4AC1">
      <w:pPr>
        <w:numPr>
          <w:ilvl w:val="0"/>
          <w:numId w:val="67"/>
        </w:numPr>
      </w:pPr>
      <w:r w:rsidRPr="000D26AF">
        <w:t>increases cravings</w:t>
      </w:r>
    </w:p>
    <w:p w:rsidR="000D26AF" w:rsidRPr="000D26AF" w:rsidRDefault="000D26AF" w:rsidP="003D4AC1">
      <w:pPr>
        <w:numPr>
          <w:ilvl w:val="0"/>
          <w:numId w:val="67"/>
        </w:numPr>
      </w:pPr>
      <w:r w:rsidRPr="000D26AF">
        <w:t>reduces energy</w:t>
      </w:r>
    </w:p>
    <w:p w:rsidR="000D26AF" w:rsidRPr="000D26AF" w:rsidRDefault="000D26AF" w:rsidP="003D4AC1">
      <w:pPr>
        <w:numPr>
          <w:ilvl w:val="0"/>
          <w:numId w:val="67"/>
        </w:numPr>
      </w:pPr>
      <w:r w:rsidRPr="000D26AF">
        <w:t>damages organs</w:t>
      </w:r>
    </w:p>
    <w:p w:rsidR="000D26AF" w:rsidRPr="000D26AF" w:rsidRDefault="000D26AF" w:rsidP="003D4AC1">
      <w:pPr>
        <w:numPr>
          <w:ilvl w:val="0"/>
          <w:numId w:val="67"/>
        </w:numPr>
      </w:pPr>
      <w:r w:rsidRPr="000D26AF">
        <w:t>worsens diabetes</w:t>
      </w:r>
    </w:p>
    <w:p w:rsidR="000D26AF" w:rsidRPr="000D26AF" w:rsidRDefault="000D26AF" w:rsidP="000D26AF">
      <w:pPr>
        <w:rPr>
          <w:b/>
          <w:bCs/>
        </w:rPr>
      </w:pPr>
      <w:r w:rsidRPr="000D26AF">
        <w:rPr>
          <w:b/>
          <w:bCs/>
        </w:rPr>
        <w:t>3. Fatty Liver Disease</w:t>
      </w:r>
    </w:p>
    <w:p w:rsidR="000D26AF" w:rsidRPr="000D26AF" w:rsidRDefault="000D26AF" w:rsidP="000D26AF">
      <w:r w:rsidRPr="000D26AF">
        <w:t>Excess fat accumulates in the liver, impairing metabolism and increasing disease risk.</w:t>
      </w:r>
    </w:p>
    <w:p w:rsidR="000D26AF" w:rsidRPr="000D26AF" w:rsidRDefault="000D26AF" w:rsidP="000D26AF">
      <w:r w:rsidRPr="000D26AF">
        <w:t xml:space="preserve">Obesity is not just excess weight — it is </w:t>
      </w:r>
      <w:r w:rsidRPr="000D26AF">
        <w:rPr>
          <w:b/>
          <w:bCs/>
        </w:rPr>
        <w:t>metabolic disease</w:t>
      </w:r>
      <w:r w:rsidRPr="000D26AF">
        <w:t>.</w:t>
      </w:r>
    </w:p>
    <w:p w:rsidR="000D26AF" w:rsidRPr="000D26AF" w:rsidRDefault="000D26AF" w:rsidP="000D26AF">
      <w:pPr>
        <w:rPr>
          <w:b/>
          <w:bCs/>
        </w:rPr>
      </w:pPr>
      <w:r w:rsidRPr="000D26AF">
        <w:rPr>
          <w:b/>
          <w:bCs/>
        </w:rPr>
        <w:t>Obesity Is Behavioral</w:t>
      </w:r>
    </w:p>
    <w:p w:rsidR="000D26AF" w:rsidRPr="000D26AF" w:rsidRDefault="000D26AF" w:rsidP="000D26AF">
      <w:r w:rsidRPr="000D26AF">
        <w:t>Behavior is shaped by:</w:t>
      </w:r>
    </w:p>
    <w:p w:rsidR="000D26AF" w:rsidRPr="000D26AF" w:rsidRDefault="000D26AF" w:rsidP="003D4AC1">
      <w:pPr>
        <w:numPr>
          <w:ilvl w:val="0"/>
          <w:numId w:val="68"/>
        </w:numPr>
      </w:pPr>
      <w:r w:rsidRPr="000D26AF">
        <w:t>culture</w:t>
      </w:r>
    </w:p>
    <w:p w:rsidR="000D26AF" w:rsidRPr="000D26AF" w:rsidRDefault="000D26AF" w:rsidP="003D4AC1">
      <w:pPr>
        <w:numPr>
          <w:ilvl w:val="0"/>
          <w:numId w:val="68"/>
        </w:numPr>
      </w:pPr>
      <w:r w:rsidRPr="000D26AF">
        <w:t>family habits</w:t>
      </w:r>
    </w:p>
    <w:p w:rsidR="000D26AF" w:rsidRPr="000D26AF" w:rsidRDefault="000D26AF" w:rsidP="003D4AC1">
      <w:pPr>
        <w:numPr>
          <w:ilvl w:val="0"/>
          <w:numId w:val="68"/>
        </w:numPr>
      </w:pPr>
      <w:r w:rsidRPr="000D26AF">
        <w:t>stress</w:t>
      </w:r>
    </w:p>
    <w:p w:rsidR="000D26AF" w:rsidRPr="000D26AF" w:rsidRDefault="000D26AF" w:rsidP="003D4AC1">
      <w:pPr>
        <w:numPr>
          <w:ilvl w:val="0"/>
          <w:numId w:val="68"/>
        </w:numPr>
      </w:pPr>
      <w:r w:rsidRPr="000D26AF">
        <w:lastRenderedPageBreak/>
        <w:t>trauma</w:t>
      </w:r>
    </w:p>
    <w:p w:rsidR="000D26AF" w:rsidRPr="000D26AF" w:rsidRDefault="000D26AF" w:rsidP="003D4AC1">
      <w:pPr>
        <w:numPr>
          <w:ilvl w:val="0"/>
          <w:numId w:val="68"/>
        </w:numPr>
      </w:pPr>
      <w:r w:rsidRPr="000D26AF">
        <w:t>environment</w:t>
      </w:r>
    </w:p>
    <w:p w:rsidR="000D26AF" w:rsidRPr="000D26AF" w:rsidRDefault="000D26AF" w:rsidP="003D4AC1">
      <w:pPr>
        <w:numPr>
          <w:ilvl w:val="0"/>
          <w:numId w:val="68"/>
        </w:numPr>
      </w:pPr>
      <w:r w:rsidRPr="000D26AF">
        <w:t>faith</w:t>
      </w:r>
    </w:p>
    <w:p w:rsidR="000D26AF" w:rsidRPr="000D26AF" w:rsidRDefault="000D26AF" w:rsidP="003D4AC1">
      <w:pPr>
        <w:numPr>
          <w:ilvl w:val="0"/>
          <w:numId w:val="68"/>
        </w:numPr>
      </w:pPr>
      <w:r w:rsidRPr="000D26AF">
        <w:t>identity</w:t>
      </w:r>
    </w:p>
    <w:p w:rsidR="000D26AF" w:rsidRPr="000D26AF" w:rsidRDefault="000D26AF" w:rsidP="000D26AF">
      <w:r w:rsidRPr="000D26AF">
        <w:t>In Cameroon, I saw families eating late at night, celebrating with large meals, and encouraging children to “eat more to grow.” In Nigeria, I saw students eating high</w:t>
      </w:r>
      <w:r w:rsidRPr="000D26AF">
        <w:noBreakHyphen/>
        <w:t>carbohydrate diets due to affordability. In Europe, I saw structured meals, smaller portions, and cultural discipline. In North America, I saw stress</w:t>
      </w:r>
      <w:r w:rsidRPr="000D26AF">
        <w:noBreakHyphen/>
        <w:t>driven eating, food deserts, and aggressive marketing.</w:t>
      </w:r>
    </w:p>
    <w:p w:rsidR="000D26AF" w:rsidRPr="000D26AF" w:rsidRDefault="000D26AF" w:rsidP="000D26AF">
      <w:r w:rsidRPr="000D26AF">
        <w:t>Behavior is not random — it is learned. And learned behavior shapes obesity.</w:t>
      </w:r>
    </w:p>
    <w:p w:rsidR="000D26AF" w:rsidRPr="000D26AF" w:rsidRDefault="000D26AF" w:rsidP="000D26AF">
      <w:pPr>
        <w:rPr>
          <w:b/>
          <w:bCs/>
        </w:rPr>
      </w:pPr>
      <w:r w:rsidRPr="000D26AF">
        <w:rPr>
          <w:b/>
          <w:bCs/>
        </w:rPr>
        <w:t>Obesity Is Environmental</w:t>
      </w:r>
    </w:p>
    <w:p w:rsidR="000D26AF" w:rsidRPr="000D26AF" w:rsidRDefault="000D26AF" w:rsidP="000D26AF">
      <w:r w:rsidRPr="000D26AF">
        <w:t>Environment determines access, choices, and habits.</w:t>
      </w:r>
    </w:p>
    <w:p w:rsidR="000D26AF" w:rsidRPr="000D26AF" w:rsidRDefault="000D26AF" w:rsidP="000D26AF">
      <w:pPr>
        <w:rPr>
          <w:b/>
          <w:bCs/>
        </w:rPr>
      </w:pPr>
      <w:r w:rsidRPr="000D26AF">
        <w:rPr>
          <w:b/>
          <w:bCs/>
        </w:rPr>
        <w:t>Africa</w:t>
      </w:r>
    </w:p>
    <w:p w:rsidR="000D26AF" w:rsidRPr="000D26AF" w:rsidRDefault="000D26AF" w:rsidP="000D26AF">
      <w:r w:rsidRPr="000D26AF">
        <w:t>Rapid urbanization, limited recreational infrastructure, and rising processed foods create environments that promote obesity.</w:t>
      </w:r>
    </w:p>
    <w:p w:rsidR="000D26AF" w:rsidRPr="000D26AF" w:rsidRDefault="000D26AF" w:rsidP="000D26AF">
      <w:pPr>
        <w:rPr>
          <w:b/>
          <w:bCs/>
        </w:rPr>
      </w:pPr>
      <w:r w:rsidRPr="000D26AF">
        <w:rPr>
          <w:b/>
          <w:bCs/>
        </w:rPr>
        <w:t>Europe</w:t>
      </w:r>
    </w:p>
    <w:p w:rsidR="000D26AF" w:rsidRPr="000D26AF" w:rsidRDefault="000D26AF" w:rsidP="000D26AF">
      <w:r w:rsidRPr="000D26AF">
        <w:t>Walkable cities, parks, cycling lanes, and cultural eating patterns protect citizens.</w:t>
      </w:r>
    </w:p>
    <w:p w:rsidR="000D26AF" w:rsidRPr="000D26AF" w:rsidRDefault="000D26AF" w:rsidP="000D26AF">
      <w:pPr>
        <w:rPr>
          <w:b/>
          <w:bCs/>
        </w:rPr>
      </w:pPr>
      <w:r w:rsidRPr="000D26AF">
        <w:rPr>
          <w:b/>
          <w:bCs/>
        </w:rPr>
        <w:t>North America</w:t>
      </w:r>
    </w:p>
    <w:p w:rsidR="000D26AF" w:rsidRPr="000D26AF" w:rsidRDefault="000D26AF" w:rsidP="000D26AF">
      <w:r w:rsidRPr="000D26AF">
        <w:t>Food deserts, oversized portions, sedentary lifestyles, and high stress levels fuel obesity.</w:t>
      </w:r>
    </w:p>
    <w:p w:rsidR="000D26AF" w:rsidRPr="000D26AF" w:rsidRDefault="000D26AF" w:rsidP="000D26AF">
      <w:r w:rsidRPr="000D26AF">
        <w:t>Environment is a silent architect of health.</w:t>
      </w:r>
    </w:p>
    <w:p w:rsidR="000D26AF" w:rsidRPr="000D26AF" w:rsidRDefault="000D26AF" w:rsidP="000D26AF">
      <w:pPr>
        <w:rPr>
          <w:b/>
          <w:bCs/>
        </w:rPr>
      </w:pPr>
      <w:r w:rsidRPr="000D26AF">
        <w:rPr>
          <w:b/>
          <w:bCs/>
        </w:rPr>
        <w:t>Obesity Is Emotional and Spiritual</w:t>
      </w:r>
    </w:p>
    <w:p w:rsidR="000D26AF" w:rsidRPr="000D26AF" w:rsidRDefault="000D26AF" w:rsidP="000D26AF">
      <w:pPr>
        <w:rPr>
          <w:b/>
          <w:bCs/>
        </w:rPr>
      </w:pPr>
      <w:r w:rsidRPr="000D26AF">
        <w:t>During my 14</w:t>
      </w:r>
      <w:r w:rsidRPr="000D26AF">
        <w:noBreakHyphen/>
        <w:t xml:space="preserve">month program at the </w:t>
      </w:r>
      <w:proofErr w:type="spellStart"/>
      <w:r w:rsidRPr="000D26AF">
        <w:rPr>
          <w:b/>
          <w:bCs/>
        </w:rPr>
        <w:t>Instithe</w:t>
      </w:r>
      <w:proofErr w:type="spellEnd"/>
      <w:r w:rsidRPr="000D26AF">
        <w:rPr>
          <w:b/>
          <w:bCs/>
        </w:rPr>
        <w:t xml:space="preserve"> Institute of Spirituality and Health, I learned that emotional and spiritual emptiness often drives overeating.</w:t>
      </w:r>
    </w:p>
    <w:p w:rsidR="000D26AF" w:rsidRPr="000D26AF" w:rsidRDefault="000D26AF" w:rsidP="000D26AF">
      <w:pPr>
        <w:rPr>
          <w:b/>
          <w:bCs/>
        </w:rPr>
      </w:pPr>
      <w:r w:rsidRPr="000D26AF">
        <w:rPr>
          <w:b/>
          <w:bCs/>
        </w:rPr>
        <w:t>People eat because they feel:</w:t>
      </w:r>
    </w:p>
    <w:p w:rsidR="000D26AF" w:rsidRPr="000D26AF" w:rsidRDefault="000D26AF" w:rsidP="003D4AC1">
      <w:pPr>
        <w:numPr>
          <w:ilvl w:val="0"/>
          <w:numId w:val="69"/>
        </w:numPr>
        <w:rPr>
          <w:b/>
          <w:bCs/>
        </w:rPr>
      </w:pPr>
      <w:r w:rsidRPr="000D26AF">
        <w:rPr>
          <w:b/>
          <w:bCs/>
        </w:rPr>
        <w:t>lonely</w:t>
      </w:r>
    </w:p>
    <w:p w:rsidR="000D26AF" w:rsidRPr="000D26AF" w:rsidRDefault="000D26AF" w:rsidP="003D4AC1">
      <w:pPr>
        <w:numPr>
          <w:ilvl w:val="0"/>
          <w:numId w:val="69"/>
        </w:numPr>
        <w:rPr>
          <w:b/>
          <w:bCs/>
        </w:rPr>
      </w:pPr>
      <w:r w:rsidRPr="000D26AF">
        <w:rPr>
          <w:b/>
          <w:bCs/>
        </w:rPr>
        <w:t>stressed</w:t>
      </w:r>
    </w:p>
    <w:p w:rsidR="000D26AF" w:rsidRPr="000D26AF" w:rsidRDefault="000D26AF" w:rsidP="003D4AC1">
      <w:pPr>
        <w:numPr>
          <w:ilvl w:val="0"/>
          <w:numId w:val="69"/>
        </w:numPr>
        <w:rPr>
          <w:b/>
          <w:bCs/>
        </w:rPr>
      </w:pPr>
      <w:r w:rsidRPr="000D26AF">
        <w:rPr>
          <w:b/>
          <w:bCs/>
        </w:rPr>
        <w:t>anxious</w:t>
      </w:r>
    </w:p>
    <w:p w:rsidR="000D26AF" w:rsidRPr="000D26AF" w:rsidRDefault="000D26AF" w:rsidP="003D4AC1">
      <w:pPr>
        <w:numPr>
          <w:ilvl w:val="0"/>
          <w:numId w:val="69"/>
        </w:numPr>
        <w:rPr>
          <w:b/>
          <w:bCs/>
        </w:rPr>
      </w:pPr>
      <w:r w:rsidRPr="000D26AF">
        <w:rPr>
          <w:b/>
          <w:bCs/>
        </w:rPr>
        <w:t>traumatized</w:t>
      </w:r>
    </w:p>
    <w:p w:rsidR="000D26AF" w:rsidRPr="000D26AF" w:rsidRDefault="000D26AF" w:rsidP="003D4AC1">
      <w:pPr>
        <w:numPr>
          <w:ilvl w:val="0"/>
          <w:numId w:val="69"/>
        </w:numPr>
        <w:rPr>
          <w:b/>
          <w:bCs/>
        </w:rPr>
      </w:pPr>
      <w:r w:rsidRPr="000D26AF">
        <w:rPr>
          <w:b/>
          <w:bCs/>
        </w:rPr>
        <w:lastRenderedPageBreak/>
        <w:t>disconnected</w:t>
      </w:r>
    </w:p>
    <w:p w:rsidR="000D26AF" w:rsidRPr="000D26AF" w:rsidRDefault="000D26AF" w:rsidP="003D4AC1">
      <w:pPr>
        <w:numPr>
          <w:ilvl w:val="0"/>
          <w:numId w:val="69"/>
        </w:numPr>
        <w:rPr>
          <w:b/>
          <w:bCs/>
        </w:rPr>
      </w:pPr>
      <w:r w:rsidRPr="000D26AF">
        <w:rPr>
          <w:b/>
          <w:bCs/>
        </w:rPr>
        <w:t>purposeless</w:t>
      </w:r>
    </w:p>
    <w:p w:rsidR="000D26AF" w:rsidRPr="000D26AF" w:rsidRDefault="000D26AF" w:rsidP="000D26AF">
      <w:pPr>
        <w:rPr>
          <w:b/>
          <w:bCs/>
        </w:rPr>
      </w:pPr>
      <w:r w:rsidRPr="000D26AF">
        <w:rPr>
          <w:b/>
          <w:bCs/>
        </w:rPr>
        <w:t>Food becomes a substitute for:</w:t>
      </w:r>
    </w:p>
    <w:p w:rsidR="000D26AF" w:rsidRPr="000D26AF" w:rsidRDefault="000D26AF" w:rsidP="003D4AC1">
      <w:pPr>
        <w:numPr>
          <w:ilvl w:val="0"/>
          <w:numId w:val="70"/>
        </w:numPr>
        <w:rPr>
          <w:b/>
          <w:bCs/>
        </w:rPr>
      </w:pPr>
      <w:r w:rsidRPr="000D26AF">
        <w:rPr>
          <w:b/>
          <w:bCs/>
        </w:rPr>
        <w:t>comfort</w:t>
      </w:r>
    </w:p>
    <w:p w:rsidR="000D26AF" w:rsidRPr="000D26AF" w:rsidRDefault="000D26AF" w:rsidP="003D4AC1">
      <w:pPr>
        <w:numPr>
          <w:ilvl w:val="0"/>
          <w:numId w:val="70"/>
        </w:numPr>
        <w:rPr>
          <w:b/>
          <w:bCs/>
        </w:rPr>
      </w:pPr>
      <w:r w:rsidRPr="000D26AF">
        <w:rPr>
          <w:b/>
          <w:bCs/>
        </w:rPr>
        <w:t>companionship</w:t>
      </w:r>
    </w:p>
    <w:p w:rsidR="000D26AF" w:rsidRPr="000D26AF" w:rsidRDefault="000D26AF" w:rsidP="003D4AC1">
      <w:pPr>
        <w:numPr>
          <w:ilvl w:val="0"/>
          <w:numId w:val="70"/>
        </w:numPr>
        <w:rPr>
          <w:b/>
          <w:bCs/>
        </w:rPr>
      </w:pPr>
      <w:r w:rsidRPr="000D26AF">
        <w:rPr>
          <w:b/>
          <w:bCs/>
        </w:rPr>
        <w:t>peace</w:t>
      </w:r>
    </w:p>
    <w:p w:rsidR="000D26AF" w:rsidRPr="000D26AF" w:rsidRDefault="000D26AF" w:rsidP="003D4AC1">
      <w:pPr>
        <w:numPr>
          <w:ilvl w:val="0"/>
          <w:numId w:val="70"/>
        </w:numPr>
        <w:rPr>
          <w:b/>
          <w:bCs/>
        </w:rPr>
      </w:pPr>
      <w:r w:rsidRPr="000D26AF">
        <w:rPr>
          <w:b/>
          <w:bCs/>
        </w:rPr>
        <w:t>meaning</w:t>
      </w:r>
    </w:p>
    <w:p w:rsidR="000D26AF" w:rsidRPr="000D26AF" w:rsidRDefault="000D26AF" w:rsidP="000D26AF">
      <w:pPr>
        <w:rPr>
          <w:b/>
          <w:bCs/>
        </w:rPr>
      </w:pPr>
      <w:r w:rsidRPr="000D26AF">
        <w:rPr>
          <w:b/>
          <w:bCs/>
        </w:rPr>
        <w:t>Obesity is not only physical — it is emotional and spiritual.</w:t>
      </w:r>
    </w:p>
    <w:p w:rsidR="000D26AF" w:rsidRPr="000D26AF" w:rsidRDefault="000D26AF" w:rsidP="000D26AF">
      <w:pPr>
        <w:rPr>
          <w:b/>
          <w:bCs/>
        </w:rPr>
      </w:pPr>
      <w:r w:rsidRPr="000D26AF">
        <w:rPr>
          <w:b/>
          <w:bCs/>
        </w:rPr>
        <w:t>Obesity Is Global — But Not Equal</w:t>
      </w:r>
    </w:p>
    <w:p w:rsidR="000D26AF" w:rsidRPr="000D26AF" w:rsidRDefault="000D26AF" w:rsidP="000D26AF">
      <w:pPr>
        <w:rPr>
          <w:b/>
          <w:bCs/>
        </w:rPr>
      </w:pPr>
      <w:r w:rsidRPr="000D26AF">
        <w:rPr>
          <w:b/>
          <w:bCs/>
        </w:rPr>
        <w:t>Across continents, I observed:</w:t>
      </w:r>
    </w:p>
    <w:p w:rsidR="000D26AF" w:rsidRPr="000D26AF" w:rsidRDefault="000D26AF" w:rsidP="000D26AF">
      <w:pPr>
        <w:rPr>
          <w:b/>
          <w:bCs/>
        </w:rPr>
      </w:pPr>
      <w:r w:rsidRPr="000D26AF">
        <w:rPr>
          <w:b/>
          <w:bCs/>
        </w:rPr>
        <w:t>Africa</w:t>
      </w:r>
    </w:p>
    <w:p w:rsidR="000D26AF" w:rsidRPr="000D26AF" w:rsidRDefault="000D26AF" w:rsidP="000D26AF">
      <w:pPr>
        <w:rPr>
          <w:b/>
          <w:bCs/>
        </w:rPr>
      </w:pPr>
      <w:r w:rsidRPr="000D26AF">
        <w:rPr>
          <w:b/>
          <w:bCs/>
        </w:rPr>
        <w:t>Obesity rising due to processed foods and cultural norms.</w:t>
      </w:r>
    </w:p>
    <w:p w:rsidR="000D26AF" w:rsidRPr="000D26AF" w:rsidRDefault="000D26AF" w:rsidP="000D26AF">
      <w:pPr>
        <w:rPr>
          <w:b/>
          <w:bCs/>
        </w:rPr>
      </w:pPr>
      <w:r w:rsidRPr="000D26AF">
        <w:rPr>
          <w:b/>
          <w:bCs/>
        </w:rPr>
        <w:t>Europe</w:t>
      </w:r>
    </w:p>
    <w:p w:rsidR="000D26AF" w:rsidRPr="000D26AF" w:rsidRDefault="000D26AF" w:rsidP="000D26AF">
      <w:pPr>
        <w:rPr>
          <w:b/>
          <w:bCs/>
        </w:rPr>
      </w:pPr>
      <w:r w:rsidRPr="000D26AF">
        <w:rPr>
          <w:b/>
          <w:bCs/>
        </w:rPr>
        <w:t>Lower obesity rates due to healthier environments.</w:t>
      </w:r>
    </w:p>
    <w:p w:rsidR="000D26AF" w:rsidRPr="000D26AF" w:rsidRDefault="000D26AF" w:rsidP="000D26AF">
      <w:pPr>
        <w:rPr>
          <w:b/>
          <w:bCs/>
        </w:rPr>
      </w:pPr>
      <w:r w:rsidRPr="000D26AF">
        <w:rPr>
          <w:b/>
          <w:bCs/>
        </w:rPr>
        <w:t>North America</w:t>
      </w:r>
    </w:p>
    <w:p w:rsidR="000D26AF" w:rsidRPr="000D26AF" w:rsidRDefault="000D26AF" w:rsidP="000D26AF">
      <w:pPr>
        <w:rPr>
          <w:b/>
          <w:bCs/>
        </w:rPr>
      </w:pPr>
      <w:r w:rsidRPr="000D26AF">
        <w:rPr>
          <w:b/>
          <w:bCs/>
        </w:rPr>
        <w:t>Highest obesity rates due to stress, marketing, and lifestyle.</w:t>
      </w:r>
    </w:p>
    <w:p w:rsidR="000D26AF" w:rsidRPr="000D26AF" w:rsidRDefault="000D26AF" w:rsidP="000D26AF">
      <w:pPr>
        <w:rPr>
          <w:b/>
          <w:bCs/>
        </w:rPr>
      </w:pPr>
      <w:r w:rsidRPr="000D26AF">
        <w:rPr>
          <w:b/>
          <w:bCs/>
        </w:rPr>
        <w:t>Obesity is global — but its causes differ by region.</w:t>
      </w:r>
    </w:p>
    <w:p w:rsidR="000D26AF" w:rsidRPr="000D26AF" w:rsidRDefault="000D26AF" w:rsidP="000D26AF">
      <w:pPr>
        <w:rPr>
          <w:b/>
          <w:bCs/>
        </w:rPr>
      </w:pPr>
      <w:r w:rsidRPr="000D26AF">
        <w:rPr>
          <w:b/>
          <w:bCs/>
        </w:rPr>
        <w:t>Obesity Leads to Chronic Disease</w:t>
      </w:r>
    </w:p>
    <w:p w:rsidR="000D26AF" w:rsidRPr="000D26AF" w:rsidRDefault="000D26AF" w:rsidP="000D26AF">
      <w:pPr>
        <w:rPr>
          <w:b/>
          <w:bCs/>
        </w:rPr>
      </w:pPr>
      <w:r w:rsidRPr="000D26AF">
        <w:rPr>
          <w:b/>
          <w:bCs/>
        </w:rPr>
        <w:t>Obesity increases the risk of:</w:t>
      </w:r>
    </w:p>
    <w:p w:rsidR="000D26AF" w:rsidRPr="000D26AF" w:rsidRDefault="000D26AF" w:rsidP="003D4AC1">
      <w:pPr>
        <w:numPr>
          <w:ilvl w:val="0"/>
          <w:numId w:val="71"/>
        </w:numPr>
        <w:rPr>
          <w:b/>
          <w:bCs/>
        </w:rPr>
      </w:pPr>
      <w:r w:rsidRPr="000D26AF">
        <w:rPr>
          <w:b/>
          <w:bCs/>
        </w:rPr>
        <w:t>diabetes</w:t>
      </w:r>
    </w:p>
    <w:p w:rsidR="000D26AF" w:rsidRPr="000D26AF" w:rsidRDefault="000D26AF" w:rsidP="003D4AC1">
      <w:pPr>
        <w:numPr>
          <w:ilvl w:val="0"/>
          <w:numId w:val="71"/>
        </w:numPr>
        <w:rPr>
          <w:b/>
          <w:bCs/>
        </w:rPr>
      </w:pPr>
      <w:r w:rsidRPr="000D26AF">
        <w:rPr>
          <w:b/>
          <w:bCs/>
        </w:rPr>
        <w:t>hypertension</w:t>
      </w:r>
    </w:p>
    <w:p w:rsidR="000D26AF" w:rsidRPr="000D26AF" w:rsidRDefault="000D26AF" w:rsidP="003D4AC1">
      <w:pPr>
        <w:numPr>
          <w:ilvl w:val="0"/>
          <w:numId w:val="71"/>
        </w:numPr>
        <w:rPr>
          <w:b/>
          <w:bCs/>
        </w:rPr>
      </w:pPr>
      <w:r w:rsidRPr="000D26AF">
        <w:rPr>
          <w:b/>
          <w:bCs/>
        </w:rPr>
        <w:t>heart disease</w:t>
      </w:r>
    </w:p>
    <w:p w:rsidR="000D26AF" w:rsidRPr="000D26AF" w:rsidRDefault="000D26AF" w:rsidP="003D4AC1">
      <w:pPr>
        <w:numPr>
          <w:ilvl w:val="0"/>
          <w:numId w:val="71"/>
        </w:numPr>
        <w:rPr>
          <w:b/>
          <w:bCs/>
        </w:rPr>
      </w:pPr>
      <w:r w:rsidRPr="000D26AF">
        <w:rPr>
          <w:b/>
          <w:bCs/>
        </w:rPr>
        <w:t>stroke</w:t>
      </w:r>
    </w:p>
    <w:p w:rsidR="000D26AF" w:rsidRPr="000D26AF" w:rsidRDefault="000D26AF" w:rsidP="003D4AC1">
      <w:pPr>
        <w:numPr>
          <w:ilvl w:val="0"/>
          <w:numId w:val="71"/>
        </w:numPr>
        <w:rPr>
          <w:b/>
          <w:bCs/>
        </w:rPr>
      </w:pPr>
      <w:r w:rsidRPr="000D26AF">
        <w:rPr>
          <w:b/>
          <w:bCs/>
        </w:rPr>
        <w:t>fatty liver disease</w:t>
      </w:r>
    </w:p>
    <w:p w:rsidR="000D26AF" w:rsidRPr="000D26AF" w:rsidRDefault="000D26AF" w:rsidP="003D4AC1">
      <w:pPr>
        <w:numPr>
          <w:ilvl w:val="0"/>
          <w:numId w:val="71"/>
        </w:numPr>
        <w:rPr>
          <w:b/>
          <w:bCs/>
        </w:rPr>
      </w:pPr>
      <w:r w:rsidRPr="000D26AF">
        <w:rPr>
          <w:b/>
          <w:bCs/>
        </w:rPr>
        <w:t>depression</w:t>
      </w:r>
    </w:p>
    <w:p w:rsidR="000D26AF" w:rsidRPr="000D26AF" w:rsidRDefault="000D26AF" w:rsidP="003D4AC1">
      <w:pPr>
        <w:numPr>
          <w:ilvl w:val="0"/>
          <w:numId w:val="71"/>
        </w:numPr>
        <w:rPr>
          <w:b/>
          <w:bCs/>
        </w:rPr>
      </w:pPr>
      <w:r w:rsidRPr="000D26AF">
        <w:rPr>
          <w:b/>
          <w:bCs/>
        </w:rPr>
        <w:t>infertility</w:t>
      </w:r>
    </w:p>
    <w:p w:rsidR="000D26AF" w:rsidRPr="000D26AF" w:rsidRDefault="000D26AF" w:rsidP="003D4AC1">
      <w:pPr>
        <w:numPr>
          <w:ilvl w:val="0"/>
          <w:numId w:val="71"/>
        </w:numPr>
        <w:rPr>
          <w:b/>
          <w:bCs/>
        </w:rPr>
      </w:pPr>
      <w:r w:rsidRPr="000D26AF">
        <w:rPr>
          <w:b/>
          <w:bCs/>
        </w:rPr>
        <w:lastRenderedPageBreak/>
        <w:t>cancer</w:t>
      </w:r>
    </w:p>
    <w:p w:rsidR="000D26AF" w:rsidRPr="000D26AF" w:rsidRDefault="000D26AF" w:rsidP="000D26AF">
      <w:pPr>
        <w:rPr>
          <w:b/>
          <w:bCs/>
        </w:rPr>
      </w:pPr>
      <w:r w:rsidRPr="000D26AF">
        <w:rPr>
          <w:b/>
          <w:bCs/>
        </w:rPr>
        <w:t>I treated these conditions in:</w:t>
      </w:r>
    </w:p>
    <w:p w:rsidR="000D26AF" w:rsidRPr="000D26AF" w:rsidRDefault="000D26AF" w:rsidP="003D4AC1">
      <w:pPr>
        <w:numPr>
          <w:ilvl w:val="0"/>
          <w:numId w:val="72"/>
        </w:numPr>
        <w:rPr>
          <w:b/>
          <w:bCs/>
        </w:rPr>
      </w:pPr>
      <w:r w:rsidRPr="000D26AF">
        <w:rPr>
          <w:b/>
          <w:bCs/>
        </w:rPr>
        <w:t>Nigeria</w:t>
      </w:r>
    </w:p>
    <w:p w:rsidR="000D26AF" w:rsidRPr="000D26AF" w:rsidRDefault="000D26AF" w:rsidP="003D4AC1">
      <w:pPr>
        <w:numPr>
          <w:ilvl w:val="0"/>
          <w:numId w:val="72"/>
        </w:numPr>
        <w:rPr>
          <w:b/>
          <w:bCs/>
        </w:rPr>
      </w:pPr>
      <w:r w:rsidRPr="000D26AF">
        <w:rPr>
          <w:b/>
          <w:bCs/>
        </w:rPr>
        <w:t>Cameroon</w:t>
      </w:r>
    </w:p>
    <w:p w:rsidR="000D26AF" w:rsidRPr="000D26AF" w:rsidRDefault="000D26AF" w:rsidP="003D4AC1">
      <w:pPr>
        <w:numPr>
          <w:ilvl w:val="0"/>
          <w:numId w:val="72"/>
        </w:numPr>
        <w:rPr>
          <w:b/>
          <w:bCs/>
        </w:rPr>
      </w:pPr>
      <w:r w:rsidRPr="000D26AF">
        <w:rPr>
          <w:b/>
          <w:bCs/>
        </w:rPr>
        <w:t>Europe</w:t>
      </w:r>
    </w:p>
    <w:p w:rsidR="000D26AF" w:rsidRPr="000D26AF" w:rsidRDefault="000D26AF" w:rsidP="003D4AC1">
      <w:pPr>
        <w:numPr>
          <w:ilvl w:val="0"/>
          <w:numId w:val="72"/>
        </w:numPr>
        <w:rPr>
          <w:b/>
          <w:bCs/>
        </w:rPr>
      </w:pPr>
      <w:r w:rsidRPr="000D26AF">
        <w:rPr>
          <w:b/>
          <w:bCs/>
        </w:rPr>
        <w:t>the United States</w:t>
      </w:r>
    </w:p>
    <w:p w:rsidR="000D26AF" w:rsidRPr="000D26AF" w:rsidRDefault="000D26AF" w:rsidP="000D26AF">
      <w:pPr>
        <w:rPr>
          <w:b/>
          <w:bCs/>
        </w:rPr>
      </w:pPr>
      <w:r w:rsidRPr="000D26AF">
        <w:rPr>
          <w:b/>
          <w:bCs/>
        </w:rPr>
        <w:t>Obesity is not a cosmetic issue — it is a medical emergency.</w:t>
      </w:r>
    </w:p>
    <w:p w:rsidR="000D26AF" w:rsidRPr="000D26AF" w:rsidRDefault="000D26AF" w:rsidP="000D26AF">
      <w:pPr>
        <w:rPr>
          <w:b/>
          <w:bCs/>
        </w:rPr>
      </w:pPr>
      <w:r w:rsidRPr="000D26AF">
        <w:rPr>
          <w:b/>
          <w:bCs/>
        </w:rPr>
        <w:t>Conclusion: Understanding Obesity Is the First Step to Healing</w:t>
      </w:r>
    </w:p>
    <w:p w:rsidR="000D26AF" w:rsidRPr="000D26AF" w:rsidRDefault="000D26AF" w:rsidP="000D26AF">
      <w:pPr>
        <w:rPr>
          <w:b/>
          <w:bCs/>
        </w:rPr>
      </w:pPr>
      <w:r w:rsidRPr="000D26AF">
        <w:rPr>
          <w:b/>
          <w:bCs/>
        </w:rPr>
        <w:t>Obesity is:</w:t>
      </w:r>
    </w:p>
    <w:p w:rsidR="000D26AF" w:rsidRPr="000D26AF" w:rsidRDefault="000D26AF" w:rsidP="003D4AC1">
      <w:pPr>
        <w:numPr>
          <w:ilvl w:val="0"/>
          <w:numId w:val="73"/>
        </w:numPr>
        <w:rPr>
          <w:b/>
          <w:bCs/>
        </w:rPr>
      </w:pPr>
      <w:r w:rsidRPr="000D26AF">
        <w:rPr>
          <w:b/>
          <w:bCs/>
        </w:rPr>
        <w:t>biological</w:t>
      </w:r>
    </w:p>
    <w:p w:rsidR="000D26AF" w:rsidRPr="000D26AF" w:rsidRDefault="000D26AF" w:rsidP="003D4AC1">
      <w:pPr>
        <w:numPr>
          <w:ilvl w:val="0"/>
          <w:numId w:val="73"/>
        </w:numPr>
        <w:rPr>
          <w:b/>
          <w:bCs/>
        </w:rPr>
      </w:pPr>
      <w:r w:rsidRPr="000D26AF">
        <w:rPr>
          <w:b/>
          <w:bCs/>
        </w:rPr>
        <w:t>hormonal</w:t>
      </w:r>
    </w:p>
    <w:p w:rsidR="000D26AF" w:rsidRPr="000D26AF" w:rsidRDefault="000D26AF" w:rsidP="003D4AC1">
      <w:pPr>
        <w:numPr>
          <w:ilvl w:val="0"/>
          <w:numId w:val="73"/>
        </w:numPr>
        <w:rPr>
          <w:b/>
          <w:bCs/>
        </w:rPr>
      </w:pPr>
      <w:r w:rsidRPr="000D26AF">
        <w:rPr>
          <w:b/>
          <w:bCs/>
        </w:rPr>
        <w:t>genetic</w:t>
      </w:r>
    </w:p>
    <w:p w:rsidR="000D26AF" w:rsidRPr="000D26AF" w:rsidRDefault="000D26AF" w:rsidP="003D4AC1">
      <w:pPr>
        <w:numPr>
          <w:ilvl w:val="0"/>
          <w:numId w:val="73"/>
        </w:numPr>
        <w:rPr>
          <w:b/>
          <w:bCs/>
        </w:rPr>
      </w:pPr>
      <w:r w:rsidRPr="000D26AF">
        <w:rPr>
          <w:b/>
          <w:bCs/>
        </w:rPr>
        <w:t>behavioral</w:t>
      </w:r>
    </w:p>
    <w:p w:rsidR="000D26AF" w:rsidRPr="000D26AF" w:rsidRDefault="000D26AF" w:rsidP="003D4AC1">
      <w:pPr>
        <w:numPr>
          <w:ilvl w:val="0"/>
          <w:numId w:val="73"/>
        </w:numPr>
        <w:rPr>
          <w:b/>
          <w:bCs/>
        </w:rPr>
      </w:pPr>
      <w:r w:rsidRPr="000D26AF">
        <w:rPr>
          <w:b/>
          <w:bCs/>
        </w:rPr>
        <w:t>environmental</w:t>
      </w:r>
    </w:p>
    <w:p w:rsidR="000D26AF" w:rsidRPr="000D26AF" w:rsidRDefault="000D26AF" w:rsidP="003D4AC1">
      <w:pPr>
        <w:numPr>
          <w:ilvl w:val="0"/>
          <w:numId w:val="73"/>
        </w:numPr>
        <w:rPr>
          <w:b/>
          <w:bCs/>
        </w:rPr>
      </w:pPr>
      <w:r w:rsidRPr="000D26AF">
        <w:rPr>
          <w:b/>
          <w:bCs/>
        </w:rPr>
        <w:t>emotional</w:t>
      </w:r>
    </w:p>
    <w:p w:rsidR="000D26AF" w:rsidRPr="000D26AF" w:rsidRDefault="000D26AF" w:rsidP="003D4AC1">
      <w:pPr>
        <w:numPr>
          <w:ilvl w:val="0"/>
          <w:numId w:val="73"/>
        </w:numPr>
        <w:rPr>
          <w:b/>
          <w:bCs/>
        </w:rPr>
      </w:pPr>
      <w:r w:rsidRPr="000D26AF">
        <w:rPr>
          <w:b/>
          <w:bCs/>
        </w:rPr>
        <w:t>spiritual</w:t>
      </w:r>
    </w:p>
    <w:p w:rsidR="000D26AF" w:rsidRPr="000D26AF" w:rsidRDefault="000D26AF" w:rsidP="000D26AF">
      <w:pPr>
        <w:rPr>
          <w:b/>
          <w:bCs/>
        </w:rPr>
      </w:pPr>
      <w:r w:rsidRPr="000D26AF">
        <w:rPr>
          <w:b/>
          <w:bCs/>
        </w:rPr>
        <w:t>It is a complex disease requiring a holistic response.</w:t>
      </w:r>
    </w:p>
    <w:p w:rsidR="000D26AF" w:rsidRPr="000D26AF" w:rsidRDefault="000D26AF" w:rsidP="000D26AF">
      <w:pPr>
        <w:rPr>
          <w:b/>
          <w:bCs/>
        </w:rPr>
      </w:pPr>
      <w:r w:rsidRPr="000D26AF">
        <w:rPr>
          <w:b/>
          <w:bCs/>
        </w:rPr>
        <w:t>This chapter lays the scientific foundation for the next two chapters:</w:t>
      </w: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EC5E12" w:rsidRDefault="00EC5E12" w:rsidP="000D26AF">
      <w:pPr>
        <w:rPr>
          <w:b/>
          <w:bCs/>
        </w:rPr>
      </w:pPr>
    </w:p>
    <w:p w:rsidR="000D26AF" w:rsidRPr="000D26AF" w:rsidRDefault="00EC5E12" w:rsidP="000D26AF">
      <w:pPr>
        <w:rPr>
          <w:b/>
          <w:bCs/>
        </w:rPr>
      </w:pPr>
      <w:r>
        <w:rPr>
          <w:b/>
          <w:bCs/>
        </w:rPr>
        <w:t xml:space="preserve">                                                                    </w:t>
      </w:r>
      <w:r w:rsidR="000D26AF" w:rsidRPr="000D26AF">
        <w:rPr>
          <w:b/>
          <w:bCs/>
        </w:rPr>
        <w:t>CHAPTER 8</w:t>
      </w:r>
    </w:p>
    <w:p w:rsidR="000D26AF" w:rsidRPr="000D26AF" w:rsidRDefault="000D26AF" w:rsidP="000D26AF">
      <w:pPr>
        <w:rPr>
          <w:b/>
          <w:bCs/>
        </w:rPr>
      </w:pPr>
      <w:r w:rsidRPr="000D26AF">
        <w:rPr>
          <w:b/>
          <w:bCs/>
        </w:rPr>
        <w:t xml:space="preserve"> </w:t>
      </w:r>
      <w:r w:rsidR="00312402">
        <w:rPr>
          <w:b/>
          <w:bCs/>
        </w:rPr>
        <w:t xml:space="preserve">                                         </w:t>
      </w:r>
      <w:r w:rsidRPr="000D26AF">
        <w:rPr>
          <w:b/>
          <w:bCs/>
        </w:rPr>
        <w:t>Obesity in the USA and North America</w:t>
      </w:r>
    </w:p>
    <w:p w:rsidR="000D26AF" w:rsidRPr="000D26AF" w:rsidRDefault="000D26AF" w:rsidP="000D26AF">
      <w:pPr>
        <w:rPr>
          <w:b/>
          <w:bCs/>
        </w:rPr>
      </w:pPr>
    </w:p>
    <w:p w:rsidR="000D26AF" w:rsidRPr="000D26AF" w:rsidRDefault="000D26AF" w:rsidP="000D26AF">
      <w:pPr>
        <w:rPr>
          <w:b/>
          <w:bCs/>
        </w:rPr>
      </w:pPr>
      <w:r w:rsidRPr="000D26AF">
        <w:rPr>
          <w:b/>
          <w:bCs/>
        </w:rPr>
        <w:t>Obesity in the United States and North America is unlike anything I have seen anywhere else in the world. It is not simply widespread — it is woven into the fabric of society, shaped by stress, abundance, marketing, trauma, and environments that make unhealthy choices easier than healthy ones.</w:t>
      </w:r>
    </w:p>
    <w:p w:rsidR="000D26AF" w:rsidRPr="000D26AF" w:rsidRDefault="000D26AF" w:rsidP="000D26AF">
      <w:pPr>
        <w:rPr>
          <w:b/>
          <w:bCs/>
        </w:rPr>
      </w:pPr>
      <w:r w:rsidRPr="000D26AF">
        <w:rPr>
          <w:b/>
          <w:bCs/>
        </w:rPr>
        <w:t>My decades of work across American cities, counties, and states revealed a continent struggling under the weight of a silent epidemic. From Detroit to Houston, from Minnesota to Chicago, from Washington D.C. to Windsor, Canada, I witnessed firsthand how obesity has become one of the most pressing public health challenges of our time.</w:t>
      </w:r>
    </w:p>
    <w:p w:rsidR="000D26AF" w:rsidRPr="000D26AF" w:rsidRDefault="000D26AF" w:rsidP="000D26AF">
      <w:pPr>
        <w:rPr>
          <w:b/>
          <w:bCs/>
        </w:rPr>
      </w:pPr>
      <w:r w:rsidRPr="000D26AF">
        <w:rPr>
          <w:b/>
          <w:bCs/>
        </w:rPr>
        <w:t>This chapter explores the forces driving obesity in North America, drawing from my clinical work, addiction studies, global health training, and community outreach across the region.</w:t>
      </w:r>
    </w:p>
    <w:p w:rsidR="000D26AF" w:rsidRPr="000D26AF" w:rsidRDefault="000D26AF" w:rsidP="000D26AF">
      <w:pPr>
        <w:rPr>
          <w:b/>
          <w:bCs/>
        </w:rPr>
      </w:pPr>
      <w:r w:rsidRPr="000D26AF">
        <w:rPr>
          <w:b/>
          <w:bCs/>
        </w:rPr>
        <w:t>North America: The Epicenter of the Obesity Epidemic</w:t>
      </w:r>
    </w:p>
    <w:p w:rsidR="000D26AF" w:rsidRPr="000D26AF" w:rsidRDefault="000D26AF" w:rsidP="000D26AF">
      <w:pPr>
        <w:rPr>
          <w:b/>
          <w:bCs/>
        </w:rPr>
      </w:pPr>
      <w:r w:rsidRPr="000D26AF">
        <w:rPr>
          <w:b/>
          <w:bCs/>
        </w:rPr>
        <w:t>When I first arrived in the United States in 2001, I was struck by the contrast between the country’s medical excellence and the visible burden of obesity. The same nation that houses world</w:t>
      </w:r>
      <w:r w:rsidRPr="000D26AF">
        <w:rPr>
          <w:b/>
          <w:bCs/>
        </w:rPr>
        <w:noBreakHyphen/>
        <w:t>class hospitals also struggles with some of the highest obesity rates on earth.</w:t>
      </w:r>
    </w:p>
    <w:p w:rsidR="000D26AF" w:rsidRPr="000D26AF" w:rsidRDefault="000D26AF" w:rsidP="000D26AF">
      <w:pPr>
        <w:rPr>
          <w:b/>
          <w:bCs/>
        </w:rPr>
      </w:pPr>
      <w:r w:rsidRPr="000D26AF">
        <w:rPr>
          <w:b/>
          <w:bCs/>
        </w:rPr>
        <w:t>In my work at Ben Taub Hospital, Harris Health, and the Texas Medical Center, I treated patients whose bodies were overwhelmed by:</w:t>
      </w:r>
    </w:p>
    <w:p w:rsidR="000D26AF" w:rsidRPr="000D26AF" w:rsidRDefault="000D26AF" w:rsidP="003D4AC1">
      <w:pPr>
        <w:numPr>
          <w:ilvl w:val="0"/>
          <w:numId w:val="74"/>
        </w:numPr>
        <w:rPr>
          <w:b/>
          <w:bCs/>
        </w:rPr>
      </w:pPr>
      <w:r w:rsidRPr="000D26AF">
        <w:rPr>
          <w:b/>
          <w:bCs/>
        </w:rPr>
        <w:t>severe obesity</w:t>
      </w:r>
    </w:p>
    <w:p w:rsidR="000D26AF" w:rsidRPr="000D26AF" w:rsidRDefault="000D26AF" w:rsidP="003D4AC1">
      <w:pPr>
        <w:numPr>
          <w:ilvl w:val="0"/>
          <w:numId w:val="74"/>
        </w:numPr>
        <w:rPr>
          <w:b/>
          <w:bCs/>
        </w:rPr>
      </w:pPr>
      <w:r w:rsidRPr="000D26AF">
        <w:rPr>
          <w:b/>
          <w:bCs/>
        </w:rPr>
        <w:t>uncontrolled diabetes</w:t>
      </w:r>
    </w:p>
    <w:p w:rsidR="000D26AF" w:rsidRPr="000D26AF" w:rsidRDefault="000D26AF" w:rsidP="003D4AC1">
      <w:pPr>
        <w:numPr>
          <w:ilvl w:val="0"/>
          <w:numId w:val="74"/>
        </w:numPr>
        <w:rPr>
          <w:b/>
          <w:bCs/>
        </w:rPr>
      </w:pPr>
      <w:r w:rsidRPr="000D26AF">
        <w:rPr>
          <w:b/>
          <w:bCs/>
        </w:rPr>
        <w:t>hypertension</w:t>
      </w:r>
    </w:p>
    <w:p w:rsidR="000D26AF" w:rsidRPr="000D26AF" w:rsidRDefault="000D26AF" w:rsidP="003D4AC1">
      <w:pPr>
        <w:numPr>
          <w:ilvl w:val="0"/>
          <w:numId w:val="74"/>
        </w:numPr>
        <w:rPr>
          <w:b/>
          <w:bCs/>
        </w:rPr>
      </w:pPr>
      <w:r w:rsidRPr="000D26AF">
        <w:rPr>
          <w:b/>
          <w:bCs/>
        </w:rPr>
        <w:t>fatty liver disease</w:t>
      </w:r>
    </w:p>
    <w:p w:rsidR="000D26AF" w:rsidRPr="000D26AF" w:rsidRDefault="000D26AF" w:rsidP="003D4AC1">
      <w:pPr>
        <w:numPr>
          <w:ilvl w:val="0"/>
          <w:numId w:val="74"/>
        </w:numPr>
        <w:rPr>
          <w:b/>
          <w:bCs/>
        </w:rPr>
      </w:pPr>
      <w:r w:rsidRPr="000D26AF">
        <w:rPr>
          <w:b/>
          <w:bCs/>
        </w:rPr>
        <w:t>depression</w:t>
      </w:r>
    </w:p>
    <w:p w:rsidR="000D26AF" w:rsidRPr="000D26AF" w:rsidRDefault="000D26AF" w:rsidP="003D4AC1">
      <w:pPr>
        <w:numPr>
          <w:ilvl w:val="0"/>
          <w:numId w:val="74"/>
        </w:numPr>
        <w:rPr>
          <w:b/>
          <w:bCs/>
        </w:rPr>
      </w:pPr>
      <w:r w:rsidRPr="000D26AF">
        <w:rPr>
          <w:b/>
          <w:bCs/>
        </w:rPr>
        <w:t>addiction</w:t>
      </w:r>
    </w:p>
    <w:p w:rsidR="000D26AF" w:rsidRPr="000D26AF" w:rsidRDefault="000D26AF" w:rsidP="000D26AF">
      <w:pPr>
        <w:rPr>
          <w:b/>
          <w:bCs/>
        </w:rPr>
      </w:pPr>
      <w:r w:rsidRPr="000D26AF">
        <w:rPr>
          <w:b/>
          <w:bCs/>
        </w:rPr>
        <w:lastRenderedPageBreak/>
        <w:t>Many of these patients were not simply overeating — they were trapped in cycles of stress, trauma, and emotional pain that drove compulsive eating.</w:t>
      </w:r>
    </w:p>
    <w:p w:rsidR="000D26AF" w:rsidRPr="000D26AF" w:rsidRDefault="000D26AF" w:rsidP="000D26AF">
      <w:pPr>
        <w:rPr>
          <w:b/>
          <w:bCs/>
        </w:rPr>
      </w:pPr>
      <w:r w:rsidRPr="000D26AF">
        <w:rPr>
          <w:b/>
          <w:bCs/>
        </w:rPr>
        <w:t>North America is the epicenter of obesity because it is the epicenter of stress, abundance, and isolation.</w:t>
      </w:r>
    </w:p>
    <w:p w:rsidR="000D26AF" w:rsidRPr="000D26AF" w:rsidRDefault="000D26AF" w:rsidP="000D26AF">
      <w:pPr>
        <w:rPr>
          <w:b/>
          <w:bCs/>
        </w:rPr>
      </w:pPr>
      <w:r w:rsidRPr="000D26AF">
        <w:rPr>
          <w:b/>
          <w:bCs/>
        </w:rPr>
        <w:t>Detroit: A City in Crisis</w:t>
      </w:r>
    </w:p>
    <w:p w:rsidR="000D26AF" w:rsidRPr="000D26AF" w:rsidRDefault="000D26AF" w:rsidP="000D26AF">
      <w:pPr>
        <w:rPr>
          <w:b/>
          <w:bCs/>
        </w:rPr>
      </w:pPr>
      <w:r w:rsidRPr="000D26AF">
        <w:rPr>
          <w:b/>
          <w:bCs/>
        </w:rPr>
        <w:t>My experiences in Detroit were some of the most revealing. I saw communities struggling with:</w:t>
      </w:r>
    </w:p>
    <w:p w:rsidR="000D26AF" w:rsidRPr="000D26AF" w:rsidRDefault="000D26AF" w:rsidP="003D4AC1">
      <w:pPr>
        <w:numPr>
          <w:ilvl w:val="0"/>
          <w:numId w:val="75"/>
        </w:numPr>
        <w:rPr>
          <w:b/>
          <w:bCs/>
        </w:rPr>
      </w:pPr>
      <w:r w:rsidRPr="000D26AF">
        <w:rPr>
          <w:b/>
          <w:bCs/>
        </w:rPr>
        <w:t>food deserts</w:t>
      </w:r>
    </w:p>
    <w:p w:rsidR="000D26AF" w:rsidRPr="000D26AF" w:rsidRDefault="000D26AF" w:rsidP="003D4AC1">
      <w:pPr>
        <w:numPr>
          <w:ilvl w:val="0"/>
          <w:numId w:val="75"/>
        </w:numPr>
        <w:rPr>
          <w:b/>
          <w:bCs/>
        </w:rPr>
      </w:pPr>
      <w:r w:rsidRPr="000D26AF">
        <w:rPr>
          <w:b/>
          <w:bCs/>
        </w:rPr>
        <w:t>poverty</w:t>
      </w:r>
    </w:p>
    <w:p w:rsidR="000D26AF" w:rsidRPr="000D26AF" w:rsidRDefault="000D26AF" w:rsidP="003D4AC1">
      <w:pPr>
        <w:numPr>
          <w:ilvl w:val="0"/>
          <w:numId w:val="75"/>
        </w:numPr>
        <w:rPr>
          <w:b/>
          <w:bCs/>
        </w:rPr>
      </w:pPr>
      <w:r w:rsidRPr="000D26AF">
        <w:rPr>
          <w:b/>
          <w:bCs/>
        </w:rPr>
        <w:t>unemployment</w:t>
      </w:r>
    </w:p>
    <w:p w:rsidR="000D26AF" w:rsidRPr="000D26AF" w:rsidRDefault="000D26AF" w:rsidP="003D4AC1">
      <w:pPr>
        <w:numPr>
          <w:ilvl w:val="0"/>
          <w:numId w:val="75"/>
        </w:numPr>
        <w:rPr>
          <w:b/>
          <w:bCs/>
        </w:rPr>
      </w:pPr>
      <w:r w:rsidRPr="000D26AF">
        <w:rPr>
          <w:b/>
          <w:bCs/>
        </w:rPr>
        <w:t>trauma</w:t>
      </w:r>
    </w:p>
    <w:p w:rsidR="000D26AF" w:rsidRPr="000D26AF" w:rsidRDefault="000D26AF" w:rsidP="003D4AC1">
      <w:pPr>
        <w:numPr>
          <w:ilvl w:val="0"/>
          <w:numId w:val="75"/>
        </w:numPr>
        <w:rPr>
          <w:b/>
          <w:bCs/>
        </w:rPr>
      </w:pPr>
      <w:r w:rsidRPr="000D26AF">
        <w:rPr>
          <w:b/>
          <w:bCs/>
        </w:rPr>
        <w:t>addiction</w:t>
      </w:r>
    </w:p>
    <w:p w:rsidR="000D26AF" w:rsidRPr="000D26AF" w:rsidRDefault="000D26AF" w:rsidP="003D4AC1">
      <w:pPr>
        <w:numPr>
          <w:ilvl w:val="0"/>
          <w:numId w:val="75"/>
        </w:numPr>
        <w:rPr>
          <w:b/>
          <w:bCs/>
        </w:rPr>
      </w:pPr>
      <w:r w:rsidRPr="000D26AF">
        <w:rPr>
          <w:b/>
          <w:bCs/>
        </w:rPr>
        <w:t>limited access to healthy foods</w:t>
      </w:r>
    </w:p>
    <w:p w:rsidR="000D26AF" w:rsidRPr="000D26AF" w:rsidRDefault="000D26AF" w:rsidP="000D26AF">
      <w:pPr>
        <w:rPr>
          <w:b/>
          <w:bCs/>
        </w:rPr>
      </w:pPr>
      <w:r w:rsidRPr="000D26AF">
        <w:rPr>
          <w:b/>
          <w:bCs/>
        </w:rPr>
        <w:t>In Detroit, obesity was not a personal failure — it was a symptom of systemic neglect. People lived in neighborhoods where fresh fruits and vegetables were scarce, but fast food was available on every corner. Stress was constant. Trauma was common. Addiction was widespread.</w:t>
      </w:r>
    </w:p>
    <w:p w:rsidR="000D26AF" w:rsidRPr="000D26AF" w:rsidRDefault="000D26AF" w:rsidP="000D26AF">
      <w:pPr>
        <w:rPr>
          <w:b/>
          <w:bCs/>
        </w:rPr>
      </w:pPr>
      <w:r w:rsidRPr="000D26AF">
        <w:rPr>
          <w:b/>
          <w:bCs/>
        </w:rPr>
        <w:t>Across the river in Windsor, Canada, I observed similar challenges — but with stronger public health support, better community programs, and more accessible healthcare. The contrast taught me that policy and environment matter as much as biology.</w:t>
      </w:r>
    </w:p>
    <w:p w:rsidR="000D26AF" w:rsidRPr="000D26AF" w:rsidRDefault="000D26AF" w:rsidP="000D26AF">
      <w:pPr>
        <w:rPr>
          <w:b/>
          <w:bCs/>
        </w:rPr>
      </w:pPr>
      <w:r w:rsidRPr="000D26AF">
        <w:rPr>
          <w:b/>
          <w:bCs/>
        </w:rPr>
        <w:t>Houston and the Texas Medical Center: A Global Classroom</w:t>
      </w:r>
    </w:p>
    <w:p w:rsidR="000D26AF" w:rsidRPr="000D26AF" w:rsidRDefault="000D26AF" w:rsidP="000D26AF">
      <w:pPr>
        <w:rPr>
          <w:b/>
          <w:bCs/>
        </w:rPr>
      </w:pPr>
      <w:r w:rsidRPr="000D26AF">
        <w:rPr>
          <w:b/>
          <w:bCs/>
        </w:rPr>
        <w:t>Houston became one of my greatest classrooms. At Ben Taub Hospital and Harris Health, I treated patients from every background:</w:t>
      </w:r>
    </w:p>
    <w:p w:rsidR="000D26AF" w:rsidRPr="000D26AF" w:rsidRDefault="000D26AF" w:rsidP="003D4AC1">
      <w:pPr>
        <w:numPr>
          <w:ilvl w:val="0"/>
          <w:numId w:val="76"/>
        </w:numPr>
        <w:rPr>
          <w:b/>
          <w:bCs/>
        </w:rPr>
      </w:pPr>
      <w:r w:rsidRPr="000D26AF">
        <w:rPr>
          <w:b/>
          <w:bCs/>
        </w:rPr>
        <w:t>African</w:t>
      </w:r>
    </w:p>
    <w:p w:rsidR="000D26AF" w:rsidRPr="000D26AF" w:rsidRDefault="000D26AF" w:rsidP="003D4AC1">
      <w:pPr>
        <w:numPr>
          <w:ilvl w:val="0"/>
          <w:numId w:val="76"/>
        </w:numPr>
        <w:rPr>
          <w:b/>
          <w:bCs/>
        </w:rPr>
      </w:pPr>
      <w:r w:rsidRPr="000D26AF">
        <w:rPr>
          <w:b/>
          <w:bCs/>
        </w:rPr>
        <w:t>Hispanic</w:t>
      </w:r>
    </w:p>
    <w:p w:rsidR="000D26AF" w:rsidRPr="000D26AF" w:rsidRDefault="000D26AF" w:rsidP="003D4AC1">
      <w:pPr>
        <w:numPr>
          <w:ilvl w:val="0"/>
          <w:numId w:val="76"/>
        </w:numPr>
        <w:rPr>
          <w:b/>
          <w:bCs/>
        </w:rPr>
      </w:pPr>
      <w:r w:rsidRPr="000D26AF">
        <w:rPr>
          <w:b/>
          <w:bCs/>
        </w:rPr>
        <w:t>Caucasian</w:t>
      </w:r>
    </w:p>
    <w:p w:rsidR="000D26AF" w:rsidRPr="000D26AF" w:rsidRDefault="000D26AF" w:rsidP="003D4AC1">
      <w:pPr>
        <w:numPr>
          <w:ilvl w:val="0"/>
          <w:numId w:val="76"/>
        </w:numPr>
        <w:rPr>
          <w:b/>
          <w:bCs/>
        </w:rPr>
      </w:pPr>
      <w:r w:rsidRPr="000D26AF">
        <w:rPr>
          <w:b/>
          <w:bCs/>
        </w:rPr>
        <w:t>Asian</w:t>
      </w:r>
    </w:p>
    <w:p w:rsidR="000D26AF" w:rsidRPr="000D26AF" w:rsidRDefault="000D26AF" w:rsidP="003D4AC1">
      <w:pPr>
        <w:numPr>
          <w:ilvl w:val="0"/>
          <w:numId w:val="76"/>
        </w:numPr>
        <w:rPr>
          <w:b/>
          <w:bCs/>
        </w:rPr>
      </w:pPr>
      <w:r w:rsidRPr="000D26AF">
        <w:rPr>
          <w:b/>
          <w:bCs/>
        </w:rPr>
        <w:t>Middle Eastern</w:t>
      </w:r>
    </w:p>
    <w:p w:rsidR="000D26AF" w:rsidRPr="000D26AF" w:rsidRDefault="000D26AF" w:rsidP="000D26AF">
      <w:pPr>
        <w:rPr>
          <w:b/>
          <w:bCs/>
        </w:rPr>
      </w:pPr>
      <w:r w:rsidRPr="000D26AF">
        <w:rPr>
          <w:b/>
          <w:bCs/>
        </w:rPr>
        <w:t>Obesity crossed racial, cultural, and economic lines. I saw patients who:</w:t>
      </w:r>
    </w:p>
    <w:p w:rsidR="000D26AF" w:rsidRPr="000D26AF" w:rsidRDefault="000D26AF" w:rsidP="003D4AC1">
      <w:pPr>
        <w:numPr>
          <w:ilvl w:val="0"/>
          <w:numId w:val="77"/>
        </w:numPr>
        <w:rPr>
          <w:b/>
          <w:bCs/>
        </w:rPr>
      </w:pPr>
      <w:r w:rsidRPr="000D26AF">
        <w:rPr>
          <w:b/>
          <w:bCs/>
        </w:rPr>
        <w:lastRenderedPageBreak/>
        <w:t>worked multiple jobs</w:t>
      </w:r>
    </w:p>
    <w:p w:rsidR="000D26AF" w:rsidRPr="000D26AF" w:rsidRDefault="000D26AF" w:rsidP="003D4AC1">
      <w:pPr>
        <w:numPr>
          <w:ilvl w:val="0"/>
          <w:numId w:val="77"/>
        </w:numPr>
        <w:rPr>
          <w:b/>
          <w:bCs/>
        </w:rPr>
      </w:pPr>
      <w:r w:rsidRPr="000D26AF">
        <w:rPr>
          <w:b/>
          <w:bCs/>
        </w:rPr>
        <w:t>slept poorly</w:t>
      </w:r>
    </w:p>
    <w:p w:rsidR="000D26AF" w:rsidRPr="000D26AF" w:rsidRDefault="000D26AF" w:rsidP="003D4AC1">
      <w:pPr>
        <w:numPr>
          <w:ilvl w:val="0"/>
          <w:numId w:val="77"/>
        </w:numPr>
        <w:rPr>
          <w:b/>
          <w:bCs/>
        </w:rPr>
      </w:pPr>
      <w:r w:rsidRPr="000D26AF">
        <w:rPr>
          <w:b/>
          <w:bCs/>
        </w:rPr>
        <w:t>lived in high</w:t>
      </w:r>
      <w:r w:rsidRPr="000D26AF">
        <w:rPr>
          <w:b/>
          <w:bCs/>
        </w:rPr>
        <w:noBreakHyphen/>
        <w:t>stress environments</w:t>
      </w:r>
    </w:p>
    <w:p w:rsidR="000D26AF" w:rsidRPr="000D26AF" w:rsidRDefault="000D26AF" w:rsidP="003D4AC1">
      <w:pPr>
        <w:numPr>
          <w:ilvl w:val="0"/>
          <w:numId w:val="77"/>
        </w:numPr>
        <w:rPr>
          <w:b/>
          <w:bCs/>
        </w:rPr>
      </w:pPr>
      <w:r w:rsidRPr="000D26AF">
        <w:rPr>
          <w:b/>
          <w:bCs/>
        </w:rPr>
        <w:t>relied on cheap, processed foods</w:t>
      </w:r>
    </w:p>
    <w:p w:rsidR="000D26AF" w:rsidRPr="000D26AF" w:rsidRDefault="000D26AF" w:rsidP="003D4AC1">
      <w:pPr>
        <w:numPr>
          <w:ilvl w:val="0"/>
          <w:numId w:val="77"/>
        </w:numPr>
        <w:rPr>
          <w:b/>
          <w:bCs/>
        </w:rPr>
      </w:pPr>
      <w:r w:rsidRPr="000D26AF">
        <w:rPr>
          <w:b/>
          <w:bCs/>
        </w:rPr>
        <w:t>struggled with depression and trauma</w:t>
      </w:r>
    </w:p>
    <w:p w:rsidR="000D26AF" w:rsidRPr="000D26AF" w:rsidRDefault="000D26AF" w:rsidP="000D26AF">
      <w:pPr>
        <w:rPr>
          <w:b/>
          <w:bCs/>
        </w:rPr>
      </w:pPr>
      <w:r w:rsidRPr="000D26AF">
        <w:rPr>
          <w:b/>
          <w:bCs/>
        </w:rPr>
        <w:t>Many told me:</w:t>
      </w:r>
    </w:p>
    <w:p w:rsidR="000D26AF" w:rsidRPr="000D26AF" w:rsidRDefault="000D26AF" w:rsidP="003D4AC1">
      <w:pPr>
        <w:numPr>
          <w:ilvl w:val="0"/>
          <w:numId w:val="78"/>
        </w:numPr>
        <w:rPr>
          <w:b/>
          <w:bCs/>
        </w:rPr>
      </w:pPr>
      <w:r w:rsidRPr="000D26AF">
        <w:rPr>
          <w:b/>
          <w:bCs/>
        </w:rPr>
        <w:t>“Doctor, I eat because I am stressed.”</w:t>
      </w:r>
    </w:p>
    <w:p w:rsidR="000D26AF" w:rsidRPr="000D26AF" w:rsidRDefault="000D26AF" w:rsidP="003D4AC1">
      <w:pPr>
        <w:numPr>
          <w:ilvl w:val="0"/>
          <w:numId w:val="78"/>
        </w:numPr>
        <w:rPr>
          <w:b/>
          <w:bCs/>
        </w:rPr>
      </w:pPr>
      <w:r w:rsidRPr="000D26AF">
        <w:rPr>
          <w:b/>
          <w:bCs/>
        </w:rPr>
        <w:t>“I eat because I am lonely.”</w:t>
      </w:r>
    </w:p>
    <w:p w:rsidR="000D26AF" w:rsidRPr="000D26AF" w:rsidRDefault="000D26AF" w:rsidP="003D4AC1">
      <w:pPr>
        <w:numPr>
          <w:ilvl w:val="0"/>
          <w:numId w:val="78"/>
        </w:numPr>
        <w:rPr>
          <w:b/>
          <w:bCs/>
        </w:rPr>
      </w:pPr>
      <w:r w:rsidRPr="000D26AF">
        <w:rPr>
          <w:b/>
          <w:bCs/>
        </w:rPr>
        <w:t>“I eat because I feel empty.”</w:t>
      </w:r>
    </w:p>
    <w:p w:rsidR="000D26AF" w:rsidRPr="000D26AF" w:rsidRDefault="000D26AF" w:rsidP="000D26AF">
      <w:pPr>
        <w:rPr>
          <w:b/>
          <w:bCs/>
        </w:rPr>
      </w:pPr>
      <w:r w:rsidRPr="000D26AF">
        <w:rPr>
          <w:b/>
          <w:bCs/>
        </w:rPr>
        <w:t>Their words echoed what I had learned in addiction studies: overeating is often emotional and spiritual, not just physical.</w:t>
      </w:r>
    </w:p>
    <w:p w:rsidR="000D26AF" w:rsidRPr="000D26AF" w:rsidRDefault="000D26AF" w:rsidP="000D26AF">
      <w:pPr>
        <w:rPr>
          <w:b/>
          <w:bCs/>
        </w:rPr>
      </w:pPr>
      <w:r w:rsidRPr="000D26AF">
        <w:rPr>
          <w:b/>
          <w:bCs/>
        </w:rPr>
        <w:t>Minnesota, Chicago, and Washington D.C.: Lessons from the Road</w:t>
      </w:r>
    </w:p>
    <w:p w:rsidR="000D26AF" w:rsidRPr="000D26AF" w:rsidRDefault="000D26AF" w:rsidP="000D26AF">
      <w:pPr>
        <w:rPr>
          <w:b/>
          <w:bCs/>
        </w:rPr>
      </w:pPr>
      <w:r w:rsidRPr="000D26AF">
        <w:rPr>
          <w:b/>
          <w:bCs/>
        </w:rPr>
        <w:t>During my travels through Minnesota, I visited institutions including the Billy Graham Evangelistic Headquarters, where I learned how faith communities address emotional pain — a major driver of overeating.</w:t>
      </w:r>
    </w:p>
    <w:p w:rsidR="000D26AF" w:rsidRPr="000D26AF" w:rsidRDefault="000D26AF" w:rsidP="000D26AF">
      <w:pPr>
        <w:rPr>
          <w:b/>
          <w:bCs/>
        </w:rPr>
      </w:pPr>
      <w:r w:rsidRPr="000D26AF">
        <w:rPr>
          <w:b/>
          <w:bCs/>
        </w:rPr>
        <w:t>In Chicago, I saw how urban stress, poverty, and aggressive marketing fueled obesity. In Washington D.C., I observed how policy discussions often failed to address the emotional and spiritual dimensions of chronic disease.</w:t>
      </w:r>
    </w:p>
    <w:p w:rsidR="000D26AF" w:rsidRPr="000D26AF" w:rsidRDefault="000D26AF" w:rsidP="000D26AF">
      <w:pPr>
        <w:rPr>
          <w:b/>
          <w:bCs/>
        </w:rPr>
      </w:pPr>
      <w:r w:rsidRPr="000D26AF">
        <w:rPr>
          <w:b/>
          <w:bCs/>
        </w:rPr>
        <w:t>These travels taught me that obesity is not only a medical issue — it is a social, cultural, and spiritual crisis.</w:t>
      </w:r>
    </w:p>
    <w:p w:rsidR="000D26AF" w:rsidRPr="000D26AF" w:rsidRDefault="000D26AF" w:rsidP="000D26AF">
      <w:pPr>
        <w:rPr>
          <w:b/>
          <w:bCs/>
        </w:rPr>
      </w:pPr>
      <w:r w:rsidRPr="000D26AF">
        <w:rPr>
          <w:b/>
          <w:bCs/>
        </w:rPr>
        <w:t>The Forces Driving Obesity in North America</w:t>
      </w:r>
    </w:p>
    <w:p w:rsidR="000D26AF" w:rsidRPr="000D26AF" w:rsidRDefault="000D26AF" w:rsidP="000D26AF">
      <w:pPr>
        <w:rPr>
          <w:b/>
          <w:bCs/>
        </w:rPr>
      </w:pPr>
      <w:r w:rsidRPr="000D26AF">
        <w:rPr>
          <w:b/>
          <w:bCs/>
        </w:rPr>
        <w:t>1. Processed Foods and Aggressive Marketing</w:t>
      </w:r>
    </w:p>
    <w:p w:rsidR="000D26AF" w:rsidRPr="000D26AF" w:rsidRDefault="000D26AF" w:rsidP="000D26AF">
      <w:pPr>
        <w:rPr>
          <w:b/>
          <w:bCs/>
        </w:rPr>
      </w:pPr>
      <w:r w:rsidRPr="000D26AF">
        <w:rPr>
          <w:b/>
          <w:bCs/>
        </w:rPr>
        <w:t>North America is flooded with cheap, addictive foods engineered to stimulate cravings. Food companies spend billions marketing:</w:t>
      </w:r>
    </w:p>
    <w:p w:rsidR="000D26AF" w:rsidRPr="000D26AF" w:rsidRDefault="000D26AF" w:rsidP="003D4AC1">
      <w:pPr>
        <w:numPr>
          <w:ilvl w:val="0"/>
          <w:numId w:val="79"/>
        </w:numPr>
        <w:rPr>
          <w:b/>
          <w:bCs/>
        </w:rPr>
      </w:pPr>
      <w:r w:rsidRPr="000D26AF">
        <w:rPr>
          <w:b/>
          <w:bCs/>
        </w:rPr>
        <w:t>sugary drinks</w:t>
      </w:r>
    </w:p>
    <w:p w:rsidR="000D26AF" w:rsidRPr="000D26AF" w:rsidRDefault="000D26AF" w:rsidP="003D4AC1">
      <w:pPr>
        <w:numPr>
          <w:ilvl w:val="0"/>
          <w:numId w:val="79"/>
        </w:numPr>
        <w:rPr>
          <w:b/>
          <w:bCs/>
        </w:rPr>
      </w:pPr>
      <w:r w:rsidRPr="000D26AF">
        <w:rPr>
          <w:b/>
          <w:bCs/>
        </w:rPr>
        <w:t>fast food</w:t>
      </w:r>
    </w:p>
    <w:p w:rsidR="000D26AF" w:rsidRPr="000D26AF" w:rsidRDefault="000D26AF" w:rsidP="003D4AC1">
      <w:pPr>
        <w:numPr>
          <w:ilvl w:val="0"/>
          <w:numId w:val="79"/>
        </w:numPr>
        <w:rPr>
          <w:b/>
          <w:bCs/>
        </w:rPr>
      </w:pPr>
      <w:r w:rsidRPr="000D26AF">
        <w:rPr>
          <w:b/>
          <w:bCs/>
        </w:rPr>
        <w:t>snacks</w:t>
      </w:r>
    </w:p>
    <w:p w:rsidR="000D26AF" w:rsidRPr="000D26AF" w:rsidRDefault="000D26AF" w:rsidP="003D4AC1">
      <w:pPr>
        <w:numPr>
          <w:ilvl w:val="0"/>
          <w:numId w:val="79"/>
        </w:numPr>
        <w:rPr>
          <w:b/>
          <w:bCs/>
        </w:rPr>
      </w:pPr>
      <w:r w:rsidRPr="000D26AF">
        <w:rPr>
          <w:b/>
          <w:bCs/>
        </w:rPr>
        <w:t>oversized portions</w:t>
      </w:r>
    </w:p>
    <w:p w:rsidR="000D26AF" w:rsidRPr="000D26AF" w:rsidRDefault="000D26AF" w:rsidP="000D26AF">
      <w:pPr>
        <w:rPr>
          <w:b/>
          <w:bCs/>
        </w:rPr>
      </w:pPr>
      <w:r w:rsidRPr="000D26AF">
        <w:rPr>
          <w:b/>
          <w:bCs/>
        </w:rPr>
        <w:lastRenderedPageBreak/>
        <w:t>These foods hijack the brain’s reward system, creating dependency.</w:t>
      </w:r>
    </w:p>
    <w:p w:rsidR="000D26AF" w:rsidRPr="000D26AF" w:rsidRDefault="000D26AF" w:rsidP="000D26AF">
      <w:pPr>
        <w:rPr>
          <w:b/>
          <w:bCs/>
        </w:rPr>
      </w:pPr>
      <w:r w:rsidRPr="000D26AF">
        <w:rPr>
          <w:b/>
          <w:bCs/>
        </w:rPr>
        <w:t>2. Stress and Trauma</w:t>
      </w:r>
    </w:p>
    <w:p w:rsidR="000D26AF" w:rsidRPr="000D26AF" w:rsidRDefault="000D26AF" w:rsidP="000D26AF">
      <w:pPr>
        <w:rPr>
          <w:b/>
          <w:bCs/>
        </w:rPr>
      </w:pPr>
      <w:r w:rsidRPr="000D26AF">
        <w:rPr>
          <w:b/>
          <w:bCs/>
        </w:rPr>
        <w:t>North Americans live under constant pressure:</w:t>
      </w:r>
    </w:p>
    <w:p w:rsidR="000D26AF" w:rsidRPr="000D26AF" w:rsidRDefault="000D26AF" w:rsidP="003D4AC1">
      <w:pPr>
        <w:numPr>
          <w:ilvl w:val="0"/>
          <w:numId w:val="80"/>
        </w:numPr>
        <w:rPr>
          <w:b/>
          <w:bCs/>
        </w:rPr>
      </w:pPr>
      <w:r w:rsidRPr="000D26AF">
        <w:rPr>
          <w:b/>
          <w:bCs/>
        </w:rPr>
        <w:t>financial stress</w:t>
      </w:r>
    </w:p>
    <w:p w:rsidR="000D26AF" w:rsidRPr="000D26AF" w:rsidRDefault="000D26AF" w:rsidP="003D4AC1">
      <w:pPr>
        <w:numPr>
          <w:ilvl w:val="0"/>
          <w:numId w:val="80"/>
        </w:numPr>
        <w:rPr>
          <w:b/>
          <w:bCs/>
        </w:rPr>
      </w:pPr>
      <w:r w:rsidRPr="000D26AF">
        <w:rPr>
          <w:b/>
          <w:bCs/>
        </w:rPr>
        <w:t>work stress</w:t>
      </w:r>
    </w:p>
    <w:p w:rsidR="000D26AF" w:rsidRPr="000D26AF" w:rsidRDefault="000D26AF" w:rsidP="003D4AC1">
      <w:pPr>
        <w:numPr>
          <w:ilvl w:val="0"/>
          <w:numId w:val="80"/>
        </w:numPr>
        <w:rPr>
          <w:b/>
          <w:bCs/>
        </w:rPr>
      </w:pPr>
      <w:r w:rsidRPr="000D26AF">
        <w:rPr>
          <w:b/>
          <w:bCs/>
        </w:rPr>
        <w:t>social isolation</w:t>
      </w:r>
    </w:p>
    <w:p w:rsidR="000D26AF" w:rsidRPr="000D26AF" w:rsidRDefault="000D26AF" w:rsidP="003D4AC1">
      <w:pPr>
        <w:numPr>
          <w:ilvl w:val="0"/>
          <w:numId w:val="80"/>
        </w:numPr>
        <w:rPr>
          <w:b/>
          <w:bCs/>
        </w:rPr>
      </w:pPr>
      <w:r w:rsidRPr="000D26AF">
        <w:rPr>
          <w:b/>
          <w:bCs/>
        </w:rPr>
        <w:t>trauma</w:t>
      </w:r>
    </w:p>
    <w:p w:rsidR="000D26AF" w:rsidRPr="000D26AF" w:rsidRDefault="000D26AF" w:rsidP="003D4AC1">
      <w:pPr>
        <w:numPr>
          <w:ilvl w:val="0"/>
          <w:numId w:val="80"/>
        </w:numPr>
        <w:rPr>
          <w:b/>
          <w:bCs/>
        </w:rPr>
      </w:pPr>
      <w:r w:rsidRPr="000D26AF">
        <w:rPr>
          <w:b/>
          <w:bCs/>
        </w:rPr>
        <w:t>anxiety</w:t>
      </w:r>
    </w:p>
    <w:p w:rsidR="000D26AF" w:rsidRPr="000D26AF" w:rsidRDefault="000D26AF" w:rsidP="000D26AF">
      <w:pPr>
        <w:rPr>
          <w:b/>
          <w:bCs/>
        </w:rPr>
      </w:pPr>
      <w:r w:rsidRPr="000D26AF">
        <w:rPr>
          <w:b/>
          <w:bCs/>
        </w:rPr>
        <w:t>Stress increases cortisol, which increases appetite and fat storage.</w:t>
      </w:r>
    </w:p>
    <w:p w:rsidR="000D26AF" w:rsidRPr="000D26AF" w:rsidRDefault="000D26AF" w:rsidP="000D26AF">
      <w:pPr>
        <w:rPr>
          <w:b/>
          <w:bCs/>
        </w:rPr>
      </w:pPr>
      <w:r w:rsidRPr="000D26AF">
        <w:rPr>
          <w:b/>
          <w:bCs/>
        </w:rPr>
        <w:t>3. Sedentary Lifestyles</w:t>
      </w:r>
    </w:p>
    <w:p w:rsidR="000D26AF" w:rsidRPr="000D26AF" w:rsidRDefault="000D26AF" w:rsidP="000D26AF">
      <w:pPr>
        <w:rPr>
          <w:b/>
          <w:bCs/>
        </w:rPr>
      </w:pPr>
      <w:r w:rsidRPr="000D26AF">
        <w:rPr>
          <w:b/>
          <w:bCs/>
        </w:rPr>
        <w:t>Many American cities are built around cars, not movement. People sit for hours:</w:t>
      </w:r>
    </w:p>
    <w:p w:rsidR="000D26AF" w:rsidRPr="000D26AF" w:rsidRDefault="000D26AF" w:rsidP="003D4AC1">
      <w:pPr>
        <w:numPr>
          <w:ilvl w:val="0"/>
          <w:numId w:val="81"/>
        </w:numPr>
        <w:rPr>
          <w:b/>
          <w:bCs/>
        </w:rPr>
      </w:pPr>
      <w:r w:rsidRPr="000D26AF">
        <w:rPr>
          <w:b/>
          <w:bCs/>
        </w:rPr>
        <w:t>at work</w:t>
      </w:r>
    </w:p>
    <w:p w:rsidR="000D26AF" w:rsidRPr="000D26AF" w:rsidRDefault="000D26AF" w:rsidP="003D4AC1">
      <w:pPr>
        <w:numPr>
          <w:ilvl w:val="0"/>
          <w:numId w:val="81"/>
        </w:numPr>
        <w:rPr>
          <w:b/>
          <w:bCs/>
        </w:rPr>
      </w:pPr>
      <w:r w:rsidRPr="000D26AF">
        <w:rPr>
          <w:b/>
          <w:bCs/>
        </w:rPr>
        <w:t>in traffic</w:t>
      </w:r>
    </w:p>
    <w:p w:rsidR="000D26AF" w:rsidRPr="000D26AF" w:rsidRDefault="000D26AF" w:rsidP="003D4AC1">
      <w:pPr>
        <w:numPr>
          <w:ilvl w:val="0"/>
          <w:numId w:val="81"/>
        </w:numPr>
        <w:rPr>
          <w:b/>
          <w:bCs/>
        </w:rPr>
      </w:pPr>
      <w:r w:rsidRPr="000D26AF">
        <w:rPr>
          <w:b/>
          <w:bCs/>
        </w:rPr>
        <w:t>at home</w:t>
      </w:r>
    </w:p>
    <w:p w:rsidR="000D26AF" w:rsidRPr="000D26AF" w:rsidRDefault="000D26AF" w:rsidP="000D26AF">
      <w:pPr>
        <w:rPr>
          <w:b/>
          <w:bCs/>
        </w:rPr>
      </w:pPr>
      <w:r w:rsidRPr="000D26AF">
        <w:rPr>
          <w:b/>
          <w:bCs/>
        </w:rPr>
        <w:t>Sedentary living fuels obesity.</w:t>
      </w:r>
    </w:p>
    <w:p w:rsidR="000D26AF" w:rsidRPr="000D26AF" w:rsidRDefault="000D26AF" w:rsidP="000D26AF">
      <w:pPr>
        <w:rPr>
          <w:b/>
          <w:bCs/>
        </w:rPr>
      </w:pPr>
      <w:r w:rsidRPr="000D26AF">
        <w:rPr>
          <w:b/>
          <w:bCs/>
        </w:rPr>
        <w:t>4. Food Deserts</w:t>
      </w:r>
    </w:p>
    <w:p w:rsidR="000D26AF" w:rsidRPr="000D26AF" w:rsidRDefault="000D26AF" w:rsidP="000D26AF">
      <w:pPr>
        <w:rPr>
          <w:b/>
          <w:bCs/>
        </w:rPr>
      </w:pPr>
      <w:r w:rsidRPr="000D26AF">
        <w:rPr>
          <w:b/>
          <w:bCs/>
        </w:rPr>
        <w:t>In many communities, healthy food is expensive and inaccessible. Unhealthy food is cheap and everywhere.</w:t>
      </w:r>
    </w:p>
    <w:p w:rsidR="000D26AF" w:rsidRPr="000D26AF" w:rsidRDefault="000D26AF" w:rsidP="000D26AF">
      <w:pPr>
        <w:rPr>
          <w:b/>
          <w:bCs/>
        </w:rPr>
      </w:pPr>
      <w:r w:rsidRPr="000D26AF">
        <w:rPr>
          <w:b/>
          <w:bCs/>
        </w:rPr>
        <w:t>5. Cultural Normalization of Overeating</w:t>
      </w:r>
    </w:p>
    <w:p w:rsidR="000D26AF" w:rsidRPr="000D26AF" w:rsidRDefault="000D26AF" w:rsidP="000D26AF">
      <w:pPr>
        <w:rPr>
          <w:b/>
          <w:bCs/>
        </w:rPr>
      </w:pPr>
      <w:r w:rsidRPr="000D26AF">
        <w:rPr>
          <w:b/>
          <w:bCs/>
        </w:rPr>
        <w:t>Large portions are normalized. Eating out is frequent. Snacking is constant.</w:t>
      </w:r>
    </w:p>
    <w:p w:rsidR="000D26AF" w:rsidRPr="000D26AF" w:rsidRDefault="000D26AF" w:rsidP="000D26AF">
      <w:pPr>
        <w:rPr>
          <w:b/>
          <w:bCs/>
        </w:rPr>
      </w:pPr>
      <w:r w:rsidRPr="000D26AF">
        <w:rPr>
          <w:b/>
          <w:bCs/>
        </w:rPr>
        <w:t>6. Emotional and Spiritual Emptiness</w:t>
      </w:r>
    </w:p>
    <w:p w:rsidR="000D26AF" w:rsidRPr="000D26AF" w:rsidRDefault="000D26AF" w:rsidP="000D26AF">
      <w:pPr>
        <w:rPr>
          <w:b/>
          <w:bCs/>
        </w:rPr>
      </w:pPr>
      <w:r w:rsidRPr="000D26AF">
        <w:rPr>
          <w:b/>
          <w:bCs/>
        </w:rPr>
        <w:t>Many people eat to fill emotional voids. Food becomes a substitute for:</w:t>
      </w:r>
    </w:p>
    <w:p w:rsidR="000D26AF" w:rsidRPr="000D26AF" w:rsidRDefault="000D26AF" w:rsidP="003D4AC1">
      <w:pPr>
        <w:numPr>
          <w:ilvl w:val="0"/>
          <w:numId w:val="82"/>
        </w:numPr>
        <w:rPr>
          <w:b/>
          <w:bCs/>
        </w:rPr>
      </w:pPr>
      <w:r w:rsidRPr="000D26AF">
        <w:rPr>
          <w:b/>
          <w:bCs/>
        </w:rPr>
        <w:t>comfort</w:t>
      </w:r>
    </w:p>
    <w:p w:rsidR="000D26AF" w:rsidRPr="000D26AF" w:rsidRDefault="000D26AF" w:rsidP="003D4AC1">
      <w:pPr>
        <w:numPr>
          <w:ilvl w:val="0"/>
          <w:numId w:val="82"/>
        </w:numPr>
        <w:rPr>
          <w:b/>
          <w:bCs/>
        </w:rPr>
      </w:pPr>
      <w:r w:rsidRPr="000D26AF">
        <w:rPr>
          <w:b/>
          <w:bCs/>
        </w:rPr>
        <w:t>companionship</w:t>
      </w:r>
    </w:p>
    <w:p w:rsidR="000D26AF" w:rsidRPr="000D26AF" w:rsidRDefault="000D26AF" w:rsidP="003D4AC1">
      <w:pPr>
        <w:numPr>
          <w:ilvl w:val="0"/>
          <w:numId w:val="82"/>
        </w:numPr>
        <w:rPr>
          <w:b/>
          <w:bCs/>
        </w:rPr>
      </w:pPr>
      <w:r w:rsidRPr="000D26AF">
        <w:rPr>
          <w:b/>
          <w:bCs/>
        </w:rPr>
        <w:t>peace</w:t>
      </w:r>
    </w:p>
    <w:p w:rsidR="000D26AF" w:rsidRPr="000D26AF" w:rsidRDefault="000D26AF" w:rsidP="003D4AC1">
      <w:pPr>
        <w:numPr>
          <w:ilvl w:val="0"/>
          <w:numId w:val="82"/>
        </w:numPr>
        <w:rPr>
          <w:b/>
          <w:bCs/>
        </w:rPr>
      </w:pPr>
      <w:r w:rsidRPr="000D26AF">
        <w:rPr>
          <w:b/>
          <w:bCs/>
        </w:rPr>
        <w:t>meaning</w:t>
      </w:r>
    </w:p>
    <w:p w:rsidR="000D26AF" w:rsidRPr="000D26AF" w:rsidRDefault="000D26AF" w:rsidP="000D26AF">
      <w:pPr>
        <w:rPr>
          <w:b/>
          <w:bCs/>
        </w:rPr>
      </w:pPr>
      <w:r w:rsidRPr="000D26AF">
        <w:rPr>
          <w:b/>
          <w:bCs/>
        </w:rPr>
        <w:lastRenderedPageBreak/>
        <w:t>This is why obesity often coexists with addiction.</w:t>
      </w:r>
    </w:p>
    <w:p w:rsidR="000D26AF" w:rsidRPr="000D26AF" w:rsidRDefault="000D26AF" w:rsidP="000D26AF">
      <w:pPr>
        <w:rPr>
          <w:b/>
          <w:bCs/>
        </w:rPr>
      </w:pPr>
      <w:r w:rsidRPr="000D26AF">
        <w:rPr>
          <w:b/>
          <w:bCs/>
        </w:rPr>
        <w:t>Obesity and Addiction: A Shared Pathway</w:t>
      </w:r>
    </w:p>
    <w:p w:rsidR="000D26AF" w:rsidRPr="000D26AF" w:rsidRDefault="000D26AF" w:rsidP="000D26AF">
      <w:pPr>
        <w:rPr>
          <w:b/>
          <w:bCs/>
        </w:rPr>
      </w:pPr>
      <w:r w:rsidRPr="000D26AF">
        <w:rPr>
          <w:b/>
          <w:bCs/>
        </w:rPr>
        <w:t>My addiction training at the University of Michigan, my work in New York, and my 14</w:t>
      </w:r>
      <w:r w:rsidRPr="000D26AF">
        <w:rPr>
          <w:b/>
          <w:bCs/>
        </w:rPr>
        <w:noBreakHyphen/>
        <w:t>month program at the Institute of Spirituality and Health taught me that obesity and addiction share the same neurological and emotional pathways.</w:t>
      </w:r>
    </w:p>
    <w:p w:rsidR="000D26AF" w:rsidRPr="000D26AF" w:rsidRDefault="000D26AF" w:rsidP="000D26AF">
      <w:pPr>
        <w:rPr>
          <w:b/>
          <w:bCs/>
        </w:rPr>
      </w:pPr>
      <w:r w:rsidRPr="000D26AF">
        <w:rPr>
          <w:b/>
          <w:bCs/>
        </w:rPr>
        <w:t>Both involve:</w:t>
      </w:r>
    </w:p>
    <w:p w:rsidR="000D26AF" w:rsidRPr="000D26AF" w:rsidRDefault="000D26AF" w:rsidP="003D4AC1">
      <w:pPr>
        <w:numPr>
          <w:ilvl w:val="0"/>
          <w:numId w:val="83"/>
        </w:numPr>
        <w:rPr>
          <w:b/>
          <w:bCs/>
        </w:rPr>
      </w:pPr>
      <w:r w:rsidRPr="000D26AF">
        <w:rPr>
          <w:b/>
          <w:bCs/>
        </w:rPr>
        <w:t>dopamine surges</w:t>
      </w:r>
    </w:p>
    <w:p w:rsidR="000D26AF" w:rsidRPr="000D26AF" w:rsidRDefault="000D26AF" w:rsidP="003D4AC1">
      <w:pPr>
        <w:numPr>
          <w:ilvl w:val="0"/>
          <w:numId w:val="83"/>
        </w:numPr>
        <w:rPr>
          <w:b/>
          <w:bCs/>
        </w:rPr>
      </w:pPr>
      <w:r w:rsidRPr="000D26AF">
        <w:rPr>
          <w:b/>
          <w:bCs/>
        </w:rPr>
        <w:t>compulsive behavior</w:t>
      </w:r>
    </w:p>
    <w:p w:rsidR="000D26AF" w:rsidRPr="000D26AF" w:rsidRDefault="000D26AF" w:rsidP="003D4AC1">
      <w:pPr>
        <w:numPr>
          <w:ilvl w:val="0"/>
          <w:numId w:val="83"/>
        </w:numPr>
        <w:rPr>
          <w:b/>
          <w:bCs/>
        </w:rPr>
      </w:pPr>
      <w:r w:rsidRPr="000D26AF">
        <w:rPr>
          <w:b/>
          <w:bCs/>
        </w:rPr>
        <w:t>emotional triggers</w:t>
      </w:r>
    </w:p>
    <w:p w:rsidR="000D26AF" w:rsidRPr="000D26AF" w:rsidRDefault="000D26AF" w:rsidP="003D4AC1">
      <w:pPr>
        <w:numPr>
          <w:ilvl w:val="0"/>
          <w:numId w:val="83"/>
        </w:numPr>
        <w:rPr>
          <w:b/>
          <w:bCs/>
        </w:rPr>
      </w:pPr>
      <w:r w:rsidRPr="000D26AF">
        <w:rPr>
          <w:b/>
          <w:bCs/>
        </w:rPr>
        <w:t>trauma</w:t>
      </w:r>
    </w:p>
    <w:p w:rsidR="000D26AF" w:rsidRPr="000D26AF" w:rsidRDefault="000D26AF" w:rsidP="003D4AC1">
      <w:pPr>
        <w:numPr>
          <w:ilvl w:val="0"/>
          <w:numId w:val="83"/>
        </w:numPr>
        <w:rPr>
          <w:b/>
          <w:bCs/>
        </w:rPr>
      </w:pPr>
      <w:r w:rsidRPr="000D26AF">
        <w:rPr>
          <w:b/>
          <w:bCs/>
        </w:rPr>
        <w:t>loss of control</w:t>
      </w:r>
    </w:p>
    <w:p w:rsidR="000D26AF" w:rsidRPr="000D26AF" w:rsidRDefault="000D26AF" w:rsidP="003D4AC1">
      <w:pPr>
        <w:numPr>
          <w:ilvl w:val="0"/>
          <w:numId w:val="83"/>
        </w:numPr>
        <w:rPr>
          <w:b/>
          <w:bCs/>
        </w:rPr>
      </w:pPr>
      <w:r w:rsidRPr="000D26AF">
        <w:rPr>
          <w:b/>
          <w:bCs/>
        </w:rPr>
        <w:t>spiritual emptiness</w:t>
      </w:r>
    </w:p>
    <w:p w:rsidR="000D26AF" w:rsidRPr="000D26AF" w:rsidRDefault="000D26AF" w:rsidP="000D26AF">
      <w:pPr>
        <w:rPr>
          <w:b/>
          <w:bCs/>
        </w:rPr>
      </w:pPr>
      <w:r w:rsidRPr="000D26AF">
        <w:rPr>
          <w:b/>
          <w:bCs/>
        </w:rPr>
        <w:t>This is why many recovering alcoholics replace alcohol with sugar. This is why many trauma survivors overeat. This is why obesity must be treated like addiction — with compassion, community, and holistic healing.</w:t>
      </w:r>
    </w:p>
    <w:p w:rsidR="000D26AF" w:rsidRPr="000D26AF" w:rsidRDefault="000D26AF" w:rsidP="000D26AF">
      <w:pPr>
        <w:rPr>
          <w:b/>
          <w:bCs/>
        </w:rPr>
      </w:pPr>
      <w:r w:rsidRPr="000D26AF">
        <w:rPr>
          <w:b/>
          <w:bCs/>
        </w:rPr>
        <w:t>The Role of Public Health Systems</w:t>
      </w:r>
    </w:p>
    <w:p w:rsidR="000D26AF" w:rsidRPr="000D26AF" w:rsidRDefault="000D26AF" w:rsidP="000D26AF">
      <w:pPr>
        <w:rPr>
          <w:b/>
          <w:bCs/>
        </w:rPr>
      </w:pPr>
      <w:r w:rsidRPr="000D26AF">
        <w:rPr>
          <w:b/>
          <w:bCs/>
        </w:rPr>
        <w:t>My work with city halls, health departments, and community outreach programs showed me that public health systems play a critical role in addressing obesity.</w:t>
      </w:r>
    </w:p>
    <w:p w:rsidR="000D26AF" w:rsidRPr="000D26AF" w:rsidRDefault="000D26AF" w:rsidP="000D26AF">
      <w:pPr>
        <w:rPr>
          <w:b/>
          <w:bCs/>
        </w:rPr>
      </w:pPr>
      <w:r w:rsidRPr="000D26AF">
        <w:rPr>
          <w:b/>
          <w:bCs/>
        </w:rPr>
        <w:t>Effective systems:</w:t>
      </w:r>
    </w:p>
    <w:p w:rsidR="000D26AF" w:rsidRPr="000D26AF" w:rsidRDefault="000D26AF" w:rsidP="003D4AC1">
      <w:pPr>
        <w:numPr>
          <w:ilvl w:val="0"/>
          <w:numId w:val="84"/>
        </w:numPr>
        <w:rPr>
          <w:b/>
          <w:bCs/>
        </w:rPr>
      </w:pPr>
      <w:r w:rsidRPr="000D26AF">
        <w:rPr>
          <w:b/>
          <w:bCs/>
        </w:rPr>
        <w:t>educate communities</w:t>
      </w:r>
    </w:p>
    <w:p w:rsidR="000D26AF" w:rsidRPr="000D26AF" w:rsidRDefault="000D26AF" w:rsidP="003D4AC1">
      <w:pPr>
        <w:numPr>
          <w:ilvl w:val="0"/>
          <w:numId w:val="84"/>
        </w:numPr>
        <w:rPr>
          <w:b/>
          <w:bCs/>
        </w:rPr>
      </w:pPr>
      <w:r w:rsidRPr="000D26AF">
        <w:rPr>
          <w:b/>
          <w:bCs/>
        </w:rPr>
        <w:t>promote exercise</w:t>
      </w:r>
    </w:p>
    <w:p w:rsidR="000D26AF" w:rsidRPr="000D26AF" w:rsidRDefault="000D26AF" w:rsidP="003D4AC1">
      <w:pPr>
        <w:numPr>
          <w:ilvl w:val="0"/>
          <w:numId w:val="84"/>
        </w:numPr>
        <w:rPr>
          <w:b/>
          <w:bCs/>
        </w:rPr>
      </w:pPr>
      <w:r w:rsidRPr="000D26AF">
        <w:rPr>
          <w:b/>
          <w:bCs/>
        </w:rPr>
        <w:t>regulate food marketing</w:t>
      </w:r>
    </w:p>
    <w:p w:rsidR="000D26AF" w:rsidRPr="000D26AF" w:rsidRDefault="000D26AF" w:rsidP="003D4AC1">
      <w:pPr>
        <w:numPr>
          <w:ilvl w:val="0"/>
          <w:numId w:val="84"/>
        </w:numPr>
        <w:rPr>
          <w:b/>
          <w:bCs/>
        </w:rPr>
      </w:pPr>
      <w:r w:rsidRPr="000D26AF">
        <w:rPr>
          <w:b/>
          <w:bCs/>
        </w:rPr>
        <w:t>support mental health</w:t>
      </w:r>
    </w:p>
    <w:p w:rsidR="000D26AF" w:rsidRPr="000D26AF" w:rsidRDefault="000D26AF" w:rsidP="003D4AC1">
      <w:pPr>
        <w:numPr>
          <w:ilvl w:val="0"/>
          <w:numId w:val="84"/>
        </w:numPr>
        <w:rPr>
          <w:b/>
          <w:bCs/>
        </w:rPr>
      </w:pPr>
      <w:r w:rsidRPr="000D26AF">
        <w:rPr>
          <w:b/>
          <w:bCs/>
        </w:rPr>
        <w:t>strengthen families</w:t>
      </w:r>
    </w:p>
    <w:p w:rsidR="000D26AF" w:rsidRPr="000D26AF" w:rsidRDefault="000D26AF" w:rsidP="003D4AC1">
      <w:pPr>
        <w:numPr>
          <w:ilvl w:val="0"/>
          <w:numId w:val="84"/>
        </w:numPr>
        <w:rPr>
          <w:b/>
          <w:bCs/>
        </w:rPr>
      </w:pPr>
      <w:r w:rsidRPr="000D26AF">
        <w:rPr>
          <w:b/>
          <w:bCs/>
        </w:rPr>
        <w:t>build healthy environments</w:t>
      </w:r>
    </w:p>
    <w:p w:rsidR="000D26AF" w:rsidRPr="000D26AF" w:rsidRDefault="000D26AF" w:rsidP="000D26AF">
      <w:pPr>
        <w:rPr>
          <w:b/>
          <w:bCs/>
        </w:rPr>
      </w:pPr>
      <w:r w:rsidRPr="000D26AF">
        <w:rPr>
          <w:b/>
          <w:bCs/>
        </w:rPr>
        <w:t>Weak systems allow obesity to spread unchecked.</w:t>
      </w:r>
    </w:p>
    <w:p w:rsidR="000D26AF" w:rsidRPr="000D26AF" w:rsidRDefault="000D26AF" w:rsidP="000D26AF">
      <w:pPr>
        <w:rPr>
          <w:b/>
          <w:bCs/>
        </w:rPr>
      </w:pPr>
      <w:r w:rsidRPr="000D26AF">
        <w:rPr>
          <w:b/>
          <w:bCs/>
        </w:rPr>
        <w:t>Canada: A Different Approach</w:t>
      </w:r>
    </w:p>
    <w:p w:rsidR="000D26AF" w:rsidRPr="000D26AF" w:rsidRDefault="000D26AF" w:rsidP="000D26AF">
      <w:pPr>
        <w:rPr>
          <w:b/>
          <w:bCs/>
        </w:rPr>
      </w:pPr>
      <w:r w:rsidRPr="000D26AF">
        <w:rPr>
          <w:b/>
          <w:bCs/>
        </w:rPr>
        <w:t>In Windsor, I observed a different pattern. Canada’s public health system provides:</w:t>
      </w:r>
    </w:p>
    <w:p w:rsidR="000D26AF" w:rsidRPr="000D26AF" w:rsidRDefault="000D26AF" w:rsidP="003D4AC1">
      <w:pPr>
        <w:numPr>
          <w:ilvl w:val="0"/>
          <w:numId w:val="85"/>
        </w:numPr>
        <w:rPr>
          <w:b/>
          <w:bCs/>
        </w:rPr>
      </w:pPr>
      <w:r w:rsidRPr="000D26AF">
        <w:rPr>
          <w:b/>
          <w:bCs/>
        </w:rPr>
        <w:lastRenderedPageBreak/>
        <w:t>stronger community support</w:t>
      </w:r>
    </w:p>
    <w:p w:rsidR="000D26AF" w:rsidRPr="000D26AF" w:rsidRDefault="000D26AF" w:rsidP="003D4AC1">
      <w:pPr>
        <w:numPr>
          <w:ilvl w:val="0"/>
          <w:numId w:val="85"/>
        </w:numPr>
        <w:rPr>
          <w:b/>
          <w:bCs/>
        </w:rPr>
      </w:pPr>
      <w:r w:rsidRPr="000D26AF">
        <w:rPr>
          <w:b/>
          <w:bCs/>
        </w:rPr>
        <w:t>better access to healthcare</w:t>
      </w:r>
    </w:p>
    <w:p w:rsidR="000D26AF" w:rsidRPr="000D26AF" w:rsidRDefault="000D26AF" w:rsidP="003D4AC1">
      <w:pPr>
        <w:numPr>
          <w:ilvl w:val="0"/>
          <w:numId w:val="85"/>
        </w:numPr>
        <w:rPr>
          <w:b/>
          <w:bCs/>
        </w:rPr>
      </w:pPr>
      <w:r w:rsidRPr="000D26AF">
        <w:rPr>
          <w:b/>
          <w:bCs/>
        </w:rPr>
        <w:t>more preventive programs</w:t>
      </w:r>
    </w:p>
    <w:p w:rsidR="000D26AF" w:rsidRPr="000D26AF" w:rsidRDefault="000D26AF" w:rsidP="003D4AC1">
      <w:pPr>
        <w:numPr>
          <w:ilvl w:val="0"/>
          <w:numId w:val="85"/>
        </w:numPr>
        <w:rPr>
          <w:b/>
          <w:bCs/>
        </w:rPr>
      </w:pPr>
      <w:r w:rsidRPr="000D26AF">
        <w:rPr>
          <w:b/>
          <w:bCs/>
        </w:rPr>
        <w:t>healthier school environments</w:t>
      </w:r>
    </w:p>
    <w:p w:rsidR="000D26AF" w:rsidRPr="000D26AF" w:rsidRDefault="000D26AF" w:rsidP="000D26AF">
      <w:pPr>
        <w:rPr>
          <w:b/>
          <w:bCs/>
        </w:rPr>
      </w:pPr>
      <w:r w:rsidRPr="000D26AF">
        <w:rPr>
          <w:b/>
          <w:bCs/>
        </w:rPr>
        <w:t>Obesity exists in Canada — but the system responds more effectively.</w:t>
      </w:r>
    </w:p>
    <w:p w:rsidR="000D26AF" w:rsidRPr="000D26AF" w:rsidRDefault="000D26AF" w:rsidP="000D26AF">
      <w:pPr>
        <w:rPr>
          <w:b/>
          <w:bCs/>
        </w:rPr>
      </w:pPr>
      <w:r w:rsidRPr="000D26AF">
        <w:rPr>
          <w:b/>
          <w:bCs/>
        </w:rPr>
        <w:t>Conclusion: North America Must Lead the Fight</w:t>
      </w:r>
    </w:p>
    <w:p w:rsidR="000D26AF" w:rsidRPr="000D26AF" w:rsidRDefault="000D26AF" w:rsidP="000D26AF">
      <w:pPr>
        <w:rPr>
          <w:b/>
          <w:bCs/>
        </w:rPr>
      </w:pPr>
      <w:r w:rsidRPr="000D26AF">
        <w:rPr>
          <w:b/>
          <w:bCs/>
        </w:rPr>
        <w:t>After decades of crossing continents, I believe North America must lead the global fight against obesity. It has:</w:t>
      </w:r>
    </w:p>
    <w:p w:rsidR="000D26AF" w:rsidRPr="000D26AF" w:rsidRDefault="000D26AF" w:rsidP="003D4AC1">
      <w:pPr>
        <w:numPr>
          <w:ilvl w:val="0"/>
          <w:numId w:val="86"/>
        </w:numPr>
        <w:rPr>
          <w:b/>
          <w:bCs/>
        </w:rPr>
      </w:pPr>
      <w:r w:rsidRPr="000D26AF">
        <w:rPr>
          <w:b/>
          <w:bCs/>
        </w:rPr>
        <w:t>the highest obesity rates</w:t>
      </w:r>
    </w:p>
    <w:p w:rsidR="000D26AF" w:rsidRPr="000D26AF" w:rsidRDefault="000D26AF" w:rsidP="003D4AC1">
      <w:pPr>
        <w:numPr>
          <w:ilvl w:val="0"/>
          <w:numId w:val="86"/>
        </w:numPr>
        <w:rPr>
          <w:b/>
          <w:bCs/>
        </w:rPr>
      </w:pPr>
      <w:r w:rsidRPr="000D26AF">
        <w:rPr>
          <w:b/>
          <w:bCs/>
        </w:rPr>
        <w:t>the most advanced medical systems</w:t>
      </w:r>
    </w:p>
    <w:p w:rsidR="000D26AF" w:rsidRPr="000D26AF" w:rsidRDefault="000D26AF" w:rsidP="003D4AC1">
      <w:pPr>
        <w:numPr>
          <w:ilvl w:val="0"/>
          <w:numId w:val="86"/>
        </w:numPr>
        <w:rPr>
          <w:b/>
          <w:bCs/>
        </w:rPr>
      </w:pPr>
      <w:r w:rsidRPr="000D26AF">
        <w:rPr>
          <w:b/>
          <w:bCs/>
        </w:rPr>
        <w:t>the greatest resources</w:t>
      </w:r>
    </w:p>
    <w:p w:rsidR="000D26AF" w:rsidRPr="000D26AF" w:rsidRDefault="000D26AF" w:rsidP="003D4AC1">
      <w:pPr>
        <w:numPr>
          <w:ilvl w:val="0"/>
          <w:numId w:val="86"/>
        </w:numPr>
        <w:rPr>
          <w:b/>
          <w:bCs/>
        </w:rPr>
      </w:pPr>
      <w:r w:rsidRPr="000D26AF">
        <w:rPr>
          <w:b/>
          <w:bCs/>
        </w:rPr>
        <w:t>the strongest research institutions</w:t>
      </w:r>
    </w:p>
    <w:p w:rsidR="000D26AF" w:rsidRPr="000D26AF" w:rsidRDefault="000D26AF" w:rsidP="003D4AC1">
      <w:pPr>
        <w:numPr>
          <w:ilvl w:val="0"/>
          <w:numId w:val="86"/>
        </w:numPr>
        <w:rPr>
          <w:b/>
          <w:bCs/>
        </w:rPr>
      </w:pPr>
      <w:r w:rsidRPr="000D26AF">
        <w:rPr>
          <w:b/>
          <w:bCs/>
        </w:rPr>
        <w:t>the largest influence on global food culture</w:t>
      </w:r>
    </w:p>
    <w:p w:rsidR="000D26AF" w:rsidRPr="000D26AF" w:rsidRDefault="000D26AF" w:rsidP="000D26AF">
      <w:pPr>
        <w:rPr>
          <w:b/>
          <w:bCs/>
        </w:rPr>
      </w:pPr>
      <w:r w:rsidRPr="000D26AF">
        <w:rPr>
          <w:b/>
          <w:bCs/>
        </w:rPr>
        <w:t>But leadership requires courage — the courage to confront addiction, trauma, marketing, policy failures, and environmental barriers.</w:t>
      </w:r>
    </w:p>
    <w:p w:rsidR="000D26AF" w:rsidRPr="000D26AF" w:rsidRDefault="000D26AF" w:rsidP="000D26AF">
      <w:pPr>
        <w:rPr>
          <w:b/>
          <w:bCs/>
        </w:rPr>
      </w:pPr>
      <w:r w:rsidRPr="000D26AF">
        <w:rPr>
          <w:b/>
          <w:bCs/>
        </w:rPr>
        <w:t>Obesity in North America is not a personal failure. It is a systemic crisis requiring a systemic response.</w:t>
      </w:r>
    </w:p>
    <w:p w:rsidR="000D26AF" w:rsidRPr="000D26AF" w:rsidRDefault="000D26AF" w:rsidP="000D26AF">
      <w:pPr>
        <w:rPr>
          <w:b/>
          <w:bCs/>
        </w:rPr>
      </w:pPr>
      <w:r w:rsidRPr="000D26AF">
        <w:rPr>
          <w:b/>
          <w:bCs/>
        </w:rPr>
        <w:t>This chapter prepares the reader for the next: Obesity in Developing Nations, where we explore how Africa and other regions are now facing the same epidemic.</w:t>
      </w: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312402" w:rsidRDefault="000D26AF" w:rsidP="000D26AF">
      <w:pPr>
        <w:rPr>
          <w:b/>
          <w:bCs/>
        </w:rPr>
      </w:pPr>
      <w:r w:rsidRPr="000D26AF">
        <w:rPr>
          <w:b/>
          <w:bCs/>
        </w:rPr>
        <w:t xml:space="preserve">                    </w:t>
      </w:r>
    </w:p>
    <w:p w:rsidR="00312402" w:rsidRDefault="00312402" w:rsidP="000D26AF">
      <w:pPr>
        <w:rPr>
          <w:b/>
          <w:bCs/>
        </w:rPr>
      </w:pPr>
    </w:p>
    <w:p w:rsidR="00312402" w:rsidRDefault="00312402" w:rsidP="000D26AF">
      <w:pPr>
        <w:rPr>
          <w:b/>
          <w:bCs/>
        </w:rPr>
      </w:pPr>
    </w:p>
    <w:p w:rsidR="00312402" w:rsidRDefault="00312402" w:rsidP="000D26AF">
      <w:pPr>
        <w:rPr>
          <w:b/>
          <w:bCs/>
        </w:rPr>
      </w:pPr>
    </w:p>
    <w:p w:rsidR="00F53EF5" w:rsidRDefault="00312402" w:rsidP="000D26AF">
      <w:pPr>
        <w:rPr>
          <w:b/>
          <w:bCs/>
        </w:rPr>
      </w:pPr>
      <w:r>
        <w:rPr>
          <w:b/>
          <w:bCs/>
        </w:rPr>
        <w:lastRenderedPageBreak/>
        <w:t xml:space="preserve">                                                               </w:t>
      </w:r>
    </w:p>
    <w:p w:rsidR="00F53EF5" w:rsidRDefault="00F53EF5" w:rsidP="000D26AF">
      <w:pPr>
        <w:rPr>
          <w:b/>
          <w:bCs/>
        </w:rPr>
      </w:pPr>
    </w:p>
    <w:p w:rsidR="000D26AF" w:rsidRPr="000D26AF" w:rsidRDefault="00F53EF5" w:rsidP="000D26AF">
      <w:pPr>
        <w:rPr>
          <w:b/>
          <w:bCs/>
        </w:rPr>
      </w:pPr>
      <w:r>
        <w:rPr>
          <w:b/>
          <w:bCs/>
        </w:rPr>
        <w:t xml:space="preserve">                                                              </w:t>
      </w:r>
      <w:r w:rsidR="000D26AF" w:rsidRPr="000D26AF">
        <w:rPr>
          <w:b/>
          <w:bCs/>
        </w:rPr>
        <w:t xml:space="preserve">CHAPTER 9 </w:t>
      </w:r>
    </w:p>
    <w:p w:rsidR="000D26AF" w:rsidRPr="000D26AF" w:rsidRDefault="00312402" w:rsidP="000D26AF">
      <w:pPr>
        <w:rPr>
          <w:b/>
          <w:bCs/>
        </w:rPr>
      </w:pPr>
      <w:r>
        <w:rPr>
          <w:b/>
          <w:bCs/>
        </w:rPr>
        <w:t xml:space="preserve">                                               </w:t>
      </w:r>
      <w:r w:rsidR="000D26AF" w:rsidRPr="000D26AF">
        <w:rPr>
          <w:b/>
          <w:bCs/>
        </w:rPr>
        <w:t>Obesity in Developing Nations</w:t>
      </w:r>
    </w:p>
    <w:p w:rsidR="000D26AF" w:rsidRPr="000D26AF" w:rsidRDefault="000D26AF" w:rsidP="000D26AF">
      <w:pPr>
        <w:rPr>
          <w:b/>
          <w:bCs/>
        </w:rPr>
      </w:pPr>
      <w:r w:rsidRPr="000D26AF">
        <w:rPr>
          <w:b/>
          <w:bCs/>
        </w:rPr>
        <w:t>Obesity in developing nations is one of the most dramatic and dangerous health transitions of the 21st century. When I began my medical journey in Cameroon and Nigeria, obesity was rare. Most communities struggled with undernutrition, infectious diseases, and poverty</w:t>
      </w:r>
      <w:r w:rsidRPr="000D26AF">
        <w:rPr>
          <w:b/>
          <w:bCs/>
        </w:rPr>
        <w:noBreakHyphen/>
        <w:t>related illnesses. But over the decades — as I traveled, practiced medicine, conducted outreach, and studied global health — I watched a silent shift take place.</w:t>
      </w:r>
    </w:p>
    <w:p w:rsidR="000D26AF" w:rsidRPr="000D26AF" w:rsidRDefault="000D26AF" w:rsidP="000D26AF">
      <w:pPr>
        <w:rPr>
          <w:b/>
          <w:bCs/>
        </w:rPr>
      </w:pPr>
      <w:r w:rsidRPr="000D26AF">
        <w:rPr>
          <w:b/>
          <w:bCs/>
        </w:rPr>
        <w:t>Today, obesity is rising faster in developing nations than anywhere else in the world.</w:t>
      </w:r>
    </w:p>
    <w:p w:rsidR="000D26AF" w:rsidRPr="000D26AF" w:rsidRDefault="000D26AF" w:rsidP="000D26AF">
      <w:pPr>
        <w:rPr>
          <w:b/>
          <w:bCs/>
        </w:rPr>
      </w:pPr>
      <w:r w:rsidRPr="000D26AF">
        <w:rPr>
          <w:b/>
          <w:bCs/>
        </w:rPr>
        <w:t>This chapter explores how and why this epidemic is spreading across Africa and other developing regions, drawing from my clinical work, outreach missions, global health training, and decades of observation.</w:t>
      </w:r>
    </w:p>
    <w:p w:rsidR="000D26AF" w:rsidRPr="000D26AF" w:rsidRDefault="000D26AF" w:rsidP="000D26AF">
      <w:pPr>
        <w:rPr>
          <w:b/>
          <w:bCs/>
        </w:rPr>
      </w:pPr>
      <w:r w:rsidRPr="000D26AF">
        <w:rPr>
          <w:b/>
          <w:bCs/>
        </w:rPr>
        <w:t>The Nutritional Transition: From Traditional Diets to Processed Foods</w:t>
      </w:r>
    </w:p>
    <w:p w:rsidR="000D26AF" w:rsidRPr="000D26AF" w:rsidRDefault="000D26AF" w:rsidP="000D26AF">
      <w:pPr>
        <w:rPr>
          <w:b/>
          <w:bCs/>
        </w:rPr>
      </w:pPr>
      <w:r w:rsidRPr="000D26AF">
        <w:rPr>
          <w:b/>
          <w:bCs/>
        </w:rPr>
        <w:t>When I practiced medicine at the University of Ilorin Teaching Hospital in Nigeria, most patients ate traditional diets:</w:t>
      </w:r>
    </w:p>
    <w:p w:rsidR="000D26AF" w:rsidRPr="000D26AF" w:rsidRDefault="000D26AF" w:rsidP="003D4AC1">
      <w:pPr>
        <w:numPr>
          <w:ilvl w:val="0"/>
          <w:numId w:val="87"/>
        </w:numPr>
        <w:rPr>
          <w:b/>
          <w:bCs/>
        </w:rPr>
      </w:pPr>
      <w:r w:rsidRPr="000D26AF">
        <w:rPr>
          <w:b/>
          <w:bCs/>
        </w:rPr>
        <w:t>vegetables</w:t>
      </w:r>
    </w:p>
    <w:p w:rsidR="000D26AF" w:rsidRPr="000D26AF" w:rsidRDefault="000D26AF" w:rsidP="003D4AC1">
      <w:pPr>
        <w:numPr>
          <w:ilvl w:val="0"/>
          <w:numId w:val="87"/>
        </w:numPr>
        <w:rPr>
          <w:b/>
          <w:bCs/>
        </w:rPr>
      </w:pPr>
      <w:r w:rsidRPr="000D26AF">
        <w:rPr>
          <w:b/>
          <w:bCs/>
        </w:rPr>
        <w:t>grains</w:t>
      </w:r>
    </w:p>
    <w:p w:rsidR="000D26AF" w:rsidRPr="000D26AF" w:rsidRDefault="000D26AF" w:rsidP="003D4AC1">
      <w:pPr>
        <w:numPr>
          <w:ilvl w:val="0"/>
          <w:numId w:val="87"/>
        </w:numPr>
        <w:rPr>
          <w:b/>
          <w:bCs/>
        </w:rPr>
      </w:pPr>
      <w:r w:rsidRPr="000D26AF">
        <w:rPr>
          <w:b/>
          <w:bCs/>
        </w:rPr>
        <w:t>legumes</w:t>
      </w:r>
    </w:p>
    <w:p w:rsidR="000D26AF" w:rsidRPr="000D26AF" w:rsidRDefault="000D26AF" w:rsidP="003D4AC1">
      <w:pPr>
        <w:numPr>
          <w:ilvl w:val="0"/>
          <w:numId w:val="87"/>
        </w:numPr>
        <w:rPr>
          <w:b/>
          <w:bCs/>
        </w:rPr>
      </w:pPr>
      <w:r w:rsidRPr="000D26AF">
        <w:rPr>
          <w:b/>
          <w:bCs/>
        </w:rPr>
        <w:t>fresh foods</w:t>
      </w:r>
    </w:p>
    <w:p w:rsidR="000D26AF" w:rsidRPr="000D26AF" w:rsidRDefault="000D26AF" w:rsidP="003D4AC1">
      <w:pPr>
        <w:numPr>
          <w:ilvl w:val="0"/>
          <w:numId w:val="87"/>
        </w:numPr>
        <w:rPr>
          <w:b/>
          <w:bCs/>
        </w:rPr>
      </w:pPr>
      <w:r w:rsidRPr="000D26AF">
        <w:rPr>
          <w:b/>
          <w:bCs/>
        </w:rPr>
        <w:t>home</w:t>
      </w:r>
      <w:r w:rsidRPr="000D26AF">
        <w:rPr>
          <w:b/>
          <w:bCs/>
        </w:rPr>
        <w:noBreakHyphen/>
        <w:t>prepared meals</w:t>
      </w:r>
    </w:p>
    <w:p w:rsidR="000D26AF" w:rsidRPr="000D26AF" w:rsidRDefault="000D26AF" w:rsidP="000D26AF">
      <w:pPr>
        <w:rPr>
          <w:b/>
          <w:bCs/>
        </w:rPr>
      </w:pPr>
      <w:r w:rsidRPr="000D26AF">
        <w:rPr>
          <w:b/>
          <w:bCs/>
        </w:rPr>
        <w:t>Obesity existed, but it was uncommon.</w:t>
      </w:r>
    </w:p>
    <w:p w:rsidR="000D26AF" w:rsidRPr="000D26AF" w:rsidRDefault="000D26AF" w:rsidP="000D26AF">
      <w:pPr>
        <w:rPr>
          <w:b/>
          <w:bCs/>
        </w:rPr>
      </w:pPr>
      <w:r w:rsidRPr="000D26AF">
        <w:rPr>
          <w:b/>
          <w:bCs/>
        </w:rPr>
        <w:t xml:space="preserve">When I returned to Cameroon and began working at St. Francis Polyclinic as Deputy Chief Medical Officer under Dr. </w:t>
      </w:r>
      <w:proofErr w:type="spellStart"/>
      <w:r w:rsidRPr="000D26AF">
        <w:rPr>
          <w:b/>
          <w:bCs/>
        </w:rPr>
        <w:t>Eben</w:t>
      </w:r>
      <w:proofErr w:type="spellEnd"/>
      <w:r w:rsidRPr="000D26AF">
        <w:rPr>
          <w:b/>
          <w:bCs/>
        </w:rPr>
        <w:t>, I noticed a dramatic change. Processed foods had entered the markets. Imported snacks filled the shops. Sugary drinks became common. Families began replacing traditional meals with:</w:t>
      </w:r>
    </w:p>
    <w:p w:rsidR="000D26AF" w:rsidRPr="000D26AF" w:rsidRDefault="000D26AF" w:rsidP="003D4AC1">
      <w:pPr>
        <w:numPr>
          <w:ilvl w:val="0"/>
          <w:numId w:val="88"/>
        </w:numPr>
        <w:rPr>
          <w:b/>
          <w:bCs/>
        </w:rPr>
      </w:pPr>
      <w:r w:rsidRPr="000D26AF">
        <w:rPr>
          <w:b/>
          <w:bCs/>
        </w:rPr>
        <w:t>white bread</w:t>
      </w:r>
    </w:p>
    <w:p w:rsidR="000D26AF" w:rsidRPr="000D26AF" w:rsidRDefault="000D26AF" w:rsidP="003D4AC1">
      <w:pPr>
        <w:numPr>
          <w:ilvl w:val="0"/>
          <w:numId w:val="88"/>
        </w:numPr>
        <w:rPr>
          <w:b/>
          <w:bCs/>
        </w:rPr>
      </w:pPr>
      <w:r w:rsidRPr="000D26AF">
        <w:rPr>
          <w:b/>
          <w:bCs/>
        </w:rPr>
        <w:t>fried foods</w:t>
      </w:r>
    </w:p>
    <w:p w:rsidR="000D26AF" w:rsidRPr="000D26AF" w:rsidRDefault="000D26AF" w:rsidP="003D4AC1">
      <w:pPr>
        <w:numPr>
          <w:ilvl w:val="0"/>
          <w:numId w:val="88"/>
        </w:numPr>
        <w:rPr>
          <w:b/>
          <w:bCs/>
        </w:rPr>
      </w:pPr>
      <w:r w:rsidRPr="000D26AF">
        <w:rPr>
          <w:b/>
          <w:bCs/>
        </w:rPr>
        <w:lastRenderedPageBreak/>
        <w:t>sugary beverages</w:t>
      </w:r>
    </w:p>
    <w:p w:rsidR="000D26AF" w:rsidRPr="000D26AF" w:rsidRDefault="000D26AF" w:rsidP="003D4AC1">
      <w:pPr>
        <w:numPr>
          <w:ilvl w:val="0"/>
          <w:numId w:val="88"/>
        </w:numPr>
        <w:rPr>
          <w:b/>
          <w:bCs/>
        </w:rPr>
      </w:pPr>
      <w:r w:rsidRPr="000D26AF">
        <w:rPr>
          <w:b/>
          <w:bCs/>
        </w:rPr>
        <w:t>packaged snacks</w:t>
      </w:r>
    </w:p>
    <w:p w:rsidR="000D26AF" w:rsidRPr="000D26AF" w:rsidRDefault="000D26AF" w:rsidP="003D4AC1">
      <w:pPr>
        <w:numPr>
          <w:ilvl w:val="0"/>
          <w:numId w:val="88"/>
        </w:numPr>
        <w:rPr>
          <w:b/>
          <w:bCs/>
        </w:rPr>
      </w:pPr>
      <w:r w:rsidRPr="000D26AF">
        <w:rPr>
          <w:b/>
          <w:bCs/>
        </w:rPr>
        <w:t>refined carbohydrates</w:t>
      </w:r>
    </w:p>
    <w:p w:rsidR="000D26AF" w:rsidRPr="000D26AF" w:rsidRDefault="000D26AF" w:rsidP="000D26AF">
      <w:pPr>
        <w:rPr>
          <w:b/>
          <w:bCs/>
        </w:rPr>
      </w:pPr>
      <w:r w:rsidRPr="000D26AF">
        <w:rPr>
          <w:b/>
          <w:bCs/>
        </w:rPr>
        <w:t>This nutritional transition — driven by globalization, urbanization, and marketing — is one of the primary causes of rising obesity in developing nations.</w:t>
      </w:r>
    </w:p>
    <w:p w:rsidR="000D26AF" w:rsidRPr="000D26AF" w:rsidRDefault="000D26AF" w:rsidP="000D26AF">
      <w:pPr>
        <w:rPr>
          <w:b/>
          <w:bCs/>
        </w:rPr>
      </w:pPr>
      <w:r w:rsidRPr="000D26AF">
        <w:rPr>
          <w:b/>
          <w:bCs/>
        </w:rPr>
        <w:t>Urbanization: Cities That Encourage Weight Gain</w:t>
      </w:r>
    </w:p>
    <w:p w:rsidR="000D26AF" w:rsidRPr="000D26AF" w:rsidRDefault="000D26AF" w:rsidP="000D26AF">
      <w:pPr>
        <w:rPr>
          <w:b/>
          <w:bCs/>
        </w:rPr>
      </w:pPr>
      <w:r w:rsidRPr="000D26AF">
        <w:rPr>
          <w:b/>
          <w:bCs/>
        </w:rPr>
        <w:t>As African cities expanded, lifestyles changed. In Cameroon, Nigeria, Ghana, and other nations, I observed:</w:t>
      </w:r>
    </w:p>
    <w:p w:rsidR="000D26AF" w:rsidRPr="000D26AF" w:rsidRDefault="000D26AF" w:rsidP="003D4AC1">
      <w:pPr>
        <w:numPr>
          <w:ilvl w:val="0"/>
          <w:numId w:val="89"/>
        </w:numPr>
        <w:rPr>
          <w:b/>
          <w:bCs/>
        </w:rPr>
      </w:pPr>
      <w:r w:rsidRPr="000D26AF">
        <w:rPr>
          <w:b/>
          <w:bCs/>
        </w:rPr>
        <w:t>reduced physical activity</w:t>
      </w:r>
    </w:p>
    <w:p w:rsidR="000D26AF" w:rsidRPr="000D26AF" w:rsidRDefault="000D26AF" w:rsidP="003D4AC1">
      <w:pPr>
        <w:numPr>
          <w:ilvl w:val="0"/>
          <w:numId w:val="89"/>
        </w:numPr>
        <w:rPr>
          <w:b/>
          <w:bCs/>
        </w:rPr>
      </w:pPr>
      <w:r w:rsidRPr="000D26AF">
        <w:rPr>
          <w:b/>
          <w:bCs/>
        </w:rPr>
        <w:t>increased sedentary work</w:t>
      </w:r>
    </w:p>
    <w:p w:rsidR="000D26AF" w:rsidRPr="000D26AF" w:rsidRDefault="000D26AF" w:rsidP="003D4AC1">
      <w:pPr>
        <w:numPr>
          <w:ilvl w:val="0"/>
          <w:numId w:val="89"/>
        </w:numPr>
        <w:rPr>
          <w:b/>
          <w:bCs/>
        </w:rPr>
      </w:pPr>
      <w:r w:rsidRPr="000D26AF">
        <w:rPr>
          <w:b/>
          <w:bCs/>
        </w:rPr>
        <w:t>reliance on cars and motorcycles</w:t>
      </w:r>
    </w:p>
    <w:p w:rsidR="000D26AF" w:rsidRPr="000D26AF" w:rsidRDefault="000D26AF" w:rsidP="003D4AC1">
      <w:pPr>
        <w:numPr>
          <w:ilvl w:val="0"/>
          <w:numId w:val="89"/>
        </w:numPr>
        <w:rPr>
          <w:b/>
          <w:bCs/>
        </w:rPr>
      </w:pPr>
      <w:r w:rsidRPr="000D26AF">
        <w:rPr>
          <w:b/>
          <w:bCs/>
        </w:rPr>
        <w:t>limited recreational infrastructure</w:t>
      </w:r>
    </w:p>
    <w:p w:rsidR="000D26AF" w:rsidRPr="000D26AF" w:rsidRDefault="000D26AF" w:rsidP="003D4AC1">
      <w:pPr>
        <w:numPr>
          <w:ilvl w:val="0"/>
          <w:numId w:val="89"/>
        </w:numPr>
        <w:rPr>
          <w:b/>
          <w:bCs/>
        </w:rPr>
      </w:pPr>
      <w:r w:rsidRPr="000D26AF">
        <w:rPr>
          <w:b/>
          <w:bCs/>
        </w:rPr>
        <w:t>fewer parks and walking paths</w:t>
      </w:r>
    </w:p>
    <w:p w:rsidR="000D26AF" w:rsidRPr="000D26AF" w:rsidRDefault="000D26AF" w:rsidP="000D26AF">
      <w:pPr>
        <w:rPr>
          <w:b/>
          <w:bCs/>
        </w:rPr>
      </w:pPr>
      <w:r w:rsidRPr="000D26AF">
        <w:rPr>
          <w:b/>
          <w:bCs/>
        </w:rPr>
        <w:t xml:space="preserve">In outreach missions to </w:t>
      </w:r>
      <w:proofErr w:type="spellStart"/>
      <w:r w:rsidRPr="000D26AF">
        <w:rPr>
          <w:b/>
          <w:bCs/>
        </w:rPr>
        <w:t>Konye</w:t>
      </w:r>
      <w:proofErr w:type="spellEnd"/>
      <w:r w:rsidRPr="000D26AF">
        <w:rPr>
          <w:b/>
          <w:bCs/>
        </w:rPr>
        <w:t xml:space="preserve">, </w:t>
      </w:r>
      <w:proofErr w:type="spellStart"/>
      <w:r w:rsidRPr="000D26AF">
        <w:rPr>
          <w:b/>
          <w:bCs/>
        </w:rPr>
        <w:t>Mbongé</w:t>
      </w:r>
      <w:proofErr w:type="spellEnd"/>
      <w:r w:rsidRPr="000D26AF">
        <w:rPr>
          <w:b/>
          <w:bCs/>
        </w:rPr>
        <w:t xml:space="preserve">, </w:t>
      </w:r>
      <w:proofErr w:type="spellStart"/>
      <w:r w:rsidRPr="000D26AF">
        <w:rPr>
          <w:b/>
          <w:bCs/>
        </w:rPr>
        <w:t>Bekondo</w:t>
      </w:r>
      <w:proofErr w:type="spellEnd"/>
      <w:r w:rsidRPr="000D26AF">
        <w:rPr>
          <w:b/>
          <w:bCs/>
        </w:rPr>
        <w:t>, and other towns, I saw communities where movement was once part of daily life — farming, walking, manual labor — now replaced by sedentary routines.</w:t>
      </w:r>
    </w:p>
    <w:p w:rsidR="000D26AF" w:rsidRPr="000D26AF" w:rsidRDefault="000D26AF" w:rsidP="000D26AF">
      <w:pPr>
        <w:rPr>
          <w:b/>
          <w:bCs/>
        </w:rPr>
      </w:pPr>
      <w:r w:rsidRPr="000D26AF">
        <w:rPr>
          <w:b/>
          <w:bCs/>
        </w:rPr>
        <w:t>Urbanization created environments that encourage weight gain.</w:t>
      </w:r>
    </w:p>
    <w:p w:rsidR="000D26AF" w:rsidRPr="000D26AF" w:rsidRDefault="000D26AF" w:rsidP="000D26AF">
      <w:pPr>
        <w:rPr>
          <w:b/>
          <w:bCs/>
        </w:rPr>
      </w:pPr>
      <w:r w:rsidRPr="000D26AF">
        <w:rPr>
          <w:b/>
          <w:bCs/>
        </w:rPr>
        <w:t>Cultural Norms: When Overeating Is Celebrated</w:t>
      </w:r>
    </w:p>
    <w:p w:rsidR="000D26AF" w:rsidRPr="000D26AF" w:rsidRDefault="000D26AF" w:rsidP="000D26AF">
      <w:pPr>
        <w:rPr>
          <w:b/>
          <w:bCs/>
        </w:rPr>
      </w:pPr>
      <w:r w:rsidRPr="000D26AF">
        <w:rPr>
          <w:b/>
          <w:bCs/>
        </w:rPr>
        <w:t>Culture plays a powerful role in obesity across developing nations.</w:t>
      </w:r>
    </w:p>
    <w:p w:rsidR="000D26AF" w:rsidRPr="000D26AF" w:rsidRDefault="000D26AF" w:rsidP="000D26AF">
      <w:pPr>
        <w:rPr>
          <w:b/>
          <w:bCs/>
        </w:rPr>
      </w:pPr>
      <w:r w:rsidRPr="000D26AF">
        <w:rPr>
          <w:b/>
          <w:bCs/>
        </w:rPr>
        <w:t>In many African communities, I heard phrases like:</w:t>
      </w:r>
    </w:p>
    <w:p w:rsidR="000D26AF" w:rsidRPr="000D26AF" w:rsidRDefault="000D26AF" w:rsidP="003D4AC1">
      <w:pPr>
        <w:numPr>
          <w:ilvl w:val="0"/>
          <w:numId w:val="90"/>
        </w:numPr>
        <w:rPr>
          <w:b/>
          <w:bCs/>
        </w:rPr>
      </w:pPr>
      <w:r w:rsidRPr="000D26AF">
        <w:rPr>
          <w:b/>
          <w:bCs/>
        </w:rPr>
        <w:t>“Eat more, it shows you are healthy.”</w:t>
      </w:r>
    </w:p>
    <w:p w:rsidR="000D26AF" w:rsidRPr="000D26AF" w:rsidRDefault="000D26AF" w:rsidP="003D4AC1">
      <w:pPr>
        <w:numPr>
          <w:ilvl w:val="0"/>
          <w:numId w:val="90"/>
        </w:numPr>
        <w:rPr>
          <w:b/>
          <w:bCs/>
        </w:rPr>
      </w:pPr>
      <w:r w:rsidRPr="000D26AF">
        <w:rPr>
          <w:b/>
          <w:bCs/>
        </w:rPr>
        <w:t>“A big body means prosperity.”</w:t>
      </w:r>
    </w:p>
    <w:p w:rsidR="000D26AF" w:rsidRPr="000D26AF" w:rsidRDefault="000D26AF" w:rsidP="003D4AC1">
      <w:pPr>
        <w:numPr>
          <w:ilvl w:val="0"/>
          <w:numId w:val="90"/>
        </w:numPr>
        <w:rPr>
          <w:b/>
          <w:bCs/>
        </w:rPr>
      </w:pPr>
      <w:r w:rsidRPr="000D26AF">
        <w:rPr>
          <w:b/>
          <w:bCs/>
        </w:rPr>
        <w:t>“Children must finish everything on their plate.”</w:t>
      </w:r>
    </w:p>
    <w:p w:rsidR="000D26AF" w:rsidRPr="000D26AF" w:rsidRDefault="000D26AF" w:rsidP="003D4AC1">
      <w:pPr>
        <w:numPr>
          <w:ilvl w:val="0"/>
          <w:numId w:val="90"/>
        </w:numPr>
        <w:rPr>
          <w:b/>
          <w:bCs/>
        </w:rPr>
      </w:pPr>
      <w:r w:rsidRPr="000D26AF">
        <w:rPr>
          <w:b/>
          <w:bCs/>
        </w:rPr>
        <w:t>“We celebrate with food — always.”</w:t>
      </w:r>
    </w:p>
    <w:p w:rsidR="000D26AF" w:rsidRPr="000D26AF" w:rsidRDefault="000D26AF" w:rsidP="000D26AF">
      <w:pPr>
        <w:rPr>
          <w:b/>
          <w:bCs/>
        </w:rPr>
      </w:pPr>
      <w:r w:rsidRPr="000D26AF">
        <w:rPr>
          <w:b/>
          <w:bCs/>
        </w:rPr>
        <w:t>During my teaching sessions with the Presbyterian Church in Cameroon, I explained how cultural norms can unintentionally promote obesity and diabetes. Many leaders were surprised to learn that:</w:t>
      </w:r>
    </w:p>
    <w:p w:rsidR="000D26AF" w:rsidRPr="000D26AF" w:rsidRDefault="000D26AF" w:rsidP="003D4AC1">
      <w:pPr>
        <w:numPr>
          <w:ilvl w:val="0"/>
          <w:numId w:val="91"/>
        </w:numPr>
        <w:rPr>
          <w:b/>
          <w:bCs/>
        </w:rPr>
      </w:pPr>
      <w:r w:rsidRPr="000D26AF">
        <w:rPr>
          <w:b/>
          <w:bCs/>
        </w:rPr>
        <w:t>late</w:t>
      </w:r>
      <w:r w:rsidRPr="000D26AF">
        <w:rPr>
          <w:b/>
          <w:bCs/>
        </w:rPr>
        <w:noBreakHyphen/>
        <w:t>night eating</w:t>
      </w:r>
    </w:p>
    <w:p w:rsidR="000D26AF" w:rsidRPr="000D26AF" w:rsidRDefault="000D26AF" w:rsidP="003D4AC1">
      <w:pPr>
        <w:numPr>
          <w:ilvl w:val="0"/>
          <w:numId w:val="91"/>
        </w:numPr>
        <w:rPr>
          <w:b/>
          <w:bCs/>
        </w:rPr>
      </w:pPr>
      <w:r w:rsidRPr="000D26AF">
        <w:rPr>
          <w:b/>
          <w:bCs/>
        </w:rPr>
        <w:lastRenderedPageBreak/>
        <w:t>oversized portions</w:t>
      </w:r>
    </w:p>
    <w:p w:rsidR="000D26AF" w:rsidRPr="000D26AF" w:rsidRDefault="000D26AF" w:rsidP="003D4AC1">
      <w:pPr>
        <w:numPr>
          <w:ilvl w:val="0"/>
          <w:numId w:val="91"/>
        </w:numPr>
        <w:rPr>
          <w:b/>
          <w:bCs/>
        </w:rPr>
      </w:pPr>
      <w:r w:rsidRPr="000D26AF">
        <w:rPr>
          <w:b/>
          <w:bCs/>
        </w:rPr>
        <w:t>constant feasting</w:t>
      </w:r>
    </w:p>
    <w:p w:rsidR="000D26AF" w:rsidRPr="000D26AF" w:rsidRDefault="000D26AF" w:rsidP="003D4AC1">
      <w:pPr>
        <w:numPr>
          <w:ilvl w:val="0"/>
          <w:numId w:val="91"/>
        </w:numPr>
        <w:rPr>
          <w:b/>
          <w:bCs/>
        </w:rPr>
      </w:pPr>
      <w:r w:rsidRPr="000D26AF">
        <w:rPr>
          <w:b/>
          <w:bCs/>
        </w:rPr>
        <w:t>sugary drinks at events</w:t>
      </w:r>
    </w:p>
    <w:p w:rsidR="000D26AF" w:rsidRPr="000D26AF" w:rsidRDefault="000D26AF" w:rsidP="000D26AF">
      <w:pPr>
        <w:rPr>
          <w:b/>
          <w:bCs/>
        </w:rPr>
      </w:pPr>
      <w:proofErr w:type="spellStart"/>
      <w:r w:rsidRPr="000D26AF">
        <w:rPr>
          <w:b/>
          <w:bCs/>
        </w:rPr>
        <w:t>were</w:t>
      </w:r>
      <w:proofErr w:type="spellEnd"/>
      <w:r w:rsidRPr="000D26AF">
        <w:rPr>
          <w:b/>
          <w:bCs/>
        </w:rPr>
        <w:t xml:space="preserve"> contributing to chronic disease.</w:t>
      </w:r>
    </w:p>
    <w:p w:rsidR="000D26AF" w:rsidRPr="000D26AF" w:rsidRDefault="000D26AF" w:rsidP="000D26AF">
      <w:pPr>
        <w:rPr>
          <w:b/>
          <w:bCs/>
        </w:rPr>
      </w:pPr>
      <w:r w:rsidRPr="000D26AF">
        <w:rPr>
          <w:b/>
          <w:bCs/>
        </w:rPr>
        <w:t>Culture is beautiful — but when culture encourages overeating, it becomes dangerous.</w:t>
      </w:r>
    </w:p>
    <w:p w:rsidR="000D26AF" w:rsidRPr="000D26AF" w:rsidRDefault="000D26AF" w:rsidP="000D26AF">
      <w:pPr>
        <w:rPr>
          <w:b/>
          <w:bCs/>
        </w:rPr>
      </w:pPr>
      <w:r w:rsidRPr="000D26AF">
        <w:rPr>
          <w:b/>
          <w:bCs/>
        </w:rPr>
        <w:t>Poverty and Obesity: A Hidden Connection</w:t>
      </w:r>
    </w:p>
    <w:p w:rsidR="000D26AF" w:rsidRPr="000D26AF" w:rsidRDefault="000D26AF" w:rsidP="000D26AF">
      <w:pPr>
        <w:rPr>
          <w:b/>
          <w:bCs/>
        </w:rPr>
      </w:pPr>
      <w:r w:rsidRPr="000D26AF">
        <w:rPr>
          <w:b/>
          <w:bCs/>
        </w:rPr>
        <w:t>Many people assume obesity is a disease of wealth. My decades of work prove otherwise.</w:t>
      </w:r>
    </w:p>
    <w:p w:rsidR="000D26AF" w:rsidRPr="000D26AF" w:rsidRDefault="000D26AF" w:rsidP="000D26AF">
      <w:pPr>
        <w:rPr>
          <w:b/>
          <w:bCs/>
        </w:rPr>
      </w:pPr>
      <w:r w:rsidRPr="000D26AF">
        <w:rPr>
          <w:b/>
          <w:bCs/>
        </w:rPr>
        <w:t>In developing nations, poverty often drives obesity because:</w:t>
      </w:r>
    </w:p>
    <w:p w:rsidR="000D26AF" w:rsidRPr="000D26AF" w:rsidRDefault="000D26AF" w:rsidP="003D4AC1">
      <w:pPr>
        <w:numPr>
          <w:ilvl w:val="0"/>
          <w:numId w:val="92"/>
        </w:numPr>
        <w:rPr>
          <w:b/>
          <w:bCs/>
        </w:rPr>
      </w:pPr>
      <w:r w:rsidRPr="000D26AF">
        <w:rPr>
          <w:b/>
          <w:bCs/>
        </w:rPr>
        <w:t>healthy food is expensive</w:t>
      </w:r>
    </w:p>
    <w:p w:rsidR="000D26AF" w:rsidRPr="000D26AF" w:rsidRDefault="000D26AF" w:rsidP="003D4AC1">
      <w:pPr>
        <w:numPr>
          <w:ilvl w:val="0"/>
          <w:numId w:val="92"/>
        </w:numPr>
        <w:rPr>
          <w:b/>
          <w:bCs/>
        </w:rPr>
      </w:pPr>
      <w:r w:rsidRPr="000D26AF">
        <w:rPr>
          <w:b/>
          <w:bCs/>
        </w:rPr>
        <w:t>processed food is cheap</w:t>
      </w:r>
    </w:p>
    <w:p w:rsidR="000D26AF" w:rsidRPr="000D26AF" w:rsidRDefault="000D26AF" w:rsidP="003D4AC1">
      <w:pPr>
        <w:numPr>
          <w:ilvl w:val="0"/>
          <w:numId w:val="92"/>
        </w:numPr>
        <w:rPr>
          <w:b/>
          <w:bCs/>
        </w:rPr>
      </w:pPr>
      <w:r w:rsidRPr="000D26AF">
        <w:rPr>
          <w:b/>
          <w:bCs/>
        </w:rPr>
        <w:t>stress increases appetite</w:t>
      </w:r>
    </w:p>
    <w:p w:rsidR="000D26AF" w:rsidRPr="000D26AF" w:rsidRDefault="000D26AF" w:rsidP="003D4AC1">
      <w:pPr>
        <w:numPr>
          <w:ilvl w:val="0"/>
          <w:numId w:val="92"/>
        </w:numPr>
        <w:rPr>
          <w:b/>
          <w:bCs/>
        </w:rPr>
      </w:pPr>
      <w:r w:rsidRPr="000D26AF">
        <w:rPr>
          <w:b/>
          <w:bCs/>
        </w:rPr>
        <w:t>poor communities lack recreational spaces</w:t>
      </w:r>
    </w:p>
    <w:p w:rsidR="000D26AF" w:rsidRPr="000D26AF" w:rsidRDefault="000D26AF" w:rsidP="003D4AC1">
      <w:pPr>
        <w:numPr>
          <w:ilvl w:val="0"/>
          <w:numId w:val="92"/>
        </w:numPr>
        <w:rPr>
          <w:b/>
          <w:bCs/>
        </w:rPr>
      </w:pPr>
      <w:r w:rsidRPr="000D26AF">
        <w:rPr>
          <w:b/>
          <w:bCs/>
        </w:rPr>
        <w:t>families rely on filling, high</w:t>
      </w:r>
      <w:r w:rsidRPr="000D26AF">
        <w:rPr>
          <w:b/>
          <w:bCs/>
        </w:rPr>
        <w:noBreakHyphen/>
        <w:t>carbohydrate meals</w:t>
      </w:r>
    </w:p>
    <w:p w:rsidR="000D26AF" w:rsidRPr="000D26AF" w:rsidRDefault="000D26AF" w:rsidP="000D26AF">
      <w:pPr>
        <w:rPr>
          <w:b/>
          <w:bCs/>
        </w:rPr>
      </w:pPr>
      <w:r w:rsidRPr="000D26AF">
        <w:rPr>
          <w:b/>
          <w:bCs/>
        </w:rPr>
        <w:t>In Cameroon, I treated patients who ate:</w:t>
      </w:r>
    </w:p>
    <w:p w:rsidR="000D26AF" w:rsidRPr="000D26AF" w:rsidRDefault="000D26AF" w:rsidP="003D4AC1">
      <w:pPr>
        <w:numPr>
          <w:ilvl w:val="0"/>
          <w:numId w:val="93"/>
        </w:numPr>
        <w:rPr>
          <w:b/>
          <w:bCs/>
        </w:rPr>
      </w:pPr>
      <w:r w:rsidRPr="000D26AF">
        <w:rPr>
          <w:b/>
          <w:bCs/>
        </w:rPr>
        <w:t>cassava</w:t>
      </w:r>
    </w:p>
    <w:p w:rsidR="000D26AF" w:rsidRPr="000D26AF" w:rsidRDefault="000D26AF" w:rsidP="003D4AC1">
      <w:pPr>
        <w:numPr>
          <w:ilvl w:val="0"/>
          <w:numId w:val="93"/>
        </w:numPr>
        <w:rPr>
          <w:b/>
          <w:bCs/>
        </w:rPr>
      </w:pPr>
      <w:r w:rsidRPr="000D26AF">
        <w:rPr>
          <w:b/>
          <w:bCs/>
        </w:rPr>
        <w:t>fufu</w:t>
      </w:r>
    </w:p>
    <w:p w:rsidR="000D26AF" w:rsidRPr="000D26AF" w:rsidRDefault="000D26AF" w:rsidP="003D4AC1">
      <w:pPr>
        <w:numPr>
          <w:ilvl w:val="0"/>
          <w:numId w:val="93"/>
        </w:numPr>
        <w:rPr>
          <w:b/>
          <w:bCs/>
        </w:rPr>
      </w:pPr>
      <w:r w:rsidRPr="000D26AF">
        <w:rPr>
          <w:b/>
          <w:bCs/>
        </w:rPr>
        <w:t>rice</w:t>
      </w:r>
    </w:p>
    <w:p w:rsidR="000D26AF" w:rsidRPr="000D26AF" w:rsidRDefault="000D26AF" w:rsidP="003D4AC1">
      <w:pPr>
        <w:numPr>
          <w:ilvl w:val="0"/>
          <w:numId w:val="93"/>
        </w:numPr>
        <w:rPr>
          <w:b/>
          <w:bCs/>
        </w:rPr>
      </w:pPr>
      <w:r w:rsidRPr="000D26AF">
        <w:rPr>
          <w:b/>
          <w:bCs/>
        </w:rPr>
        <w:t>fried plantains</w:t>
      </w:r>
    </w:p>
    <w:p w:rsidR="000D26AF" w:rsidRPr="000D26AF" w:rsidRDefault="000D26AF" w:rsidP="003D4AC1">
      <w:pPr>
        <w:numPr>
          <w:ilvl w:val="0"/>
          <w:numId w:val="93"/>
        </w:numPr>
        <w:rPr>
          <w:b/>
          <w:bCs/>
        </w:rPr>
      </w:pPr>
      <w:r w:rsidRPr="000D26AF">
        <w:rPr>
          <w:b/>
          <w:bCs/>
        </w:rPr>
        <w:t>sweetened beverages</w:t>
      </w:r>
    </w:p>
    <w:p w:rsidR="000D26AF" w:rsidRPr="000D26AF" w:rsidRDefault="000D26AF" w:rsidP="000D26AF">
      <w:pPr>
        <w:rPr>
          <w:b/>
          <w:bCs/>
        </w:rPr>
      </w:pPr>
      <w:r w:rsidRPr="000D26AF">
        <w:rPr>
          <w:b/>
          <w:bCs/>
        </w:rPr>
        <w:t>not because they preferred them, but because they were affordable.</w:t>
      </w:r>
    </w:p>
    <w:p w:rsidR="000D26AF" w:rsidRPr="000D26AF" w:rsidRDefault="000D26AF" w:rsidP="000D26AF">
      <w:pPr>
        <w:rPr>
          <w:b/>
          <w:bCs/>
        </w:rPr>
      </w:pPr>
      <w:r w:rsidRPr="000D26AF">
        <w:rPr>
          <w:b/>
          <w:bCs/>
        </w:rPr>
        <w:t>Poverty fuels obesity — silently and powerfully.</w:t>
      </w:r>
    </w:p>
    <w:p w:rsidR="000D26AF" w:rsidRPr="000D26AF" w:rsidRDefault="000D26AF" w:rsidP="000D26AF">
      <w:pPr>
        <w:rPr>
          <w:b/>
          <w:bCs/>
        </w:rPr>
      </w:pPr>
      <w:r w:rsidRPr="000D26AF">
        <w:rPr>
          <w:b/>
          <w:bCs/>
        </w:rPr>
        <w:t>Marketing and Global Influence</w:t>
      </w:r>
    </w:p>
    <w:p w:rsidR="000D26AF" w:rsidRPr="000D26AF" w:rsidRDefault="000D26AF" w:rsidP="000D26AF">
      <w:pPr>
        <w:rPr>
          <w:b/>
          <w:bCs/>
        </w:rPr>
      </w:pPr>
      <w:r w:rsidRPr="000D26AF">
        <w:rPr>
          <w:b/>
          <w:bCs/>
        </w:rPr>
        <w:t>As I traveled across Europe and North America, I saw how global food companies aggressively market addictive foods. These companies target developing nations with:</w:t>
      </w:r>
    </w:p>
    <w:p w:rsidR="000D26AF" w:rsidRPr="000D26AF" w:rsidRDefault="000D26AF" w:rsidP="003D4AC1">
      <w:pPr>
        <w:numPr>
          <w:ilvl w:val="0"/>
          <w:numId w:val="94"/>
        </w:numPr>
        <w:rPr>
          <w:b/>
          <w:bCs/>
        </w:rPr>
      </w:pPr>
      <w:r w:rsidRPr="000D26AF">
        <w:rPr>
          <w:b/>
          <w:bCs/>
        </w:rPr>
        <w:lastRenderedPageBreak/>
        <w:t>cheap products</w:t>
      </w:r>
    </w:p>
    <w:p w:rsidR="000D26AF" w:rsidRPr="000D26AF" w:rsidRDefault="000D26AF" w:rsidP="003D4AC1">
      <w:pPr>
        <w:numPr>
          <w:ilvl w:val="0"/>
          <w:numId w:val="94"/>
        </w:numPr>
        <w:rPr>
          <w:b/>
          <w:bCs/>
        </w:rPr>
      </w:pPr>
      <w:r w:rsidRPr="000D26AF">
        <w:rPr>
          <w:b/>
          <w:bCs/>
        </w:rPr>
        <w:t>colorful packaging</w:t>
      </w:r>
    </w:p>
    <w:p w:rsidR="000D26AF" w:rsidRPr="000D26AF" w:rsidRDefault="000D26AF" w:rsidP="003D4AC1">
      <w:pPr>
        <w:numPr>
          <w:ilvl w:val="0"/>
          <w:numId w:val="94"/>
        </w:numPr>
        <w:rPr>
          <w:b/>
          <w:bCs/>
        </w:rPr>
      </w:pPr>
      <w:r w:rsidRPr="000D26AF">
        <w:rPr>
          <w:b/>
          <w:bCs/>
        </w:rPr>
        <w:t>persuasive advertising</w:t>
      </w:r>
    </w:p>
    <w:p w:rsidR="000D26AF" w:rsidRPr="000D26AF" w:rsidRDefault="000D26AF" w:rsidP="003D4AC1">
      <w:pPr>
        <w:numPr>
          <w:ilvl w:val="0"/>
          <w:numId w:val="94"/>
        </w:numPr>
        <w:rPr>
          <w:b/>
          <w:bCs/>
        </w:rPr>
      </w:pPr>
      <w:r w:rsidRPr="000D26AF">
        <w:rPr>
          <w:b/>
          <w:bCs/>
        </w:rPr>
        <w:t>sponsorship of community events</w:t>
      </w:r>
    </w:p>
    <w:p w:rsidR="000D26AF" w:rsidRPr="000D26AF" w:rsidRDefault="000D26AF" w:rsidP="003D4AC1">
      <w:pPr>
        <w:numPr>
          <w:ilvl w:val="0"/>
          <w:numId w:val="94"/>
        </w:numPr>
        <w:rPr>
          <w:b/>
          <w:bCs/>
        </w:rPr>
      </w:pPr>
      <w:r w:rsidRPr="000D26AF">
        <w:rPr>
          <w:b/>
          <w:bCs/>
        </w:rPr>
        <w:t>placement in every shop and kiosk</w:t>
      </w:r>
    </w:p>
    <w:p w:rsidR="000D26AF" w:rsidRPr="000D26AF" w:rsidRDefault="000D26AF" w:rsidP="000D26AF">
      <w:pPr>
        <w:rPr>
          <w:b/>
          <w:bCs/>
        </w:rPr>
      </w:pPr>
      <w:r w:rsidRPr="000D26AF">
        <w:rPr>
          <w:b/>
          <w:bCs/>
        </w:rPr>
        <w:t>Children in Cameroon, Nigeria, and other nations now grow up consuming:</w:t>
      </w:r>
    </w:p>
    <w:p w:rsidR="000D26AF" w:rsidRPr="000D26AF" w:rsidRDefault="000D26AF" w:rsidP="003D4AC1">
      <w:pPr>
        <w:numPr>
          <w:ilvl w:val="0"/>
          <w:numId w:val="95"/>
        </w:numPr>
        <w:rPr>
          <w:b/>
          <w:bCs/>
        </w:rPr>
      </w:pPr>
      <w:r w:rsidRPr="000D26AF">
        <w:rPr>
          <w:b/>
          <w:bCs/>
        </w:rPr>
        <w:t>sugary drinks</w:t>
      </w:r>
    </w:p>
    <w:p w:rsidR="000D26AF" w:rsidRPr="000D26AF" w:rsidRDefault="000D26AF" w:rsidP="003D4AC1">
      <w:pPr>
        <w:numPr>
          <w:ilvl w:val="0"/>
          <w:numId w:val="95"/>
        </w:numPr>
        <w:rPr>
          <w:b/>
          <w:bCs/>
        </w:rPr>
      </w:pPr>
      <w:r w:rsidRPr="000D26AF">
        <w:rPr>
          <w:b/>
          <w:bCs/>
        </w:rPr>
        <w:t>biscuits</w:t>
      </w:r>
    </w:p>
    <w:p w:rsidR="000D26AF" w:rsidRPr="000D26AF" w:rsidRDefault="000D26AF" w:rsidP="003D4AC1">
      <w:pPr>
        <w:numPr>
          <w:ilvl w:val="0"/>
          <w:numId w:val="95"/>
        </w:numPr>
        <w:rPr>
          <w:b/>
          <w:bCs/>
        </w:rPr>
      </w:pPr>
      <w:r w:rsidRPr="000D26AF">
        <w:rPr>
          <w:b/>
          <w:bCs/>
        </w:rPr>
        <w:t>candy</w:t>
      </w:r>
    </w:p>
    <w:p w:rsidR="000D26AF" w:rsidRPr="000D26AF" w:rsidRDefault="000D26AF" w:rsidP="003D4AC1">
      <w:pPr>
        <w:numPr>
          <w:ilvl w:val="0"/>
          <w:numId w:val="95"/>
        </w:numPr>
        <w:rPr>
          <w:b/>
          <w:bCs/>
        </w:rPr>
      </w:pPr>
      <w:r w:rsidRPr="000D26AF">
        <w:rPr>
          <w:b/>
          <w:bCs/>
        </w:rPr>
        <w:t>fried snacks</w:t>
      </w:r>
    </w:p>
    <w:p w:rsidR="000D26AF" w:rsidRPr="000D26AF" w:rsidRDefault="000D26AF" w:rsidP="003D4AC1">
      <w:pPr>
        <w:numPr>
          <w:ilvl w:val="0"/>
          <w:numId w:val="95"/>
        </w:numPr>
        <w:rPr>
          <w:b/>
          <w:bCs/>
        </w:rPr>
      </w:pPr>
      <w:r w:rsidRPr="000D26AF">
        <w:rPr>
          <w:b/>
          <w:bCs/>
        </w:rPr>
        <w:t>processed cereals</w:t>
      </w:r>
    </w:p>
    <w:p w:rsidR="000D26AF" w:rsidRPr="000D26AF" w:rsidRDefault="000D26AF" w:rsidP="000D26AF">
      <w:pPr>
        <w:rPr>
          <w:b/>
          <w:bCs/>
        </w:rPr>
      </w:pPr>
      <w:r w:rsidRPr="000D26AF">
        <w:rPr>
          <w:b/>
          <w:bCs/>
        </w:rPr>
        <w:t>These foods hijack the brain’s reward system, creating lifelong cravings.</w:t>
      </w:r>
    </w:p>
    <w:p w:rsidR="000D26AF" w:rsidRPr="000D26AF" w:rsidRDefault="000D26AF" w:rsidP="000D26AF">
      <w:pPr>
        <w:rPr>
          <w:b/>
          <w:bCs/>
        </w:rPr>
      </w:pPr>
      <w:r w:rsidRPr="000D26AF">
        <w:rPr>
          <w:b/>
          <w:bCs/>
        </w:rPr>
        <w:t>Marketing is a global force — and developing nations are vulnerable.</w:t>
      </w:r>
    </w:p>
    <w:p w:rsidR="000D26AF" w:rsidRPr="000D26AF" w:rsidRDefault="000D26AF" w:rsidP="000D26AF">
      <w:pPr>
        <w:rPr>
          <w:b/>
          <w:bCs/>
        </w:rPr>
      </w:pPr>
      <w:r w:rsidRPr="000D26AF">
        <w:rPr>
          <w:b/>
          <w:bCs/>
        </w:rPr>
        <w:t>Stress, Trauma, and Emotional Eating</w:t>
      </w:r>
    </w:p>
    <w:p w:rsidR="000D26AF" w:rsidRPr="000D26AF" w:rsidRDefault="000D26AF" w:rsidP="000D26AF">
      <w:pPr>
        <w:rPr>
          <w:b/>
          <w:bCs/>
        </w:rPr>
      </w:pPr>
      <w:r w:rsidRPr="000D26AF">
        <w:rPr>
          <w:b/>
          <w:bCs/>
        </w:rPr>
        <w:t>During my addiction studies at the University of Michigan, my work in New York, and my 14</w:t>
      </w:r>
      <w:r w:rsidRPr="000D26AF">
        <w:rPr>
          <w:b/>
          <w:bCs/>
        </w:rPr>
        <w:noBreakHyphen/>
        <w:t>month program at the Institute of Spirituality and Health, I learned that emotional pain drives overeating.</w:t>
      </w:r>
    </w:p>
    <w:p w:rsidR="000D26AF" w:rsidRPr="000D26AF" w:rsidRDefault="000D26AF" w:rsidP="000D26AF">
      <w:pPr>
        <w:rPr>
          <w:b/>
          <w:bCs/>
        </w:rPr>
      </w:pPr>
      <w:r w:rsidRPr="000D26AF">
        <w:rPr>
          <w:b/>
          <w:bCs/>
        </w:rPr>
        <w:t>In developing nations, stress is constant:</w:t>
      </w:r>
    </w:p>
    <w:p w:rsidR="000D26AF" w:rsidRPr="000D26AF" w:rsidRDefault="000D26AF" w:rsidP="003D4AC1">
      <w:pPr>
        <w:numPr>
          <w:ilvl w:val="0"/>
          <w:numId w:val="96"/>
        </w:numPr>
        <w:rPr>
          <w:b/>
          <w:bCs/>
        </w:rPr>
      </w:pPr>
      <w:r w:rsidRPr="000D26AF">
        <w:rPr>
          <w:b/>
          <w:bCs/>
        </w:rPr>
        <w:t>economic hardship</w:t>
      </w:r>
    </w:p>
    <w:p w:rsidR="000D26AF" w:rsidRPr="000D26AF" w:rsidRDefault="000D26AF" w:rsidP="003D4AC1">
      <w:pPr>
        <w:numPr>
          <w:ilvl w:val="0"/>
          <w:numId w:val="96"/>
        </w:numPr>
        <w:rPr>
          <w:b/>
          <w:bCs/>
        </w:rPr>
      </w:pPr>
      <w:r w:rsidRPr="000D26AF">
        <w:rPr>
          <w:b/>
          <w:bCs/>
        </w:rPr>
        <w:t>unemployment</w:t>
      </w:r>
    </w:p>
    <w:p w:rsidR="000D26AF" w:rsidRPr="000D26AF" w:rsidRDefault="000D26AF" w:rsidP="003D4AC1">
      <w:pPr>
        <w:numPr>
          <w:ilvl w:val="0"/>
          <w:numId w:val="96"/>
        </w:numPr>
        <w:rPr>
          <w:b/>
          <w:bCs/>
        </w:rPr>
      </w:pPr>
      <w:r w:rsidRPr="000D26AF">
        <w:rPr>
          <w:b/>
          <w:bCs/>
        </w:rPr>
        <w:t>political instability</w:t>
      </w:r>
    </w:p>
    <w:p w:rsidR="000D26AF" w:rsidRPr="000D26AF" w:rsidRDefault="000D26AF" w:rsidP="003D4AC1">
      <w:pPr>
        <w:numPr>
          <w:ilvl w:val="0"/>
          <w:numId w:val="96"/>
        </w:numPr>
        <w:rPr>
          <w:b/>
          <w:bCs/>
        </w:rPr>
      </w:pPr>
      <w:r w:rsidRPr="000D26AF">
        <w:rPr>
          <w:b/>
          <w:bCs/>
        </w:rPr>
        <w:t>family pressure</w:t>
      </w:r>
    </w:p>
    <w:p w:rsidR="000D26AF" w:rsidRPr="000D26AF" w:rsidRDefault="000D26AF" w:rsidP="003D4AC1">
      <w:pPr>
        <w:numPr>
          <w:ilvl w:val="0"/>
          <w:numId w:val="96"/>
        </w:numPr>
        <w:rPr>
          <w:b/>
          <w:bCs/>
        </w:rPr>
      </w:pPr>
      <w:r w:rsidRPr="000D26AF">
        <w:rPr>
          <w:b/>
          <w:bCs/>
        </w:rPr>
        <w:t>trauma</w:t>
      </w:r>
    </w:p>
    <w:p w:rsidR="000D26AF" w:rsidRPr="000D26AF" w:rsidRDefault="000D26AF" w:rsidP="003D4AC1">
      <w:pPr>
        <w:numPr>
          <w:ilvl w:val="0"/>
          <w:numId w:val="96"/>
        </w:numPr>
        <w:rPr>
          <w:b/>
          <w:bCs/>
        </w:rPr>
      </w:pPr>
      <w:r w:rsidRPr="000D26AF">
        <w:rPr>
          <w:b/>
          <w:bCs/>
        </w:rPr>
        <w:t>uncertainty</w:t>
      </w:r>
    </w:p>
    <w:p w:rsidR="000D26AF" w:rsidRPr="000D26AF" w:rsidRDefault="000D26AF" w:rsidP="000D26AF">
      <w:pPr>
        <w:rPr>
          <w:b/>
          <w:bCs/>
        </w:rPr>
      </w:pPr>
      <w:r w:rsidRPr="000D26AF">
        <w:rPr>
          <w:b/>
          <w:bCs/>
        </w:rPr>
        <w:t>In Cameroon, I treated patients who ate excessively during stress, grief, or hardship. Food became emotional medicine.</w:t>
      </w:r>
    </w:p>
    <w:p w:rsidR="000D26AF" w:rsidRPr="000D26AF" w:rsidRDefault="000D26AF" w:rsidP="000D26AF">
      <w:pPr>
        <w:rPr>
          <w:b/>
          <w:bCs/>
        </w:rPr>
      </w:pPr>
      <w:r w:rsidRPr="000D26AF">
        <w:rPr>
          <w:b/>
          <w:bCs/>
        </w:rPr>
        <w:t>Obesity is not only physical — it is emotional and spiritual.</w:t>
      </w:r>
    </w:p>
    <w:p w:rsidR="000D26AF" w:rsidRPr="000D26AF" w:rsidRDefault="000D26AF" w:rsidP="000D26AF">
      <w:pPr>
        <w:rPr>
          <w:b/>
          <w:bCs/>
        </w:rPr>
      </w:pPr>
      <w:r w:rsidRPr="000D26AF">
        <w:rPr>
          <w:b/>
          <w:bCs/>
        </w:rPr>
        <w:lastRenderedPageBreak/>
        <w:t>Lack of Public Health Education</w:t>
      </w:r>
    </w:p>
    <w:p w:rsidR="000D26AF" w:rsidRPr="000D26AF" w:rsidRDefault="000D26AF" w:rsidP="000D26AF">
      <w:pPr>
        <w:rPr>
          <w:b/>
          <w:bCs/>
        </w:rPr>
      </w:pPr>
      <w:r w:rsidRPr="000D26AF">
        <w:rPr>
          <w:b/>
          <w:bCs/>
        </w:rPr>
        <w:t xml:space="preserve">One of the greatest challenges in developing nations is limited public health education. In outreach missions to </w:t>
      </w:r>
      <w:proofErr w:type="spellStart"/>
      <w:r w:rsidRPr="000D26AF">
        <w:rPr>
          <w:b/>
          <w:bCs/>
        </w:rPr>
        <w:t>Konye</w:t>
      </w:r>
      <w:proofErr w:type="spellEnd"/>
      <w:r w:rsidRPr="000D26AF">
        <w:rPr>
          <w:b/>
          <w:bCs/>
        </w:rPr>
        <w:t xml:space="preserve">, </w:t>
      </w:r>
      <w:proofErr w:type="spellStart"/>
      <w:r w:rsidRPr="000D26AF">
        <w:rPr>
          <w:b/>
          <w:bCs/>
        </w:rPr>
        <w:t>Mbongé</w:t>
      </w:r>
      <w:proofErr w:type="spellEnd"/>
      <w:r w:rsidRPr="000D26AF">
        <w:rPr>
          <w:b/>
          <w:bCs/>
        </w:rPr>
        <w:t xml:space="preserve">, </w:t>
      </w:r>
      <w:proofErr w:type="spellStart"/>
      <w:r w:rsidRPr="000D26AF">
        <w:rPr>
          <w:b/>
          <w:bCs/>
        </w:rPr>
        <w:t>Bekondo</w:t>
      </w:r>
      <w:proofErr w:type="spellEnd"/>
      <w:r w:rsidRPr="000D26AF">
        <w:rPr>
          <w:b/>
          <w:bCs/>
        </w:rPr>
        <w:t>, and other towns, I met families who:</w:t>
      </w:r>
    </w:p>
    <w:p w:rsidR="000D26AF" w:rsidRPr="000D26AF" w:rsidRDefault="000D26AF" w:rsidP="003D4AC1">
      <w:pPr>
        <w:numPr>
          <w:ilvl w:val="0"/>
          <w:numId w:val="97"/>
        </w:numPr>
        <w:rPr>
          <w:b/>
          <w:bCs/>
        </w:rPr>
      </w:pPr>
      <w:r w:rsidRPr="000D26AF">
        <w:rPr>
          <w:b/>
          <w:bCs/>
        </w:rPr>
        <w:t>did not know what diabetes was</w:t>
      </w:r>
    </w:p>
    <w:p w:rsidR="000D26AF" w:rsidRPr="000D26AF" w:rsidRDefault="000D26AF" w:rsidP="003D4AC1">
      <w:pPr>
        <w:numPr>
          <w:ilvl w:val="0"/>
          <w:numId w:val="97"/>
        </w:numPr>
        <w:rPr>
          <w:b/>
          <w:bCs/>
        </w:rPr>
      </w:pPr>
      <w:r w:rsidRPr="000D26AF">
        <w:rPr>
          <w:b/>
          <w:bCs/>
        </w:rPr>
        <w:t>did not understand obesity</w:t>
      </w:r>
    </w:p>
    <w:p w:rsidR="000D26AF" w:rsidRPr="000D26AF" w:rsidRDefault="000D26AF" w:rsidP="003D4AC1">
      <w:pPr>
        <w:numPr>
          <w:ilvl w:val="0"/>
          <w:numId w:val="97"/>
        </w:numPr>
        <w:rPr>
          <w:b/>
          <w:bCs/>
        </w:rPr>
      </w:pPr>
      <w:r w:rsidRPr="000D26AF">
        <w:rPr>
          <w:b/>
          <w:bCs/>
        </w:rPr>
        <w:t>did not know sugar was harmful</w:t>
      </w:r>
    </w:p>
    <w:p w:rsidR="000D26AF" w:rsidRPr="000D26AF" w:rsidRDefault="000D26AF" w:rsidP="003D4AC1">
      <w:pPr>
        <w:numPr>
          <w:ilvl w:val="0"/>
          <w:numId w:val="97"/>
        </w:numPr>
        <w:rPr>
          <w:b/>
          <w:bCs/>
        </w:rPr>
      </w:pPr>
      <w:r w:rsidRPr="000D26AF">
        <w:rPr>
          <w:b/>
          <w:bCs/>
        </w:rPr>
        <w:t>did not recognize early symptoms</w:t>
      </w:r>
    </w:p>
    <w:p w:rsidR="000D26AF" w:rsidRPr="000D26AF" w:rsidRDefault="000D26AF" w:rsidP="003D4AC1">
      <w:pPr>
        <w:numPr>
          <w:ilvl w:val="0"/>
          <w:numId w:val="97"/>
        </w:numPr>
        <w:rPr>
          <w:b/>
          <w:bCs/>
        </w:rPr>
      </w:pPr>
      <w:r w:rsidRPr="000D26AF">
        <w:rPr>
          <w:b/>
          <w:bCs/>
        </w:rPr>
        <w:t>did not understand portion control</w:t>
      </w:r>
    </w:p>
    <w:p w:rsidR="000D26AF" w:rsidRPr="000D26AF" w:rsidRDefault="000D26AF" w:rsidP="000D26AF">
      <w:pPr>
        <w:rPr>
          <w:b/>
          <w:bCs/>
        </w:rPr>
      </w:pPr>
      <w:r w:rsidRPr="000D26AF">
        <w:rPr>
          <w:b/>
          <w:bCs/>
        </w:rPr>
        <w:t>When I taught church leaders in the Presbyterian Church in Cameroon, many were shocked to learn that:</w:t>
      </w:r>
    </w:p>
    <w:p w:rsidR="000D26AF" w:rsidRPr="000D26AF" w:rsidRDefault="000D26AF" w:rsidP="003D4AC1">
      <w:pPr>
        <w:numPr>
          <w:ilvl w:val="0"/>
          <w:numId w:val="98"/>
        </w:numPr>
        <w:rPr>
          <w:b/>
          <w:bCs/>
        </w:rPr>
      </w:pPr>
      <w:r w:rsidRPr="000D26AF">
        <w:rPr>
          <w:b/>
          <w:bCs/>
        </w:rPr>
        <w:t>obesity increases diabetes risk</w:t>
      </w:r>
    </w:p>
    <w:p w:rsidR="000D26AF" w:rsidRPr="000D26AF" w:rsidRDefault="000D26AF" w:rsidP="003D4AC1">
      <w:pPr>
        <w:numPr>
          <w:ilvl w:val="0"/>
          <w:numId w:val="98"/>
        </w:numPr>
        <w:rPr>
          <w:b/>
          <w:bCs/>
        </w:rPr>
      </w:pPr>
      <w:r w:rsidRPr="000D26AF">
        <w:rPr>
          <w:b/>
          <w:bCs/>
        </w:rPr>
        <w:t>sugary drinks damage the pancreas</w:t>
      </w:r>
    </w:p>
    <w:p w:rsidR="000D26AF" w:rsidRPr="000D26AF" w:rsidRDefault="000D26AF" w:rsidP="003D4AC1">
      <w:pPr>
        <w:numPr>
          <w:ilvl w:val="0"/>
          <w:numId w:val="98"/>
        </w:numPr>
        <w:rPr>
          <w:b/>
          <w:bCs/>
        </w:rPr>
      </w:pPr>
      <w:r w:rsidRPr="000D26AF">
        <w:rPr>
          <w:b/>
          <w:bCs/>
        </w:rPr>
        <w:t>overeating stresses the liver</w:t>
      </w:r>
    </w:p>
    <w:p w:rsidR="000D26AF" w:rsidRPr="000D26AF" w:rsidRDefault="000D26AF" w:rsidP="003D4AC1">
      <w:pPr>
        <w:numPr>
          <w:ilvl w:val="0"/>
          <w:numId w:val="98"/>
        </w:numPr>
        <w:rPr>
          <w:b/>
          <w:bCs/>
        </w:rPr>
      </w:pPr>
      <w:r w:rsidRPr="000D26AF">
        <w:rPr>
          <w:b/>
          <w:bCs/>
        </w:rPr>
        <w:t>processed foods fuel addiction</w:t>
      </w:r>
    </w:p>
    <w:p w:rsidR="000D26AF" w:rsidRPr="000D26AF" w:rsidRDefault="000D26AF" w:rsidP="000D26AF">
      <w:pPr>
        <w:rPr>
          <w:b/>
          <w:bCs/>
        </w:rPr>
      </w:pPr>
      <w:r w:rsidRPr="000D26AF">
        <w:rPr>
          <w:b/>
          <w:bCs/>
        </w:rPr>
        <w:t>Education is the missing link.</w:t>
      </w:r>
    </w:p>
    <w:p w:rsidR="000D26AF" w:rsidRPr="000D26AF" w:rsidRDefault="000D26AF" w:rsidP="000D26AF">
      <w:pPr>
        <w:rPr>
          <w:b/>
          <w:bCs/>
        </w:rPr>
      </w:pPr>
      <w:r w:rsidRPr="000D26AF">
        <w:rPr>
          <w:b/>
          <w:bCs/>
        </w:rPr>
        <w:t>Obesity and Diabetes: A Deadly Partnership</w:t>
      </w:r>
    </w:p>
    <w:p w:rsidR="000D26AF" w:rsidRPr="000D26AF" w:rsidRDefault="000D26AF" w:rsidP="000D26AF">
      <w:pPr>
        <w:rPr>
          <w:b/>
          <w:bCs/>
        </w:rPr>
      </w:pPr>
      <w:r w:rsidRPr="000D26AF">
        <w:rPr>
          <w:b/>
          <w:bCs/>
        </w:rPr>
        <w:t>In developing nations, obesity and diabetes often appear together. I treated countless patients with:</w:t>
      </w:r>
    </w:p>
    <w:p w:rsidR="000D26AF" w:rsidRPr="000D26AF" w:rsidRDefault="000D26AF" w:rsidP="003D4AC1">
      <w:pPr>
        <w:numPr>
          <w:ilvl w:val="0"/>
          <w:numId w:val="99"/>
        </w:numPr>
        <w:rPr>
          <w:b/>
          <w:bCs/>
        </w:rPr>
      </w:pPr>
      <w:r w:rsidRPr="000D26AF">
        <w:rPr>
          <w:b/>
          <w:bCs/>
        </w:rPr>
        <w:t>high blood sugar</w:t>
      </w:r>
    </w:p>
    <w:p w:rsidR="000D26AF" w:rsidRPr="000D26AF" w:rsidRDefault="000D26AF" w:rsidP="003D4AC1">
      <w:pPr>
        <w:numPr>
          <w:ilvl w:val="0"/>
          <w:numId w:val="99"/>
        </w:numPr>
        <w:rPr>
          <w:b/>
          <w:bCs/>
        </w:rPr>
      </w:pPr>
      <w:r w:rsidRPr="000D26AF">
        <w:rPr>
          <w:b/>
          <w:bCs/>
        </w:rPr>
        <w:t>weight gain</w:t>
      </w:r>
    </w:p>
    <w:p w:rsidR="000D26AF" w:rsidRPr="000D26AF" w:rsidRDefault="000D26AF" w:rsidP="003D4AC1">
      <w:pPr>
        <w:numPr>
          <w:ilvl w:val="0"/>
          <w:numId w:val="99"/>
        </w:numPr>
        <w:rPr>
          <w:b/>
          <w:bCs/>
        </w:rPr>
      </w:pPr>
      <w:r w:rsidRPr="000D26AF">
        <w:rPr>
          <w:b/>
          <w:bCs/>
        </w:rPr>
        <w:t>fatigue</w:t>
      </w:r>
    </w:p>
    <w:p w:rsidR="000D26AF" w:rsidRPr="000D26AF" w:rsidRDefault="000D26AF" w:rsidP="003D4AC1">
      <w:pPr>
        <w:numPr>
          <w:ilvl w:val="0"/>
          <w:numId w:val="99"/>
        </w:numPr>
        <w:rPr>
          <w:b/>
          <w:bCs/>
        </w:rPr>
      </w:pPr>
      <w:r w:rsidRPr="000D26AF">
        <w:rPr>
          <w:b/>
          <w:bCs/>
        </w:rPr>
        <w:t>blurred vision</w:t>
      </w:r>
    </w:p>
    <w:p w:rsidR="000D26AF" w:rsidRPr="000D26AF" w:rsidRDefault="000D26AF" w:rsidP="003D4AC1">
      <w:pPr>
        <w:numPr>
          <w:ilvl w:val="0"/>
          <w:numId w:val="99"/>
        </w:numPr>
        <w:rPr>
          <w:b/>
          <w:bCs/>
        </w:rPr>
      </w:pPr>
      <w:r w:rsidRPr="000D26AF">
        <w:rPr>
          <w:b/>
          <w:bCs/>
        </w:rPr>
        <w:t>numbness</w:t>
      </w:r>
    </w:p>
    <w:p w:rsidR="000D26AF" w:rsidRPr="000D26AF" w:rsidRDefault="000D26AF" w:rsidP="003D4AC1">
      <w:pPr>
        <w:numPr>
          <w:ilvl w:val="0"/>
          <w:numId w:val="99"/>
        </w:numPr>
        <w:rPr>
          <w:b/>
          <w:bCs/>
        </w:rPr>
      </w:pPr>
      <w:r w:rsidRPr="000D26AF">
        <w:rPr>
          <w:b/>
          <w:bCs/>
        </w:rPr>
        <w:t>hypertension</w:t>
      </w:r>
    </w:p>
    <w:p w:rsidR="000D26AF" w:rsidRPr="000D26AF" w:rsidRDefault="000D26AF" w:rsidP="000D26AF">
      <w:pPr>
        <w:rPr>
          <w:b/>
          <w:bCs/>
        </w:rPr>
      </w:pPr>
      <w:r w:rsidRPr="000D26AF">
        <w:rPr>
          <w:b/>
          <w:bCs/>
        </w:rPr>
        <w:t>I prescribed metformin, insulin, and lifestyle changes — but I learned that medication alone cannot solve the problem.</w:t>
      </w:r>
    </w:p>
    <w:p w:rsidR="000D26AF" w:rsidRPr="000D26AF" w:rsidRDefault="000D26AF" w:rsidP="000D26AF">
      <w:pPr>
        <w:rPr>
          <w:b/>
          <w:bCs/>
        </w:rPr>
      </w:pPr>
      <w:r w:rsidRPr="000D26AF">
        <w:rPr>
          <w:b/>
          <w:bCs/>
        </w:rPr>
        <w:t>Obesity fuels diabetes. Diabetes fuels complications. Complications fuel suffering.</w:t>
      </w:r>
    </w:p>
    <w:p w:rsidR="000D26AF" w:rsidRPr="000D26AF" w:rsidRDefault="000D26AF" w:rsidP="000D26AF">
      <w:pPr>
        <w:rPr>
          <w:b/>
          <w:bCs/>
        </w:rPr>
      </w:pPr>
      <w:r w:rsidRPr="000D26AF">
        <w:rPr>
          <w:b/>
          <w:bCs/>
        </w:rPr>
        <w:lastRenderedPageBreak/>
        <w:t>This cycle must be broken.</w:t>
      </w:r>
    </w:p>
    <w:p w:rsidR="000D26AF" w:rsidRPr="000D26AF" w:rsidRDefault="000D26AF" w:rsidP="000D26AF">
      <w:pPr>
        <w:rPr>
          <w:b/>
          <w:bCs/>
        </w:rPr>
      </w:pPr>
      <w:r w:rsidRPr="000D26AF">
        <w:rPr>
          <w:b/>
          <w:bCs/>
        </w:rPr>
        <w:t>The Future: Developing Nations at a Crossroads</w:t>
      </w:r>
    </w:p>
    <w:p w:rsidR="000D26AF" w:rsidRPr="000D26AF" w:rsidRDefault="000D26AF" w:rsidP="000D26AF">
      <w:pPr>
        <w:rPr>
          <w:b/>
          <w:bCs/>
        </w:rPr>
      </w:pPr>
      <w:r w:rsidRPr="000D26AF">
        <w:rPr>
          <w:b/>
          <w:bCs/>
        </w:rPr>
        <w:t>Developing nations stand at a critical moment in history.</w:t>
      </w:r>
    </w:p>
    <w:p w:rsidR="000D26AF" w:rsidRPr="000D26AF" w:rsidRDefault="000D26AF" w:rsidP="000D26AF">
      <w:pPr>
        <w:rPr>
          <w:b/>
          <w:bCs/>
        </w:rPr>
      </w:pPr>
      <w:r w:rsidRPr="000D26AF">
        <w:rPr>
          <w:b/>
          <w:bCs/>
        </w:rPr>
        <w:t>If nothing changes:</w:t>
      </w:r>
    </w:p>
    <w:p w:rsidR="000D26AF" w:rsidRPr="000D26AF" w:rsidRDefault="000D26AF" w:rsidP="000D26AF">
      <w:pPr>
        <w:rPr>
          <w:b/>
          <w:bCs/>
        </w:rPr>
      </w:pPr>
      <w:r w:rsidRPr="000D26AF">
        <w:rPr>
          <w:b/>
          <w:bCs/>
        </w:rPr>
        <w:t>Obesity will rise. Diabetes will rise. Heart disease will rise. Health systems will collapse.</w:t>
      </w:r>
    </w:p>
    <w:p w:rsidR="000D26AF" w:rsidRPr="000D26AF" w:rsidRDefault="000D26AF" w:rsidP="000D26AF">
      <w:pPr>
        <w:rPr>
          <w:b/>
          <w:bCs/>
        </w:rPr>
      </w:pPr>
      <w:r w:rsidRPr="000D26AF">
        <w:rPr>
          <w:b/>
          <w:bCs/>
        </w:rPr>
        <w:t>If action is taken:</w:t>
      </w:r>
    </w:p>
    <w:p w:rsidR="000D26AF" w:rsidRPr="000D26AF" w:rsidRDefault="000D26AF" w:rsidP="000D26AF">
      <w:pPr>
        <w:rPr>
          <w:b/>
          <w:bCs/>
        </w:rPr>
      </w:pPr>
      <w:r w:rsidRPr="000D26AF">
        <w:rPr>
          <w:b/>
          <w:bCs/>
        </w:rPr>
        <w:t>Education can spread. Healthy environments can be built. Traditional diets can be preserved. Communities can be empowered. Faith</w:t>
      </w:r>
      <w:r w:rsidRPr="000D26AF">
        <w:rPr>
          <w:b/>
          <w:bCs/>
        </w:rPr>
        <w:noBreakHyphen/>
        <w:t>based healing can support behavior change.</w:t>
      </w:r>
    </w:p>
    <w:p w:rsidR="000D26AF" w:rsidRPr="000D26AF" w:rsidRDefault="000D26AF" w:rsidP="000D26AF">
      <w:pPr>
        <w:rPr>
          <w:b/>
          <w:bCs/>
        </w:rPr>
      </w:pPr>
      <w:r w:rsidRPr="000D26AF">
        <w:rPr>
          <w:b/>
          <w:bCs/>
        </w:rPr>
        <w:t>Developing nations can avoid the mistakes of North America — but only if leaders act now.</w:t>
      </w:r>
    </w:p>
    <w:p w:rsidR="000D26AF" w:rsidRPr="000D26AF" w:rsidRDefault="000D26AF" w:rsidP="000D26AF">
      <w:pPr>
        <w:rPr>
          <w:b/>
          <w:bCs/>
        </w:rPr>
      </w:pPr>
      <w:r w:rsidRPr="000D26AF">
        <w:rPr>
          <w:b/>
          <w:bCs/>
        </w:rPr>
        <w:t>Conclusion: A Global Physician’s Warning</w:t>
      </w:r>
    </w:p>
    <w:p w:rsidR="000D26AF" w:rsidRPr="000D26AF" w:rsidRDefault="000D26AF" w:rsidP="000D26AF">
      <w:pPr>
        <w:rPr>
          <w:b/>
          <w:bCs/>
        </w:rPr>
      </w:pPr>
      <w:r w:rsidRPr="000D26AF">
        <w:rPr>
          <w:b/>
          <w:bCs/>
        </w:rPr>
        <w:t>After decades of crossing continents, treating patients, studying addiction, and teaching communities, I believe:</w:t>
      </w:r>
    </w:p>
    <w:p w:rsidR="000D26AF" w:rsidRPr="000D26AF" w:rsidRDefault="000D26AF" w:rsidP="000D26AF">
      <w:pPr>
        <w:rPr>
          <w:b/>
          <w:bCs/>
        </w:rPr>
      </w:pPr>
      <w:r w:rsidRPr="000D26AF">
        <w:rPr>
          <w:b/>
          <w:bCs/>
        </w:rPr>
        <w:t>Obesity in developing nations is the next global health crisis.</w:t>
      </w:r>
    </w:p>
    <w:p w:rsidR="000D26AF" w:rsidRPr="000D26AF" w:rsidRDefault="000D26AF" w:rsidP="000D26AF">
      <w:pPr>
        <w:rPr>
          <w:b/>
          <w:bCs/>
        </w:rPr>
      </w:pPr>
      <w:r w:rsidRPr="000D26AF">
        <w:rPr>
          <w:b/>
          <w:bCs/>
        </w:rPr>
        <w:t>It is rising silently. It is spreading quickly. It is destroying lives. It is overwhelming families. It is burdening health systems. It is threatening the future.</w:t>
      </w:r>
    </w:p>
    <w:p w:rsidR="000D26AF" w:rsidRPr="000D26AF" w:rsidRDefault="000D26AF" w:rsidP="000D26AF">
      <w:pPr>
        <w:rPr>
          <w:b/>
          <w:bCs/>
        </w:rPr>
      </w:pPr>
      <w:r w:rsidRPr="000D26AF">
        <w:rPr>
          <w:b/>
          <w:bCs/>
        </w:rPr>
        <w:t>This chapter prepares the reader for Section IV — Diabetes: The Silent Destroyer, where we explore how obesity leads directly to diabetes and how nations must respond.</w:t>
      </w: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312402" w:rsidP="000D26AF">
      <w:pPr>
        <w:rPr>
          <w:b/>
          <w:bCs/>
        </w:rPr>
      </w:pPr>
      <w:r>
        <w:rPr>
          <w:b/>
          <w:bCs/>
        </w:rPr>
        <w:t xml:space="preserve">                                                 </w:t>
      </w:r>
      <w:r w:rsidR="000D26AF" w:rsidRPr="000D26AF">
        <w:rPr>
          <w:b/>
          <w:bCs/>
        </w:rPr>
        <w:t>SECTION IV — INTRODUCTION</w:t>
      </w:r>
    </w:p>
    <w:p w:rsidR="000D26AF" w:rsidRPr="000D26AF" w:rsidRDefault="00312402" w:rsidP="000D26AF">
      <w:pPr>
        <w:rPr>
          <w:b/>
          <w:bCs/>
        </w:rPr>
      </w:pPr>
      <w:r>
        <w:rPr>
          <w:b/>
          <w:bCs/>
        </w:rPr>
        <w:t xml:space="preserve">                                               </w:t>
      </w:r>
      <w:r w:rsidR="000D26AF" w:rsidRPr="000D26AF">
        <w:rPr>
          <w:b/>
          <w:bCs/>
        </w:rPr>
        <w:t>Diabetes: The Silent Destroyer</w:t>
      </w:r>
    </w:p>
    <w:p w:rsidR="000D26AF" w:rsidRPr="000D26AF" w:rsidRDefault="000D26AF" w:rsidP="000D26AF">
      <w:pPr>
        <w:rPr>
          <w:b/>
          <w:bCs/>
        </w:rPr>
      </w:pPr>
      <w:r w:rsidRPr="000D26AF">
        <w:rPr>
          <w:b/>
          <w:bCs/>
        </w:rPr>
        <w:t>Diabetes is one of the most devastating chronic diseases of our time — yet it often grows quietly, unnoticed, and unchallenged. Long before patients feel pain, long before families recognize danger, long before communities understand the threat, diabetes is already destroying lives from the inside. It is a silent destroyer, attacking blood vessels, nerves, organs, and hope.</w:t>
      </w:r>
    </w:p>
    <w:p w:rsidR="000D26AF" w:rsidRPr="000D26AF" w:rsidRDefault="000D26AF" w:rsidP="000D26AF">
      <w:pPr>
        <w:rPr>
          <w:b/>
          <w:bCs/>
        </w:rPr>
      </w:pPr>
      <w:r w:rsidRPr="000D26AF">
        <w:rPr>
          <w:b/>
          <w:bCs/>
        </w:rPr>
        <w:t xml:space="preserve">My journey across Cameroon, Nigeria, Europe, and North America has shown me that diabetes is not only a medical condition — it is a global crisis. I have seen it in the villages of </w:t>
      </w:r>
      <w:proofErr w:type="spellStart"/>
      <w:r w:rsidRPr="000D26AF">
        <w:rPr>
          <w:b/>
          <w:bCs/>
        </w:rPr>
        <w:t>Konye</w:t>
      </w:r>
      <w:proofErr w:type="spellEnd"/>
      <w:r w:rsidRPr="000D26AF">
        <w:rPr>
          <w:b/>
          <w:bCs/>
        </w:rPr>
        <w:t xml:space="preserve">, </w:t>
      </w:r>
      <w:proofErr w:type="spellStart"/>
      <w:r w:rsidRPr="000D26AF">
        <w:rPr>
          <w:b/>
          <w:bCs/>
        </w:rPr>
        <w:t>Mbongé</w:t>
      </w:r>
      <w:proofErr w:type="spellEnd"/>
      <w:r w:rsidRPr="000D26AF">
        <w:rPr>
          <w:b/>
          <w:bCs/>
        </w:rPr>
        <w:t xml:space="preserve">, and </w:t>
      </w:r>
      <w:proofErr w:type="spellStart"/>
      <w:r w:rsidRPr="000D26AF">
        <w:rPr>
          <w:b/>
          <w:bCs/>
        </w:rPr>
        <w:t>Bekondo</w:t>
      </w:r>
      <w:proofErr w:type="spellEnd"/>
      <w:r w:rsidRPr="000D26AF">
        <w:rPr>
          <w:b/>
          <w:bCs/>
        </w:rPr>
        <w:t xml:space="preserve">, where people did not know the meaning of “blood sugar,” yet were already losing their sight. I have seen it in the wards of the University of Ilorin Teaching Hospital, where patients struggled with obesity and uncontrolled eating. I have seen it in St. Francis Polyclinic under Dr. </w:t>
      </w:r>
      <w:proofErr w:type="spellStart"/>
      <w:r w:rsidRPr="000D26AF">
        <w:rPr>
          <w:b/>
          <w:bCs/>
        </w:rPr>
        <w:t>Eben</w:t>
      </w:r>
      <w:proofErr w:type="spellEnd"/>
      <w:r w:rsidRPr="000D26AF">
        <w:rPr>
          <w:b/>
          <w:bCs/>
        </w:rPr>
        <w:t>, where families came seeking relief from symptoms they did not understand.</w:t>
      </w:r>
    </w:p>
    <w:p w:rsidR="000D26AF" w:rsidRPr="000D26AF" w:rsidRDefault="000D26AF" w:rsidP="000D26AF">
      <w:pPr>
        <w:rPr>
          <w:b/>
          <w:bCs/>
        </w:rPr>
      </w:pPr>
      <w:r w:rsidRPr="000D26AF">
        <w:rPr>
          <w:b/>
          <w:bCs/>
        </w:rPr>
        <w:t>And I have seen it in the United States — in Detroit, Houston, Minnesota, Chicago, and Washington D.C. — where diabetes destroys communities with the same force as addiction, poverty, and trauma. In Harris Health, Ben Taub, and the Texas Medical Center, I treated patients whose lives were shaped by stress, processed foods, emotional pain, and spiritual emptiness. Many were already on metformin, insulin, and multiple medications, yet their disease continued to advance.</w:t>
      </w:r>
    </w:p>
    <w:p w:rsidR="000D26AF" w:rsidRPr="000D26AF" w:rsidRDefault="000D26AF" w:rsidP="000D26AF">
      <w:pPr>
        <w:rPr>
          <w:b/>
          <w:bCs/>
        </w:rPr>
      </w:pPr>
      <w:r w:rsidRPr="000D26AF">
        <w:rPr>
          <w:b/>
          <w:bCs/>
        </w:rPr>
        <w:t>Across continents, one truth remains constant: Diabetes does not shout — it whispers. It does not announce itself — it creeps. It does not strike suddenly — it builds slowly, silently, and steadily.</w:t>
      </w:r>
    </w:p>
    <w:p w:rsidR="000D26AF" w:rsidRPr="000D26AF" w:rsidRDefault="000D26AF" w:rsidP="000D26AF">
      <w:pPr>
        <w:rPr>
          <w:b/>
          <w:bCs/>
        </w:rPr>
      </w:pPr>
      <w:r w:rsidRPr="000D26AF">
        <w:rPr>
          <w:b/>
          <w:bCs/>
        </w:rPr>
        <w:t>This section explores diabetes as a global epidemic, drawing from my decades of medical practice, global health training, addiction studies, and ministry work.</w:t>
      </w:r>
    </w:p>
    <w:p w:rsidR="000D26AF" w:rsidRPr="000D26AF" w:rsidRDefault="000D26AF" w:rsidP="000D26AF">
      <w:pPr>
        <w:rPr>
          <w:b/>
          <w:bCs/>
        </w:rPr>
      </w:pPr>
      <w:r w:rsidRPr="000D26AF">
        <w:rPr>
          <w:b/>
          <w:bCs/>
        </w:rPr>
        <w:t>Chapter 10 — Understanding Diabetes</w:t>
      </w:r>
    </w:p>
    <w:p w:rsidR="000D26AF" w:rsidRPr="000D26AF" w:rsidRDefault="000D26AF" w:rsidP="000D26AF">
      <w:pPr>
        <w:rPr>
          <w:b/>
          <w:bCs/>
        </w:rPr>
      </w:pPr>
      <w:r w:rsidRPr="000D26AF">
        <w:rPr>
          <w:b/>
          <w:bCs/>
        </w:rPr>
        <w:t>This chapter explains what diabetes truly is — how insulin works, how resistance develops, how obesity fuels the disease, and why so many people do not recognize symptoms until complications appear. It draws from my clinical work in Africa and the USA, where I treated patients with metformin, insulin, and lifestyle interventions.</w:t>
      </w:r>
    </w:p>
    <w:p w:rsidR="000D26AF" w:rsidRPr="000D26AF" w:rsidRDefault="000D26AF" w:rsidP="000D26AF">
      <w:pPr>
        <w:rPr>
          <w:b/>
          <w:bCs/>
        </w:rPr>
      </w:pPr>
      <w:r w:rsidRPr="000D26AF">
        <w:rPr>
          <w:b/>
          <w:bCs/>
        </w:rPr>
        <w:t>Chapter 11 — Diabetes in Global Health</w:t>
      </w:r>
    </w:p>
    <w:p w:rsidR="000D26AF" w:rsidRPr="000D26AF" w:rsidRDefault="000D26AF" w:rsidP="000D26AF">
      <w:pPr>
        <w:rPr>
          <w:b/>
          <w:bCs/>
        </w:rPr>
      </w:pPr>
      <w:r w:rsidRPr="000D26AF">
        <w:rPr>
          <w:b/>
          <w:bCs/>
        </w:rPr>
        <w:t xml:space="preserve">Here, I examine diabetes as a global development challenge. I show how diabetes weakens families, burdens health systems, increases poverty, and threatens </w:t>
      </w:r>
      <w:r w:rsidRPr="000D26AF">
        <w:rPr>
          <w:b/>
          <w:bCs/>
        </w:rPr>
        <w:lastRenderedPageBreak/>
        <w:t>national economies. My global health training at Johns Hopkins and USAID revealed how diabetes is now one of the leading causes of disability worldwide.</w:t>
      </w:r>
    </w:p>
    <w:p w:rsidR="000D26AF" w:rsidRPr="000D26AF" w:rsidRDefault="000D26AF" w:rsidP="000D26AF">
      <w:pPr>
        <w:rPr>
          <w:b/>
          <w:bCs/>
        </w:rPr>
      </w:pPr>
      <w:r w:rsidRPr="000D26AF">
        <w:rPr>
          <w:b/>
          <w:bCs/>
        </w:rPr>
        <w:t>Chapter 12 — Preventing Diabetes Through Lifestyle</w:t>
      </w:r>
    </w:p>
    <w:p w:rsidR="000D26AF" w:rsidRPr="000D26AF" w:rsidRDefault="000D26AF" w:rsidP="000D26AF">
      <w:pPr>
        <w:rPr>
          <w:b/>
          <w:bCs/>
        </w:rPr>
      </w:pPr>
      <w:r w:rsidRPr="000D26AF">
        <w:rPr>
          <w:b/>
          <w:bCs/>
        </w:rPr>
        <w:t>This chapter offers a path forward — practical, spiritual, behavioral, and community</w:t>
      </w:r>
      <w:r w:rsidRPr="000D26AF">
        <w:rPr>
          <w:b/>
          <w:bCs/>
        </w:rPr>
        <w:noBreakHyphen/>
        <w:t>based strategies to prevent diabetes. It draws from my outreach missions, my teaching sessions with the Presbyterian Church in Cameroon, my addiction recovery work, and my experience treating patients across continents.</w:t>
      </w:r>
    </w:p>
    <w:p w:rsidR="000D26AF" w:rsidRPr="000D26AF" w:rsidRDefault="000D26AF" w:rsidP="000D26AF">
      <w:pPr>
        <w:rPr>
          <w:b/>
          <w:bCs/>
        </w:rPr>
      </w:pPr>
      <w:r w:rsidRPr="000D26AF">
        <w:rPr>
          <w:b/>
          <w:bCs/>
        </w:rPr>
        <w:t>A Global Physician’s Warning</w:t>
      </w:r>
    </w:p>
    <w:p w:rsidR="000D26AF" w:rsidRPr="000D26AF" w:rsidRDefault="000D26AF" w:rsidP="000D26AF">
      <w:pPr>
        <w:rPr>
          <w:b/>
          <w:bCs/>
        </w:rPr>
      </w:pPr>
      <w:r w:rsidRPr="000D26AF">
        <w:rPr>
          <w:b/>
          <w:bCs/>
        </w:rPr>
        <w:t>Diabetes is not only a disease of blood sugar — it is a disease of lifestyle, environment, culture, behavior, and faith. It destroys silently, but it can be prevented loudly. It harms quietly, but it can be healed boldly. It spreads invisibly, but it can be stopped intentionally.</w:t>
      </w:r>
    </w:p>
    <w:p w:rsidR="000D26AF" w:rsidRPr="000D26AF" w:rsidRDefault="000D26AF" w:rsidP="000D26AF">
      <w:pPr>
        <w:rPr>
          <w:b/>
          <w:bCs/>
        </w:rPr>
      </w:pPr>
      <w:r w:rsidRPr="000D26AF">
        <w:rPr>
          <w:b/>
          <w:bCs/>
        </w:rPr>
        <w:t>This section is a call to awareness, a call to action, and a call to healing.</w:t>
      </w:r>
    </w:p>
    <w:p w:rsidR="000D26AF" w:rsidRPr="000D26AF" w:rsidRDefault="000D26AF" w:rsidP="000D26AF">
      <w:pPr>
        <w:rPr>
          <w:b/>
          <w:bCs/>
        </w:rPr>
      </w:pPr>
      <w:r w:rsidRPr="000D26AF">
        <w:rPr>
          <w:b/>
          <w:bCs/>
        </w:rPr>
        <w:t>Diabetes is a silent destroyer — but knowledge is a powerful defender.</w:t>
      </w: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312402" w:rsidRDefault="000D26AF" w:rsidP="000D26AF">
      <w:pPr>
        <w:rPr>
          <w:b/>
          <w:bCs/>
        </w:rPr>
      </w:pPr>
      <w:r w:rsidRPr="000D26AF">
        <w:rPr>
          <w:b/>
          <w:bCs/>
        </w:rPr>
        <w:t xml:space="preserve">           </w:t>
      </w:r>
      <w:r w:rsidR="00312402">
        <w:rPr>
          <w:b/>
          <w:bCs/>
        </w:rPr>
        <w:t xml:space="preserve">   </w:t>
      </w:r>
    </w:p>
    <w:p w:rsidR="000D26AF" w:rsidRPr="000D26AF" w:rsidRDefault="00312402" w:rsidP="000D26AF">
      <w:pPr>
        <w:rPr>
          <w:b/>
          <w:bCs/>
        </w:rPr>
      </w:pPr>
      <w:r>
        <w:rPr>
          <w:b/>
          <w:bCs/>
        </w:rPr>
        <w:t xml:space="preserve">                                                    </w:t>
      </w:r>
      <w:r w:rsidR="00F53EF5">
        <w:rPr>
          <w:b/>
          <w:bCs/>
        </w:rPr>
        <w:t xml:space="preserve">                  </w:t>
      </w:r>
      <w:r w:rsidR="000D26AF" w:rsidRPr="000D26AF">
        <w:rPr>
          <w:b/>
          <w:bCs/>
        </w:rPr>
        <w:t xml:space="preserve"> CHAPTER 10 </w:t>
      </w:r>
    </w:p>
    <w:p w:rsidR="000D26AF" w:rsidRPr="000D26AF" w:rsidRDefault="00312402" w:rsidP="000D26AF">
      <w:pPr>
        <w:rPr>
          <w:b/>
          <w:bCs/>
        </w:rPr>
      </w:pPr>
      <w:r>
        <w:rPr>
          <w:b/>
          <w:bCs/>
        </w:rPr>
        <w:t xml:space="preserve">                                           </w:t>
      </w:r>
      <w:r w:rsidR="000D26AF" w:rsidRPr="000D26AF">
        <w:rPr>
          <w:b/>
          <w:bCs/>
        </w:rPr>
        <w:t xml:space="preserve"> </w:t>
      </w:r>
      <w:r w:rsidR="00F53EF5">
        <w:rPr>
          <w:b/>
          <w:bCs/>
        </w:rPr>
        <w:t xml:space="preserve">                </w:t>
      </w:r>
      <w:r w:rsidR="000D26AF" w:rsidRPr="000D26AF">
        <w:rPr>
          <w:b/>
          <w:bCs/>
        </w:rPr>
        <w:t>Understanding Diabetes</w:t>
      </w:r>
    </w:p>
    <w:p w:rsidR="000D26AF" w:rsidRPr="000D26AF" w:rsidRDefault="000D26AF" w:rsidP="000D26AF">
      <w:pPr>
        <w:rPr>
          <w:b/>
          <w:bCs/>
        </w:rPr>
      </w:pPr>
      <w:r w:rsidRPr="000D26AF">
        <w:rPr>
          <w:b/>
          <w:bCs/>
        </w:rPr>
        <w:t>Diabetes is one of the most dangerous chronic diseases in the world — not because it announces itself loudly, but because it destroys silently. In my decades of medical practice across Nigeria, Cameroon, Europe, and the United States, I have seen diabetes weaken families, burden health systems, and shorten lives. I have treated patients who did not know they were diabetic until they lost their vision, developed numbness in their feet, or collapsed from dangerously high blood sugar.</w:t>
      </w:r>
    </w:p>
    <w:p w:rsidR="000D26AF" w:rsidRPr="000D26AF" w:rsidRDefault="000D26AF" w:rsidP="000D26AF">
      <w:pPr>
        <w:rPr>
          <w:b/>
          <w:bCs/>
        </w:rPr>
      </w:pPr>
      <w:r w:rsidRPr="000D26AF">
        <w:rPr>
          <w:b/>
          <w:bCs/>
        </w:rPr>
        <w:t>Diabetes is not simply a disease of sugar. It is a disease of metabolism, hormones, lifestyle, environment, and behavior. To understand diabetes, we must understand how the body works — and how it fails.</w:t>
      </w:r>
    </w:p>
    <w:p w:rsidR="000D26AF" w:rsidRPr="000D26AF" w:rsidRDefault="000D26AF" w:rsidP="000D26AF">
      <w:pPr>
        <w:rPr>
          <w:b/>
          <w:bCs/>
        </w:rPr>
      </w:pPr>
      <w:r w:rsidRPr="000D26AF">
        <w:rPr>
          <w:b/>
          <w:bCs/>
        </w:rPr>
        <w:t>What Diabetes Really Is</w:t>
      </w:r>
    </w:p>
    <w:p w:rsidR="000D26AF" w:rsidRPr="000D26AF" w:rsidRDefault="000D26AF" w:rsidP="000D26AF">
      <w:pPr>
        <w:rPr>
          <w:b/>
          <w:bCs/>
        </w:rPr>
      </w:pPr>
      <w:r w:rsidRPr="000D26AF">
        <w:rPr>
          <w:b/>
          <w:bCs/>
        </w:rPr>
        <w:t>Diabetes is a chronic condition in which the body cannot properly regulate blood sugar. This happens for one of two reasons:</w:t>
      </w:r>
    </w:p>
    <w:p w:rsidR="000D26AF" w:rsidRPr="000D26AF" w:rsidRDefault="000D26AF" w:rsidP="003D4AC1">
      <w:pPr>
        <w:numPr>
          <w:ilvl w:val="0"/>
          <w:numId w:val="100"/>
        </w:numPr>
        <w:rPr>
          <w:b/>
          <w:bCs/>
        </w:rPr>
      </w:pPr>
      <w:r w:rsidRPr="000D26AF">
        <w:rPr>
          <w:b/>
          <w:bCs/>
        </w:rPr>
        <w:t>The body does not produce enough insulin</w:t>
      </w:r>
    </w:p>
    <w:p w:rsidR="000D26AF" w:rsidRPr="000D26AF" w:rsidRDefault="000D26AF" w:rsidP="003D4AC1">
      <w:pPr>
        <w:numPr>
          <w:ilvl w:val="0"/>
          <w:numId w:val="100"/>
        </w:numPr>
        <w:rPr>
          <w:b/>
          <w:bCs/>
        </w:rPr>
      </w:pPr>
      <w:r w:rsidRPr="000D26AF">
        <w:rPr>
          <w:b/>
          <w:bCs/>
        </w:rPr>
        <w:t>The body cannot use insulin effectively (insulin resistance)</w:t>
      </w:r>
    </w:p>
    <w:p w:rsidR="000D26AF" w:rsidRPr="000D26AF" w:rsidRDefault="000D26AF" w:rsidP="000D26AF">
      <w:pPr>
        <w:rPr>
          <w:b/>
          <w:bCs/>
        </w:rPr>
      </w:pPr>
      <w:r w:rsidRPr="000D26AF">
        <w:rPr>
          <w:b/>
          <w:bCs/>
        </w:rPr>
        <w:t>Insulin is the hormone that allows sugar to enter cells and be used for energy. When insulin fails, sugar remains in the bloodstream — damaging organs, nerves, and blood vessels.</w:t>
      </w:r>
    </w:p>
    <w:p w:rsidR="000D26AF" w:rsidRPr="000D26AF" w:rsidRDefault="000D26AF" w:rsidP="000D26AF">
      <w:pPr>
        <w:rPr>
          <w:b/>
          <w:bCs/>
        </w:rPr>
      </w:pPr>
      <w:r w:rsidRPr="000D26AF">
        <w:rPr>
          <w:b/>
          <w:bCs/>
        </w:rPr>
        <w:t>The Two Major Types of Diabetes</w:t>
      </w:r>
    </w:p>
    <w:p w:rsidR="000D26AF" w:rsidRPr="000D26AF" w:rsidRDefault="000D26AF" w:rsidP="000D26AF">
      <w:pPr>
        <w:rPr>
          <w:b/>
          <w:bCs/>
        </w:rPr>
      </w:pPr>
      <w:r w:rsidRPr="000D26AF">
        <w:rPr>
          <w:b/>
          <w:bCs/>
        </w:rPr>
        <w:t>Type 1 Diabetes</w:t>
      </w:r>
    </w:p>
    <w:p w:rsidR="000D26AF" w:rsidRPr="000D26AF" w:rsidRDefault="000D26AF" w:rsidP="000D26AF">
      <w:pPr>
        <w:rPr>
          <w:b/>
          <w:bCs/>
        </w:rPr>
      </w:pPr>
      <w:r w:rsidRPr="000D26AF">
        <w:rPr>
          <w:b/>
          <w:bCs/>
        </w:rPr>
        <w:t>An autoimmune condition where the pancreas stops producing insulin. It often begins in childhood or adolescence.</w:t>
      </w:r>
    </w:p>
    <w:p w:rsidR="000D26AF" w:rsidRPr="000D26AF" w:rsidRDefault="000D26AF" w:rsidP="000D26AF">
      <w:pPr>
        <w:rPr>
          <w:b/>
          <w:bCs/>
        </w:rPr>
      </w:pPr>
      <w:r w:rsidRPr="000D26AF">
        <w:rPr>
          <w:b/>
          <w:bCs/>
        </w:rPr>
        <w:t>Type 2 Diabetes</w:t>
      </w:r>
    </w:p>
    <w:p w:rsidR="000D26AF" w:rsidRPr="000D26AF" w:rsidRDefault="000D26AF" w:rsidP="000D26AF">
      <w:pPr>
        <w:rPr>
          <w:b/>
          <w:bCs/>
        </w:rPr>
      </w:pPr>
      <w:r w:rsidRPr="000D26AF">
        <w:rPr>
          <w:b/>
          <w:bCs/>
        </w:rPr>
        <w:t>The most common form — responsible for over 90% of cases worldwide. It develops when the body becomes resistant to insulin.</w:t>
      </w:r>
    </w:p>
    <w:p w:rsidR="000D26AF" w:rsidRPr="000D26AF" w:rsidRDefault="000D26AF" w:rsidP="000D26AF">
      <w:pPr>
        <w:rPr>
          <w:b/>
          <w:bCs/>
        </w:rPr>
      </w:pPr>
      <w:r w:rsidRPr="000D26AF">
        <w:rPr>
          <w:b/>
          <w:bCs/>
        </w:rPr>
        <w:t>Type 2 diabetes is driven by:</w:t>
      </w:r>
    </w:p>
    <w:p w:rsidR="000D26AF" w:rsidRPr="000D26AF" w:rsidRDefault="000D26AF" w:rsidP="003D4AC1">
      <w:pPr>
        <w:numPr>
          <w:ilvl w:val="0"/>
          <w:numId w:val="101"/>
        </w:numPr>
        <w:rPr>
          <w:b/>
          <w:bCs/>
        </w:rPr>
      </w:pPr>
      <w:r w:rsidRPr="000D26AF">
        <w:rPr>
          <w:b/>
          <w:bCs/>
        </w:rPr>
        <w:t>obesity</w:t>
      </w:r>
    </w:p>
    <w:p w:rsidR="000D26AF" w:rsidRPr="000D26AF" w:rsidRDefault="000D26AF" w:rsidP="003D4AC1">
      <w:pPr>
        <w:numPr>
          <w:ilvl w:val="0"/>
          <w:numId w:val="101"/>
        </w:numPr>
        <w:rPr>
          <w:b/>
          <w:bCs/>
        </w:rPr>
      </w:pPr>
      <w:r w:rsidRPr="000D26AF">
        <w:rPr>
          <w:b/>
          <w:bCs/>
        </w:rPr>
        <w:lastRenderedPageBreak/>
        <w:t>inactivity</w:t>
      </w:r>
    </w:p>
    <w:p w:rsidR="000D26AF" w:rsidRPr="000D26AF" w:rsidRDefault="000D26AF" w:rsidP="003D4AC1">
      <w:pPr>
        <w:numPr>
          <w:ilvl w:val="0"/>
          <w:numId w:val="101"/>
        </w:numPr>
        <w:rPr>
          <w:b/>
          <w:bCs/>
        </w:rPr>
      </w:pPr>
      <w:r w:rsidRPr="000D26AF">
        <w:rPr>
          <w:b/>
          <w:bCs/>
        </w:rPr>
        <w:t>processed foods</w:t>
      </w:r>
    </w:p>
    <w:p w:rsidR="000D26AF" w:rsidRPr="000D26AF" w:rsidRDefault="000D26AF" w:rsidP="003D4AC1">
      <w:pPr>
        <w:numPr>
          <w:ilvl w:val="0"/>
          <w:numId w:val="101"/>
        </w:numPr>
        <w:rPr>
          <w:b/>
          <w:bCs/>
        </w:rPr>
      </w:pPr>
      <w:r w:rsidRPr="000D26AF">
        <w:rPr>
          <w:b/>
          <w:bCs/>
        </w:rPr>
        <w:t>stress</w:t>
      </w:r>
    </w:p>
    <w:p w:rsidR="000D26AF" w:rsidRPr="000D26AF" w:rsidRDefault="000D26AF" w:rsidP="003D4AC1">
      <w:pPr>
        <w:numPr>
          <w:ilvl w:val="0"/>
          <w:numId w:val="101"/>
        </w:numPr>
        <w:rPr>
          <w:b/>
          <w:bCs/>
        </w:rPr>
      </w:pPr>
      <w:r w:rsidRPr="000D26AF">
        <w:rPr>
          <w:b/>
          <w:bCs/>
        </w:rPr>
        <w:t>genetics</w:t>
      </w:r>
    </w:p>
    <w:p w:rsidR="000D26AF" w:rsidRPr="000D26AF" w:rsidRDefault="000D26AF" w:rsidP="003D4AC1">
      <w:pPr>
        <w:numPr>
          <w:ilvl w:val="0"/>
          <w:numId w:val="101"/>
        </w:numPr>
        <w:rPr>
          <w:b/>
          <w:bCs/>
        </w:rPr>
      </w:pPr>
      <w:r w:rsidRPr="000D26AF">
        <w:rPr>
          <w:b/>
          <w:bCs/>
        </w:rPr>
        <w:t>hormonal imbalance</w:t>
      </w:r>
    </w:p>
    <w:p w:rsidR="000D26AF" w:rsidRPr="000D26AF" w:rsidRDefault="000D26AF" w:rsidP="003D4AC1">
      <w:pPr>
        <w:numPr>
          <w:ilvl w:val="0"/>
          <w:numId w:val="101"/>
        </w:numPr>
        <w:rPr>
          <w:b/>
          <w:bCs/>
        </w:rPr>
      </w:pPr>
      <w:r w:rsidRPr="000D26AF">
        <w:rPr>
          <w:b/>
          <w:bCs/>
        </w:rPr>
        <w:t>emotional eating</w:t>
      </w:r>
    </w:p>
    <w:p w:rsidR="000D26AF" w:rsidRPr="000D26AF" w:rsidRDefault="000D26AF" w:rsidP="003D4AC1">
      <w:pPr>
        <w:numPr>
          <w:ilvl w:val="0"/>
          <w:numId w:val="101"/>
        </w:numPr>
        <w:rPr>
          <w:b/>
          <w:bCs/>
        </w:rPr>
      </w:pPr>
      <w:r w:rsidRPr="000D26AF">
        <w:rPr>
          <w:b/>
          <w:bCs/>
        </w:rPr>
        <w:t>food addiction</w:t>
      </w:r>
    </w:p>
    <w:p w:rsidR="000D26AF" w:rsidRPr="000D26AF" w:rsidRDefault="000D26AF" w:rsidP="000D26AF">
      <w:pPr>
        <w:rPr>
          <w:b/>
          <w:bCs/>
        </w:rPr>
      </w:pPr>
      <w:r w:rsidRPr="000D26AF">
        <w:rPr>
          <w:b/>
          <w:bCs/>
        </w:rPr>
        <w:t>This is the form I treated most frequently in Ilorin, Cameroon, Detroit, Houston, and across North America.</w:t>
      </w:r>
    </w:p>
    <w:p w:rsidR="000D26AF" w:rsidRPr="000D26AF" w:rsidRDefault="000D26AF" w:rsidP="000D26AF">
      <w:pPr>
        <w:rPr>
          <w:b/>
          <w:bCs/>
        </w:rPr>
      </w:pPr>
      <w:r w:rsidRPr="000D26AF">
        <w:rPr>
          <w:b/>
          <w:bCs/>
        </w:rPr>
        <w:t>Insulin Resistance: The Silent Beginning</w:t>
      </w:r>
    </w:p>
    <w:p w:rsidR="000D26AF" w:rsidRPr="000D26AF" w:rsidRDefault="000D26AF" w:rsidP="000D26AF">
      <w:pPr>
        <w:rPr>
          <w:b/>
          <w:bCs/>
        </w:rPr>
      </w:pPr>
      <w:r w:rsidRPr="000D26AF">
        <w:rPr>
          <w:b/>
          <w:bCs/>
        </w:rPr>
        <w:t>In my clinical work at St. Francis Polyclinic, Ben Taub Hospital, and Harris Health, I saw countless patients whose bodies were producing insulin — but their cells were ignoring it.</w:t>
      </w:r>
    </w:p>
    <w:p w:rsidR="000D26AF" w:rsidRPr="000D26AF" w:rsidRDefault="000D26AF" w:rsidP="000D26AF">
      <w:pPr>
        <w:rPr>
          <w:b/>
          <w:bCs/>
        </w:rPr>
      </w:pPr>
      <w:r w:rsidRPr="000D26AF">
        <w:rPr>
          <w:b/>
          <w:bCs/>
        </w:rPr>
        <w:t>This condition is called insulin resistance.</w:t>
      </w:r>
    </w:p>
    <w:p w:rsidR="000D26AF" w:rsidRPr="000D26AF" w:rsidRDefault="000D26AF" w:rsidP="000D26AF">
      <w:pPr>
        <w:rPr>
          <w:b/>
          <w:bCs/>
        </w:rPr>
      </w:pPr>
      <w:r w:rsidRPr="000D26AF">
        <w:rPr>
          <w:b/>
          <w:bCs/>
        </w:rPr>
        <w:t>It leads to:</w:t>
      </w:r>
    </w:p>
    <w:p w:rsidR="000D26AF" w:rsidRPr="000D26AF" w:rsidRDefault="000D26AF" w:rsidP="003D4AC1">
      <w:pPr>
        <w:numPr>
          <w:ilvl w:val="0"/>
          <w:numId w:val="102"/>
        </w:numPr>
        <w:rPr>
          <w:b/>
          <w:bCs/>
        </w:rPr>
      </w:pPr>
      <w:r w:rsidRPr="000D26AF">
        <w:rPr>
          <w:b/>
          <w:bCs/>
        </w:rPr>
        <w:t>constant hunger</w:t>
      </w:r>
    </w:p>
    <w:p w:rsidR="000D26AF" w:rsidRPr="000D26AF" w:rsidRDefault="000D26AF" w:rsidP="003D4AC1">
      <w:pPr>
        <w:numPr>
          <w:ilvl w:val="0"/>
          <w:numId w:val="102"/>
        </w:numPr>
        <w:rPr>
          <w:b/>
          <w:bCs/>
        </w:rPr>
      </w:pPr>
      <w:r w:rsidRPr="000D26AF">
        <w:rPr>
          <w:b/>
          <w:bCs/>
        </w:rPr>
        <w:t>fatigue</w:t>
      </w:r>
    </w:p>
    <w:p w:rsidR="000D26AF" w:rsidRPr="000D26AF" w:rsidRDefault="000D26AF" w:rsidP="003D4AC1">
      <w:pPr>
        <w:numPr>
          <w:ilvl w:val="0"/>
          <w:numId w:val="102"/>
        </w:numPr>
        <w:rPr>
          <w:b/>
          <w:bCs/>
        </w:rPr>
      </w:pPr>
      <w:r w:rsidRPr="000D26AF">
        <w:rPr>
          <w:b/>
          <w:bCs/>
        </w:rPr>
        <w:t>weight gain</w:t>
      </w:r>
    </w:p>
    <w:p w:rsidR="000D26AF" w:rsidRPr="000D26AF" w:rsidRDefault="000D26AF" w:rsidP="003D4AC1">
      <w:pPr>
        <w:numPr>
          <w:ilvl w:val="0"/>
          <w:numId w:val="102"/>
        </w:numPr>
        <w:rPr>
          <w:b/>
          <w:bCs/>
        </w:rPr>
      </w:pPr>
      <w:r w:rsidRPr="000D26AF">
        <w:rPr>
          <w:b/>
          <w:bCs/>
        </w:rPr>
        <w:t>high blood sugar</w:t>
      </w:r>
    </w:p>
    <w:p w:rsidR="000D26AF" w:rsidRPr="000D26AF" w:rsidRDefault="000D26AF" w:rsidP="003D4AC1">
      <w:pPr>
        <w:numPr>
          <w:ilvl w:val="0"/>
          <w:numId w:val="102"/>
        </w:numPr>
        <w:rPr>
          <w:b/>
          <w:bCs/>
        </w:rPr>
      </w:pPr>
      <w:r w:rsidRPr="000D26AF">
        <w:rPr>
          <w:b/>
          <w:bCs/>
        </w:rPr>
        <w:t>inflammation</w:t>
      </w:r>
    </w:p>
    <w:p w:rsidR="000D26AF" w:rsidRPr="000D26AF" w:rsidRDefault="000D26AF" w:rsidP="003D4AC1">
      <w:pPr>
        <w:numPr>
          <w:ilvl w:val="0"/>
          <w:numId w:val="102"/>
        </w:numPr>
        <w:rPr>
          <w:b/>
          <w:bCs/>
        </w:rPr>
      </w:pPr>
      <w:r w:rsidRPr="000D26AF">
        <w:rPr>
          <w:b/>
          <w:bCs/>
        </w:rPr>
        <w:t>hormonal imbalance</w:t>
      </w:r>
    </w:p>
    <w:p w:rsidR="000D26AF" w:rsidRPr="000D26AF" w:rsidRDefault="000D26AF" w:rsidP="000D26AF">
      <w:pPr>
        <w:rPr>
          <w:b/>
          <w:bCs/>
        </w:rPr>
      </w:pPr>
      <w:r w:rsidRPr="000D26AF">
        <w:rPr>
          <w:b/>
          <w:bCs/>
        </w:rPr>
        <w:t>Insulin resistance is the doorway to diabetes — and it often begins years before diagnosis.</w:t>
      </w:r>
    </w:p>
    <w:p w:rsidR="000D26AF" w:rsidRPr="000D26AF" w:rsidRDefault="000D26AF" w:rsidP="000D26AF">
      <w:pPr>
        <w:rPr>
          <w:b/>
          <w:bCs/>
        </w:rPr>
      </w:pPr>
      <w:r w:rsidRPr="000D26AF">
        <w:rPr>
          <w:b/>
          <w:bCs/>
        </w:rPr>
        <w:t>The Role of Obesity</w:t>
      </w:r>
    </w:p>
    <w:p w:rsidR="000D26AF" w:rsidRPr="000D26AF" w:rsidRDefault="000D26AF" w:rsidP="000D26AF">
      <w:pPr>
        <w:rPr>
          <w:b/>
          <w:bCs/>
        </w:rPr>
      </w:pPr>
      <w:r w:rsidRPr="000D26AF">
        <w:rPr>
          <w:b/>
          <w:bCs/>
        </w:rPr>
        <w:t>Obesity is one of the strongest predictors of diabetes. In Section III, we explored how obesity develops. Here, we examine how it fuels diabetes.</w:t>
      </w:r>
    </w:p>
    <w:p w:rsidR="000D26AF" w:rsidRPr="000D26AF" w:rsidRDefault="000D26AF" w:rsidP="000D26AF">
      <w:pPr>
        <w:rPr>
          <w:b/>
          <w:bCs/>
        </w:rPr>
      </w:pPr>
      <w:r w:rsidRPr="000D26AF">
        <w:rPr>
          <w:b/>
          <w:bCs/>
        </w:rPr>
        <w:t>Excess fat — especially around the abdomen — releases chemicals that:</w:t>
      </w:r>
    </w:p>
    <w:p w:rsidR="000D26AF" w:rsidRPr="000D26AF" w:rsidRDefault="000D26AF" w:rsidP="003D4AC1">
      <w:pPr>
        <w:numPr>
          <w:ilvl w:val="0"/>
          <w:numId w:val="103"/>
        </w:numPr>
        <w:rPr>
          <w:b/>
          <w:bCs/>
        </w:rPr>
      </w:pPr>
      <w:r w:rsidRPr="000D26AF">
        <w:rPr>
          <w:b/>
          <w:bCs/>
        </w:rPr>
        <w:t>block insulin</w:t>
      </w:r>
    </w:p>
    <w:p w:rsidR="000D26AF" w:rsidRPr="000D26AF" w:rsidRDefault="000D26AF" w:rsidP="003D4AC1">
      <w:pPr>
        <w:numPr>
          <w:ilvl w:val="0"/>
          <w:numId w:val="103"/>
        </w:numPr>
        <w:rPr>
          <w:b/>
          <w:bCs/>
        </w:rPr>
      </w:pPr>
      <w:r w:rsidRPr="000D26AF">
        <w:rPr>
          <w:b/>
          <w:bCs/>
        </w:rPr>
        <w:lastRenderedPageBreak/>
        <w:t>increase inflammation</w:t>
      </w:r>
    </w:p>
    <w:p w:rsidR="000D26AF" w:rsidRPr="000D26AF" w:rsidRDefault="000D26AF" w:rsidP="003D4AC1">
      <w:pPr>
        <w:numPr>
          <w:ilvl w:val="0"/>
          <w:numId w:val="103"/>
        </w:numPr>
        <w:rPr>
          <w:b/>
          <w:bCs/>
        </w:rPr>
      </w:pPr>
      <w:r w:rsidRPr="000D26AF">
        <w:rPr>
          <w:b/>
          <w:bCs/>
        </w:rPr>
        <w:t>raise blood sugar</w:t>
      </w:r>
    </w:p>
    <w:p w:rsidR="000D26AF" w:rsidRPr="000D26AF" w:rsidRDefault="000D26AF" w:rsidP="003D4AC1">
      <w:pPr>
        <w:numPr>
          <w:ilvl w:val="0"/>
          <w:numId w:val="103"/>
        </w:numPr>
        <w:rPr>
          <w:b/>
          <w:bCs/>
        </w:rPr>
      </w:pPr>
      <w:r w:rsidRPr="000D26AF">
        <w:rPr>
          <w:b/>
          <w:bCs/>
        </w:rPr>
        <w:t>damage blood vessels</w:t>
      </w:r>
    </w:p>
    <w:p w:rsidR="000D26AF" w:rsidRPr="000D26AF" w:rsidRDefault="000D26AF" w:rsidP="000D26AF">
      <w:pPr>
        <w:rPr>
          <w:b/>
          <w:bCs/>
        </w:rPr>
      </w:pPr>
      <w:r w:rsidRPr="000D26AF">
        <w:rPr>
          <w:b/>
          <w:bCs/>
        </w:rPr>
        <w:t>This is why many of my patients in Cameroon, Nigeria, and the USA developed diabetes after years of weight gain.</w:t>
      </w:r>
    </w:p>
    <w:p w:rsidR="000D26AF" w:rsidRPr="000D26AF" w:rsidRDefault="000D26AF" w:rsidP="000D26AF">
      <w:pPr>
        <w:rPr>
          <w:b/>
          <w:bCs/>
        </w:rPr>
      </w:pPr>
      <w:r w:rsidRPr="000D26AF">
        <w:rPr>
          <w:b/>
          <w:bCs/>
        </w:rPr>
        <w:t>Obesity and diabetes are partners — one feeds the other.</w:t>
      </w:r>
    </w:p>
    <w:p w:rsidR="000D26AF" w:rsidRPr="000D26AF" w:rsidRDefault="000D26AF" w:rsidP="000D26AF">
      <w:pPr>
        <w:rPr>
          <w:b/>
          <w:bCs/>
        </w:rPr>
      </w:pPr>
      <w:r w:rsidRPr="000D26AF">
        <w:rPr>
          <w:b/>
          <w:bCs/>
        </w:rPr>
        <w:t>The Symptoms People Ignore</w:t>
      </w:r>
    </w:p>
    <w:p w:rsidR="000D26AF" w:rsidRPr="000D26AF" w:rsidRDefault="000D26AF" w:rsidP="000D26AF">
      <w:pPr>
        <w:rPr>
          <w:b/>
          <w:bCs/>
        </w:rPr>
      </w:pPr>
      <w:r w:rsidRPr="000D26AF">
        <w:rPr>
          <w:b/>
          <w:bCs/>
        </w:rPr>
        <w:t>Across continents, I treated patients who ignored early symptoms of diabetes because they seemed harmless:</w:t>
      </w:r>
    </w:p>
    <w:p w:rsidR="000D26AF" w:rsidRPr="000D26AF" w:rsidRDefault="000D26AF" w:rsidP="003D4AC1">
      <w:pPr>
        <w:numPr>
          <w:ilvl w:val="0"/>
          <w:numId w:val="104"/>
        </w:numPr>
        <w:rPr>
          <w:b/>
          <w:bCs/>
        </w:rPr>
      </w:pPr>
      <w:r w:rsidRPr="000D26AF">
        <w:rPr>
          <w:b/>
          <w:bCs/>
        </w:rPr>
        <w:t>frequent urination</w:t>
      </w:r>
    </w:p>
    <w:p w:rsidR="000D26AF" w:rsidRPr="000D26AF" w:rsidRDefault="000D26AF" w:rsidP="003D4AC1">
      <w:pPr>
        <w:numPr>
          <w:ilvl w:val="0"/>
          <w:numId w:val="104"/>
        </w:numPr>
        <w:rPr>
          <w:b/>
          <w:bCs/>
        </w:rPr>
      </w:pPr>
      <w:r w:rsidRPr="000D26AF">
        <w:rPr>
          <w:b/>
          <w:bCs/>
        </w:rPr>
        <w:t>excessive thirst</w:t>
      </w:r>
    </w:p>
    <w:p w:rsidR="000D26AF" w:rsidRPr="000D26AF" w:rsidRDefault="000D26AF" w:rsidP="003D4AC1">
      <w:pPr>
        <w:numPr>
          <w:ilvl w:val="0"/>
          <w:numId w:val="104"/>
        </w:numPr>
        <w:rPr>
          <w:b/>
          <w:bCs/>
        </w:rPr>
      </w:pPr>
      <w:r w:rsidRPr="000D26AF">
        <w:rPr>
          <w:b/>
          <w:bCs/>
        </w:rPr>
        <w:t>constant hunger</w:t>
      </w:r>
    </w:p>
    <w:p w:rsidR="000D26AF" w:rsidRPr="000D26AF" w:rsidRDefault="000D26AF" w:rsidP="003D4AC1">
      <w:pPr>
        <w:numPr>
          <w:ilvl w:val="0"/>
          <w:numId w:val="104"/>
        </w:numPr>
        <w:rPr>
          <w:b/>
          <w:bCs/>
        </w:rPr>
      </w:pPr>
      <w:r w:rsidRPr="000D26AF">
        <w:rPr>
          <w:b/>
          <w:bCs/>
        </w:rPr>
        <w:t>blurry vision</w:t>
      </w:r>
    </w:p>
    <w:p w:rsidR="000D26AF" w:rsidRPr="000D26AF" w:rsidRDefault="000D26AF" w:rsidP="003D4AC1">
      <w:pPr>
        <w:numPr>
          <w:ilvl w:val="0"/>
          <w:numId w:val="104"/>
        </w:numPr>
        <w:rPr>
          <w:b/>
          <w:bCs/>
        </w:rPr>
      </w:pPr>
      <w:r w:rsidRPr="000D26AF">
        <w:rPr>
          <w:b/>
          <w:bCs/>
        </w:rPr>
        <w:t>slow wound healing</w:t>
      </w:r>
    </w:p>
    <w:p w:rsidR="000D26AF" w:rsidRPr="000D26AF" w:rsidRDefault="000D26AF" w:rsidP="003D4AC1">
      <w:pPr>
        <w:numPr>
          <w:ilvl w:val="0"/>
          <w:numId w:val="104"/>
        </w:numPr>
        <w:rPr>
          <w:b/>
          <w:bCs/>
        </w:rPr>
      </w:pPr>
      <w:r w:rsidRPr="000D26AF">
        <w:rPr>
          <w:b/>
          <w:bCs/>
        </w:rPr>
        <w:t>fatigue</w:t>
      </w:r>
    </w:p>
    <w:p w:rsidR="000D26AF" w:rsidRPr="000D26AF" w:rsidRDefault="000D26AF" w:rsidP="003D4AC1">
      <w:pPr>
        <w:numPr>
          <w:ilvl w:val="0"/>
          <w:numId w:val="104"/>
        </w:numPr>
        <w:rPr>
          <w:b/>
          <w:bCs/>
        </w:rPr>
      </w:pPr>
      <w:r w:rsidRPr="000D26AF">
        <w:rPr>
          <w:b/>
          <w:bCs/>
        </w:rPr>
        <w:t>numbness in hands or feet</w:t>
      </w:r>
    </w:p>
    <w:p w:rsidR="000D26AF" w:rsidRPr="000D26AF" w:rsidRDefault="000D26AF" w:rsidP="000D26AF">
      <w:pPr>
        <w:rPr>
          <w:b/>
          <w:bCs/>
        </w:rPr>
      </w:pPr>
      <w:r w:rsidRPr="000D26AF">
        <w:rPr>
          <w:b/>
          <w:bCs/>
        </w:rPr>
        <w:t xml:space="preserve">In outreach missions to </w:t>
      </w:r>
      <w:proofErr w:type="spellStart"/>
      <w:r w:rsidRPr="000D26AF">
        <w:rPr>
          <w:b/>
          <w:bCs/>
        </w:rPr>
        <w:t>Konye</w:t>
      </w:r>
      <w:proofErr w:type="spellEnd"/>
      <w:r w:rsidRPr="000D26AF">
        <w:rPr>
          <w:b/>
          <w:bCs/>
        </w:rPr>
        <w:t xml:space="preserve">, </w:t>
      </w:r>
      <w:proofErr w:type="spellStart"/>
      <w:r w:rsidRPr="000D26AF">
        <w:rPr>
          <w:b/>
          <w:bCs/>
        </w:rPr>
        <w:t>Mbongé</w:t>
      </w:r>
      <w:proofErr w:type="spellEnd"/>
      <w:r w:rsidRPr="000D26AF">
        <w:rPr>
          <w:b/>
          <w:bCs/>
        </w:rPr>
        <w:t xml:space="preserve">, </w:t>
      </w:r>
      <w:proofErr w:type="spellStart"/>
      <w:r w:rsidRPr="000D26AF">
        <w:rPr>
          <w:b/>
          <w:bCs/>
        </w:rPr>
        <w:t>Bekondo</w:t>
      </w:r>
      <w:proofErr w:type="spellEnd"/>
      <w:r w:rsidRPr="000D26AF">
        <w:rPr>
          <w:b/>
          <w:bCs/>
        </w:rPr>
        <w:t>, many people did not recognize these signs. In Detroit and Houston, patients often came to the hospital only when complications appeared.</w:t>
      </w:r>
    </w:p>
    <w:p w:rsidR="000D26AF" w:rsidRPr="000D26AF" w:rsidRDefault="000D26AF" w:rsidP="000D26AF">
      <w:pPr>
        <w:rPr>
          <w:b/>
          <w:bCs/>
        </w:rPr>
      </w:pPr>
      <w:r w:rsidRPr="000D26AF">
        <w:rPr>
          <w:b/>
          <w:bCs/>
        </w:rPr>
        <w:t>Diabetes whispers — and people do not listen until it screams.</w:t>
      </w:r>
    </w:p>
    <w:p w:rsidR="000D26AF" w:rsidRPr="000D26AF" w:rsidRDefault="000D26AF" w:rsidP="000D26AF">
      <w:pPr>
        <w:rPr>
          <w:b/>
          <w:bCs/>
        </w:rPr>
      </w:pPr>
      <w:r w:rsidRPr="000D26AF">
        <w:rPr>
          <w:b/>
          <w:bCs/>
        </w:rPr>
        <w:t>Complications: The Silent Destroyer at Work</w:t>
      </w:r>
    </w:p>
    <w:p w:rsidR="000D26AF" w:rsidRPr="000D26AF" w:rsidRDefault="000D26AF" w:rsidP="000D26AF">
      <w:pPr>
        <w:rPr>
          <w:b/>
          <w:bCs/>
        </w:rPr>
      </w:pPr>
      <w:r w:rsidRPr="000D26AF">
        <w:rPr>
          <w:b/>
          <w:bCs/>
        </w:rPr>
        <w:t>Diabetes damages the body slowly but relentlessly. I have seen it cause:</w:t>
      </w:r>
    </w:p>
    <w:p w:rsidR="000D26AF" w:rsidRPr="000D26AF" w:rsidRDefault="000D26AF" w:rsidP="000D26AF">
      <w:pPr>
        <w:rPr>
          <w:b/>
          <w:bCs/>
        </w:rPr>
      </w:pPr>
      <w:r w:rsidRPr="000D26AF">
        <w:rPr>
          <w:b/>
          <w:bCs/>
        </w:rPr>
        <w:t>1. Blindness</w:t>
      </w:r>
    </w:p>
    <w:p w:rsidR="000D26AF" w:rsidRPr="000D26AF" w:rsidRDefault="000D26AF" w:rsidP="000D26AF">
      <w:pPr>
        <w:rPr>
          <w:b/>
          <w:bCs/>
        </w:rPr>
      </w:pPr>
      <w:r w:rsidRPr="000D26AF">
        <w:rPr>
          <w:b/>
          <w:bCs/>
        </w:rPr>
        <w:t>Diabetic retinopathy destroys the eyes.</w:t>
      </w:r>
    </w:p>
    <w:p w:rsidR="000D26AF" w:rsidRPr="000D26AF" w:rsidRDefault="000D26AF" w:rsidP="000D26AF">
      <w:pPr>
        <w:rPr>
          <w:b/>
          <w:bCs/>
        </w:rPr>
      </w:pPr>
      <w:r w:rsidRPr="000D26AF">
        <w:rPr>
          <w:b/>
          <w:bCs/>
        </w:rPr>
        <w:t>2. Kidney Failure</w:t>
      </w:r>
    </w:p>
    <w:p w:rsidR="000D26AF" w:rsidRPr="000D26AF" w:rsidRDefault="000D26AF" w:rsidP="000D26AF">
      <w:pPr>
        <w:rPr>
          <w:b/>
          <w:bCs/>
        </w:rPr>
      </w:pPr>
      <w:r w:rsidRPr="000D26AF">
        <w:rPr>
          <w:b/>
          <w:bCs/>
        </w:rPr>
        <w:t>Many patients end up on dialysis.</w:t>
      </w:r>
    </w:p>
    <w:p w:rsidR="000D26AF" w:rsidRPr="000D26AF" w:rsidRDefault="000D26AF" w:rsidP="000D26AF">
      <w:pPr>
        <w:rPr>
          <w:b/>
          <w:bCs/>
        </w:rPr>
      </w:pPr>
      <w:r w:rsidRPr="000D26AF">
        <w:rPr>
          <w:b/>
          <w:bCs/>
        </w:rPr>
        <w:t>3. Heart Disease</w:t>
      </w:r>
    </w:p>
    <w:p w:rsidR="000D26AF" w:rsidRPr="000D26AF" w:rsidRDefault="000D26AF" w:rsidP="000D26AF">
      <w:pPr>
        <w:rPr>
          <w:b/>
          <w:bCs/>
        </w:rPr>
      </w:pPr>
      <w:r w:rsidRPr="000D26AF">
        <w:rPr>
          <w:b/>
          <w:bCs/>
        </w:rPr>
        <w:lastRenderedPageBreak/>
        <w:t>Diabetes increases heart attack risk dramatically.</w:t>
      </w:r>
    </w:p>
    <w:p w:rsidR="000D26AF" w:rsidRPr="000D26AF" w:rsidRDefault="000D26AF" w:rsidP="000D26AF">
      <w:pPr>
        <w:rPr>
          <w:b/>
          <w:bCs/>
        </w:rPr>
      </w:pPr>
      <w:r w:rsidRPr="000D26AF">
        <w:rPr>
          <w:b/>
          <w:bCs/>
        </w:rPr>
        <w:t>4. Stroke</w:t>
      </w:r>
    </w:p>
    <w:p w:rsidR="000D26AF" w:rsidRPr="000D26AF" w:rsidRDefault="000D26AF" w:rsidP="000D26AF">
      <w:pPr>
        <w:rPr>
          <w:b/>
          <w:bCs/>
        </w:rPr>
      </w:pPr>
      <w:r w:rsidRPr="000D26AF">
        <w:rPr>
          <w:b/>
          <w:bCs/>
        </w:rPr>
        <w:t>High blood sugar damages blood vessels in the brain.</w:t>
      </w:r>
    </w:p>
    <w:p w:rsidR="000D26AF" w:rsidRPr="000D26AF" w:rsidRDefault="000D26AF" w:rsidP="000D26AF">
      <w:pPr>
        <w:rPr>
          <w:b/>
          <w:bCs/>
        </w:rPr>
      </w:pPr>
      <w:r w:rsidRPr="000D26AF">
        <w:rPr>
          <w:b/>
          <w:bCs/>
        </w:rPr>
        <w:t>5. Nerve Damage</w:t>
      </w:r>
    </w:p>
    <w:p w:rsidR="000D26AF" w:rsidRPr="000D26AF" w:rsidRDefault="000D26AF" w:rsidP="000D26AF">
      <w:pPr>
        <w:rPr>
          <w:b/>
          <w:bCs/>
        </w:rPr>
      </w:pPr>
      <w:r w:rsidRPr="000D26AF">
        <w:rPr>
          <w:b/>
          <w:bCs/>
        </w:rPr>
        <w:t>Patients lose sensation in their feet and hands.</w:t>
      </w:r>
    </w:p>
    <w:p w:rsidR="000D26AF" w:rsidRPr="000D26AF" w:rsidRDefault="000D26AF" w:rsidP="000D26AF">
      <w:pPr>
        <w:rPr>
          <w:b/>
          <w:bCs/>
        </w:rPr>
      </w:pPr>
      <w:r w:rsidRPr="000D26AF">
        <w:rPr>
          <w:b/>
          <w:bCs/>
        </w:rPr>
        <w:t>6. Amputations</w:t>
      </w:r>
    </w:p>
    <w:p w:rsidR="000D26AF" w:rsidRPr="000D26AF" w:rsidRDefault="000D26AF" w:rsidP="000D26AF">
      <w:pPr>
        <w:rPr>
          <w:b/>
          <w:bCs/>
        </w:rPr>
      </w:pPr>
      <w:r w:rsidRPr="000D26AF">
        <w:rPr>
          <w:b/>
          <w:bCs/>
        </w:rPr>
        <w:t>In Cameroon and Nigeria, I saw patients lose toes and legs due to infected wounds.</w:t>
      </w:r>
    </w:p>
    <w:p w:rsidR="000D26AF" w:rsidRPr="000D26AF" w:rsidRDefault="000D26AF" w:rsidP="000D26AF">
      <w:pPr>
        <w:rPr>
          <w:b/>
          <w:bCs/>
        </w:rPr>
      </w:pPr>
      <w:r w:rsidRPr="000D26AF">
        <w:rPr>
          <w:b/>
          <w:bCs/>
        </w:rPr>
        <w:t>7. Sexual Dysfunction</w:t>
      </w:r>
    </w:p>
    <w:p w:rsidR="000D26AF" w:rsidRPr="000D26AF" w:rsidRDefault="000D26AF" w:rsidP="000D26AF">
      <w:pPr>
        <w:rPr>
          <w:b/>
          <w:bCs/>
        </w:rPr>
      </w:pPr>
      <w:r w:rsidRPr="000D26AF">
        <w:rPr>
          <w:b/>
          <w:bCs/>
        </w:rPr>
        <w:t>Diabetes affects blood flow and nerve function.</w:t>
      </w:r>
    </w:p>
    <w:p w:rsidR="000D26AF" w:rsidRPr="000D26AF" w:rsidRDefault="000D26AF" w:rsidP="000D26AF">
      <w:pPr>
        <w:rPr>
          <w:b/>
          <w:bCs/>
        </w:rPr>
      </w:pPr>
      <w:r w:rsidRPr="000D26AF">
        <w:rPr>
          <w:b/>
          <w:bCs/>
        </w:rPr>
        <w:t>8. Depression</w:t>
      </w:r>
    </w:p>
    <w:p w:rsidR="000D26AF" w:rsidRPr="000D26AF" w:rsidRDefault="000D26AF" w:rsidP="000D26AF">
      <w:pPr>
        <w:rPr>
          <w:b/>
          <w:bCs/>
        </w:rPr>
      </w:pPr>
      <w:r w:rsidRPr="000D26AF">
        <w:rPr>
          <w:b/>
          <w:bCs/>
        </w:rPr>
        <w:t>Chronic disease affects mental health.</w:t>
      </w:r>
    </w:p>
    <w:p w:rsidR="000D26AF" w:rsidRPr="000D26AF" w:rsidRDefault="000D26AF" w:rsidP="000D26AF">
      <w:pPr>
        <w:rPr>
          <w:b/>
          <w:bCs/>
        </w:rPr>
      </w:pPr>
      <w:r w:rsidRPr="000D26AF">
        <w:rPr>
          <w:b/>
          <w:bCs/>
        </w:rPr>
        <w:t>Diabetes destroys silently — but completely.</w:t>
      </w:r>
    </w:p>
    <w:p w:rsidR="000D26AF" w:rsidRPr="000D26AF" w:rsidRDefault="000D26AF" w:rsidP="000D26AF">
      <w:pPr>
        <w:rPr>
          <w:b/>
          <w:bCs/>
        </w:rPr>
      </w:pPr>
      <w:r w:rsidRPr="000D26AF">
        <w:rPr>
          <w:b/>
          <w:bCs/>
        </w:rPr>
        <w:t>Diabetes in Africa: A Growing Crisis</w:t>
      </w:r>
    </w:p>
    <w:p w:rsidR="000D26AF" w:rsidRPr="000D26AF" w:rsidRDefault="000D26AF" w:rsidP="000D26AF">
      <w:pPr>
        <w:rPr>
          <w:b/>
          <w:bCs/>
        </w:rPr>
      </w:pPr>
      <w:r w:rsidRPr="000D26AF">
        <w:rPr>
          <w:b/>
          <w:bCs/>
        </w:rPr>
        <w:t>In Cameroon and Nigeria, diabetes is rising rapidly due to:</w:t>
      </w:r>
    </w:p>
    <w:p w:rsidR="000D26AF" w:rsidRPr="000D26AF" w:rsidRDefault="000D26AF" w:rsidP="003D4AC1">
      <w:pPr>
        <w:numPr>
          <w:ilvl w:val="0"/>
          <w:numId w:val="105"/>
        </w:numPr>
        <w:rPr>
          <w:b/>
          <w:bCs/>
        </w:rPr>
      </w:pPr>
      <w:r w:rsidRPr="000D26AF">
        <w:rPr>
          <w:b/>
          <w:bCs/>
        </w:rPr>
        <w:t>processed foods</w:t>
      </w:r>
    </w:p>
    <w:p w:rsidR="000D26AF" w:rsidRPr="000D26AF" w:rsidRDefault="000D26AF" w:rsidP="003D4AC1">
      <w:pPr>
        <w:numPr>
          <w:ilvl w:val="0"/>
          <w:numId w:val="105"/>
        </w:numPr>
        <w:rPr>
          <w:b/>
          <w:bCs/>
        </w:rPr>
      </w:pPr>
      <w:r w:rsidRPr="000D26AF">
        <w:rPr>
          <w:b/>
          <w:bCs/>
        </w:rPr>
        <w:t>sugary drinks</w:t>
      </w:r>
    </w:p>
    <w:p w:rsidR="000D26AF" w:rsidRPr="000D26AF" w:rsidRDefault="000D26AF" w:rsidP="003D4AC1">
      <w:pPr>
        <w:numPr>
          <w:ilvl w:val="0"/>
          <w:numId w:val="105"/>
        </w:numPr>
        <w:rPr>
          <w:b/>
          <w:bCs/>
        </w:rPr>
      </w:pPr>
      <w:r w:rsidRPr="000D26AF">
        <w:rPr>
          <w:b/>
          <w:bCs/>
        </w:rPr>
        <w:t>urbanization</w:t>
      </w:r>
    </w:p>
    <w:p w:rsidR="000D26AF" w:rsidRPr="000D26AF" w:rsidRDefault="000D26AF" w:rsidP="003D4AC1">
      <w:pPr>
        <w:numPr>
          <w:ilvl w:val="0"/>
          <w:numId w:val="105"/>
        </w:numPr>
        <w:rPr>
          <w:b/>
          <w:bCs/>
        </w:rPr>
      </w:pPr>
      <w:r w:rsidRPr="000D26AF">
        <w:rPr>
          <w:b/>
          <w:bCs/>
        </w:rPr>
        <w:t>obesity</w:t>
      </w:r>
    </w:p>
    <w:p w:rsidR="000D26AF" w:rsidRPr="000D26AF" w:rsidRDefault="000D26AF" w:rsidP="003D4AC1">
      <w:pPr>
        <w:numPr>
          <w:ilvl w:val="0"/>
          <w:numId w:val="105"/>
        </w:numPr>
        <w:rPr>
          <w:b/>
          <w:bCs/>
        </w:rPr>
      </w:pPr>
      <w:r w:rsidRPr="000D26AF">
        <w:rPr>
          <w:b/>
          <w:bCs/>
        </w:rPr>
        <w:t>lack of public health education</w:t>
      </w:r>
    </w:p>
    <w:p w:rsidR="000D26AF" w:rsidRPr="000D26AF" w:rsidRDefault="000D26AF" w:rsidP="003D4AC1">
      <w:pPr>
        <w:numPr>
          <w:ilvl w:val="0"/>
          <w:numId w:val="105"/>
        </w:numPr>
        <w:rPr>
          <w:b/>
          <w:bCs/>
        </w:rPr>
      </w:pPr>
      <w:r w:rsidRPr="000D26AF">
        <w:rPr>
          <w:b/>
          <w:bCs/>
        </w:rPr>
        <w:t>cultural eating patterns</w:t>
      </w:r>
    </w:p>
    <w:p w:rsidR="000D26AF" w:rsidRPr="000D26AF" w:rsidRDefault="000D26AF" w:rsidP="000D26AF">
      <w:pPr>
        <w:rPr>
          <w:b/>
          <w:bCs/>
        </w:rPr>
      </w:pPr>
      <w:r w:rsidRPr="000D26AF">
        <w:rPr>
          <w:b/>
          <w:bCs/>
        </w:rPr>
        <w:t>Many patients do not know they are diabetic until complications appear. During my teaching sessions with the Presbyterian Church in Cameroon, I emphasized that diabetes is not a curse — it is a medical condition that requires awareness and lifestyle change.</w:t>
      </w:r>
    </w:p>
    <w:p w:rsidR="000D26AF" w:rsidRPr="000D26AF" w:rsidRDefault="000D26AF" w:rsidP="000D26AF">
      <w:pPr>
        <w:rPr>
          <w:b/>
          <w:bCs/>
        </w:rPr>
      </w:pPr>
      <w:r w:rsidRPr="000D26AF">
        <w:rPr>
          <w:b/>
          <w:bCs/>
        </w:rPr>
        <w:t>Diabetes in North America: A Systemic Epidemic</w:t>
      </w:r>
    </w:p>
    <w:p w:rsidR="000D26AF" w:rsidRPr="000D26AF" w:rsidRDefault="000D26AF" w:rsidP="000D26AF">
      <w:pPr>
        <w:rPr>
          <w:b/>
          <w:bCs/>
        </w:rPr>
      </w:pPr>
      <w:r w:rsidRPr="000D26AF">
        <w:rPr>
          <w:b/>
          <w:bCs/>
        </w:rPr>
        <w:t>In the United States, diabetes is fueled by:</w:t>
      </w:r>
    </w:p>
    <w:p w:rsidR="000D26AF" w:rsidRPr="000D26AF" w:rsidRDefault="000D26AF" w:rsidP="003D4AC1">
      <w:pPr>
        <w:numPr>
          <w:ilvl w:val="0"/>
          <w:numId w:val="106"/>
        </w:numPr>
        <w:rPr>
          <w:b/>
          <w:bCs/>
        </w:rPr>
      </w:pPr>
      <w:r w:rsidRPr="000D26AF">
        <w:rPr>
          <w:b/>
          <w:bCs/>
        </w:rPr>
        <w:t>stress</w:t>
      </w:r>
    </w:p>
    <w:p w:rsidR="000D26AF" w:rsidRPr="000D26AF" w:rsidRDefault="000D26AF" w:rsidP="003D4AC1">
      <w:pPr>
        <w:numPr>
          <w:ilvl w:val="0"/>
          <w:numId w:val="106"/>
        </w:numPr>
        <w:rPr>
          <w:b/>
          <w:bCs/>
        </w:rPr>
      </w:pPr>
      <w:r w:rsidRPr="000D26AF">
        <w:rPr>
          <w:b/>
          <w:bCs/>
        </w:rPr>
        <w:lastRenderedPageBreak/>
        <w:t>food addiction</w:t>
      </w:r>
    </w:p>
    <w:p w:rsidR="000D26AF" w:rsidRPr="000D26AF" w:rsidRDefault="000D26AF" w:rsidP="003D4AC1">
      <w:pPr>
        <w:numPr>
          <w:ilvl w:val="0"/>
          <w:numId w:val="106"/>
        </w:numPr>
        <w:rPr>
          <w:b/>
          <w:bCs/>
        </w:rPr>
      </w:pPr>
      <w:r w:rsidRPr="000D26AF">
        <w:rPr>
          <w:b/>
          <w:bCs/>
        </w:rPr>
        <w:t>sedentary lifestyles</w:t>
      </w:r>
    </w:p>
    <w:p w:rsidR="000D26AF" w:rsidRPr="000D26AF" w:rsidRDefault="000D26AF" w:rsidP="003D4AC1">
      <w:pPr>
        <w:numPr>
          <w:ilvl w:val="0"/>
          <w:numId w:val="106"/>
        </w:numPr>
        <w:rPr>
          <w:b/>
          <w:bCs/>
        </w:rPr>
      </w:pPr>
      <w:r w:rsidRPr="000D26AF">
        <w:rPr>
          <w:b/>
          <w:bCs/>
        </w:rPr>
        <w:t>emotional eating</w:t>
      </w:r>
    </w:p>
    <w:p w:rsidR="000D26AF" w:rsidRPr="000D26AF" w:rsidRDefault="000D26AF" w:rsidP="003D4AC1">
      <w:pPr>
        <w:numPr>
          <w:ilvl w:val="0"/>
          <w:numId w:val="106"/>
        </w:numPr>
        <w:rPr>
          <w:b/>
          <w:bCs/>
        </w:rPr>
      </w:pPr>
      <w:r w:rsidRPr="000D26AF">
        <w:rPr>
          <w:b/>
          <w:bCs/>
        </w:rPr>
        <w:t>trauma</w:t>
      </w:r>
    </w:p>
    <w:p w:rsidR="000D26AF" w:rsidRPr="000D26AF" w:rsidRDefault="000D26AF" w:rsidP="003D4AC1">
      <w:pPr>
        <w:numPr>
          <w:ilvl w:val="0"/>
          <w:numId w:val="106"/>
        </w:numPr>
        <w:rPr>
          <w:b/>
          <w:bCs/>
        </w:rPr>
      </w:pPr>
      <w:r w:rsidRPr="000D26AF">
        <w:rPr>
          <w:b/>
          <w:bCs/>
        </w:rPr>
        <w:t>aggressive marketing</w:t>
      </w:r>
    </w:p>
    <w:p w:rsidR="000D26AF" w:rsidRPr="000D26AF" w:rsidRDefault="000D26AF" w:rsidP="003D4AC1">
      <w:pPr>
        <w:numPr>
          <w:ilvl w:val="0"/>
          <w:numId w:val="106"/>
        </w:numPr>
        <w:rPr>
          <w:b/>
          <w:bCs/>
        </w:rPr>
      </w:pPr>
      <w:r w:rsidRPr="000D26AF">
        <w:rPr>
          <w:b/>
          <w:bCs/>
        </w:rPr>
        <w:t>food deserts</w:t>
      </w:r>
    </w:p>
    <w:p w:rsidR="000D26AF" w:rsidRPr="000D26AF" w:rsidRDefault="000D26AF" w:rsidP="000D26AF">
      <w:pPr>
        <w:rPr>
          <w:b/>
          <w:bCs/>
        </w:rPr>
      </w:pPr>
      <w:r w:rsidRPr="000D26AF">
        <w:rPr>
          <w:b/>
          <w:bCs/>
        </w:rPr>
        <w:t>At Ben Taub, Harris Health, and the Texas Medical Center, I counseled patients whose diabetes was intertwined with addiction, depression, and poverty.</w:t>
      </w:r>
    </w:p>
    <w:p w:rsidR="000D26AF" w:rsidRPr="000D26AF" w:rsidRDefault="000D26AF" w:rsidP="000D26AF">
      <w:pPr>
        <w:rPr>
          <w:b/>
          <w:bCs/>
        </w:rPr>
      </w:pPr>
      <w:r w:rsidRPr="000D26AF">
        <w:rPr>
          <w:b/>
          <w:bCs/>
        </w:rPr>
        <w:t>Diabetes in North America is not only medical — it is social and emotional.</w:t>
      </w:r>
    </w:p>
    <w:p w:rsidR="000D26AF" w:rsidRPr="000D26AF" w:rsidRDefault="000D26AF" w:rsidP="000D26AF">
      <w:pPr>
        <w:rPr>
          <w:b/>
          <w:bCs/>
        </w:rPr>
      </w:pPr>
      <w:r w:rsidRPr="000D26AF">
        <w:rPr>
          <w:b/>
          <w:bCs/>
        </w:rPr>
        <w:t>The Emotional and Spiritual Dimensions of Diabetes</w:t>
      </w:r>
    </w:p>
    <w:p w:rsidR="000D26AF" w:rsidRPr="000D26AF" w:rsidRDefault="000D26AF" w:rsidP="000D26AF">
      <w:pPr>
        <w:rPr>
          <w:b/>
          <w:bCs/>
        </w:rPr>
      </w:pPr>
      <w:r w:rsidRPr="000D26AF">
        <w:rPr>
          <w:b/>
          <w:bCs/>
        </w:rPr>
        <w:t>During my 14</w:t>
      </w:r>
      <w:r w:rsidRPr="000D26AF">
        <w:rPr>
          <w:b/>
          <w:bCs/>
        </w:rPr>
        <w:noBreakHyphen/>
        <w:t>month program at the Institute of Spirituality and Health, I learned that diabetes is often connected to:</w:t>
      </w:r>
    </w:p>
    <w:p w:rsidR="000D26AF" w:rsidRPr="000D26AF" w:rsidRDefault="000D26AF" w:rsidP="003D4AC1">
      <w:pPr>
        <w:numPr>
          <w:ilvl w:val="0"/>
          <w:numId w:val="107"/>
        </w:numPr>
        <w:rPr>
          <w:b/>
          <w:bCs/>
        </w:rPr>
      </w:pPr>
      <w:r w:rsidRPr="000D26AF">
        <w:rPr>
          <w:b/>
          <w:bCs/>
        </w:rPr>
        <w:t>emotional pain</w:t>
      </w:r>
    </w:p>
    <w:p w:rsidR="000D26AF" w:rsidRPr="000D26AF" w:rsidRDefault="000D26AF" w:rsidP="003D4AC1">
      <w:pPr>
        <w:numPr>
          <w:ilvl w:val="0"/>
          <w:numId w:val="107"/>
        </w:numPr>
        <w:rPr>
          <w:b/>
          <w:bCs/>
        </w:rPr>
      </w:pPr>
      <w:r w:rsidRPr="000D26AF">
        <w:rPr>
          <w:b/>
          <w:bCs/>
        </w:rPr>
        <w:t>loneliness</w:t>
      </w:r>
    </w:p>
    <w:p w:rsidR="000D26AF" w:rsidRPr="000D26AF" w:rsidRDefault="000D26AF" w:rsidP="003D4AC1">
      <w:pPr>
        <w:numPr>
          <w:ilvl w:val="0"/>
          <w:numId w:val="107"/>
        </w:numPr>
        <w:rPr>
          <w:b/>
          <w:bCs/>
        </w:rPr>
      </w:pPr>
      <w:r w:rsidRPr="000D26AF">
        <w:rPr>
          <w:b/>
          <w:bCs/>
        </w:rPr>
        <w:t>stress</w:t>
      </w:r>
    </w:p>
    <w:p w:rsidR="000D26AF" w:rsidRPr="000D26AF" w:rsidRDefault="000D26AF" w:rsidP="003D4AC1">
      <w:pPr>
        <w:numPr>
          <w:ilvl w:val="0"/>
          <w:numId w:val="107"/>
        </w:numPr>
        <w:rPr>
          <w:b/>
          <w:bCs/>
        </w:rPr>
      </w:pPr>
      <w:r w:rsidRPr="000D26AF">
        <w:rPr>
          <w:b/>
          <w:bCs/>
        </w:rPr>
        <w:t>trauma</w:t>
      </w:r>
    </w:p>
    <w:p w:rsidR="000D26AF" w:rsidRPr="000D26AF" w:rsidRDefault="000D26AF" w:rsidP="003D4AC1">
      <w:pPr>
        <w:numPr>
          <w:ilvl w:val="0"/>
          <w:numId w:val="107"/>
        </w:numPr>
        <w:rPr>
          <w:b/>
          <w:bCs/>
        </w:rPr>
      </w:pPr>
      <w:r w:rsidRPr="000D26AF">
        <w:rPr>
          <w:b/>
          <w:bCs/>
        </w:rPr>
        <w:t>spiritual emptiness</w:t>
      </w:r>
    </w:p>
    <w:p w:rsidR="000D26AF" w:rsidRPr="000D26AF" w:rsidRDefault="000D26AF" w:rsidP="000D26AF">
      <w:pPr>
        <w:rPr>
          <w:b/>
          <w:bCs/>
        </w:rPr>
      </w:pPr>
      <w:r w:rsidRPr="000D26AF">
        <w:rPr>
          <w:b/>
          <w:bCs/>
        </w:rPr>
        <w:t>Many patients eat excessively because they are hurting. Food becomes comfort. Comfort becomes addiction. Addiction becomes diabetes.</w:t>
      </w:r>
    </w:p>
    <w:p w:rsidR="000D26AF" w:rsidRPr="000D26AF" w:rsidRDefault="000D26AF" w:rsidP="000D26AF">
      <w:pPr>
        <w:rPr>
          <w:b/>
          <w:bCs/>
        </w:rPr>
      </w:pPr>
      <w:r w:rsidRPr="000D26AF">
        <w:rPr>
          <w:b/>
          <w:bCs/>
        </w:rPr>
        <w:t>Healing must address the body, mind, and spirit.</w:t>
      </w:r>
    </w:p>
    <w:p w:rsidR="000D26AF" w:rsidRPr="000D26AF" w:rsidRDefault="000D26AF" w:rsidP="000D26AF">
      <w:pPr>
        <w:rPr>
          <w:b/>
          <w:bCs/>
        </w:rPr>
      </w:pPr>
      <w:r w:rsidRPr="000D26AF">
        <w:rPr>
          <w:b/>
          <w:bCs/>
        </w:rPr>
        <w:t>Treatment: More Than Medication</w:t>
      </w:r>
    </w:p>
    <w:p w:rsidR="000D26AF" w:rsidRPr="000D26AF" w:rsidRDefault="000D26AF" w:rsidP="000D26AF">
      <w:pPr>
        <w:rPr>
          <w:b/>
          <w:bCs/>
        </w:rPr>
      </w:pPr>
      <w:r w:rsidRPr="000D26AF">
        <w:rPr>
          <w:b/>
          <w:bCs/>
        </w:rPr>
        <w:t>In my clinical practice, I prescribed:</w:t>
      </w:r>
    </w:p>
    <w:p w:rsidR="000D26AF" w:rsidRPr="000D26AF" w:rsidRDefault="000D26AF" w:rsidP="003D4AC1">
      <w:pPr>
        <w:numPr>
          <w:ilvl w:val="0"/>
          <w:numId w:val="108"/>
        </w:numPr>
        <w:rPr>
          <w:b/>
          <w:bCs/>
        </w:rPr>
      </w:pPr>
      <w:r w:rsidRPr="000D26AF">
        <w:rPr>
          <w:b/>
          <w:bCs/>
        </w:rPr>
        <w:t>metformin</w:t>
      </w:r>
    </w:p>
    <w:p w:rsidR="000D26AF" w:rsidRPr="000D26AF" w:rsidRDefault="000D26AF" w:rsidP="003D4AC1">
      <w:pPr>
        <w:numPr>
          <w:ilvl w:val="0"/>
          <w:numId w:val="108"/>
        </w:numPr>
        <w:rPr>
          <w:b/>
          <w:bCs/>
        </w:rPr>
      </w:pPr>
      <w:r w:rsidRPr="000D26AF">
        <w:rPr>
          <w:b/>
          <w:bCs/>
        </w:rPr>
        <w:t>insulin</w:t>
      </w:r>
    </w:p>
    <w:p w:rsidR="000D26AF" w:rsidRPr="000D26AF" w:rsidRDefault="000D26AF" w:rsidP="003D4AC1">
      <w:pPr>
        <w:numPr>
          <w:ilvl w:val="0"/>
          <w:numId w:val="108"/>
        </w:numPr>
        <w:rPr>
          <w:b/>
          <w:bCs/>
        </w:rPr>
      </w:pPr>
      <w:r w:rsidRPr="000D26AF">
        <w:rPr>
          <w:b/>
          <w:bCs/>
        </w:rPr>
        <w:t>glucose</w:t>
      </w:r>
      <w:r w:rsidRPr="000D26AF">
        <w:rPr>
          <w:b/>
          <w:bCs/>
        </w:rPr>
        <w:noBreakHyphen/>
        <w:t>lowering medications</w:t>
      </w:r>
    </w:p>
    <w:p w:rsidR="000D26AF" w:rsidRPr="000D26AF" w:rsidRDefault="000D26AF" w:rsidP="003D4AC1">
      <w:pPr>
        <w:numPr>
          <w:ilvl w:val="0"/>
          <w:numId w:val="108"/>
        </w:numPr>
        <w:rPr>
          <w:b/>
          <w:bCs/>
        </w:rPr>
      </w:pPr>
      <w:r w:rsidRPr="000D26AF">
        <w:rPr>
          <w:b/>
          <w:bCs/>
        </w:rPr>
        <w:t>dietary changes</w:t>
      </w:r>
    </w:p>
    <w:p w:rsidR="000D26AF" w:rsidRPr="000D26AF" w:rsidRDefault="000D26AF" w:rsidP="003D4AC1">
      <w:pPr>
        <w:numPr>
          <w:ilvl w:val="0"/>
          <w:numId w:val="108"/>
        </w:numPr>
        <w:rPr>
          <w:b/>
          <w:bCs/>
        </w:rPr>
      </w:pPr>
      <w:r w:rsidRPr="000D26AF">
        <w:rPr>
          <w:b/>
          <w:bCs/>
        </w:rPr>
        <w:t>exercise plans</w:t>
      </w:r>
    </w:p>
    <w:p w:rsidR="000D26AF" w:rsidRPr="000D26AF" w:rsidRDefault="000D26AF" w:rsidP="003D4AC1">
      <w:pPr>
        <w:numPr>
          <w:ilvl w:val="0"/>
          <w:numId w:val="108"/>
        </w:numPr>
        <w:rPr>
          <w:b/>
          <w:bCs/>
        </w:rPr>
      </w:pPr>
      <w:r w:rsidRPr="000D26AF">
        <w:rPr>
          <w:b/>
          <w:bCs/>
        </w:rPr>
        <w:lastRenderedPageBreak/>
        <w:t>counseling</w:t>
      </w:r>
    </w:p>
    <w:p w:rsidR="000D26AF" w:rsidRPr="000D26AF" w:rsidRDefault="000D26AF" w:rsidP="000D26AF">
      <w:pPr>
        <w:rPr>
          <w:b/>
          <w:bCs/>
        </w:rPr>
      </w:pPr>
      <w:r w:rsidRPr="000D26AF">
        <w:rPr>
          <w:b/>
          <w:bCs/>
        </w:rPr>
        <w:t>But I learned that medication alone cannot cure diabetes. Patients need:</w:t>
      </w:r>
    </w:p>
    <w:p w:rsidR="000D26AF" w:rsidRPr="000D26AF" w:rsidRDefault="000D26AF" w:rsidP="003D4AC1">
      <w:pPr>
        <w:numPr>
          <w:ilvl w:val="0"/>
          <w:numId w:val="109"/>
        </w:numPr>
        <w:rPr>
          <w:b/>
          <w:bCs/>
        </w:rPr>
      </w:pPr>
      <w:r w:rsidRPr="000D26AF">
        <w:rPr>
          <w:b/>
          <w:bCs/>
        </w:rPr>
        <w:t>education</w:t>
      </w:r>
    </w:p>
    <w:p w:rsidR="000D26AF" w:rsidRPr="000D26AF" w:rsidRDefault="000D26AF" w:rsidP="003D4AC1">
      <w:pPr>
        <w:numPr>
          <w:ilvl w:val="0"/>
          <w:numId w:val="109"/>
        </w:numPr>
        <w:rPr>
          <w:b/>
          <w:bCs/>
        </w:rPr>
      </w:pPr>
      <w:r w:rsidRPr="000D26AF">
        <w:rPr>
          <w:b/>
          <w:bCs/>
        </w:rPr>
        <w:t>community support</w:t>
      </w:r>
    </w:p>
    <w:p w:rsidR="000D26AF" w:rsidRPr="000D26AF" w:rsidRDefault="000D26AF" w:rsidP="003D4AC1">
      <w:pPr>
        <w:numPr>
          <w:ilvl w:val="0"/>
          <w:numId w:val="109"/>
        </w:numPr>
        <w:rPr>
          <w:b/>
          <w:bCs/>
        </w:rPr>
      </w:pPr>
      <w:r w:rsidRPr="000D26AF">
        <w:rPr>
          <w:b/>
          <w:bCs/>
        </w:rPr>
        <w:t>spiritual guidance</w:t>
      </w:r>
    </w:p>
    <w:p w:rsidR="000D26AF" w:rsidRPr="000D26AF" w:rsidRDefault="000D26AF" w:rsidP="003D4AC1">
      <w:pPr>
        <w:numPr>
          <w:ilvl w:val="0"/>
          <w:numId w:val="109"/>
        </w:numPr>
        <w:rPr>
          <w:b/>
          <w:bCs/>
        </w:rPr>
      </w:pPr>
      <w:r w:rsidRPr="000D26AF">
        <w:rPr>
          <w:b/>
          <w:bCs/>
        </w:rPr>
        <w:t>healthier environments</w:t>
      </w:r>
    </w:p>
    <w:p w:rsidR="000D26AF" w:rsidRPr="000D26AF" w:rsidRDefault="000D26AF" w:rsidP="003D4AC1">
      <w:pPr>
        <w:numPr>
          <w:ilvl w:val="0"/>
          <w:numId w:val="109"/>
        </w:numPr>
        <w:rPr>
          <w:b/>
          <w:bCs/>
        </w:rPr>
      </w:pPr>
      <w:r w:rsidRPr="000D26AF">
        <w:rPr>
          <w:b/>
          <w:bCs/>
        </w:rPr>
        <w:t>stress reduction</w:t>
      </w:r>
    </w:p>
    <w:p w:rsidR="000D26AF" w:rsidRPr="000D26AF" w:rsidRDefault="000D26AF" w:rsidP="003D4AC1">
      <w:pPr>
        <w:numPr>
          <w:ilvl w:val="0"/>
          <w:numId w:val="109"/>
        </w:numPr>
        <w:rPr>
          <w:b/>
          <w:bCs/>
        </w:rPr>
      </w:pPr>
      <w:r w:rsidRPr="000D26AF">
        <w:rPr>
          <w:b/>
          <w:bCs/>
        </w:rPr>
        <w:t>behavioral change</w:t>
      </w:r>
    </w:p>
    <w:p w:rsidR="000D26AF" w:rsidRPr="000D26AF" w:rsidRDefault="000D26AF" w:rsidP="000D26AF">
      <w:pPr>
        <w:rPr>
          <w:b/>
          <w:bCs/>
        </w:rPr>
      </w:pPr>
      <w:r w:rsidRPr="000D26AF">
        <w:rPr>
          <w:b/>
          <w:bCs/>
        </w:rPr>
        <w:t>Diabetes requires a holistic approach.</w:t>
      </w:r>
    </w:p>
    <w:p w:rsidR="000D26AF" w:rsidRPr="000D26AF" w:rsidRDefault="000D26AF" w:rsidP="000D26AF">
      <w:pPr>
        <w:rPr>
          <w:b/>
          <w:bCs/>
        </w:rPr>
      </w:pPr>
      <w:r w:rsidRPr="000D26AF">
        <w:rPr>
          <w:b/>
          <w:bCs/>
        </w:rPr>
        <w:t>Conclusion: Understanding Diabetes Is the First Step to Defeating It</w:t>
      </w:r>
    </w:p>
    <w:p w:rsidR="000D26AF" w:rsidRPr="000D26AF" w:rsidRDefault="000D26AF" w:rsidP="000D26AF">
      <w:pPr>
        <w:rPr>
          <w:b/>
          <w:bCs/>
        </w:rPr>
      </w:pPr>
      <w:r w:rsidRPr="000D26AF">
        <w:rPr>
          <w:b/>
          <w:bCs/>
        </w:rPr>
        <w:t>Diabetes is:</w:t>
      </w:r>
    </w:p>
    <w:p w:rsidR="000D26AF" w:rsidRPr="000D26AF" w:rsidRDefault="000D26AF" w:rsidP="003D4AC1">
      <w:pPr>
        <w:numPr>
          <w:ilvl w:val="0"/>
          <w:numId w:val="110"/>
        </w:numPr>
        <w:rPr>
          <w:b/>
          <w:bCs/>
        </w:rPr>
      </w:pPr>
      <w:r w:rsidRPr="000D26AF">
        <w:rPr>
          <w:b/>
          <w:bCs/>
        </w:rPr>
        <w:t>biological</w:t>
      </w:r>
    </w:p>
    <w:p w:rsidR="000D26AF" w:rsidRPr="000D26AF" w:rsidRDefault="000D26AF" w:rsidP="003D4AC1">
      <w:pPr>
        <w:numPr>
          <w:ilvl w:val="0"/>
          <w:numId w:val="110"/>
        </w:numPr>
        <w:rPr>
          <w:b/>
          <w:bCs/>
        </w:rPr>
      </w:pPr>
      <w:r w:rsidRPr="000D26AF">
        <w:rPr>
          <w:b/>
          <w:bCs/>
        </w:rPr>
        <w:t>behavioral</w:t>
      </w:r>
    </w:p>
    <w:p w:rsidR="000D26AF" w:rsidRPr="000D26AF" w:rsidRDefault="000D26AF" w:rsidP="003D4AC1">
      <w:pPr>
        <w:numPr>
          <w:ilvl w:val="0"/>
          <w:numId w:val="110"/>
        </w:numPr>
        <w:rPr>
          <w:b/>
          <w:bCs/>
        </w:rPr>
      </w:pPr>
      <w:r w:rsidRPr="000D26AF">
        <w:rPr>
          <w:b/>
          <w:bCs/>
        </w:rPr>
        <w:t>environmental</w:t>
      </w:r>
    </w:p>
    <w:p w:rsidR="000D26AF" w:rsidRPr="000D26AF" w:rsidRDefault="000D26AF" w:rsidP="003D4AC1">
      <w:pPr>
        <w:numPr>
          <w:ilvl w:val="0"/>
          <w:numId w:val="110"/>
        </w:numPr>
        <w:rPr>
          <w:b/>
          <w:bCs/>
        </w:rPr>
      </w:pPr>
      <w:r w:rsidRPr="000D26AF">
        <w:rPr>
          <w:b/>
          <w:bCs/>
        </w:rPr>
        <w:t>emotional</w:t>
      </w:r>
    </w:p>
    <w:p w:rsidR="000D26AF" w:rsidRPr="000D26AF" w:rsidRDefault="000D26AF" w:rsidP="003D4AC1">
      <w:pPr>
        <w:numPr>
          <w:ilvl w:val="0"/>
          <w:numId w:val="110"/>
        </w:numPr>
        <w:rPr>
          <w:b/>
          <w:bCs/>
        </w:rPr>
      </w:pPr>
      <w:r w:rsidRPr="000D26AF">
        <w:rPr>
          <w:b/>
          <w:bCs/>
        </w:rPr>
        <w:t>spiritual</w:t>
      </w:r>
    </w:p>
    <w:p w:rsidR="000D26AF" w:rsidRPr="000D26AF" w:rsidRDefault="000D26AF" w:rsidP="000D26AF">
      <w:pPr>
        <w:rPr>
          <w:b/>
          <w:bCs/>
        </w:rPr>
      </w:pPr>
      <w:r w:rsidRPr="000D26AF">
        <w:rPr>
          <w:b/>
          <w:bCs/>
        </w:rPr>
        <w:t>It is a silent destroyer — but it can be stopped. This chapter lays the foundation for the next two:</w:t>
      </w:r>
    </w:p>
    <w:p w:rsidR="000D26AF" w:rsidRPr="000D26AF" w:rsidRDefault="000D26AF" w:rsidP="000D26AF">
      <w:pPr>
        <w:rPr>
          <w:b/>
          <w:bCs/>
        </w:rPr>
      </w:pPr>
      <w:r w:rsidRPr="000D26AF">
        <w:rPr>
          <w:b/>
          <w:bCs/>
        </w:rPr>
        <w:t>If you want, I can now write:</w:t>
      </w: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312402" w:rsidRDefault="00312402" w:rsidP="000D26AF">
      <w:pPr>
        <w:rPr>
          <w:b/>
          <w:bCs/>
        </w:rPr>
      </w:pPr>
    </w:p>
    <w:p w:rsidR="00312402" w:rsidRDefault="00312402" w:rsidP="000D26AF">
      <w:pPr>
        <w:rPr>
          <w:b/>
          <w:bCs/>
        </w:rPr>
      </w:pPr>
      <w:r>
        <w:rPr>
          <w:b/>
          <w:bCs/>
        </w:rPr>
        <w:t xml:space="preserve">                                                                  </w:t>
      </w:r>
      <w:r w:rsidR="000D26AF" w:rsidRPr="000D26AF">
        <w:rPr>
          <w:b/>
          <w:bCs/>
        </w:rPr>
        <w:t>CHAPTER 11</w:t>
      </w:r>
    </w:p>
    <w:p w:rsidR="000D26AF" w:rsidRPr="000D26AF" w:rsidRDefault="00312402" w:rsidP="000D26AF">
      <w:pPr>
        <w:rPr>
          <w:b/>
          <w:bCs/>
        </w:rPr>
      </w:pPr>
      <w:r>
        <w:rPr>
          <w:b/>
          <w:bCs/>
        </w:rPr>
        <w:t xml:space="preserve">                                                        </w:t>
      </w:r>
      <w:r w:rsidR="000D26AF" w:rsidRPr="000D26AF">
        <w:rPr>
          <w:b/>
          <w:bCs/>
        </w:rPr>
        <w:t xml:space="preserve"> Diabetes in Global Health</w:t>
      </w:r>
    </w:p>
    <w:p w:rsidR="000D26AF" w:rsidRPr="000D26AF" w:rsidRDefault="000D26AF" w:rsidP="000D26AF">
      <w:pPr>
        <w:rPr>
          <w:b/>
          <w:bCs/>
        </w:rPr>
      </w:pPr>
      <w:r w:rsidRPr="000D26AF">
        <w:rPr>
          <w:b/>
          <w:bCs/>
        </w:rPr>
        <w:t>Diabetes is no longer a disease of individuals — it is a disease of nations. It is a global health emergency that threatens families, communities, economies, and development across continents. In my decades of work across Africa, Europe, and North America, I have seen diabetes weaken societies from the inside, silently draining resources, productivity, and hope.</w:t>
      </w:r>
    </w:p>
    <w:p w:rsidR="000D26AF" w:rsidRPr="000D26AF" w:rsidRDefault="000D26AF" w:rsidP="000D26AF">
      <w:pPr>
        <w:rPr>
          <w:b/>
          <w:bCs/>
        </w:rPr>
      </w:pPr>
      <w:r w:rsidRPr="000D26AF">
        <w:rPr>
          <w:b/>
          <w:bCs/>
        </w:rPr>
        <w:t>My global health training at Johns Hopkins, supported by USAID, taught me that diabetes is one of the most expensive and destructive chronic diseases in the world. But long before I earned my certificates as a Global Health Professional and Global Health Expert, I had already seen diabetes devastate lives in the villages of Cameroon, the wards of Nigeria, the clinics of Europe, and the hospitals of the United States.</w:t>
      </w:r>
    </w:p>
    <w:p w:rsidR="000D26AF" w:rsidRPr="000D26AF" w:rsidRDefault="000D26AF" w:rsidP="000D26AF">
      <w:pPr>
        <w:rPr>
          <w:b/>
          <w:bCs/>
        </w:rPr>
      </w:pPr>
      <w:r w:rsidRPr="000D26AF">
        <w:rPr>
          <w:b/>
          <w:bCs/>
        </w:rPr>
        <w:t>Diabetes is not only a medical condition — it is a global development crisis.</w:t>
      </w:r>
    </w:p>
    <w:p w:rsidR="000D26AF" w:rsidRPr="000D26AF" w:rsidRDefault="000D26AF" w:rsidP="000D26AF">
      <w:pPr>
        <w:rPr>
          <w:b/>
          <w:bCs/>
        </w:rPr>
      </w:pPr>
      <w:r w:rsidRPr="000D26AF">
        <w:rPr>
          <w:b/>
          <w:bCs/>
        </w:rPr>
        <w:t>Diabetes as a Global Epidemic</w:t>
      </w:r>
    </w:p>
    <w:p w:rsidR="000D26AF" w:rsidRPr="000D26AF" w:rsidRDefault="000D26AF" w:rsidP="000D26AF">
      <w:pPr>
        <w:rPr>
          <w:b/>
          <w:bCs/>
        </w:rPr>
      </w:pPr>
      <w:r w:rsidRPr="000D26AF">
        <w:rPr>
          <w:b/>
          <w:bCs/>
        </w:rPr>
        <w:t>Diabetes affects more than 500 million people worldwide, and the number continues to rise. It is increasing faster in developing nations than in wealthy ones. It is spreading across rural communities, urban centers, and entire regions that once struggled primarily with infectious diseases.</w:t>
      </w:r>
    </w:p>
    <w:p w:rsidR="000D26AF" w:rsidRPr="000D26AF" w:rsidRDefault="000D26AF" w:rsidP="000D26AF">
      <w:pPr>
        <w:rPr>
          <w:b/>
          <w:bCs/>
        </w:rPr>
      </w:pPr>
      <w:r w:rsidRPr="000D26AF">
        <w:rPr>
          <w:b/>
          <w:bCs/>
        </w:rPr>
        <w:t>Across continents, I have seen diabetes:</w:t>
      </w:r>
    </w:p>
    <w:p w:rsidR="000D26AF" w:rsidRPr="000D26AF" w:rsidRDefault="000D26AF" w:rsidP="003D4AC1">
      <w:pPr>
        <w:numPr>
          <w:ilvl w:val="0"/>
          <w:numId w:val="111"/>
        </w:numPr>
        <w:rPr>
          <w:b/>
          <w:bCs/>
        </w:rPr>
      </w:pPr>
      <w:r w:rsidRPr="000D26AF">
        <w:rPr>
          <w:b/>
          <w:bCs/>
        </w:rPr>
        <w:t>weaken families</w:t>
      </w:r>
    </w:p>
    <w:p w:rsidR="000D26AF" w:rsidRPr="000D26AF" w:rsidRDefault="000D26AF" w:rsidP="003D4AC1">
      <w:pPr>
        <w:numPr>
          <w:ilvl w:val="0"/>
          <w:numId w:val="111"/>
        </w:numPr>
        <w:rPr>
          <w:b/>
          <w:bCs/>
        </w:rPr>
      </w:pPr>
      <w:r w:rsidRPr="000D26AF">
        <w:rPr>
          <w:b/>
          <w:bCs/>
        </w:rPr>
        <w:t>burden health systems</w:t>
      </w:r>
    </w:p>
    <w:p w:rsidR="000D26AF" w:rsidRPr="000D26AF" w:rsidRDefault="000D26AF" w:rsidP="003D4AC1">
      <w:pPr>
        <w:numPr>
          <w:ilvl w:val="0"/>
          <w:numId w:val="111"/>
        </w:numPr>
        <w:rPr>
          <w:b/>
          <w:bCs/>
        </w:rPr>
      </w:pPr>
      <w:r w:rsidRPr="000D26AF">
        <w:rPr>
          <w:b/>
          <w:bCs/>
        </w:rPr>
        <w:t>increase poverty</w:t>
      </w:r>
    </w:p>
    <w:p w:rsidR="000D26AF" w:rsidRPr="000D26AF" w:rsidRDefault="000D26AF" w:rsidP="003D4AC1">
      <w:pPr>
        <w:numPr>
          <w:ilvl w:val="0"/>
          <w:numId w:val="111"/>
        </w:numPr>
        <w:rPr>
          <w:b/>
          <w:bCs/>
        </w:rPr>
      </w:pPr>
      <w:r w:rsidRPr="000D26AF">
        <w:rPr>
          <w:b/>
          <w:bCs/>
        </w:rPr>
        <w:t>reduce productivity</w:t>
      </w:r>
    </w:p>
    <w:p w:rsidR="000D26AF" w:rsidRPr="000D26AF" w:rsidRDefault="000D26AF" w:rsidP="003D4AC1">
      <w:pPr>
        <w:numPr>
          <w:ilvl w:val="0"/>
          <w:numId w:val="111"/>
        </w:numPr>
        <w:rPr>
          <w:b/>
          <w:bCs/>
        </w:rPr>
      </w:pPr>
      <w:r w:rsidRPr="000D26AF">
        <w:rPr>
          <w:b/>
          <w:bCs/>
        </w:rPr>
        <w:t>shorten life expectancy</w:t>
      </w:r>
    </w:p>
    <w:p w:rsidR="000D26AF" w:rsidRPr="000D26AF" w:rsidRDefault="000D26AF" w:rsidP="003D4AC1">
      <w:pPr>
        <w:numPr>
          <w:ilvl w:val="0"/>
          <w:numId w:val="111"/>
        </w:numPr>
        <w:rPr>
          <w:b/>
          <w:bCs/>
        </w:rPr>
      </w:pPr>
      <w:r w:rsidRPr="000D26AF">
        <w:rPr>
          <w:b/>
          <w:bCs/>
        </w:rPr>
        <w:t>overwhelm national budgets</w:t>
      </w:r>
    </w:p>
    <w:p w:rsidR="000D26AF" w:rsidRPr="000D26AF" w:rsidRDefault="000D26AF" w:rsidP="000D26AF">
      <w:pPr>
        <w:rPr>
          <w:b/>
          <w:bCs/>
        </w:rPr>
      </w:pPr>
      <w:r w:rsidRPr="000D26AF">
        <w:rPr>
          <w:b/>
          <w:bCs/>
        </w:rPr>
        <w:t>Diabetes is not only a disease of blood sugar — it is a disease of global systems.</w:t>
      </w:r>
    </w:p>
    <w:p w:rsidR="000D26AF" w:rsidRPr="000D26AF" w:rsidRDefault="000D26AF" w:rsidP="000D26AF">
      <w:pPr>
        <w:rPr>
          <w:b/>
          <w:bCs/>
        </w:rPr>
      </w:pPr>
      <w:r w:rsidRPr="000D26AF">
        <w:rPr>
          <w:b/>
          <w:bCs/>
        </w:rPr>
        <w:t>Africa: A Continent Facing a Double Burden</w:t>
      </w:r>
    </w:p>
    <w:p w:rsidR="000D26AF" w:rsidRPr="000D26AF" w:rsidRDefault="000D26AF" w:rsidP="000D26AF">
      <w:pPr>
        <w:rPr>
          <w:b/>
          <w:bCs/>
        </w:rPr>
      </w:pPr>
      <w:r w:rsidRPr="000D26AF">
        <w:rPr>
          <w:b/>
          <w:bCs/>
        </w:rPr>
        <w:lastRenderedPageBreak/>
        <w:t>Africa is experiencing a dangerous combination: infectious diseases + chronic diseases.</w:t>
      </w:r>
    </w:p>
    <w:p w:rsidR="000D26AF" w:rsidRPr="000D26AF" w:rsidRDefault="000D26AF" w:rsidP="000D26AF">
      <w:pPr>
        <w:rPr>
          <w:b/>
          <w:bCs/>
        </w:rPr>
      </w:pPr>
      <w:r w:rsidRPr="000D26AF">
        <w:rPr>
          <w:b/>
          <w:bCs/>
        </w:rPr>
        <w:t>When I practiced medicine at the University of Ilorin Teaching Hospital in Nigeria, diabetes was present but not widespread. Most patients struggled with malaria, typhoid, infections, and maternal health issues.</w:t>
      </w:r>
    </w:p>
    <w:p w:rsidR="000D26AF" w:rsidRPr="000D26AF" w:rsidRDefault="000D26AF" w:rsidP="000D26AF">
      <w:pPr>
        <w:rPr>
          <w:b/>
          <w:bCs/>
        </w:rPr>
      </w:pPr>
      <w:r w:rsidRPr="000D26AF">
        <w:rPr>
          <w:b/>
          <w:bCs/>
        </w:rPr>
        <w:t xml:space="preserve">But when I returned to Cameroon and began working at St. Francis Polyclinic under Dr. </w:t>
      </w:r>
      <w:proofErr w:type="spellStart"/>
      <w:r w:rsidRPr="000D26AF">
        <w:rPr>
          <w:b/>
          <w:bCs/>
        </w:rPr>
        <w:t>Eben</w:t>
      </w:r>
      <w:proofErr w:type="spellEnd"/>
      <w:r w:rsidRPr="000D26AF">
        <w:rPr>
          <w:b/>
          <w:bCs/>
        </w:rPr>
        <w:t>, I saw a new reality:</w:t>
      </w:r>
    </w:p>
    <w:p w:rsidR="000D26AF" w:rsidRPr="000D26AF" w:rsidRDefault="000D26AF" w:rsidP="003D4AC1">
      <w:pPr>
        <w:numPr>
          <w:ilvl w:val="0"/>
          <w:numId w:val="112"/>
        </w:numPr>
        <w:rPr>
          <w:b/>
          <w:bCs/>
        </w:rPr>
      </w:pPr>
      <w:r w:rsidRPr="000D26AF">
        <w:rPr>
          <w:b/>
          <w:bCs/>
        </w:rPr>
        <w:t>rising obesity</w:t>
      </w:r>
    </w:p>
    <w:p w:rsidR="000D26AF" w:rsidRPr="000D26AF" w:rsidRDefault="000D26AF" w:rsidP="003D4AC1">
      <w:pPr>
        <w:numPr>
          <w:ilvl w:val="0"/>
          <w:numId w:val="112"/>
        </w:numPr>
        <w:rPr>
          <w:b/>
          <w:bCs/>
        </w:rPr>
      </w:pPr>
      <w:r w:rsidRPr="000D26AF">
        <w:rPr>
          <w:b/>
          <w:bCs/>
        </w:rPr>
        <w:t>increasing diabetes</w:t>
      </w:r>
    </w:p>
    <w:p w:rsidR="000D26AF" w:rsidRPr="000D26AF" w:rsidRDefault="000D26AF" w:rsidP="003D4AC1">
      <w:pPr>
        <w:numPr>
          <w:ilvl w:val="0"/>
          <w:numId w:val="112"/>
        </w:numPr>
        <w:rPr>
          <w:b/>
          <w:bCs/>
        </w:rPr>
      </w:pPr>
      <w:r w:rsidRPr="000D26AF">
        <w:rPr>
          <w:b/>
          <w:bCs/>
        </w:rPr>
        <w:t>early complications</w:t>
      </w:r>
    </w:p>
    <w:p w:rsidR="000D26AF" w:rsidRPr="000D26AF" w:rsidRDefault="000D26AF" w:rsidP="003D4AC1">
      <w:pPr>
        <w:numPr>
          <w:ilvl w:val="0"/>
          <w:numId w:val="112"/>
        </w:numPr>
        <w:rPr>
          <w:b/>
          <w:bCs/>
        </w:rPr>
      </w:pPr>
      <w:r w:rsidRPr="000D26AF">
        <w:rPr>
          <w:b/>
          <w:bCs/>
        </w:rPr>
        <w:t>limited awareness</w:t>
      </w:r>
    </w:p>
    <w:p w:rsidR="000D26AF" w:rsidRPr="000D26AF" w:rsidRDefault="000D26AF" w:rsidP="003D4AC1">
      <w:pPr>
        <w:numPr>
          <w:ilvl w:val="0"/>
          <w:numId w:val="112"/>
        </w:numPr>
        <w:rPr>
          <w:b/>
          <w:bCs/>
        </w:rPr>
      </w:pPr>
      <w:r w:rsidRPr="000D26AF">
        <w:rPr>
          <w:b/>
          <w:bCs/>
        </w:rPr>
        <w:t>inadequate screening</w:t>
      </w:r>
    </w:p>
    <w:p w:rsidR="000D26AF" w:rsidRPr="000D26AF" w:rsidRDefault="000D26AF" w:rsidP="003D4AC1">
      <w:pPr>
        <w:numPr>
          <w:ilvl w:val="0"/>
          <w:numId w:val="112"/>
        </w:numPr>
        <w:rPr>
          <w:b/>
          <w:bCs/>
        </w:rPr>
      </w:pPr>
      <w:r w:rsidRPr="000D26AF">
        <w:rPr>
          <w:b/>
          <w:bCs/>
        </w:rPr>
        <w:t>cultural eating patterns fueling disease</w:t>
      </w:r>
    </w:p>
    <w:p w:rsidR="000D26AF" w:rsidRPr="000D26AF" w:rsidRDefault="000D26AF" w:rsidP="000D26AF">
      <w:pPr>
        <w:rPr>
          <w:b/>
          <w:bCs/>
        </w:rPr>
      </w:pPr>
      <w:r w:rsidRPr="000D26AF">
        <w:rPr>
          <w:b/>
          <w:bCs/>
        </w:rPr>
        <w:t xml:space="preserve">In outreach missions to </w:t>
      </w:r>
      <w:proofErr w:type="spellStart"/>
      <w:r w:rsidRPr="000D26AF">
        <w:rPr>
          <w:b/>
          <w:bCs/>
        </w:rPr>
        <w:t>Konye</w:t>
      </w:r>
      <w:proofErr w:type="spellEnd"/>
      <w:r w:rsidRPr="000D26AF">
        <w:rPr>
          <w:b/>
          <w:bCs/>
        </w:rPr>
        <w:t xml:space="preserve">, </w:t>
      </w:r>
      <w:proofErr w:type="spellStart"/>
      <w:r w:rsidRPr="000D26AF">
        <w:rPr>
          <w:b/>
          <w:bCs/>
        </w:rPr>
        <w:t>Mbongé</w:t>
      </w:r>
      <w:proofErr w:type="spellEnd"/>
      <w:r w:rsidRPr="000D26AF">
        <w:rPr>
          <w:b/>
          <w:bCs/>
        </w:rPr>
        <w:t xml:space="preserve">, </w:t>
      </w:r>
      <w:proofErr w:type="spellStart"/>
      <w:r w:rsidRPr="000D26AF">
        <w:rPr>
          <w:b/>
          <w:bCs/>
        </w:rPr>
        <w:t>Bekondo</w:t>
      </w:r>
      <w:proofErr w:type="spellEnd"/>
      <w:r w:rsidRPr="000D26AF">
        <w:rPr>
          <w:b/>
          <w:bCs/>
        </w:rPr>
        <w:t>, and other towns, I met families who had never heard the word “diabetes,” yet were already losing their sight or feeling numbness in their feet.</w:t>
      </w:r>
    </w:p>
    <w:p w:rsidR="000D26AF" w:rsidRPr="000D26AF" w:rsidRDefault="000D26AF" w:rsidP="000D26AF">
      <w:pPr>
        <w:rPr>
          <w:b/>
          <w:bCs/>
        </w:rPr>
      </w:pPr>
      <w:r w:rsidRPr="000D26AF">
        <w:rPr>
          <w:b/>
          <w:bCs/>
        </w:rPr>
        <w:t>Africa is now facing a silent epidemic — one that threatens to overwhelm health systems that were never designed for chronic disease management.</w:t>
      </w:r>
    </w:p>
    <w:p w:rsidR="000D26AF" w:rsidRPr="000D26AF" w:rsidRDefault="000D26AF" w:rsidP="000D26AF">
      <w:pPr>
        <w:rPr>
          <w:b/>
          <w:bCs/>
        </w:rPr>
      </w:pPr>
      <w:r w:rsidRPr="000D26AF">
        <w:rPr>
          <w:b/>
          <w:bCs/>
        </w:rPr>
        <w:t>North America: The Costliest Diabetes Burden in the World</w:t>
      </w:r>
    </w:p>
    <w:p w:rsidR="000D26AF" w:rsidRPr="000D26AF" w:rsidRDefault="000D26AF" w:rsidP="000D26AF">
      <w:pPr>
        <w:rPr>
          <w:b/>
          <w:bCs/>
        </w:rPr>
      </w:pPr>
      <w:r w:rsidRPr="000D26AF">
        <w:rPr>
          <w:b/>
          <w:bCs/>
        </w:rPr>
        <w:t>In the United States, diabetes is one of the most expensive chronic diseases. My work at Ben Taub Hospital, Harris Health, and the Texas Medical Center exposed me to the full scale of the crisis.</w:t>
      </w:r>
    </w:p>
    <w:p w:rsidR="000D26AF" w:rsidRPr="000D26AF" w:rsidRDefault="000D26AF" w:rsidP="000D26AF">
      <w:pPr>
        <w:rPr>
          <w:b/>
          <w:bCs/>
        </w:rPr>
      </w:pPr>
      <w:r w:rsidRPr="000D26AF">
        <w:rPr>
          <w:b/>
          <w:bCs/>
        </w:rPr>
        <w:t>I treated patients who:</w:t>
      </w:r>
    </w:p>
    <w:p w:rsidR="000D26AF" w:rsidRPr="000D26AF" w:rsidRDefault="000D26AF" w:rsidP="003D4AC1">
      <w:pPr>
        <w:numPr>
          <w:ilvl w:val="0"/>
          <w:numId w:val="113"/>
        </w:numPr>
        <w:rPr>
          <w:b/>
          <w:bCs/>
        </w:rPr>
      </w:pPr>
      <w:r w:rsidRPr="000D26AF">
        <w:rPr>
          <w:b/>
          <w:bCs/>
        </w:rPr>
        <w:t>were on multiple medications</w:t>
      </w:r>
    </w:p>
    <w:p w:rsidR="000D26AF" w:rsidRPr="000D26AF" w:rsidRDefault="000D26AF" w:rsidP="003D4AC1">
      <w:pPr>
        <w:numPr>
          <w:ilvl w:val="0"/>
          <w:numId w:val="113"/>
        </w:numPr>
        <w:rPr>
          <w:b/>
          <w:bCs/>
        </w:rPr>
      </w:pPr>
      <w:r w:rsidRPr="000D26AF">
        <w:rPr>
          <w:b/>
          <w:bCs/>
        </w:rPr>
        <w:t>struggled with obesity</w:t>
      </w:r>
    </w:p>
    <w:p w:rsidR="000D26AF" w:rsidRPr="000D26AF" w:rsidRDefault="000D26AF" w:rsidP="003D4AC1">
      <w:pPr>
        <w:numPr>
          <w:ilvl w:val="0"/>
          <w:numId w:val="113"/>
        </w:numPr>
        <w:rPr>
          <w:b/>
          <w:bCs/>
        </w:rPr>
      </w:pPr>
      <w:r w:rsidRPr="000D26AF">
        <w:rPr>
          <w:b/>
          <w:bCs/>
        </w:rPr>
        <w:t>lived in food deserts</w:t>
      </w:r>
    </w:p>
    <w:p w:rsidR="000D26AF" w:rsidRPr="000D26AF" w:rsidRDefault="000D26AF" w:rsidP="003D4AC1">
      <w:pPr>
        <w:numPr>
          <w:ilvl w:val="0"/>
          <w:numId w:val="113"/>
        </w:numPr>
        <w:rPr>
          <w:b/>
          <w:bCs/>
        </w:rPr>
      </w:pPr>
      <w:r w:rsidRPr="000D26AF">
        <w:rPr>
          <w:b/>
          <w:bCs/>
        </w:rPr>
        <w:t>battled addiction</w:t>
      </w:r>
    </w:p>
    <w:p w:rsidR="000D26AF" w:rsidRPr="000D26AF" w:rsidRDefault="000D26AF" w:rsidP="003D4AC1">
      <w:pPr>
        <w:numPr>
          <w:ilvl w:val="0"/>
          <w:numId w:val="113"/>
        </w:numPr>
        <w:rPr>
          <w:b/>
          <w:bCs/>
        </w:rPr>
      </w:pPr>
      <w:r w:rsidRPr="000D26AF">
        <w:rPr>
          <w:b/>
          <w:bCs/>
        </w:rPr>
        <w:t>faced emotional trauma</w:t>
      </w:r>
    </w:p>
    <w:p w:rsidR="000D26AF" w:rsidRPr="000D26AF" w:rsidRDefault="000D26AF" w:rsidP="003D4AC1">
      <w:pPr>
        <w:numPr>
          <w:ilvl w:val="0"/>
          <w:numId w:val="113"/>
        </w:numPr>
        <w:rPr>
          <w:b/>
          <w:bCs/>
        </w:rPr>
      </w:pPr>
      <w:r w:rsidRPr="000D26AF">
        <w:rPr>
          <w:b/>
          <w:bCs/>
        </w:rPr>
        <w:t>lacked access to preventive care</w:t>
      </w:r>
    </w:p>
    <w:p w:rsidR="000D26AF" w:rsidRPr="000D26AF" w:rsidRDefault="000D26AF" w:rsidP="000D26AF">
      <w:pPr>
        <w:rPr>
          <w:b/>
          <w:bCs/>
        </w:rPr>
      </w:pPr>
      <w:r w:rsidRPr="000D26AF">
        <w:rPr>
          <w:b/>
          <w:bCs/>
        </w:rPr>
        <w:lastRenderedPageBreak/>
        <w:t>Diabetes in North America is driven by:</w:t>
      </w:r>
    </w:p>
    <w:p w:rsidR="000D26AF" w:rsidRPr="000D26AF" w:rsidRDefault="000D26AF" w:rsidP="003D4AC1">
      <w:pPr>
        <w:numPr>
          <w:ilvl w:val="0"/>
          <w:numId w:val="114"/>
        </w:numPr>
        <w:rPr>
          <w:b/>
          <w:bCs/>
        </w:rPr>
      </w:pPr>
      <w:r w:rsidRPr="000D26AF">
        <w:rPr>
          <w:b/>
          <w:bCs/>
        </w:rPr>
        <w:t>stress</w:t>
      </w:r>
    </w:p>
    <w:p w:rsidR="000D26AF" w:rsidRPr="000D26AF" w:rsidRDefault="000D26AF" w:rsidP="003D4AC1">
      <w:pPr>
        <w:numPr>
          <w:ilvl w:val="0"/>
          <w:numId w:val="114"/>
        </w:numPr>
        <w:rPr>
          <w:b/>
          <w:bCs/>
        </w:rPr>
      </w:pPr>
      <w:r w:rsidRPr="000D26AF">
        <w:rPr>
          <w:b/>
          <w:bCs/>
        </w:rPr>
        <w:t>processed foods</w:t>
      </w:r>
    </w:p>
    <w:p w:rsidR="000D26AF" w:rsidRPr="000D26AF" w:rsidRDefault="000D26AF" w:rsidP="003D4AC1">
      <w:pPr>
        <w:numPr>
          <w:ilvl w:val="0"/>
          <w:numId w:val="114"/>
        </w:numPr>
        <w:rPr>
          <w:b/>
          <w:bCs/>
        </w:rPr>
      </w:pPr>
      <w:r w:rsidRPr="000D26AF">
        <w:rPr>
          <w:b/>
          <w:bCs/>
        </w:rPr>
        <w:t>sedentary lifestyles</w:t>
      </w:r>
    </w:p>
    <w:p w:rsidR="000D26AF" w:rsidRPr="000D26AF" w:rsidRDefault="000D26AF" w:rsidP="003D4AC1">
      <w:pPr>
        <w:numPr>
          <w:ilvl w:val="0"/>
          <w:numId w:val="114"/>
        </w:numPr>
        <w:rPr>
          <w:b/>
          <w:bCs/>
        </w:rPr>
      </w:pPr>
      <w:r w:rsidRPr="000D26AF">
        <w:rPr>
          <w:b/>
          <w:bCs/>
        </w:rPr>
        <w:t>aggressive marketing</w:t>
      </w:r>
    </w:p>
    <w:p w:rsidR="000D26AF" w:rsidRPr="000D26AF" w:rsidRDefault="000D26AF" w:rsidP="003D4AC1">
      <w:pPr>
        <w:numPr>
          <w:ilvl w:val="0"/>
          <w:numId w:val="114"/>
        </w:numPr>
        <w:rPr>
          <w:b/>
          <w:bCs/>
        </w:rPr>
      </w:pPr>
      <w:r w:rsidRPr="000D26AF">
        <w:rPr>
          <w:b/>
          <w:bCs/>
        </w:rPr>
        <w:t>emotional eating</w:t>
      </w:r>
    </w:p>
    <w:p w:rsidR="000D26AF" w:rsidRPr="000D26AF" w:rsidRDefault="000D26AF" w:rsidP="003D4AC1">
      <w:pPr>
        <w:numPr>
          <w:ilvl w:val="0"/>
          <w:numId w:val="114"/>
        </w:numPr>
        <w:rPr>
          <w:b/>
          <w:bCs/>
        </w:rPr>
      </w:pPr>
      <w:r w:rsidRPr="000D26AF">
        <w:rPr>
          <w:b/>
          <w:bCs/>
        </w:rPr>
        <w:t>poverty</w:t>
      </w:r>
    </w:p>
    <w:p w:rsidR="000D26AF" w:rsidRPr="000D26AF" w:rsidRDefault="000D26AF" w:rsidP="003D4AC1">
      <w:pPr>
        <w:numPr>
          <w:ilvl w:val="0"/>
          <w:numId w:val="114"/>
        </w:numPr>
        <w:rPr>
          <w:b/>
          <w:bCs/>
        </w:rPr>
      </w:pPr>
      <w:r w:rsidRPr="000D26AF">
        <w:rPr>
          <w:b/>
          <w:bCs/>
        </w:rPr>
        <w:t>trauma</w:t>
      </w:r>
    </w:p>
    <w:p w:rsidR="000D26AF" w:rsidRPr="000D26AF" w:rsidRDefault="000D26AF" w:rsidP="000D26AF">
      <w:pPr>
        <w:rPr>
          <w:b/>
          <w:bCs/>
        </w:rPr>
      </w:pPr>
      <w:r w:rsidRPr="000D26AF">
        <w:rPr>
          <w:b/>
          <w:bCs/>
        </w:rPr>
        <w:t>In Detroit, I saw diabetes devastate communities already struggling with unemployment and addiction. In Windsor, Canada, I saw similar patterns — but with stronger public health support.</w:t>
      </w:r>
    </w:p>
    <w:p w:rsidR="000D26AF" w:rsidRPr="000D26AF" w:rsidRDefault="000D26AF" w:rsidP="000D26AF">
      <w:pPr>
        <w:rPr>
          <w:b/>
          <w:bCs/>
        </w:rPr>
      </w:pPr>
      <w:r w:rsidRPr="000D26AF">
        <w:rPr>
          <w:b/>
          <w:bCs/>
        </w:rPr>
        <w:t>North America has the resources to fight diabetes — but the epidemic continues because the social and emotional drivers remain unaddressed.</w:t>
      </w:r>
    </w:p>
    <w:p w:rsidR="000D26AF" w:rsidRPr="000D26AF" w:rsidRDefault="000D26AF" w:rsidP="000D26AF">
      <w:pPr>
        <w:rPr>
          <w:b/>
          <w:bCs/>
        </w:rPr>
      </w:pPr>
      <w:r w:rsidRPr="000D26AF">
        <w:rPr>
          <w:b/>
          <w:bCs/>
        </w:rPr>
        <w:t>Europe: Prevention Through Environment and Policy</w:t>
      </w:r>
    </w:p>
    <w:p w:rsidR="000D26AF" w:rsidRPr="000D26AF" w:rsidRDefault="000D26AF" w:rsidP="000D26AF">
      <w:pPr>
        <w:rPr>
          <w:b/>
          <w:bCs/>
        </w:rPr>
      </w:pPr>
      <w:r w:rsidRPr="000D26AF">
        <w:rPr>
          <w:b/>
          <w:bCs/>
        </w:rPr>
        <w:t>My travels across Britain, France, Germany, Italy, and other European countries revealed a different approach to diabetes.</w:t>
      </w:r>
    </w:p>
    <w:p w:rsidR="000D26AF" w:rsidRPr="000D26AF" w:rsidRDefault="000D26AF" w:rsidP="000D26AF">
      <w:pPr>
        <w:rPr>
          <w:b/>
          <w:bCs/>
        </w:rPr>
      </w:pPr>
      <w:r w:rsidRPr="000D26AF">
        <w:rPr>
          <w:b/>
          <w:bCs/>
        </w:rPr>
        <w:t>Europe invests heavily in:</w:t>
      </w:r>
    </w:p>
    <w:p w:rsidR="000D26AF" w:rsidRPr="000D26AF" w:rsidRDefault="000D26AF" w:rsidP="003D4AC1">
      <w:pPr>
        <w:numPr>
          <w:ilvl w:val="0"/>
          <w:numId w:val="115"/>
        </w:numPr>
        <w:rPr>
          <w:b/>
          <w:bCs/>
        </w:rPr>
      </w:pPr>
      <w:r w:rsidRPr="000D26AF">
        <w:rPr>
          <w:b/>
          <w:bCs/>
        </w:rPr>
        <w:t>walkable cities</w:t>
      </w:r>
    </w:p>
    <w:p w:rsidR="000D26AF" w:rsidRPr="000D26AF" w:rsidRDefault="000D26AF" w:rsidP="003D4AC1">
      <w:pPr>
        <w:numPr>
          <w:ilvl w:val="0"/>
          <w:numId w:val="115"/>
        </w:numPr>
        <w:rPr>
          <w:b/>
          <w:bCs/>
        </w:rPr>
      </w:pPr>
      <w:r w:rsidRPr="000D26AF">
        <w:rPr>
          <w:b/>
          <w:bCs/>
        </w:rPr>
        <w:t>parks and recreation</w:t>
      </w:r>
    </w:p>
    <w:p w:rsidR="000D26AF" w:rsidRPr="000D26AF" w:rsidRDefault="000D26AF" w:rsidP="003D4AC1">
      <w:pPr>
        <w:numPr>
          <w:ilvl w:val="0"/>
          <w:numId w:val="115"/>
        </w:numPr>
        <w:rPr>
          <w:b/>
          <w:bCs/>
        </w:rPr>
      </w:pPr>
      <w:r w:rsidRPr="000D26AF">
        <w:rPr>
          <w:b/>
          <w:bCs/>
        </w:rPr>
        <w:t>public transportation</w:t>
      </w:r>
    </w:p>
    <w:p w:rsidR="000D26AF" w:rsidRPr="000D26AF" w:rsidRDefault="000D26AF" w:rsidP="003D4AC1">
      <w:pPr>
        <w:numPr>
          <w:ilvl w:val="0"/>
          <w:numId w:val="115"/>
        </w:numPr>
        <w:rPr>
          <w:b/>
          <w:bCs/>
        </w:rPr>
      </w:pPr>
      <w:r w:rsidRPr="000D26AF">
        <w:rPr>
          <w:b/>
          <w:bCs/>
        </w:rPr>
        <w:t>preventive care</w:t>
      </w:r>
    </w:p>
    <w:p w:rsidR="000D26AF" w:rsidRPr="000D26AF" w:rsidRDefault="000D26AF" w:rsidP="003D4AC1">
      <w:pPr>
        <w:numPr>
          <w:ilvl w:val="0"/>
          <w:numId w:val="115"/>
        </w:numPr>
        <w:rPr>
          <w:b/>
          <w:bCs/>
        </w:rPr>
      </w:pPr>
      <w:r w:rsidRPr="000D26AF">
        <w:rPr>
          <w:b/>
          <w:bCs/>
        </w:rPr>
        <w:t>community health programs</w:t>
      </w:r>
    </w:p>
    <w:p w:rsidR="000D26AF" w:rsidRPr="000D26AF" w:rsidRDefault="000D26AF" w:rsidP="003D4AC1">
      <w:pPr>
        <w:numPr>
          <w:ilvl w:val="0"/>
          <w:numId w:val="115"/>
        </w:numPr>
        <w:rPr>
          <w:b/>
          <w:bCs/>
        </w:rPr>
      </w:pPr>
      <w:r w:rsidRPr="000D26AF">
        <w:rPr>
          <w:b/>
          <w:bCs/>
        </w:rPr>
        <w:t>cultural eating patterns</w:t>
      </w:r>
    </w:p>
    <w:p w:rsidR="000D26AF" w:rsidRPr="000D26AF" w:rsidRDefault="000D26AF" w:rsidP="003D4AC1">
      <w:pPr>
        <w:numPr>
          <w:ilvl w:val="0"/>
          <w:numId w:val="115"/>
        </w:numPr>
        <w:rPr>
          <w:b/>
          <w:bCs/>
        </w:rPr>
      </w:pPr>
      <w:r w:rsidRPr="000D26AF">
        <w:rPr>
          <w:b/>
          <w:bCs/>
        </w:rPr>
        <w:t>smaller portion sizes</w:t>
      </w:r>
    </w:p>
    <w:p w:rsidR="000D26AF" w:rsidRPr="000D26AF" w:rsidRDefault="000D26AF" w:rsidP="000D26AF">
      <w:pPr>
        <w:rPr>
          <w:b/>
          <w:bCs/>
        </w:rPr>
      </w:pPr>
      <w:r w:rsidRPr="000D26AF">
        <w:rPr>
          <w:b/>
          <w:bCs/>
        </w:rPr>
        <w:t>These factors protect citizens from diabetes. Even when processed foods are available, the environment reduces risk.</w:t>
      </w:r>
    </w:p>
    <w:p w:rsidR="000D26AF" w:rsidRPr="000D26AF" w:rsidRDefault="000D26AF" w:rsidP="000D26AF">
      <w:pPr>
        <w:rPr>
          <w:b/>
          <w:bCs/>
        </w:rPr>
      </w:pPr>
      <w:r w:rsidRPr="000D26AF">
        <w:rPr>
          <w:b/>
          <w:bCs/>
        </w:rPr>
        <w:t>Europe taught me that diabetes prevention is not only clinical — it is political, cultural, and environmental.</w:t>
      </w:r>
    </w:p>
    <w:p w:rsidR="000D26AF" w:rsidRPr="000D26AF" w:rsidRDefault="000D26AF" w:rsidP="000D26AF">
      <w:pPr>
        <w:rPr>
          <w:b/>
          <w:bCs/>
        </w:rPr>
      </w:pPr>
      <w:r w:rsidRPr="000D26AF">
        <w:rPr>
          <w:b/>
          <w:bCs/>
        </w:rPr>
        <w:lastRenderedPageBreak/>
        <w:t>Diabetes and Global Development</w:t>
      </w:r>
    </w:p>
    <w:p w:rsidR="000D26AF" w:rsidRPr="000D26AF" w:rsidRDefault="000D26AF" w:rsidP="000D26AF">
      <w:pPr>
        <w:rPr>
          <w:b/>
          <w:bCs/>
        </w:rPr>
      </w:pPr>
      <w:r w:rsidRPr="000D26AF">
        <w:rPr>
          <w:b/>
          <w:bCs/>
        </w:rPr>
        <w:t>During my global health training at Johns Hopkins, I learned that diabetes is one of the leading causes of:</w:t>
      </w:r>
    </w:p>
    <w:p w:rsidR="000D26AF" w:rsidRPr="000D26AF" w:rsidRDefault="000D26AF" w:rsidP="003D4AC1">
      <w:pPr>
        <w:numPr>
          <w:ilvl w:val="0"/>
          <w:numId w:val="116"/>
        </w:numPr>
        <w:rPr>
          <w:b/>
          <w:bCs/>
        </w:rPr>
      </w:pPr>
      <w:r w:rsidRPr="000D26AF">
        <w:rPr>
          <w:b/>
          <w:bCs/>
        </w:rPr>
        <w:t>disability</w:t>
      </w:r>
    </w:p>
    <w:p w:rsidR="000D26AF" w:rsidRPr="000D26AF" w:rsidRDefault="000D26AF" w:rsidP="003D4AC1">
      <w:pPr>
        <w:numPr>
          <w:ilvl w:val="0"/>
          <w:numId w:val="116"/>
        </w:numPr>
        <w:rPr>
          <w:b/>
          <w:bCs/>
        </w:rPr>
      </w:pPr>
      <w:r w:rsidRPr="000D26AF">
        <w:rPr>
          <w:b/>
          <w:bCs/>
        </w:rPr>
        <w:t>blindness</w:t>
      </w:r>
    </w:p>
    <w:p w:rsidR="000D26AF" w:rsidRPr="000D26AF" w:rsidRDefault="000D26AF" w:rsidP="003D4AC1">
      <w:pPr>
        <w:numPr>
          <w:ilvl w:val="0"/>
          <w:numId w:val="116"/>
        </w:numPr>
        <w:rPr>
          <w:b/>
          <w:bCs/>
        </w:rPr>
      </w:pPr>
      <w:r w:rsidRPr="000D26AF">
        <w:rPr>
          <w:b/>
          <w:bCs/>
        </w:rPr>
        <w:t>kidney failure</w:t>
      </w:r>
    </w:p>
    <w:p w:rsidR="000D26AF" w:rsidRPr="000D26AF" w:rsidRDefault="000D26AF" w:rsidP="003D4AC1">
      <w:pPr>
        <w:numPr>
          <w:ilvl w:val="0"/>
          <w:numId w:val="116"/>
        </w:numPr>
        <w:rPr>
          <w:b/>
          <w:bCs/>
        </w:rPr>
      </w:pPr>
      <w:r w:rsidRPr="000D26AF">
        <w:rPr>
          <w:b/>
          <w:bCs/>
        </w:rPr>
        <w:t>amputations</w:t>
      </w:r>
    </w:p>
    <w:p w:rsidR="000D26AF" w:rsidRPr="000D26AF" w:rsidRDefault="000D26AF" w:rsidP="003D4AC1">
      <w:pPr>
        <w:numPr>
          <w:ilvl w:val="0"/>
          <w:numId w:val="116"/>
        </w:numPr>
        <w:rPr>
          <w:b/>
          <w:bCs/>
        </w:rPr>
      </w:pPr>
      <w:r w:rsidRPr="000D26AF">
        <w:rPr>
          <w:b/>
          <w:bCs/>
        </w:rPr>
        <w:t>premature death</w:t>
      </w:r>
    </w:p>
    <w:p w:rsidR="000D26AF" w:rsidRPr="000D26AF" w:rsidRDefault="000D26AF" w:rsidP="000D26AF">
      <w:pPr>
        <w:rPr>
          <w:b/>
          <w:bCs/>
        </w:rPr>
      </w:pPr>
      <w:r w:rsidRPr="000D26AF">
        <w:rPr>
          <w:b/>
          <w:bCs/>
        </w:rPr>
        <w:t>But I also learned that diabetes affects national development.</w:t>
      </w:r>
    </w:p>
    <w:p w:rsidR="000D26AF" w:rsidRPr="000D26AF" w:rsidRDefault="000D26AF" w:rsidP="000D26AF">
      <w:pPr>
        <w:rPr>
          <w:b/>
          <w:bCs/>
        </w:rPr>
      </w:pPr>
      <w:r w:rsidRPr="000D26AF">
        <w:rPr>
          <w:b/>
          <w:bCs/>
        </w:rPr>
        <w:t>1. Economic Burden</w:t>
      </w:r>
    </w:p>
    <w:p w:rsidR="000D26AF" w:rsidRPr="000D26AF" w:rsidRDefault="000D26AF" w:rsidP="000D26AF">
      <w:pPr>
        <w:rPr>
          <w:b/>
          <w:bCs/>
        </w:rPr>
      </w:pPr>
      <w:r w:rsidRPr="000D26AF">
        <w:rPr>
          <w:b/>
          <w:bCs/>
        </w:rPr>
        <w:t>Diabetes increases healthcare costs, reduces productivity, and drains national budgets.</w:t>
      </w:r>
    </w:p>
    <w:p w:rsidR="000D26AF" w:rsidRPr="000D26AF" w:rsidRDefault="000D26AF" w:rsidP="000D26AF">
      <w:pPr>
        <w:rPr>
          <w:b/>
          <w:bCs/>
        </w:rPr>
      </w:pPr>
      <w:r w:rsidRPr="000D26AF">
        <w:rPr>
          <w:b/>
          <w:bCs/>
        </w:rPr>
        <w:t>2. Poverty Cycle</w:t>
      </w:r>
    </w:p>
    <w:p w:rsidR="000D26AF" w:rsidRPr="000D26AF" w:rsidRDefault="000D26AF" w:rsidP="000D26AF">
      <w:pPr>
        <w:rPr>
          <w:b/>
          <w:bCs/>
        </w:rPr>
      </w:pPr>
      <w:r w:rsidRPr="000D26AF">
        <w:rPr>
          <w:b/>
          <w:bCs/>
        </w:rPr>
        <w:t>Families spend money on medication, hospital visits, and complications — pushing them deeper into poverty.</w:t>
      </w:r>
    </w:p>
    <w:p w:rsidR="000D26AF" w:rsidRPr="000D26AF" w:rsidRDefault="000D26AF" w:rsidP="000D26AF">
      <w:pPr>
        <w:rPr>
          <w:b/>
          <w:bCs/>
        </w:rPr>
      </w:pPr>
      <w:r w:rsidRPr="000D26AF">
        <w:rPr>
          <w:b/>
          <w:bCs/>
        </w:rPr>
        <w:t>3. Workforce Impact</w:t>
      </w:r>
    </w:p>
    <w:p w:rsidR="000D26AF" w:rsidRPr="000D26AF" w:rsidRDefault="000D26AF" w:rsidP="000D26AF">
      <w:pPr>
        <w:rPr>
          <w:b/>
          <w:bCs/>
        </w:rPr>
      </w:pPr>
      <w:r w:rsidRPr="000D26AF">
        <w:rPr>
          <w:b/>
          <w:bCs/>
        </w:rPr>
        <w:t>Diabetes reduces energy, productivity, and ability to work.</w:t>
      </w:r>
    </w:p>
    <w:p w:rsidR="000D26AF" w:rsidRPr="000D26AF" w:rsidRDefault="000D26AF" w:rsidP="000D26AF">
      <w:pPr>
        <w:rPr>
          <w:b/>
          <w:bCs/>
        </w:rPr>
      </w:pPr>
      <w:r w:rsidRPr="000D26AF">
        <w:rPr>
          <w:b/>
          <w:bCs/>
        </w:rPr>
        <w:t>4. Health System Strain</w:t>
      </w:r>
    </w:p>
    <w:p w:rsidR="000D26AF" w:rsidRPr="000D26AF" w:rsidRDefault="000D26AF" w:rsidP="000D26AF">
      <w:pPr>
        <w:rPr>
          <w:b/>
          <w:bCs/>
        </w:rPr>
      </w:pPr>
      <w:r w:rsidRPr="000D26AF">
        <w:rPr>
          <w:b/>
          <w:bCs/>
        </w:rPr>
        <w:t>Hospitals in developing nations are overwhelmed by chronic disease.</w:t>
      </w:r>
    </w:p>
    <w:p w:rsidR="000D26AF" w:rsidRPr="000D26AF" w:rsidRDefault="000D26AF" w:rsidP="000D26AF">
      <w:pPr>
        <w:rPr>
          <w:b/>
          <w:bCs/>
        </w:rPr>
      </w:pPr>
      <w:r w:rsidRPr="000D26AF">
        <w:rPr>
          <w:b/>
          <w:bCs/>
        </w:rPr>
        <w:t>5. National Security</w:t>
      </w:r>
    </w:p>
    <w:p w:rsidR="000D26AF" w:rsidRPr="000D26AF" w:rsidRDefault="000D26AF" w:rsidP="000D26AF">
      <w:pPr>
        <w:rPr>
          <w:b/>
          <w:bCs/>
        </w:rPr>
      </w:pPr>
      <w:r w:rsidRPr="000D26AF">
        <w:rPr>
          <w:b/>
          <w:bCs/>
        </w:rPr>
        <w:t>A sick population cannot build a strong nation.</w:t>
      </w:r>
    </w:p>
    <w:p w:rsidR="000D26AF" w:rsidRPr="000D26AF" w:rsidRDefault="000D26AF" w:rsidP="000D26AF">
      <w:pPr>
        <w:rPr>
          <w:b/>
          <w:bCs/>
        </w:rPr>
      </w:pPr>
      <w:r w:rsidRPr="000D26AF">
        <w:rPr>
          <w:b/>
          <w:bCs/>
        </w:rPr>
        <w:t>Diabetes is not only a health issue — it is a development issue.</w:t>
      </w:r>
    </w:p>
    <w:p w:rsidR="000D26AF" w:rsidRPr="000D26AF" w:rsidRDefault="000D26AF" w:rsidP="000D26AF">
      <w:pPr>
        <w:rPr>
          <w:b/>
          <w:bCs/>
        </w:rPr>
      </w:pPr>
      <w:r w:rsidRPr="000D26AF">
        <w:rPr>
          <w:b/>
          <w:bCs/>
        </w:rPr>
        <w:t>The Role of Culture, Faith, and Behavior</w:t>
      </w:r>
    </w:p>
    <w:p w:rsidR="000D26AF" w:rsidRPr="000D26AF" w:rsidRDefault="000D26AF" w:rsidP="000D26AF">
      <w:pPr>
        <w:rPr>
          <w:b/>
          <w:bCs/>
        </w:rPr>
      </w:pPr>
      <w:r w:rsidRPr="000D26AF">
        <w:rPr>
          <w:b/>
          <w:bCs/>
        </w:rPr>
        <w:t>In my teaching sessions with the Presbyterian Church in Cameroon, I explained that diabetes is influenced by:</w:t>
      </w:r>
    </w:p>
    <w:p w:rsidR="000D26AF" w:rsidRPr="000D26AF" w:rsidRDefault="000D26AF" w:rsidP="003D4AC1">
      <w:pPr>
        <w:numPr>
          <w:ilvl w:val="0"/>
          <w:numId w:val="117"/>
        </w:numPr>
        <w:rPr>
          <w:b/>
          <w:bCs/>
        </w:rPr>
      </w:pPr>
      <w:r w:rsidRPr="000D26AF">
        <w:rPr>
          <w:b/>
          <w:bCs/>
        </w:rPr>
        <w:t>cultural eating patterns</w:t>
      </w:r>
    </w:p>
    <w:p w:rsidR="000D26AF" w:rsidRPr="000D26AF" w:rsidRDefault="000D26AF" w:rsidP="003D4AC1">
      <w:pPr>
        <w:numPr>
          <w:ilvl w:val="0"/>
          <w:numId w:val="117"/>
        </w:numPr>
        <w:rPr>
          <w:b/>
          <w:bCs/>
        </w:rPr>
      </w:pPr>
      <w:r w:rsidRPr="000D26AF">
        <w:rPr>
          <w:b/>
          <w:bCs/>
        </w:rPr>
        <w:t>emotional stress</w:t>
      </w:r>
    </w:p>
    <w:p w:rsidR="000D26AF" w:rsidRPr="000D26AF" w:rsidRDefault="000D26AF" w:rsidP="003D4AC1">
      <w:pPr>
        <w:numPr>
          <w:ilvl w:val="0"/>
          <w:numId w:val="117"/>
        </w:numPr>
        <w:rPr>
          <w:b/>
          <w:bCs/>
        </w:rPr>
      </w:pPr>
      <w:r w:rsidRPr="000D26AF">
        <w:rPr>
          <w:b/>
          <w:bCs/>
        </w:rPr>
        <w:lastRenderedPageBreak/>
        <w:t>spiritual emptiness</w:t>
      </w:r>
    </w:p>
    <w:p w:rsidR="000D26AF" w:rsidRPr="000D26AF" w:rsidRDefault="000D26AF" w:rsidP="003D4AC1">
      <w:pPr>
        <w:numPr>
          <w:ilvl w:val="0"/>
          <w:numId w:val="117"/>
        </w:numPr>
        <w:rPr>
          <w:b/>
          <w:bCs/>
        </w:rPr>
      </w:pPr>
      <w:r w:rsidRPr="000D26AF">
        <w:rPr>
          <w:b/>
          <w:bCs/>
        </w:rPr>
        <w:t>family habits</w:t>
      </w:r>
    </w:p>
    <w:p w:rsidR="000D26AF" w:rsidRPr="000D26AF" w:rsidRDefault="000D26AF" w:rsidP="003D4AC1">
      <w:pPr>
        <w:numPr>
          <w:ilvl w:val="0"/>
          <w:numId w:val="117"/>
        </w:numPr>
        <w:rPr>
          <w:b/>
          <w:bCs/>
        </w:rPr>
      </w:pPr>
      <w:r w:rsidRPr="000D26AF">
        <w:rPr>
          <w:b/>
          <w:bCs/>
        </w:rPr>
        <w:t>community norms</w:t>
      </w:r>
    </w:p>
    <w:p w:rsidR="000D26AF" w:rsidRPr="000D26AF" w:rsidRDefault="000D26AF" w:rsidP="000D26AF">
      <w:pPr>
        <w:rPr>
          <w:b/>
          <w:bCs/>
        </w:rPr>
      </w:pPr>
      <w:r w:rsidRPr="000D26AF">
        <w:rPr>
          <w:b/>
          <w:bCs/>
        </w:rPr>
        <w:t>Faith communities play a powerful role in diabetes prevention. When pastors, elders, and leaders understand the disease, they can:</w:t>
      </w:r>
    </w:p>
    <w:p w:rsidR="000D26AF" w:rsidRPr="000D26AF" w:rsidRDefault="000D26AF" w:rsidP="003D4AC1">
      <w:pPr>
        <w:numPr>
          <w:ilvl w:val="0"/>
          <w:numId w:val="118"/>
        </w:numPr>
        <w:rPr>
          <w:b/>
          <w:bCs/>
        </w:rPr>
      </w:pPr>
      <w:r w:rsidRPr="000D26AF">
        <w:rPr>
          <w:b/>
          <w:bCs/>
        </w:rPr>
        <w:t>educate families</w:t>
      </w:r>
    </w:p>
    <w:p w:rsidR="000D26AF" w:rsidRPr="000D26AF" w:rsidRDefault="000D26AF" w:rsidP="003D4AC1">
      <w:pPr>
        <w:numPr>
          <w:ilvl w:val="0"/>
          <w:numId w:val="118"/>
        </w:numPr>
        <w:rPr>
          <w:b/>
          <w:bCs/>
        </w:rPr>
      </w:pPr>
      <w:r w:rsidRPr="000D26AF">
        <w:rPr>
          <w:b/>
          <w:bCs/>
        </w:rPr>
        <w:t>promote healthier habits</w:t>
      </w:r>
    </w:p>
    <w:p w:rsidR="000D26AF" w:rsidRPr="000D26AF" w:rsidRDefault="000D26AF" w:rsidP="003D4AC1">
      <w:pPr>
        <w:numPr>
          <w:ilvl w:val="0"/>
          <w:numId w:val="118"/>
        </w:numPr>
        <w:rPr>
          <w:b/>
          <w:bCs/>
        </w:rPr>
      </w:pPr>
      <w:r w:rsidRPr="000D26AF">
        <w:rPr>
          <w:b/>
          <w:bCs/>
        </w:rPr>
        <w:t>encourage exercise</w:t>
      </w:r>
    </w:p>
    <w:p w:rsidR="000D26AF" w:rsidRPr="000D26AF" w:rsidRDefault="000D26AF" w:rsidP="003D4AC1">
      <w:pPr>
        <w:numPr>
          <w:ilvl w:val="0"/>
          <w:numId w:val="118"/>
        </w:numPr>
        <w:rPr>
          <w:b/>
          <w:bCs/>
        </w:rPr>
      </w:pPr>
      <w:r w:rsidRPr="000D26AF">
        <w:rPr>
          <w:b/>
          <w:bCs/>
        </w:rPr>
        <w:t>support emotional healing</w:t>
      </w:r>
    </w:p>
    <w:p w:rsidR="000D26AF" w:rsidRPr="000D26AF" w:rsidRDefault="000D26AF" w:rsidP="003D4AC1">
      <w:pPr>
        <w:numPr>
          <w:ilvl w:val="0"/>
          <w:numId w:val="118"/>
        </w:numPr>
        <w:rPr>
          <w:b/>
          <w:bCs/>
        </w:rPr>
      </w:pPr>
      <w:r w:rsidRPr="000D26AF">
        <w:rPr>
          <w:b/>
          <w:bCs/>
        </w:rPr>
        <w:t>reduce stigma</w:t>
      </w:r>
    </w:p>
    <w:p w:rsidR="000D26AF" w:rsidRPr="000D26AF" w:rsidRDefault="000D26AF" w:rsidP="000D26AF">
      <w:pPr>
        <w:rPr>
          <w:b/>
          <w:bCs/>
        </w:rPr>
      </w:pPr>
      <w:r w:rsidRPr="000D26AF">
        <w:rPr>
          <w:b/>
          <w:bCs/>
        </w:rPr>
        <w:t>Diabetes requires behavioral and spiritual transformation, not just medication.</w:t>
      </w:r>
    </w:p>
    <w:p w:rsidR="000D26AF" w:rsidRPr="000D26AF" w:rsidRDefault="000D26AF" w:rsidP="000D26AF">
      <w:pPr>
        <w:rPr>
          <w:b/>
          <w:bCs/>
        </w:rPr>
      </w:pPr>
      <w:r w:rsidRPr="000D26AF">
        <w:rPr>
          <w:b/>
          <w:bCs/>
        </w:rPr>
        <w:t>Global Health Diplomacy and Policy</w:t>
      </w:r>
    </w:p>
    <w:p w:rsidR="000D26AF" w:rsidRPr="000D26AF" w:rsidRDefault="000D26AF" w:rsidP="000D26AF">
      <w:pPr>
        <w:rPr>
          <w:b/>
          <w:bCs/>
        </w:rPr>
      </w:pPr>
      <w:r w:rsidRPr="000D26AF">
        <w:rPr>
          <w:b/>
          <w:bCs/>
        </w:rPr>
        <w:t>My training in health diplomacy, combined with my work in conferences across Europe and the USA, taught me that diabetes requires international cooperation.</w:t>
      </w:r>
    </w:p>
    <w:p w:rsidR="000D26AF" w:rsidRPr="000D26AF" w:rsidRDefault="000D26AF" w:rsidP="000D26AF">
      <w:pPr>
        <w:rPr>
          <w:b/>
          <w:bCs/>
        </w:rPr>
      </w:pPr>
      <w:r w:rsidRPr="000D26AF">
        <w:rPr>
          <w:b/>
          <w:bCs/>
        </w:rPr>
        <w:t>Governments must:</w:t>
      </w:r>
    </w:p>
    <w:p w:rsidR="000D26AF" w:rsidRPr="000D26AF" w:rsidRDefault="000D26AF" w:rsidP="003D4AC1">
      <w:pPr>
        <w:numPr>
          <w:ilvl w:val="0"/>
          <w:numId w:val="119"/>
        </w:numPr>
        <w:rPr>
          <w:b/>
          <w:bCs/>
        </w:rPr>
      </w:pPr>
      <w:r w:rsidRPr="000D26AF">
        <w:rPr>
          <w:b/>
          <w:bCs/>
        </w:rPr>
        <w:t>regulate food marketing</w:t>
      </w:r>
    </w:p>
    <w:p w:rsidR="000D26AF" w:rsidRPr="000D26AF" w:rsidRDefault="000D26AF" w:rsidP="003D4AC1">
      <w:pPr>
        <w:numPr>
          <w:ilvl w:val="0"/>
          <w:numId w:val="119"/>
        </w:numPr>
        <w:rPr>
          <w:b/>
          <w:bCs/>
        </w:rPr>
      </w:pPr>
      <w:r w:rsidRPr="000D26AF">
        <w:rPr>
          <w:b/>
          <w:bCs/>
        </w:rPr>
        <w:t>improve urban planning</w:t>
      </w:r>
    </w:p>
    <w:p w:rsidR="000D26AF" w:rsidRPr="000D26AF" w:rsidRDefault="000D26AF" w:rsidP="003D4AC1">
      <w:pPr>
        <w:numPr>
          <w:ilvl w:val="0"/>
          <w:numId w:val="119"/>
        </w:numPr>
        <w:rPr>
          <w:b/>
          <w:bCs/>
        </w:rPr>
      </w:pPr>
      <w:r w:rsidRPr="000D26AF">
        <w:rPr>
          <w:b/>
          <w:bCs/>
        </w:rPr>
        <w:t>strengthen health systems</w:t>
      </w:r>
    </w:p>
    <w:p w:rsidR="000D26AF" w:rsidRPr="000D26AF" w:rsidRDefault="000D26AF" w:rsidP="003D4AC1">
      <w:pPr>
        <w:numPr>
          <w:ilvl w:val="0"/>
          <w:numId w:val="119"/>
        </w:numPr>
        <w:rPr>
          <w:b/>
          <w:bCs/>
        </w:rPr>
      </w:pPr>
      <w:r w:rsidRPr="000D26AF">
        <w:rPr>
          <w:b/>
          <w:bCs/>
        </w:rPr>
        <w:t>invest in prevention</w:t>
      </w:r>
    </w:p>
    <w:p w:rsidR="000D26AF" w:rsidRPr="000D26AF" w:rsidRDefault="000D26AF" w:rsidP="003D4AC1">
      <w:pPr>
        <w:numPr>
          <w:ilvl w:val="0"/>
          <w:numId w:val="119"/>
        </w:numPr>
        <w:rPr>
          <w:b/>
          <w:bCs/>
        </w:rPr>
      </w:pPr>
      <w:r w:rsidRPr="000D26AF">
        <w:rPr>
          <w:b/>
          <w:bCs/>
        </w:rPr>
        <w:t>support mental health</w:t>
      </w:r>
    </w:p>
    <w:p w:rsidR="000D26AF" w:rsidRPr="000D26AF" w:rsidRDefault="000D26AF" w:rsidP="003D4AC1">
      <w:pPr>
        <w:numPr>
          <w:ilvl w:val="0"/>
          <w:numId w:val="119"/>
        </w:numPr>
        <w:rPr>
          <w:b/>
          <w:bCs/>
        </w:rPr>
      </w:pPr>
      <w:r w:rsidRPr="000D26AF">
        <w:rPr>
          <w:b/>
          <w:bCs/>
        </w:rPr>
        <w:t>promote physical activity</w:t>
      </w:r>
    </w:p>
    <w:p w:rsidR="000D26AF" w:rsidRPr="000D26AF" w:rsidRDefault="000D26AF" w:rsidP="003D4AC1">
      <w:pPr>
        <w:numPr>
          <w:ilvl w:val="0"/>
          <w:numId w:val="119"/>
        </w:numPr>
        <w:rPr>
          <w:b/>
          <w:bCs/>
        </w:rPr>
      </w:pPr>
      <w:r w:rsidRPr="000D26AF">
        <w:rPr>
          <w:b/>
          <w:bCs/>
        </w:rPr>
        <w:t>educate communities</w:t>
      </w:r>
    </w:p>
    <w:p w:rsidR="000D26AF" w:rsidRPr="000D26AF" w:rsidRDefault="000D26AF" w:rsidP="000D26AF">
      <w:pPr>
        <w:rPr>
          <w:b/>
          <w:bCs/>
        </w:rPr>
      </w:pPr>
      <w:r w:rsidRPr="000D26AF">
        <w:rPr>
          <w:b/>
          <w:bCs/>
        </w:rPr>
        <w:t>Diabetes cannot be solved by doctors alone — it requires policy, leadership, and diplomacy.</w:t>
      </w:r>
    </w:p>
    <w:p w:rsidR="000D26AF" w:rsidRPr="000D26AF" w:rsidRDefault="000D26AF" w:rsidP="000D26AF">
      <w:pPr>
        <w:rPr>
          <w:b/>
          <w:bCs/>
        </w:rPr>
      </w:pPr>
      <w:r w:rsidRPr="000D26AF">
        <w:rPr>
          <w:b/>
          <w:bCs/>
        </w:rPr>
        <w:t>A Global Physician’s Perspective</w:t>
      </w:r>
    </w:p>
    <w:p w:rsidR="000D26AF" w:rsidRPr="000D26AF" w:rsidRDefault="000D26AF" w:rsidP="000D26AF">
      <w:pPr>
        <w:rPr>
          <w:b/>
          <w:bCs/>
        </w:rPr>
      </w:pPr>
      <w:r w:rsidRPr="000D26AF">
        <w:rPr>
          <w:b/>
          <w:bCs/>
        </w:rPr>
        <w:t>After decades of crossing continents, treating patients, studying addiction, and teaching communities, I believe:</w:t>
      </w:r>
    </w:p>
    <w:p w:rsidR="000D26AF" w:rsidRPr="000D26AF" w:rsidRDefault="000D26AF" w:rsidP="000D26AF">
      <w:pPr>
        <w:rPr>
          <w:b/>
          <w:bCs/>
        </w:rPr>
      </w:pPr>
      <w:r w:rsidRPr="000D26AF">
        <w:rPr>
          <w:b/>
          <w:bCs/>
        </w:rPr>
        <w:lastRenderedPageBreak/>
        <w:t>Diabetes is the most dangerous silent epidemic of the 21st century.</w:t>
      </w:r>
    </w:p>
    <w:p w:rsidR="000D26AF" w:rsidRPr="000D26AF" w:rsidRDefault="000D26AF" w:rsidP="000D26AF">
      <w:pPr>
        <w:rPr>
          <w:b/>
          <w:bCs/>
        </w:rPr>
      </w:pPr>
      <w:r w:rsidRPr="000D26AF">
        <w:rPr>
          <w:b/>
          <w:bCs/>
        </w:rPr>
        <w:t>It destroys quietly. It spreads rapidly. It burdens nations. It threatens development. It demands global action.</w:t>
      </w:r>
    </w:p>
    <w:p w:rsidR="000D26AF" w:rsidRPr="000D26AF" w:rsidRDefault="000D26AF" w:rsidP="000D26AF">
      <w:pPr>
        <w:rPr>
          <w:b/>
          <w:bCs/>
        </w:rPr>
      </w:pPr>
      <w:r w:rsidRPr="000D26AF">
        <w:rPr>
          <w:b/>
          <w:bCs/>
        </w:rPr>
        <w:t>This chapter prepares the reader for the next: Preventing Diabetes Through Lifestyle, where we explore how individuals, families, communities, and nations can break the cycle.</w:t>
      </w: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312402" w:rsidRDefault="000D26AF" w:rsidP="000D26AF">
      <w:pPr>
        <w:rPr>
          <w:b/>
          <w:bCs/>
        </w:rPr>
      </w:pPr>
      <w:r w:rsidRPr="000D26AF">
        <w:rPr>
          <w:b/>
          <w:bCs/>
        </w:rPr>
        <w:t xml:space="preserve">                          </w:t>
      </w: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0D26AF" w:rsidRPr="000D26AF" w:rsidRDefault="00312402" w:rsidP="000D26AF">
      <w:pPr>
        <w:rPr>
          <w:b/>
          <w:bCs/>
        </w:rPr>
      </w:pPr>
      <w:r>
        <w:rPr>
          <w:b/>
          <w:bCs/>
        </w:rPr>
        <w:t xml:space="preserve">                                                              </w:t>
      </w:r>
      <w:r w:rsidR="000D26AF" w:rsidRPr="000D26AF">
        <w:rPr>
          <w:b/>
          <w:bCs/>
        </w:rPr>
        <w:t>CHAPTER 12</w:t>
      </w:r>
    </w:p>
    <w:p w:rsidR="000D26AF" w:rsidRPr="000D26AF" w:rsidRDefault="000D26AF" w:rsidP="000D26AF">
      <w:pPr>
        <w:rPr>
          <w:b/>
          <w:bCs/>
        </w:rPr>
      </w:pPr>
      <w:r w:rsidRPr="000D26AF">
        <w:rPr>
          <w:b/>
          <w:bCs/>
        </w:rPr>
        <w:t xml:space="preserve"> </w:t>
      </w:r>
      <w:r w:rsidR="00312402">
        <w:rPr>
          <w:b/>
          <w:bCs/>
        </w:rPr>
        <w:t xml:space="preserve">                                      </w:t>
      </w:r>
      <w:r w:rsidRPr="000D26AF">
        <w:rPr>
          <w:b/>
          <w:bCs/>
        </w:rPr>
        <w:t>Preventing Diabetes Through Lifestyle</w:t>
      </w:r>
    </w:p>
    <w:p w:rsidR="000D26AF" w:rsidRPr="000D26AF" w:rsidRDefault="000D26AF" w:rsidP="000D26AF">
      <w:pPr>
        <w:rPr>
          <w:b/>
          <w:bCs/>
        </w:rPr>
      </w:pPr>
      <w:r w:rsidRPr="000D26AF">
        <w:rPr>
          <w:b/>
          <w:bCs/>
        </w:rPr>
        <w:t>Diabetes is a silent destroyer — but it is also a preventable one. Across three continents, I have treated patients whose lives were transformed not by medication alone, but by lifestyle change, community support, faith</w:t>
      </w:r>
      <w:r w:rsidRPr="000D26AF">
        <w:rPr>
          <w:b/>
          <w:bCs/>
        </w:rPr>
        <w:noBreakHyphen/>
        <w:t>based healing, and education.</w:t>
      </w:r>
    </w:p>
    <w:p w:rsidR="000D26AF" w:rsidRPr="000D26AF" w:rsidRDefault="000D26AF" w:rsidP="000D26AF">
      <w:pPr>
        <w:rPr>
          <w:b/>
          <w:bCs/>
        </w:rPr>
      </w:pPr>
      <w:r w:rsidRPr="000D26AF">
        <w:rPr>
          <w:b/>
          <w:bCs/>
        </w:rPr>
        <w:t xml:space="preserve">In Cameroon, Nigeria, Europe, and the United States, I have seen diabetes reversed, controlled, and prevented when people understood the power of daily habits. My work in St. Francis Polyclinic, Ben Taub Hospital, Harris Health, the Texas Medical Center, and my outreach missions to </w:t>
      </w:r>
      <w:proofErr w:type="spellStart"/>
      <w:r w:rsidRPr="000D26AF">
        <w:rPr>
          <w:b/>
          <w:bCs/>
        </w:rPr>
        <w:t>Konye</w:t>
      </w:r>
      <w:proofErr w:type="spellEnd"/>
      <w:r w:rsidRPr="000D26AF">
        <w:rPr>
          <w:b/>
          <w:bCs/>
        </w:rPr>
        <w:t xml:space="preserve">, </w:t>
      </w:r>
      <w:proofErr w:type="spellStart"/>
      <w:r w:rsidRPr="000D26AF">
        <w:rPr>
          <w:b/>
          <w:bCs/>
        </w:rPr>
        <w:t>Mbongé</w:t>
      </w:r>
      <w:proofErr w:type="spellEnd"/>
      <w:r w:rsidRPr="000D26AF">
        <w:rPr>
          <w:b/>
          <w:bCs/>
        </w:rPr>
        <w:t xml:space="preserve">, </w:t>
      </w:r>
      <w:proofErr w:type="spellStart"/>
      <w:r w:rsidRPr="000D26AF">
        <w:rPr>
          <w:b/>
          <w:bCs/>
        </w:rPr>
        <w:t>Bekondo</w:t>
      </w:r>
      <w:proofErr w:type="spellEnd"/>
      <w:r w:rsidRPr="000D26AF">
        <w:rPr>
          <w:b/>
          <w:bCs/>
        </w:rPr>
        <w:t>, and other towns taught me that lifestyle is the most powerful medicine.</w:t>
      </w:r>
    </w:p>
    <w:p w:rsidR="000D26AF" w:rsidRPr="000D26AF" w:rsidRDefault="000D26AF" w:rsidP="000D26AF">
      <w:pPr>
        <w:rPr>
          <w:b/>
          <w:bCs/>
        </w:rPr>
      </w:pPr>
      <w:r w:rsidRPr="000D26AF">
        <w:rPr>
          <w:b/>
          <w:bCs/>
        </w:rPr>
        <w:t>This chapter presents a holistic, global, and practical approach to preventing diabetes — rooted in science, culture, behavior, and faith.</w:t>
      </w:r>
    </w:p>
    <w:p w:rsidR="000D26AF" w:rsidRPr="000D26AF" w:rsidRDefault="000D26AF" w:rsidP="000D26AF">
      <w:pPr>
        <w:rPr>
          <w:b/>
          <w:bCs/>
        </w:rPr>
      </w:pPr>
      <w:r w:rsidRPr="000D26AF">
        <w:rPr>
          <w:b/>
          <w:bCs/>
        </w:rPr>
        <w:t>Lifestyle Is Medicine</w:t>
      </w:r>
    </w:p>
    <w:p w:rsidR="000D26AF" w:rsidRPr="000D26AF" w:rsidRDefault="000D26AF" w:rsidP="000D26AF">
      <w:pPr>
        <w:rPr>
          <w:b/>
          <w:bCs/>
        </w:rPr>
      </w:pPr>
      <w:r w:rsidRPr="000D26AF">
        <w:rPr>
          <w:b/>
          <w:bCs/>
        </w:rPr>
        <w:t>During my global health training at Johns Hopkins, supported by USAID, I learned that lifestyle interventions are more effective than medication in preventing diabetes. But long before I earned my certificates as a Global Health Professional and Global Health Expert, I had already seen lifestyle transform lives in clinics and communities.</w:t>
      </w:r>
    </w:p>
    <w:p w:rsidR="000D26AF" w:rsidRPr="000D26AF" w:rsidRDefault="000D26AF" w:rsidP="000D26AF">
      <w:pPr>
        <w:rPr>
          <w:b/>
          <w:bCs/>
        </w:rPr>
      </w:pPr>
      <w:r w:rsidRPr="000D26AF">
        <w:rPr>
          <w:b/>
          <w:bCs/>
        </w:rPr>
        <w:t>Lifestyle is not a small change — it is a medical intervention.</w:t>
      </w:r>
    </w:p>
    <w:p w:rsidR="000D26AF" w:rsidRPr="000D26AF" w:rsidRDefault="000D26AF" w:rsidP="000D26AF">
      <w:pPr>
        <w:rPr>
          <w:b/>
          <w:bCs/>
        </w:rPr>
      </w:pPr>
      <w:r w:rsidRPr="000D26AF">
        <w:rPr>
          <w:b/>
          <w:bCs/>
        </w:rPr>
        <w:t>Lifestyle is:</w:t>
      </w:r>
    </w:p>
    <w:p w:rsidR="000D26AF" w:rsidRPr="000D26AF" w:rsidRDefault="000D26AF" w:rsidP="003D4AC1">
      <w:pPr>
        <w:numPr>
          <w:ilvl w:val="0"/>
          <w:numId w:val="120"/>
        </w:numPr>
        <w:rPr>
          <w:b/>
          <w:bCs/>
        </w:rPr>
      </w:pPr>
      <w:r w:rsidRPr="000D26AF">
        <w:rPr>
          <w:b/>
          <w:bCs/>
        </w:rPr>
        <w:t>food</w:t>
      </w:r>
    </w:p>
    <w:p w:rsidR="000D26AF" w:rsidRPr="000D26AF" w:rsidRDefault="000D26AF" w:rsidP="003D4AC1">
      <w:pPr>
        <w:numPr>
          <w:ilvl w:val="0"/>
          <w:numId w:val="120"/>
        </w:numPr>
        <w:rPr>
          <w:b/>
          <w:bCs/>
        </w:rPr>
      </w:pPr>
      <w:r w:rsidRPr="000D26AF">
        <w:rPr>
          <w:b/>
          <w:bCs/>
        </w:rPr>
        <w:t>movement</w:t>
      </w:r>
    </w:p>
    <w:p w:rsidR="000D26AF" w:rsidRPr="000D26AF" w:rsidRDefault="000D26AF" w:rsidP="003D4AC1">
      <w:pPr>
        <w:numPr>
          <w:ilvl w:val="0"/>
          <w:numId w:val="120"/>
        </w:numPr>
        <w:rPr>
          <w:b/>
          <w:bCs/>
        </w:rPr>
      </w:pPr>
      <w:r w:rsidRPr="000D26AF">
        <w:rPr>
          <w:b/>
          <w:bCs/>
        </w:rPr>
        <w:t>stress</w:t>
      </w:r>
    </w:p>
    <w:p w:rsidR="000D26AF" w:rsidRPr="000D26AF" w:rsidRDefault="000D26AF" w:rsidP="003D4AC1">
      <w:pPr>
        <w:numPr>
          <w:ilvl w:val="0"/>
          <w:numId w:val="120"/>
        </w:numPr>
        <w:rPr>
          <w:b/>
          <w:bCs/>
        </w:rPr>
      </w:pPr>
      <w:r w:rsidRPr="000D26AF">
        <w:rPr>
          <w:b/>
          <w:bCs/>
        </w:rPr>
        <w:t>sleep</w:t>
      </w:r>
    </w:p>
    <w:p w:rsidR="000D26AF" w:rsidRPr="000D26AF" w:rsidRDefault="000D26AF" w:rsidP="003D4AC1">
      <w:pPr>
        <w:numPr>
          <w:ilvl w:val="0"/>
          <w:numId w:val="120"/>
        </w:numPr>
        <w:rPr>
          <w:b/>
          <w:bCs/>
        </w:rPr>
      </w:pPr>
      <w:r w:rsidRPr="000D26AF">
        <w:rPr>
          <w:b/>
          <w:bCs/>
        </w:rPr>
        <w:t>environment</w:t>
      </w:r>
    </w:p>
    <w:p w:rsidR="000D26AF" w:rsidRPr="000D26AF" w:rsidRDefault="000D26AF" w:rsidP="003D4AC1">
      <w:pPr>
        <w:numPr>
          <w:ilvl w:val="0"/>
          <w:numId w:val="120"/>
        </w:numPr>
        <w:rPr>
          <w:b/>
          <w:bCs/>
        </w:rPr>
      </w:pPr>
      <w:r w:rsidRPr="000D26AF">
        <w:rPr>
          <w:b/>
          <w:bCs/>
        </w:rPr>
        <w:t>faith</w:t>
      </w:r>
    </w:p>
    <w:p w:rsidR="000D26AF" w:rsidRPr="000D26AF" w:rsidRDefault="000D26AF" w:rsidP="003D4AC1">
      <w:pPr>
        <w:numPr>
          <w:ilvl w:val="0"/>
          <w:numId w:val="120"/>
        </w:numPr>
        <w:rPr>
          <w:b/>
          <w:bCs/>
        </w:rPr>
      </w:pPr>
      <w:r w:rsidRPr="000D26AF">
        <w:rPr>
          <w:b/>
          <w:bCs/>
        </w:rPr>
        <w:t>community</w:t>
      </w:r>
    </w:p>
    <w:p w:rsidR="000D26AF" w:rsidRPr="000D26AF" w:rsidRDefault="000D26AF" w:rsidP="003D4AC1">
      <w:pPr>
        <w:numPr>
          <w:ilvl w:val="0"/>
          <w:numId w:val="120"/>
        </w:numPr>
        <w:rPr>
          <w:b/>
          <w:bCs/>
        </w:rPr>
      </w:pPr>
      <w:r w:rsidRPr="000D26AF">
        <w:rPr>
          <w:b/>
          <w:bCs/>
        </w:rPr>
        <w:t>behavior</w:t>
      </w:r>
    </w:p>
    <w:p w:rsidR="000D26AF" w:rsidRPr="000D26AF" w:rsidRDefault="000D26AF" w:rsidP="000D26AF">
      <w:pPr>
        <w:rPr>
          <w:b/>
          <w:bCs/>
        </w:rPr>
      </w:pPr>
      <w:r w:rsidRPr="000D26AF">
        <w:rPr>
          <w:b/>
          <w:bCs/>
        </w:rPr>
        <w:lastRenderedPageBreak/>
        <w:t>When these elements align, diabetes loses its power.</w:t>
      </w:r>
    </w:p>
    <w:p w:rsidR="000D26AF" w:rsidRPr="000D26AF" w:rsidRDefault="000D26AF" w:rsidP="000D26AF">
      <w:pPr>
        <w:rPr>
          <w:b/>
          <w:bCs/>
        </w:rPr>
      </w:pPr>
      <w:r w:rsidRPr="000D26AF">
        <w:rPr>
          <w:b/>
          <w:bCs/>
        </w:rPr>
        <w:t>1. Nutrition: The Foundation of Prevention</w:t>
      </w:r>
    </w:p>
    <w:p w:rsidR="000D26AF" w:rsidRPr="000D26AF" w:rsidRDefault="000D26AF" w:rsidP="000D26AF">
      <w:pPr>
        <w:rPr>
          <w:b/>
          <w:bCs/>
        </w:rPr>
      </w:pPr>
      <w:r w:rsidRPr="000D26AF">
        <w:rPr>
          <w:b/>
          <w:bCs/>
        </w:rPr>
        <w:t>Food is the most powerful tool for preventing diabetes. Across continents, I saw how diet shaped health:</w:t>
      </w:r>
    </w:p>
    <w:p w:rsidR="000D26AF" w:rsidRPr="000D26AF" w:rsidRDefault="000D26AF" w:rsidP="000D26AF">
      <w:pPr>
        <w:rPr>
          <w:b/>
          <w:bCs/>
        </w:rPr>
      </w:pPr>
      <w:r w:rsidRPr="000D26AF">
        <w:rPr>
          <w:b/>
          <w:bCs/>
        </w:rPr>
        <w:t>Africa</w:t>
      </w:r>
    </w:p>
    <w:p w:rsidR="000D26AF" w:rsidRPr="000D26AF" w:rsidRDefault="000D26AF" w:rsidP="000D26AF">
      <w:pPr>
        <w:rPr>
          <w:b/>
          <w:bCs/>
        </w:rPr>
      </w:pPr>
      <w:r w:rsidRPr="000D26AF">
        <w:rPr>
          <w:b/>
          <w:bCs/>
        </w:rPr>
        <w:t>Traditional diets protected communities — until processed foods arrived.</w:t>
      </w:r>
    </w:p>
    <w:p w:rsidR="000D26AF" w:rsidRPr="000D26AF" w:rsidRDefault="000D26AF" w:rsidP="000D26AF">
      <w:pPr>
        <w:rPr>
          <w:b/>
          <w:bCs/>
        </w:rPr>
      </w:pPr>
      <w:r w:rsidRPr="000D26AF">
        <w:rPr>
          <w:b/>
          <w:bCs/>
        </w:rPr>
        <w:t>Europe</w:t>
      </w:r>
    </w:p>
    <w:p w:rsidR="000D26AF" w:rsidRPr="000D26AF" w:rsidRDefault="000D26AF" w:rsidP="000D26AF">
      <w:pPr>
        <w:rPr>
          <w:b/>
          <w:bCs/>
        </w:rPr>
      </w:pPr>
      <w:r w:rsidRPr="000D26AF">
        <w:rPr>
          <w:b/>
          <w:bCs/>
        </w:rPr>
        <w:t>Structured meals, smaller portions, and cultural discipline reduced risk.</w:t>
      </w:r>
    </w:p>
    <w:p w:rsidR="000D26AF" w:rsidRPr="000D26AF" w:rsidRDefault="000D26AF" w:rsidP="000D26AF">
      <w:pPr>
        <w:rPr>
          <w:b/>
          <w:bCs/>
        </w:rPr>
      </w:pPr>
      <w:r w:rsidRPr="000D26AF">
        <w:rPr>
          <w:b/>
          <w:bCs/>
        </w:rPr>
        <w:t>North America</w:t>
      </w:r>
    </w:p>
    <w:p w:rsidR="000D26AF" w:rsidRPr="000D26AF" w:rsidRDefault="000D26AF" w:rsidP="000D26AF">
      <w:pPr>
        <w:rPr>
          <w:b/>
          <w:bCs/>
        </w:rPr>
      </w:pPr>
      <w:r w:rsidRPr="000D26AF">
        <w:rPr>
          <w:b/>
          <w:bCs/>
        </w:rPr>
        <w:t>Processed foods, oversized portions, and emotional eating fueled diabetes.</w:t>
      </w:r>
    </w:p>
    <w:p w:rsidR="000D26AF" w:rsidRPr="000D26AF" w:rsidRDefault="000D26AF" w:rsidP="000D26AF">
      <w:pPr>
        <w:rPr>
          <w:b/>
          <w:bCs/>
        </w:rPr>
      </w:pPr>
      <w:r w:rsidRPr="000D26AF">
        <w:rPr>
          <w:b/>
          <w:bCs/>
        </w:rPr>
        <w:t>To prevent diabetes, individuals must adopt nutritional discipline:</w:t>
      </w:r>
    </w:p>
    <w:p w:rsidR="000D26AF" w:rsidRPr="000D26AF" w:rsidRDefault="000D26AF" w:rsidP="000D26AF">
      <w:pPr>
        <w:rPr>
          <w:b/>
          <w:bCs/>
        </w:rPr>
      </w:pPr>
      <w:r w:rsidRPr="000D26AF">
        <w:rPr>
          <w:b/>
          <w:bCs/>
        </w:rPr>
        <w:t>Eat More:</w:t>
      </w:r>
    </w:p>
    <w:p w:rsidR="000D26AF" w:rsidRPr="000D26AF" w:rsidRDefault="000D26AF" w:rsidP="003D4AC1">
      <w:pPr>
        <w:numPr>
          <w:ilvl w:val="0"/>
          <w:numId w:val="121"/>
        </w:numPr>
        <w:rPr>
          <w:b/>
          <w:bCs/>
        </w:rPr>
      </w:pPr>
      <w:r w:rsidRPr="000D26AF">
        <w:rPr>
          <w:b/>
          <w:bCs/>
        </w:rPr>
        <w:t>vegetables</w:t>
      </w:r>
    </w:p>
    <w:p w:rsidR="000D26AF" w:rsidRPr="000D26AF" w:rsidRDefault="000D26AF" w:rsidP="003D4AC1">
      <w:pPr>
        <w:numPr>
          <w:ilvl w:val="0"/>
          <w:numId w:val="121"/>
        </w:numPr>
        <w:rPr>
          <w:b/>
          <w:bCs/>
        </w:rPr>
      </w:pPr>
      <w:r w:rsidRPr="000D26AF">
        <w:rPr>
          <w:b/>
          <w:bCs/>
        </w:rPr>
        <w:t>fruits</w:t>
      </w:r>
    </w:p>
    <w:p w:rsidR="000D26AF" w:rsidRPr="000D26AF" w:rsidRDefault="000D26AF" w:rsidP="003D4AC1">
      <w:pPr>
        <w:numPr>
          <w:ilvl w:val="0"/>
          <w:numId w:val="121"/>
        </w:numPr>
        <w:rPr>
          <w:b/>
          <w:bCs/>
        </w:rPr>
      </w:pPr>
      <w:r w:rsidRPr="000D26AF">
        <w:rPr>
          <w:b/>
          <w:bCs/>
        </w:rPr>
        <w:t>legumes</w:t>
      </w:r>
    </w:p>
    <w:p w:rsidR="000D26AF" w:rsidRPr="000D26AF" w:rsidRDefault="000D26AF" w:rsidP="003D4AC1">
      <w:pPr>
        <w:numPr>
          <w:ilvl w:val="0"/>
          <w:numId w:val="121"/>
        </w:numPr>
        <w:rPr>
          <w:b/>
          <w:bCs/>
        </w:rPr>
      </w:pPr>
      <w:r w:rsidRPr="000D26AF">
        <w:rPr>
          <w:b/>
          <w:bCs/>
        </w:rPr>
        <w:t>whole grains</w:t>
      </w:r>
    </w:p>
    <w:p w:rsidR="000D26AF" w:rsidRPr="000D26AF" w:rsidRDefault="000D26AF" w:rsidP="003D4AC1">
      <w:pPr>
        <w:numPr>
          <w:ilvl w:val="0"/>
          <w:numId w:val="121"/>
        </w:numPr>
        <w:rPr>
          <w:b/>
          <w:bCs/>
        </w:rPr>
      </w:pPr>
      <w:r w:rsidRPr="000D26AF">
        <w:rPr>
          <w:b/>
          <w:bCs/>
        </w:rPr>
        <w:t>lean proteins</w:t>
      </w:r>
    </w:p>
    <w:p w:rsidR="000D26AF" w:rsidRPr="000D26AF" w:rsidRDefault="000D26AF" w:rsidP="003D4AC1">
      <w:pPr>
        <w:numPr>
          <w:ilvl w:val="0"/>
          <w:numId w:val="121"/>
        </w:numPr>
        <w:rPr>
          <w:b/>
          <w:bCs/>
        </w:rPr>
      </w:pPr>
      <w:r w:rsidRPr="000D26AF">
        <w:rPr>
          <w:b/>
          <w:bCs/>
        </w:rPr>
        <w:t>traditional foods</w:t>
      </w:r>
    </w:p>
    <w:p w:rsidR="000D26AF" w:rsidRPr="000D26AF" w:rsidRDefault="000D26AF" w:rsidP="000D26AF">
      <w:pPr>
        <w:rPr>
          <w:b/>
          <w:bCs/>
        </w:rPr>
      </w:pPr>
      <w:r w:rsidRPr="000D26AF">
        <w:rPr>
          <w:b/>
          <w:bCs/>
        </w:rPr>
        <w:t>Eat Less:</w:t>
      </w:r>
    </w:p>
    <w:p w:rsidR="000D26AF" w:rsidRPr="000D26AF" w:rsidRDefault="000D26AF" w:rsidP="003D4AC1">
      <w:pPr>
        <w:numPr>
          <w:ilvl w:val="0"/>
          <w:numId w:val="122"/>
        </w:numPr>
        <w:rPr>
          <w:b/>
          <w:bCs/>
        </w:rPr>
      </w:pPr>
      <w:r w:rsidRPr="000D26AF">
        <w:rPr>
          <w:b/>
          <w:bCs/>
        </w:rPr>
        <w:t>sugar</w:t>
      </w:r>
    </w:p>
    <w:p w:rsidR="000D26AF" w:rsidRPr="000D26AF" w:rsidRDefault="000D26AF" w:rsidP="003D4AC1">
      <w:pPr>
        <w:numPr>
          <w:ilvl w:val="0"/>
          <w:numId w:val="122"/>
        </w:numPr>
        <w:rPr>
          <w:b/>
          <w:bCs/>
        </w:rPr>
      </w:pPr>
      <w:r w:rsidRPr="000D26AF">
        <w:rPr>
          <w:b/>
          <w:bCs/>
        </w:rPr>
        <w:t>white bread</w:t>
      </w:r>
    </w:p>
    <w:p w:rsidR="000D26AF" w:rsidRPr="000D26AF" w:rsidRDefault="000D26AF" w:rsidP="003D4AC1">
      <w:pPr>
        <w:numPr>
          <w:ilvl w:val="0"/>
          <w:numId w:val="122"/>
        </w:numPr>
        <w:rPr>
          <w:b/>
          <w:bCs/>
        </w:rPr>
      </w:pPr>
      <w:r w:rsidRPr="000D26AF">
        <w:rPr>
          <w:b/>
          <w:bCs/>
        </w:rPr>
        <w:t>fried foods</w:t>
      </w:r>
    </w:p>
    <w:p w:rsidR="000D26AF" w:rsidRPr="000D26AF" w:rsidRDefault="000D26AF" w:rsidP="003D4AC1">
      <w:pPr>
        <w:numPr>
          <w:ilvl w:val="0"/>
          <w:numId w:val="122"/>
        </w:numPr>
        <w:rPr>
          <w:b/>
          <w:bCs/>
        </w:rPr>
      </w:pPr>
      <w:r w:rsidRPr="000D26AF">
        <w:rPr>
          <w:b/>
          <w:bCs/>
        </w:rPr>
        <w:t>processed snacks</w:t>
      </w:r>
    </w:p>
    <w:p w:rsidR="000D26AF" w:rsidRPr="000D26AF" w:rsidRDefault="000D26AF" w:rsidP="003D4AC1">
      <w:pPr>
        <w:numPr>
          <w:ilvl w:val="0"/>
          <w:numId w:val="122"/>
        </w:numPr>
        <w:rPr>
          <w:b/>
          <w:bCs/>
        </w:rPr>
      </w:pPr>
      <w:r w:rsidRPr="000D26AF">
        <w:rPr>
          <w:b/>
          <w:bCs/>
        </w:rPr>
        <w:t>sugary drinks</w:t>
      </w:r>
    </w:p>
    <w:p w:rsidR="000D26AF" w:rsidRPr="000D26AF" w:rsidRDefault="000D26AF" w:rsidP="003D4AC1">
      <w:pPr>
        <w:numPr>
          <w:ilvl w:val="0"/>
          <w:numId w:val="122"/>
        </w:numPr>
        <w:rPr>
          <w:b/>
          <w:bCs/>
        </w:rPr>
      </w:pPr>
      <w:r w:rsidRPr="000D26AF">
        <w:rPr>
          <w:b/>
          <w:bCs/>
        </w:rPr>
        <w:t>refined carbohydrates</w:t>
      </w:r>
    </w:p>
    <w:p w:rsidR="000D26AF" w:rsidRPr="000D26AF" w:rsidRDefault="000D26AF" w:rsidP="000D26AF">
      <w:pPr>
        <w:rPr>
          <w:b/>
          <w:bCs/>
        </w:rPr>
      </w:pPr>
      <w:r w:rsidRPr="000D26AF">
        <w:rPr>
          <w:b/>
          <w:bCs/>
        </w:rPr>
        <w:t xml:space="preserve">Eat </w:t>
      </w:r>
      <w:proofErr w:type="gramStart"/>
      <w:r w:rsidRPr="000D26AF">
        <w:rPr>
          <w:b/>
          <w:bCs/>
        </w:rPr>
        <w:t>With</w:t>
      </w:r>
      <w:proofErr w:type="gramEnd"/>
      <w:r w:rsidRPr="000D26AF">
        <w:rPr>
          <w:b/>
          <w:bCs/>
        </w:rPr>
        <w:t xml:space="preserve"> Intention:</w:t>
      </w:r>
    </w:p>
    <w:p w:rsidR="000D26AF" w:rsidRPr="000D26AF" w:rsidRDefault="000D26AF" w:rsidP="003D4AC1">
      <w:pPr>
        <w:numPr>
          <w:ilvl w:val="0"/>
          <w:numId w:val="123"/>
        </w:numPr>
        <w:rPr>
          <w:b/>
          <w:bCs/>
        </w:rPr>
      </w:pPr>
      <w:r w:rsidRPr="000D26AF">
        <w:rPr>
          <w:b/>
          <w:bCs/>
        </w:rPr>
        <w:lastRenderedPageBreak/>
        <w:t>smaller portions</w:t>
      </w:r>
    </w:p>
    <w:p w:rsidR="000D26AF" w:rsidRPr="000D26AF" w:rsidRDefault="000D26AF" w:rsidP="003D4AC1">
      <w:pPr>
        <w:numPr>
          <w:ilvl w:val="0"/>
          <w:numId w:val="123"/>
        </w:numPr>
        <w:rPr>
          <w:b/>
          <w:bCs/>
        </w:rPr>
      </w:pPr>
      <w:r w:rsidRPr="000D26AF">
        <w:rPr>
          <w:b/>
          <w:bCs/>
        </w:rPr>
        <w:t>earlier meals</w:t>
      </w:r>
    </w:p>
    <w:p w:rsidR="000D26AF" w:rsidRPr="000D26AF" w:rsidRDefault="000D26AF" w:rsidP="003D4AC1">
      <w:pPr>
        <w:numPr>
          <w:ilvl w:val="0"/>
          <w:numId w:val="123"/>
        </w:numPr>
        <w:rPr>
          <w:b/>
          <w:bCs/>
        </w:rPr>
      </w:pPr>
      <w:r w:rsidRPr="000D26AF">
        <w:rPr>
          <w:b/>
          <w:bCs/>
        </w:rPr>
        <w:t>slower eating</w:t>
      </w:r>
    </w:p>
    <w:p w:rsidR="000D26AF" w:rsidRPr="000D26AF" w:rsidRDefault="000D26AF" w:rsidP="003D4AC1">
      <w:pPr>
        <w:numPr>
          <w:ilvl w:val="0"/>
          <w:numId w:val="123"/>
        </w:numPr>
        <w:rPr>
          <w:b/>
          <w:bCs/>
        </w:rPr>
      </w:pPr>
      <w:r w:rsidRPr="000D26AF">
        <w:rPr>
          <w:b/>
          <w:bCs/>
        </w:rPr>
        <w:t>mindful eating</w:t>
      </w:r>
    </w:p>
    <w:p w:rsidR="000D26AF" w:rsidRPr="000D26AF" w:rsidRDefault="000D26AF" w:rsidP="000D26AF">
      <w:pPr>
        <w:rPr>
          <w:b/>
          <w:bCs/>
        </w:rPr>
      </w:pPr>
      <w:r w:rsidRPr="000D26AF">
        <w:rPr>
          <w:b/>
          <w:bCs/>
        </w:rPr>
        <w:t>Nutrition is not only physical — it is behavioral and spiritual.</w:t>
      </w:r>
    </w:p>
    <w:p w:rsidR="000D26AF" w:rsidRPr="000D26AF" w:rsidRDefault="000D26AF" w:rsidP="000D26AF">
      <w:pPr>
        <w:rPr>
          <w:b/>
          <w:bCs/>
        </w:rPr>
      </w:pPr>
      <w:r w:rsidRPr="000D26AF">
        <w:rPr>
          <w:b/>
          <w:bCs/>
        </w:rPr>
        <w:t>2. Movement: The Antidote to Insulin Resistance</w:t>
      </w:r>
    </w:p>
    <w:p w:rsidR="000D26AF" w:rsidRPr="000D26AF" w:rsidRDefault="000D26AF" w:rsidP="000D26AF">
      <w:pPr>
        <w:rPr>
          <w:b/>
          <w:bCs/>
        </w:rPr>
      </w:pPr>
      <w:r w:rsidRPr="000D26AF">
        <w:rPr>
          <w:b/>
          <w:bCs/>
        </w:rPr>
        <w:t>In Cameroon, I saw how rural communities stayed healthy through natural movement. In Europe, I saw how walkable cities protected citizens. In North America, I saw how sedentary lifestyles fueled diabetes.</w:t>
      </w:r>
    </w:p>
    <w:p w:rsidR="000D26AF" w:rsidRPr="000D26AF" w:rsidRDefault="000D26AF" w:rsidP="000D26AF">
      <w:pPr>
        <w:rPr>
          <w:b/>
          <w:bCs/>
        </w:rPr>
      </w:pPr>
      <w:r w:rsidRPr="000D26AF">
        <w:rPr>
          <w:b/>
          <w:bCs/>
        </w:rPr>
        <w:t>Movement is medicine.</w:t>
      </w:r>
    </w:p>
    <w:p w:rsidR="000D26AF" w:rsidRPr="000D26AF" w:rsidRDefault="000D26AF" w:rsidP="000D26AF">
      <w:pPr>
        <w:rPr>
          <w:b/>
          <w:bCs/>
        </w:rPr>
      </w:pPr>
      <w:r w:rsidRPr="000D26AF">
        <w:rPr>
          <w:b/>
          <w:bCs/>
        </w:rPr>
        <w:t>Daily Movement Goals:</w:t>
      </w:r>
    </w:p>
    <w:p w:rsidR="000D26AF" w:rsidRPr="000D26AF" w:rsidRDefault="000D26AF" w:rsidP="003D4AC1">
      <w:pPr>
        <w:numPr>
          <w:ilvl w:val="0"/>
          <w:numId w:val="124"/>
        </w:numPr>
        <w:rPr>
          <w:b/>
          <w:bCs/>
        </w:rPr>
      </w:pPr>
      <w:r w:rsidRPr="000D26AF">
        <w:rPr>
          <w:b/>
          <w:bCs/>
        </w:rPr>
        <w:t>walk 30 minutes</w:t>
      </w:r>
    </w:p>
    <w:p w:rsidR="000D26AF" w:rsidRPr="000D26AF" w:rsidRDefault="000D26AF" w:rsidP="003D4AC1">
      <w:pPr>
        <w:numPr>
          <w:ilvl w:val="0"/>
          <w:numId w:val="124"/>
        </w:numPr>
        <w:rPr>
          <w:b/>
          <w:bCs/>
        </w:rPr>
      </w:pPr>
      <w:r w:rsidRPr="000D26AF">
        <w:rPr>
          <w:b/>
          <w:bCs/>
        </w:rPr>
        <w:t>stretch 10 minutes</w:t>
      </w:r>
    </w:p>
    <w:p w:rsidR="000D26AF" w:rsidRPr="000D26AF" w:rsidRDefault="000D26AF" w:rsidP="003D4AC1">
      <w:pPr>
        <w:numPr>
          <w:ilvl w:val="0"/>
          <w:numId w:val="124"/>
        </w:numPr>
        <w:rPr>
          <w:b/>
          <w:bCs/>
        </w:rPr>
      </w:pPr>
      <w:r w:rsidRPr="000D26AF">
        <w:rPr>
          <w:b/>
          <w:bCs/>
        </w:rPr>
        <w:t>reduce sitting time</w:t>
      </w:r>
    </w:p>
    <w:p w:rsidR="000D26AF" w:rsidRPr="000D26AF" w:rsidRDefault="000D26AF" w:rsidP="003D4AC1">
      <w:pPr>
        <w:numPr>
          <w:ilvl w:val="0"/>
          <w:numId w:val="124"/>
        </w:numPr>
        <w:rPr>
          <w:b/>
          <w:bCs/>
        </w:rPr>
      </w:pPr>
      <w:r w:rsidRPr="000D26AF">
        <w:rPr>
          <w:b/>
          <w:bCs/>
        </w:rPr>
        <w:t>use stairs</w:t>
      </w:r>
    </w:p>
    <w:p w:rsidR="000D26AF" w:rsidRPr="000D26AF" w:rsidRDefault="000D26AF" w:rsidP="003D4AC1">
      <w:pPr>
        <w:numPr>
          <w:ilvl w:val="0"/>
          <w:numId w:val="124"/>
        </w:numPr>
        <w:rPr>
          <w:b/>
          <w:bCs/>
        </w:rPr>
      </w:pPr>
      <w:r w:rsidRPr="000D26AF">
        <w:rPr>
          <w:b/>
          <w:bCs/>
        </w:rPr>
        <w:t>engage in household chores</w:t>
      </w:r>
    </w:p>
    <w:p w:rsidR="000D26AF" w:rsidRPr="000D26AF" w:rsidRDefault="000D26AF" w:rsidP="003D4AC1">
      <w:pPr>
        <w:numPr>
          <w:ilvl w:val="0"/>
          <w:numId w:val="124"/>
        </w:numPr>
        <w:rPr>
          <w:b/>
          <w:bCs/>
        </w:rPr>
      </w:pPr>
      <w:r w:rsidRPr="000D26AF">
        <w:rPr>
          <w:b/>
          <w:bCs/>
        </w:rPr>
        <w:t>participate in community exercise groups</w:t>
      </w:r>
    </w:p>
    <w:p w:rsidR="000D26AF" w:rsidRPr="000D26AF" w:rsidRDefault="000D26AF" w:rsidP="000D26AF">
      <w:pPr>
        <w:rPr>
          <w:b/>
          <w:bCs/>
        </w:rPr>
      </w:pPr>
      <w:r w:rsidRPr="000D26AF">
        <w:rPr>
          <w:b/>
          <w:bCs/>
        </w:rPr>
        <w:t>Movement improves:</w:t>
      </w:r>
    </w:p>
    <w:p w:rsidR="000D26AF" w:rsidRPr="000D26AF" w:rsidRDefault="000D26AF" w:rsidP="003D4AC1">
      <w:pPr>
        <w:numPr>
          <w:ilvl w:val="0"/>
          <w:numId w:val="125"/>
        </w:numPr>
        <w:rPr>
          <w:b/>
          <w:bCs/>
        </w:rPr>
      </w:pPr>
      <w:r w:rsidRPr="000D26AF">
        <w:rPr>
          <w:b/>
          <w:bCs/>
        </w:rPr>
        <w:t>insulin sensitivity</w:t>
      </w:r>
    </w:p>
    <w:p w:rsidR="000D26AF" w:rsidRPr="000D26AF" w:rsidRDefault="000D26AF" w:rsidP="003D4AC1">
      <w:pPr>
        <w:numPr>
          <w:ilvl w:val="0"/>
          <w:numId w:val="125"/>
        </w:numPr>
        <w:rPr>
          <w:b/>
          <w:bCs/>
        </w:rPr>
      </w:pPr>
      <w:r w:rsidRPr="000D26AF">
        <w:rPr>
          <w:b/>
          <w:bCs/>
        </w:rPr>
        <w:t>blood sugar control</w:t>
      </w:r>
    </w:p>
    <w:p w:rsidR="000D26AF" w:rsidRPr="000D26AF" w:rsidRDefault="000D26AF" w:rsidP="003D4AC1">
      <w:pPr>
        <w:numPr>
          <w:ilvl w:val="0"/>
          <w:numId w:val="125"/>
        </w:numPr>
        <w:rPr>
          <w:b/>
          <w:bCs/>
        </w:rPr>
      </w:pPr>
      <w:r w:rsidRPr="000D26AF">
        <w:rPr>
          <w:b/>
          <w:bCs/>
        </w:rPr>
        <w:t>weight management</w:t>
      </w:r>
    </w:p>
    <w:p w:rsidR="000D26AF" w:rsidRPr="000D26AF" w:rsidRDefault="000D26AF" w:rsidP="003D4AC1">
      <w:pPr>
        <w:numPr>
          <w:ilvl w:val="0"/>
          <w:numId w:val="125"/>
        </w:numPr>
        <w:rPr>
          <w:b/>
          <w:bCs/>
        </w:rPr>
      </w:pPr>
      <w:r w:rsidRPr="000D26AF">
        <w:rPr>
          <w:b/>
          <w:bCs/>
        </w:rPr>
        <w:t>mental health</w:t>
      </w:r>
    </w:p>
    <w:p w:rsidR="000D26AF" w:rsidRPr="000D26AF" w:rsidRDefault="000D26AF" w:rsidP="003D4AC1">
      <w:pPr>
        <w:numPr>
          <w:ilvl w:val="0"/>
          <w:numId w:val="125"/>
        </w:numPr>
        <w:rPr>
          <w:b/>
          <w:bCs/>
        </w:rPr>
      </w:pPr>
      <w:r w:rsidRPr="000D26AF">
        <w:rPr>
          <w:b/>
          <w:bCs/>
        </w:rPr>
        <w:t>energy levels</w:t>
      </w:r>
    </w:p>
    <w:p w:rsidR="000D26AF" w:rsidRPr="000D26AF" w:rsidRDefault="000D26AF" w:rsidP="000D26AF">
      <w:pPr>
        <w:rPr>
          <w:b/>
          <w:bCs/>
        </w:rPr>
      </w:pPr>
      <w:r w:rsidRPr="000D26AF">
        <w:rPr>
          <w:b/>
          <w:bCs/>
        </w:rPr>
        <w:t>Movement is not optional — it is essential.</w:t>
      </w:r>
    </w:p>
    <w:p w:rsidR="000D26AF" w:rsidRPr="000D26AF" w:rsidRDefault="000D26AF" w:rsidP="000D26AF">
      <w:pPr>
        <w:rPr>
          <w:b/>
          <w:bCs/>
        </w:rPr>
      </w:pPr>
      <w:r w:rsidRPr="000D26AF">
        <w:rPr>
          <w:b/>
          <w:bCs/>
        </w:rPr>
        <w:t>3. Weight Management: Breaking the Cycle</w:t>
      </w:r>
    </w:p>
    <w:p w:rsidR="000D26AF" w:rsidRPr="000D26AF" w:rsidRDefault="000D26AF" w:rsidP="000D26AF">
      <w:pPr>
        <w:rPr>
          <w:b/>
          <w:bCs/>
        </w:rPr>
      </w:pPr>
      <w:r w:rsidRPr="000D26AF">
        <w:rPr>
          <w:b/>
          <w:bCs/>
        </w:rPr>
        <w:t>Obesity is one of the strongest predictors of diabetes. In Section III, we explored how obesity develops. Here, we focus on how to reverse it.</w:t>
      </w:r>
    </w:p>
    <w:p w:rsidR="000D26AF" w:rsidRPr="000D26AF" w:rsidRDefault="000D26AF" w:rsidP="000D26AF">
      <w:pPr>
        <w:rPr>
          <w:b/>
          <w:bCs/>
        </w:rPr>
      </w:pPr>
      <w:r w:rsidRPr="000D26AF">
        <w:rPr>
          <w:b/>
          <w:bCs/>
        </w:rPr>
        <w:lastRenderedPageBreak/>
        <w:t>Weight Loss Goals:</w:t>
      </w:r>
    </w:p>
    <w:p w:rsidR="000D26AF" w:rsidRPr="000D26AF" w:rsidRDefault="000D26AF" w:rsidP="003D4AC1">
      <w:pPr>
        <w:numPr>
          <w:ilvl w:val="0"/>
          <w:numId w:val="126"/>
        </w:numPr>
        <w:rPr>
          <w:b/>
          <w:bCs/>
        </w:rPr>
      </w:pPr>
      <w:r w:rsidRPr="000D26AF">
        <w:rPr>
          <w:b/>
          <w:bCs/>
        </w:rPr>
        <w:t>lose 5–10% of body weight</w:t>
      </w:r>
    </w:p>
    <w:p w:rsidR="000D26AF" w:rsidRPr="000D26AF" w:rsidRDefault="000D26AF" w:rsidP="003D4AC1">
      <w:pPr>
        <w:numPr>
          <w:ilvl w:val="0"/>
          <w:numId w:val="126"/>
        </w:numPr>
        <w:rPr>
          <w:b/>
          <w:bCs/>
        </w:rPr>
      </w:pPr>
      <w:r w:rsidRPr="000D26AF">
        <w:rPr>
          <w:b/>
          <w:bCs/>
        </w:rPr>
        <w:t>reduce abdominal fat</w:t>
      </w:r>
    </w:p>
    <w:p w:rsidR="000D26AF" w:rsidRPr="000D26AF" w:rsidRDefault="000D26AF" w:rsidP="003D4AC1">
      <w:pPr>
        <w:numPr>
          <w:ilvl w:val="0"/>
          <w:numId w:val="126"/>
        </w:numPr>
        <w:rPr>
          <w:b/>
          <w:bCs/>
        </w:rPr>
      </w:pPr>
      <w:r w:rsidRPr="000D26AF">
        <w:rPr>
          <w:b/>
          <w:bCs/>
        </w:rPr>
        <w:t>adopt long</w:t>
      </w:r>
      <w:r w:rsidRPr="000D26AF">
        <w:rPr>
          <w:b/>
          <w:bCs/>
        </w:rPr>
        <w:noBreakHyphen/>
        <w:t>term habits</w:t>
      </w:r>
    </w:p>
    <w:p w:rsidR="000D26AF" w:rsidRPr="000D26AF" w:rsidRDefault="000D26AF" w:rsidP="003D4AC1">
      <w:pPr>
        <w:numPr>
          <w:ilvl w:val="0"/>
          <w:numId w:val="126"/>
        </w:numPr>
        <w:rPr>
          <w:b/>
          <w:bCs/>
        </w:rPr>
      </w:pPr>
      <w:r w:rsidRPr="000D26AF">
        <w:rPr>
          <w:b/>
          <w:bCs/>
        </w:rPr>
        <w:t>avoid crash diets</w:t>
      </w:r>
    </w:p>
    <w:p w:rsidR="000D26AF" w:rsidRPr="000D26AF" w:rsidRDefault="000D26AF" w:rsidP="000D26AF">
      <w:r w:rsidRPr="000D26AF">
        <w:t>Even small weight loss dramatically reduces diabetes risk.</w:t>
      </w:r>
    </w:p>
    <w:p w:rsidR="000D26AF" w:rsidRPr="000D26AF" w:rsidRDefault="000D26AF" w:rsidP="000D26AF">
      <w:pPr>
        <w:rPr>
          <w:b/>
          <w:bCs/>
        </w:rPr>
      </w:pPr>
      <w:r w:rsidRPr="000D26AF">
        <w:rPr>
          <w:b/>
          <w:bCs/>
        </w:rPr>
        <w:t>4. Stress Reduction: Healing the Invisible Enemy</w:t>
      </w:r>
    </w:p>
    <w:p w:rsidR="000D26AF" w:rsidRPr="000D26AF" w:rsidRDefault="000D26AF" w:rsidP="000D26AF">
      <w:r w:rsidRPr="000D26AF">
        <w:t xml:space="preserve">During my addiction studies at the </w:t>
      </w:r>
      <w:r w:rsidRPr="000D26AF">
        <w:rPr>
          <w:b/>
          <w:bCs/>
        </w:rPr>
        <w:t>University of Michigan</w:t>
      </w:r>
      <w:r w:rsidRPr="000D26AF">
        <w:t>, my work in New York, and my 14</w:t>
      </w:r>
      <w:r w:rsidRPr="000D26AF">
        <w:noBreakHyphen/>
        <w:t xml:space="preserve">month program at the </w:t>
      </w:r>
      <w:r w:rsidRPr="000D26AF">
        <w:rPr>
          <w:b/>
          <w:bCs/>
        </w:rPr>
        <w:t>Institute of Spirituality and Health</w:t>
      </w:r>
      <w:r w:rsidRPr="000D26AF">
        <w:t>, I learned that stress is one of the strongest drivers of diabetes.</w:t>
      </w:r>
    </w:p>
    <w:p w:rsidR="000D26AF" w:rsidRPr="000D26AF" w:rsidRDefault="000D26AF" w:rsidP="000D26AF">
      <w:r w:rsidRPr="000D26AF">
        <w:t>Stress increases:</w:t>
      </w:r>
    </w:p>
    <w:p w:rsidR="000D26AF" w:rsidRPr="000D26AF" w:rsidRDefault="000D26AF" w:rsidP="003D4AC1">
      <w:pPr>
        <w:numPr>
          <w:ilvl w:val="0"/>
          <w:numId w:val="127"/>
        </w:numPr>
      </w:pPr>
      <w:r w:rsidRPr="000D26AF">
        <w:t>cortisol</w:t>
      </w:r>
    </w:p>
    <w:p w:rsidR="000D26AF" w:rsidRPr="000D26AF" w:rsidRDefault="000D26AF" w:rsidP="003D4AC1">
      <w:pPr>
        <w:numPr>
          <w:ilvl w:val="0"/>
          <w:numId w:val="127"/>
        </w:numPr>
      </w:pPr>
      <w:r w:rsidRPr="000D26AF">
        <w:t>appetite</w:t>
      </w:r>
    </w:p>
    <w:p w:rsidR="000D26AF" w:rsidRPr="000D26AF" w:rsidRDefault="000D26AF" w:rsidP="003D4AC1">
      <w:pPr>
        <w:numPr>
          <w:ilvl w:val="0"/>
          <w:numId w:val="127"/>
        </w:numPr>
      </w:pPr>
      <w:r w:rsidRPr="000D26AF">
        <w:t>cravings</w:t>
      </w:r>
    </w:p>
    <w:p w:rsidR="000D26AF" w:rsidRPr="000D26AF" w:rsidRDefault="000D26AF" w:rsidP="003D4AC1">
      <w:pPr>
        <w:numPr>
          <w:ilvl w:val="0"/>
          <w:numId w:val="127"/>
        </w:numPr>
      </w:pPr>
      <w:r w:rsidRPr="000D26AF">
        <w:t>insulin resistance</w:t>
      </w:r>
    </w:p>
    <w:p w:rsidR="000D26AF" w:rsidRPr="000D26AF" w:rsidRDefault="000D26AF" w:rsidP="000D26AF">
      <w:r w:rsidRPr="000D26AF">
        <w:t>To prevent diabetes, individuals must reduce stress through:</w:t>
      </w:r>
    </w:p>
    <w:p w:rsidR="000D26AF" w:rsidRPr="000D26AF" w:rsidRDefault="000D26AF" w:rsidP="003D4AC1">
      <w:pPr>
        <w:numPr>
          <w:ilvl w:val="0"/>
          <w:numId w:val="128"/>
        </w:numPr>
      </w:pPr>
      <w:r w:rsidRPr="000D26AF">
        <w:t>prayer</w:t>
      </w:r>
    </w:p>
    <w:p w:rsidR="000D26AF" w:rsidRPr="000D26AF" w:rsidRDefault="000D26AF" w:rsidP="003D4AC1">
      <w:pPr>
        <w:numPr>
          <w:ilvl w:val="0"/>
          <w:numId w:val="128"/>
        </w:numPr>
      </w:pPr>
      <w:r w:rsidRPr="000D26AF">
        <w:t>meditation</w:t>
      </w:r>
    </w:p>
    <w:p w:rsidR="000D26AF" w:rsidRPr="000D26AF" w:rsidRDefault="000D26AF" w:rsidP="003D4AC1">
      <w:pPr>
        <w:numPr>
          <w:ilvl w:val="0"/>
          <w:numId w:val="128"/>
        </w:numPr>
      </w:pPr>
      <w:r w:rsidRPr="000D26AF">
        <w:t>breathing exercises</w:t>
      </w:r>
    </w:p>
    <w:p w:rsidR="000D26AF" w:rsidRPr="000D26AF" w:rsidRDefault="000D26AF" w:rsidP="003D4AC1">
      <w:pPr>
        <w:numPr>
          <w:ilvl w:val="0"/>
          <w:numId w:val="128"/>
        </w:numPr>
      </w:pPr>
      <w:r w:rsidRPr="000D26AF">
        <w:t>counseling</w:t>
      </w:r>
    </w:p>
    <w:p w:rsidR="000D26AF" w:rsidRPr="000D26AF" w:rsidRDefault="000D26AF" w:rsidP="003D4AC1">
      <w:pPr>
        <w:numPr>
          <w:ilvl w:val="0"/>
          <w:numId w:val="128"/>
        </w:numPr>
      </w:pPr>
      <w:r w:rsidRPr="000D26AF">
        <w:t>community support</w:t>
      </w:r>
    </w:p>
    <w:p w:rsidR="000D26AF" w:rsidRPr="000D26AF" w:rsidRDefault="000D26AF" w:rsidP="003D4AC1">
      <w:pPr>
        <w:numPr>
          <w:ilvl w:val="0"/>
          <w:numId w:val="128"/>
        </w:numPr>
      </w:pPr>
      <w:r w:rsidRPr="000D26AF">
        <w:t>faith</w:t>
      </w:r>
      <w:r w:rsidRPr="000D26AF">
        <w:noBreakHyphen/>
        <w:t>based healing</w:t>
      </w:r>
    </w:p>
    <w:p w:rsidR="000D26AF" w:rsidRPr="000D26AF" w:rsidRDefault="000D26AF" w:rsidP="003D4AC1">
      <w:pPr>
        <w:numPr>
          <w:ilvl w:val="0"/>
          <w:numId w:val="128"/>
        </w:numPr>
      </w:pPr>
      <w:r w:rsidRPr="000D26AF">
        <w:t>meaningful relationships</w:t>
      </w:r>
    </w:p>
    <w:p w:rsidR="000D26AF" w:rsidRPr="000D26AF" w:rsidRDefault="000D26AF" w:rsidP="000D26AF">
      <w:r w:rsidRPr="000D26AF">
        <w:t>Stress is not only emotional — it is metabolic.</w:t>
      </w:r>
    </w:p>
    <w:p w:rsidR="000D26AF" w:rsidRPr="000D26AF" w:rsidRDefault="000D26AF" w:rsidP="000D26AF">
      <w:pPr>
        <w:rPr>
          <w:b/>
          <w:bCs/>
        </w:rPr>
      </w:pPr>
      <w:r w:rsidRPr="000D26AF">
        <w:rPr>
          <w:b/>
          <w:bCs/>
        </w:rPr>
        <w:t>5. Sleep: The Forgotten Pillar of Health</w:t>
      </w:r>
    </w:p>
    <w:p w:rsidR="000D26AF" w:rsidRPr="000D26AF" w:rsidRDefault="000D26AF" w:rsidP="000D26AF">
      <w:r w:rsidRPr="000D26AF">
        <w:t>Across continents, I saw how poor sleep increased diabetes risk. Sleep deprivation increases:</w:t>
      </w:r>
    </w:p>
    <w:p w:rsidR="000D26AF" w:rsidRPr="000D26AF" w:rsidRDefault="000D26AF" w:rsidP="003D4AC1">
      <w:pPr>
        <w:numPr>
          <w:ilvl w:val="0"/>
          <w:numId w:val="129"/>
        </w:numPr>
      </w:pPr>
      <w:r w:rsidRPr="000D26AF">
        <w:lastRenderedPageBreak/>
        <w:t>hunger</w:t>
      </w:r>
    </w:p>
    <w:p w:rsidR="000D26AF" w:rsidRPr="000D26AF" w:rsidRDefault="000D26AF" w:rsidP="003D4AC1">
      <w:pPr>
        <w:numPr>
          <w:ilvl w:val="0"/>
          <w:numId w:val="129"/>
        </w:numPr>
      </w:pPr>
      <w:r w:rsidRPr="000D26AF">
        <w:t>cravings</w:t>
      </w:r>
    </w:p>
    <w:p w:rsidR="000D26AF" w:rsidRPr="000D26AF" w:rsidRDefault="000D26AF" w:rsidP="003D4AC1">
      <w:pPr>
        <w:numPr>
          <w:ilvl w:val="0"/>
          <w:numId w:val="129"/>
        </w:numPr>
      </w:pPr>
      <w:r w:rsidRPr="000D26AF">
        <w:t>insulin resistance</w:t>
      </w:r>
    </w:p>
    <w:p w:rsidR="000D26AF" w:rsidRPr="000D26AF" w:rsidRDefault="000D26AF" w:rsidP="003D4AC1">
      <w:pPr>
        <w:numPr>
          <w:ilvl w:val="0"/>
          <w:numId w:val="129"/>
        </w:numPr>
      </w:pPr>
      <w:r w:rsidRPr="000D26AF">
        <w:t>weight gain</w:t>
      </w:r>
    </w:p>
    <w:p w:rsidR="000D26AF" w:rsidRPr="000D26AF" w:rsidRDefault="000D26AF" w:rsidP="000D26AF">
      <w:pPr>
        <w:rPr>
          <w:b/>
          <w:bCs/>
        </w:rPr>
      </w:pPr>
      <w:r w:rsidRPr="000D26AF">
        <w:rPr>
          <w:b/>
          <w:bCs/>
        </w:rPr>
        <w:t>Healthy Sleep Habits:</w:t>
      </w:r>
    </w:p>
    <w:p w:rsidR="000D26AF" w:rsidRPr="000D26AF" w:rsidRDefault="000D26AF" w:rsidP="003D4AC1">
      <w:pPr>
        <w:numPr>
          <w:ilvl w:val="0"/>
          <w:numId w:val="130"/>
        </w:numPr>
      </w:pPr>
      <w:r w:rsidRPr="000D26AF">
        <w:t>sleep 7–8 hours</w:t>
      </w:r>
    </w:p>
    <w:p w:rsidR="000D26AF" w:rsidRPr="000D26AF" w:rsidRDefault="000D26AF" w:rsidP="003D4AC1">
      <w:pPr>
        <w:numPr>
          <w:ilvl w:val="0"/>
          <w:numId w:val="130"/>
        </w:numPr>
      </w:pPr>
      <w:r w:rsidRPr="000D26AF">
        <w:t>avoid late</w:t>
      </w:r>
      <w:r w:rsidRPr="000D26AF">
        <w:noBreakHyphen/>
        <w:t>night eating</w:t>
      </w:r>
    </w:p>
    <w:p w:rsidR="000D26AF" w:rsidRPr="000D26AF" w:rsidRDefault="000D26AF" w:rsidP="003D4AC1">
      <w:pPr>
        <w:numPr>
          <w:ilvl w:val="0"/>
          <w:numId w:val="130"/>
        </w:numPr>
      </w:pPr>
      <w:r w:rsidRPr="000D26AF">
        <w:t>reduce screen time</w:t>
      </w:r>
    </w:p>
    <w:p w:rsidR="000D26AF" w:rsidRPr="000D26AF" w:rsidRDefault="000D26AF" w:rsidP="003D4AC1">
      <w:pPr>
        <w:numPr>
          <w:ilvl w:val="0"/>
          <w:numId w:val="130"/>
        </w:numPr>
      </w:pPr>
      <w:r w:rsidRPr="000D26AF">
        <w:t>create a peaceful environment</w:t>
      </w:r>
    </w:p>
    <w:p w:rsidR="000D26AF" w:rsidRPr="000D26AF" w:rsidRDefault="000D26AF" w:rsidP="000D26AF">
      <w:r w:rsidRPr="000D26AF">
        <w:t>Sleep is medicine — free, powerful, and essential.</w:t>
      </w:r>
    </w:p>
    <w:p w:rsidR="000D26AF" w:rsidRPr="000D26AF" w:rsidRDefault="000D26AF" w:rsidP="000D26AF">
      <w:pPr>
        <w:rPr>
          <w:b/>
          <w:bCs/>
        </w:rPr>
      </w:pPr>
      <w:r w:rsidRPr="000D26AF">
        <w:rPr>
          <w:b/>
          <w:bCs/>
        </w:rPr>
        <w:t>6. Faith and Spirituality: The Missing Link</w:t>
      </w:r>
    </w:p>
    <w:p w:rsidR="000D26AF" w:rsidRPr="000D26AF" w:rsidRDefault="000D26AF" w:rsidP="000D26AF">
      <w:r w:rsidRPr="000D26AF">
        <w:t xml:space="preserve">In my teaching sessions with the </w:t>
      </w:r>
      <w:r w:rsidRPr="000D26AF">
        <w:rPr>
          <w:b/>
          <w:bCs/>
        </w:rPr>
        <w:t>Presbyterian Church in Cameroon</w:t>
      </w:r>
      <w:r w:rsidRPr="000D26AF">
        <w:t>, I saw how faith transformed behavior. People who strengthened their spiritual lives:</w:t>
      </w:r>
    </w:p>
    <w:p w:rsidR="000D26AF" w:rsidRPr="000D26AF" w:rsidRDefault="000D26AF" w:rsidP="003D4AC1">
      <w:pPr>
        <w:numPr>
          <w:ilvl w:val="0"/>
          <w:numId w:val="131"/>
        </w:numPr>
      </w:pPr>
      <w:r w:rsidRPr="000D26AF">
        <w:t>ate more mindfully</w:t>
      </w:r>
    </w:p>
    <w:p w:rsidR="000D26AF" w:rsidRPr="000D26AF" w:rsidRDefault="000D26AF" w:rsidP="003D4AC1">
      <w:pPr>
        <w:numPr>
          <w:ilvl w:val="0"/>
          <w:numId w:val="131"/>
        </w:numPr>
      </w:pPr>
      <w:r w:rsidRPr="000D26AF">
        <w:t>reduced emotional eating</w:t>
      </w:r>
    </w:p>
    <w:p w:rsidR="000D26AF" w:rsidRPr="000D26AF" w:rsidRDefault="000D26AF" w:rsidP="003D4AC1">
      <w:pPr>
        <w:numPr>
          <w:ilvl w:val="0"/>
          <w:numId w:val="131"/>
        </w:numPr>
      </w:pPr>
      <w:r w:rsidRPr="000D26AF">
        <w:t>found purpose</w:t>
      </w:r>
    </w:p>
    <w:p w:rsidR="000D26AF" w:rsidRPr="000D26AF" w:rsidRDefault="000D26AF" w:rsidP="003D4AC1">
      <w:pPr>
        <w:numPr>
          <w:ilvl w:val="0"/>
          <w:numId w:val="131"/>
        </w:numPr>
      </w:pPr>
      <w:r w:rsidRPr="000D26AF">
        <w:t>overcame addiction</w:t>
      </w:r>
    </w:p>
    <w:p w:rsidR="000D26AF" w:rsidRPr="000D26AF" w:rsidRDefault="000D26AF" w:rsidP="003D4AC1">
      <w:pPr>
        <w:numPr>
          <w:ilvl w:val="0"/>
          <w:numId w:val="131"/>
        </w:numPr>
      </w:pPr>
      <w:r w:rsidRPr="000D26AF">
        <w:t>embraced discipline</w:t>
      </w:r>
    </w:p>
    <w:p w:rsidR="000D26AF" w:rsidRPr="000D26AF" w:rsidRDefault="000D26AF" w:rsidP="000D26AF">
      <w:r w:rsidRPr="000D26AF">
        <w:t>Faith provides:</w:t>
      </w:r>
    </w:p>
    <w:p w:rsidR="000D26AF" w:rsidRPr="000D26AF" w:rsidRDefault="000D26AF" w:rsidP="003D4AC1">
      <w:pPr>
        <w:numPr>
          <w:ilvl w:val="0"/>
          <w:numId w:val="132"/>
        </w:numPr>
      </w:pPr>
      <w:r w:rsidRPr="000D26AF">
        <w:t>identity</w:t>
      </w:r>
    </w:p>
    <w:p w:rsidR="000D26AF" w:rsidRPr="000D26AF" w:rsidRDefault="000D26AF" w:rsidP="003D4AC1">
      <w:pPr>
        <w:numPr>
          <w:ilvl w:val="0"/>
          <w:numId w:val="132"/>
        </w:numPr>
      </w:pPr>
      <w:r w:rsidRPr="000D26AF">
        <w:t>hope</w:t>
      </w:r>
    </w:p>
    <w:p w:rsidR="000D26AF" w:rsidRPr="000D26AF" w:rsidRDefault="000D26AF" w:rsidP="003D4AC1">
      <w:pPr>
        <w:numPr>
          <w:ilvl w:val="0"/>
          <w:numId w:val="132"/>
        </w:numPr>
      </w:pPr>
      <w:r w:rsidRPr="000D26AF">
        <w:t>community</w:t>
      </w:r>
    </w:p>
    <w:p w:rsidR="000D26AF" w:rsidRPr="000D26AF" w:rsidRDefault="000D26AF" w:rsidP="003D4AC1">
      <w:pPr>
        <w:numPr>
          <w:ilvl w:val="0"/>
          <w:numId w:val="132"/>
        </w:numPr>
      </w:pPr>
      <w:r w:rsidRPr="000D26AF">
        <w:t>emotional healing</w:t>
      </w:r>
    </w:p>
    <w:p w:rsidR="000D26AF" w:rsidRPr="000D26AF" w:rsidRDefault="000D26AF" w:rsidP="003D4AC1">
      <w:pPr>
        <w:numPr>
          <w:ilvl w:val="0"/>
          <w:numId w:val="132"/>
        </w:numPr>
      </w:pPr>
      <w:r w:rsidRPr="000D26AF">
        <w:t>behavioral stability</w:t>
      </w:r>
    </w:p>
    <w:p w:rsidR="000D26AF" w:rsidRPr="000D26AF" w:rsidRDefault="000D26AF" w:rsidP="000D26AF">
      <w:r w:rsidRPr="000D26AF">
        <w:t xml:space="preserve">Diabetes prevention requires </w:t>
      </w:r>
      <w:r w:rsidRPr="000D26AF">
        <w:rPr>
          <w:b/>
          <w:bCs/>
        </w:rPr>
        <w:t>spiritual strength</w:t>
      </w:r>
      <w:r w:rsidRPr="000D26AF">
        <w:t>, not just physical discipline.</w:t>
      </w:r>
    </w:p>
    <w:p w:rsidR="000D26AF" w:rsidRPr="000D26AF" w:rsidRDefault="000D26AF" w:rsidP="000D26AF">
      <w:pPr>
        <w:rPr>
          <w:b/>
          <w:bCs/>
        </w:rPr>
      </w:pPr>
      <w:r w:rsidRPr="000D26AF">
        <w:rPr>
          <w:b/>
          <w:bCs/>
        </w:rPr>
        <w:t>7. Community Support: Healing Together</w:t>
      </w:r>
    </w:p>
    <w:p w:rsidR="000D26AF" w:rsidRPr="000D26AF" w:rsidRDefault="000D26AF" w:rsidP="000D26AF">
      <w:r w:rsidRPr="000D26AF">
        <w:lastRenderedPageBreak/>
        <w:t>Diabetes prevention is not an individual journey — it is a community mission.</w:t>
      </w:r>
    </w:p>
    <w:p w:rsidR="000D26AF" w:rsidRPr="000D26AF" w:rsidRDefault="000D26AF" w:rsidP="000D26AF">
      <w:pPr>
        <w:rPr>
          <w:b/>
          <w:bCs/>
        </w:rPr>
      </w:pPr>
      <w:r w:rsidRPr="000D26AF">
        <w:rPr>
          <w:b/>
          <w:bCs/>
        </w:rPr>
        <w:t>Community Strategies:</w:t>
      </w:r>
    </w:p>
    <w:p w:rsidR="000D26AF" w:rsidRPr="000D26AF" w:rsidRDefault="000D26AF" w:rsidP="003D4AC1">
      <w:pPr>
        <w:numPr>
          <w:ilvl w:val="0"/>
          <w:numId w:val="133"/>
        </w:numPr>
      </w:pPr>
      <w:r w:rsidRPr="000D26AF">
        <w:t>church health programs</w:t>
      </w:r>
    </w:p>
    <w:p w:rsidR="000D26AF" w:rsidRPr="000D26AF" w:rsidRDefault="000D26AF" w:rsidP="003D4AC1">
      <w:pPr>
        <w:numPr>
          <w:ilvl w:val="0"/>
          <w:numId w:val="133"/>
        </w:numPr>
      </w:pPr>
      <w:r w:rsidRPr="000D26AF">
        <w:t>family meal planning</w:t>
      </w:r>
    </w:p>
    <w:p w:rsidR="000D26AF" w:rsidRPr="000D26AF" w:rsidRDefault="000D26AF" w:rsidP="003D4AC1">
      <w:pPr>
        <w:numPr>
          <w:ilvl w:val="0"/>
          <w:numId w:val="133"/>
        </w:numPr>
      </w:pPr>
      <w:r w:rsidRPr="000D26AF">
        <w:t>group exercise</w:t>
      </w:r>
    </w:p>
    <w:p w:rsidR="000D26AF" w:rsidRPr="000D26AF" w:rsidRDefault="000D26AF" w:rsidP="003D4AC1">
      <w:pPr>
        <w:numPr>
          <w:ilvl w:val="0"/>
          <w:numId w:val="133"/>
        </w:numPr>
      </w:pPr>
      <w:r w:rsidRPr="000D26AF">
        <w:t>community education</w:t>
      </w:r>
    </w:p>
    <w:p w:rsidR="000D26AF" w:rsidRPr="000D26AF" w:rsidRDefault="000D26AF" w:rsidP="003D4AC1">
      <w:pPr>
        <w:numPr>
          <w:ilvl w:val="0"/>
          <w:numId w:val="133"/>
        </w:numPr>
      </w:pPr>
      <w:r w:rsidRPr="000D26AF">
        <w:t>support groups</w:t>
      </w:r>
    </w:p>
    <w:p w:rsidR="000D26AF" w:rsidRPr="000D26AF" w:rsidRDefault="000D26AF" w:rsidP="003D4AC1">
      <w:pPr>
        <w:numPr>
          <w:ilvl w:val="0"/>
          <w:numId w:val="133"/>
        </w:numPr>
      </w:pPr>
      <w:r w:rsidRPr="000D26AF">
        <w:t>outreach missions</w:t>
      </w:r>
    </w:p>
    <w:p w:rsidR="000D26AF" w:rsidRPr="000D26AF" w:rsidRDefault="000D26AF" w:rsidP="000D26AF">
      <w:r w:rsidRPr="000D26AF">
        <w:t xml:space="preserve">In </w:t>
      </w:r>
      <w:proofErr w:type="spellStart"/>
      <w:r w:rsidRPr="000D26AF">
        <w:t>Konye</w:t>
      </w:r>
      <w:proofErr w:type="spellEnd"/>
      <w:r w:rsidRPr="000D26AF">
        <w:t xml:space="preserve">, </w:t>
      </w:r>
      <w:proofErr w:type="spellStart"/>
      <w:r w:rsidRPr="000D26AF">
        <w:t>Mbongé</w:t>
      </w:r>
      <w:proofErr w:type="spellEnd"/>
      <w:r w:rsidRPr="000D26AF">
        <w:t xml:space="preserve">, and </w:t>
      </w:r>
      <w:proofErr w:type="spellStart"/>
      <w:r w:rsidRPr="000D26AF">
        <w:t>Bekondo</w:t>
      </w:r>
      <w:proofErr w:type="spellEnd"/>
      <w:r w:rsidRPr="000D26AF">
        <w:t>, I saw how communities changed when leaders understood diabetes. In Detroit and Houston, I saw how community programs improved outcomes.</w:t>
      </w:r>
    </w:p>
    <w:p w:rsidR="000D26AF" w:rsidRPr="000D26AF" w:rsidRDefault="000D26AF" w:rsidP="000D26AF">
      <w:r w:rsidRPr="000D26AF">
        <w:t>Community is medicine.</w:t>
      </w:r>
    </w:p>
    <w:p w:rsidR="000D26AF" w:rsidRPr="000D26AF" w:rsidRDefault="000D26AF" w:rsidP="000D26AF">
      <w:pPr>
        <w:rPr>
          <w:b/>
          <w:bCs/>
        </w:rPr>
      </w:pPr>
      <w:r w:rsidRPr="000D26AF">
        <w:rPr>
          <w:b/>
          <w:bCs/>
        </w:rPr>
        <w:t>8. Early Screening and Awareness</w:t>
      </w:r>
    </w:p>
    <w:p w:rsidR="000D26AF" w:rsidRPr="000D26AF" w:rsidRDefault="000D26AF" w:rsidP="000D26AF">
      <w:r w:rsidRPr="000D26AF">
        <w:t>Many patients in Africa and North America did not know they were diabetic until complications appeared. Screening saves lives.</w:t>
      </w:r>
    </w:p>
    <w:p w:rsidR="000D26AF" w:rsidRPr="000D26AF" w:rsidRDefault="000D26AF" w:rsidP="000D26AF">
      <w:pPr>
        <w:rPr>
          <w:b/>
          <w:bCs/>
        </w:rPr>
      </w:pPr>
      <w:r w:rsidRPr="000D26AF">
        <w:rPr>
          <w:b/>
          <w:bCs/>
        </w:rPr>
        <w:t>Screening Recommendations:</w:t>
      </w:r>
    </w:p>
    <w:p w:rsidR="000D26AF" w:rsidRPr="000D26AF" w:rsidRDefault="000D26AF" w:rsidP="003D4AC1">
      <w:pPr>
        <w:numPr>
          <w:ilvl w:val="0"/>
          <w:numId w:val="134"/>
        </w:numPr>
      </w:pPr>
      <w:r w:rsidRPr="000D26AF">
        <w:t>annual blood sugar tests</w:t>
      </w:r>
    </w:p>
    <w:p w:rsidR="000D26AF" w:rsidRPr="000D26AF" w:rsidRDefault="000D26AF" w:rsidP="003D4AC1">
      <w:pPr>
        <w:numPr>
          <w:ilvl w:val="0"/>
          <w:numId w:val="134"/>
        </w:numPr>
      </w:pPr>
      <w:r w:rsidRPr="000D26AF">
        <w:t>early testing for overweight individuals</w:t>
      </w:r>
    </w:p>
    <w:p w:rsidR="000D26AF" w:rsidRPr="000D26AF" w:rsidRDefault="000D26AF" w:rsidP="003D4AC1">
      <w:pPr>
        <w:numPr>
          <w:ilvl w:val="0"/>
          <w:numId w:val="134"/>
        </w:numPr>
      </w:pPr>
      <w:r w:rsidRPr="000D26AF">
        <w:t>testing for those with family history</w:t>
      </w:r>
    </w:p>
    <w:p w:rsidR="000D26AF" w:rsidRPr="000D26AF" w:rsidRDefault="000D26AF" w:rsidP="003D4AC1">
      <w:pPr>
        <w:numPr>
          <w:ilvl w:val="0"/>
          <w:numId w:val="134"/>
        </w:numPr>
      </w:pPr>
      <w:r w:rsidRPr="000D26AF">
        <w:t>testing for pregnant women (gestational diabetes)</w:t>
      </w:r>
    </w:p>
    <w:p w:rsidR="000D26AF" w:rsidRPr="000D26AF" w:rsidRDefault="000D26AF" w:rsidP="000D26AF">
      <w:r w:rsidRPr="000D26AF">
        <w:t>Awareness is the first step to prevention.</w:t>
      </w:r>
    </w:p>
    <w:p w:rsidR="000D26AF" w:rsidRPr="000D26AF" w:rsidRDefault="000D26AF" w:rsidP="000D26AF">
      <w:pPr>
        <w:rPr>
          <w:b/>
          <w:bCs/>
        </w:rPr>
      </w:pPr>
      <w:r w:rsidRPr="000D26AF">
        <w:rPr>
          <w:b/>
          <w:bCs/>
        </w:rPr>
        <w:t>9. Medication When Necessary</w:t>
      </w:r>
    </w:p>
    <w:p w:rsidR="000D26AF" w:rsidRPr="000D26AF" w:rsidRDefault="000D26AF" w:rsidP="000D26AF">
      <w:r w:rsidRPr="000D26AF">
        <w:t>Lifestyle is the foundation — but medication can support prevention.</w:t>
      </w:r>
    </w:p>
    <w:p w:rsidR="000D26AF" w:rsidRPr="000D26AF" w:rsidRDefault="000D26AF" w:rsidP="000D26AF">
      <w:r w:rsidRPr="000D26AF">
        <w:t>I prescribed:</w:t>
      </w:r>
    </w:p>
    <w:p w:rsidR="000D26AF" w:rsidRPr="000D26AF" w:rsidRDefault="000D26AF" w:rsidP="003D4AC1">
      <w:pPr>
        <w:numPr>
          <w:ilvl w:val="0"/>
          <w:numId w:val="135"/>
        </w:numPr>
      </w:pPr>
      <w:r w:rsidRPr="000D26AF">
        <w:rPr>
          <w:b/>
          <w:bCs/>
        </w:rPr>
        <w:t>metformin</w:t>
      </w:r>
    </w:p>
    <w:p w:rsidR="000D26AF" w:rsidRPr="000D26AF" w:rsidRDefault="000D26AF" w:rsidP="003D4AC1">
      <w:pPr>
        <w:numPr>
          <w:ilvl w:val="0"/>
          <w:numId w:val="135"/>
        </w:numPr>
      </w:pPr>
      <w:r w:rsidRPr="000D26AF">
        <w:rPr>
          <w:b/>
          <w:bCs/>
        </w:rPr>
        <w:t>insulin</w:t>
      </w:r>
    </w:p>
    <w:p w:rsidR="000D26AF" w:rsidRPr="000D26AF" w:rsidRDefault="000D26AF" w:rsidP="003D4AC1">
      <w:pPr>
        <w:numPr>
          <w:ilvl w:val="0"/>
          <w:numId w:val="135"/>
        </w:numPr>
      </w:pPr>
      <w:r w:rsidRPr="000D26AF">
        <w:rPr>
          <w:b/>
          <w:bCs/>
        </w:rPr>
        <w:t>glucose</w:t>
      </w:r>
      <w:r w:rsidRPr="000D26AF">
        <w:rPr>
          <w:b/>
          <w:bCs/>
        </w:rPr>
        <w:noBreakHyphen/>
        <w:t>lowering medications</w:t>
      </w:r>
    </w:p>
    <w:p w:rsidR="000D26AF" w:rsidRPr="000D26AF" w:rsidRDefault="000D26AF" w:rsidP="000D26AF">
      <w:r w:rsidRPr="000D26AF">
        <w:lastRenderedPageBreak/>
        <w:t>Medication is not a failure — it is a tool. But medication without lifestyle is incomplete.</w:t>
      </w:r>
    </w:p>
    <w:p w:rsidR="000D26AF" w:rsidRPr="000D26AF" w:rsidRDefault="000D26AF" w:rsidP="000D26AF">
      <w:pPr>
        <w:rPr>
          <w:b/>
          <w:bCs/>
        </w:rPr>
      </w:pPr>
      <w:r w:rsidRPr="000D26AF">
        <w:rPr>
          <w:b/>
          <w:bCs/>
        </w:rPr>
        <w:t>10. Policy and Leadership</w:t>
      </w:r>
    </w:p>
    <w:p w:rsidR="000D26AF" w:rsidRPr="000D26AF" w:rsidRDefault="000D26AF" w:rsidP="000D26AF">
      <w:r w:rsidRPr="000D26AF">
        <w:t>My global health training taught me that diabetes prevention requires:</w:t>
      </w:r>
    </w:p>
    <w:p w:rsidR="000D26AF" w:rsidRPr="000D26AF" w:rsidRDefault="000D26AF" w:rsidP="003D4AC1">
      <w:pPr>
        <w:numPr>
          <w:ilvl w:val="0"/>
          <w:numId w:val="136"/>
        </w:numPr>
      </w:pPr>
      <w:r w:rsidRPr="000D26AF">
        <w:t>government action</w:t>
      </w:r>
    </w:p>
    <w:p w:rsidR="000D26AF" w:rsidRPr="000D26AF" w:rsidRDefault="000D26AF" w:rsidP="003D4AC1">
      <w:pPr>
        <w:numPr>
          <w:ilvl w:val="0"/>
          <w:numId w:val="136"/>
        </w:numPr>
      </w:pPr>
      <w:r w:rsidRPr="000D26AF">
        <w:t>health diplomacy</w:t>
      </w:r>
    </w:p>
    <w:p w:rsidR="000D26AF" w:rsidRPr="000D26AF" w:rsidRDefault="000D26AF" w:rsidP="003D4AC1">
      <w:pPr>
        <w:numPr>
          <w:ilvl w:val="0"/>
          <w:numId w:val="136"/>
        </w:numPr>
      </w:pPr>
      <w:r w:rsidRPr="000D26AF">
        <w:t>public health education</w:t>
      </w:r>
    </w:p>
    <w:p w:rsidR="000D26AF" w:rsidRPr="000D26AF" w:rsidRDefault="000D26AF" w:rsidP="003D4AC1">
      <w:pPr>
        <w:numPr>
          <w:ilvl w:val="0"/>
          <w:numId w:val="136"/>
        </w:numPr>
      </w:pPr>
      <w:r w:rsidRPr="000D26AF">
        <w:t>regulation of food marketing</w:t>
      </w:r>
    </w:p>
    <w:p w:rsidR="000D26AF" w:rsidRPr="000D26AF" w:rsidRDefault="000D26AF" w:rsidP="003D4AC1">
      <w:pPr>
        <w:numPr>
          <w:ilvl w:val="0"/>
          <w:numId w:val="136"/>
        </w:numPr>
      </w:pPr>
      <w:r w:rsidRPr="000D26AF">
        <w:t>urban planning</w:t>
      </w:r>
    </w:p>
    <w:p w:rsidR="000D26AF" w:rsidRPr="000D26AF" w:rsidRDefault="000D26AF" w:rsidP="003D4AC1">
      <w:pPr>
        <w:numPr>
          <w:ilvl w:val="0"/>
          <w:numId w:val="136"/>
        </w:numPr>
      </w:pPr>
      <w:r w:rsidRPr="000D26AF">
        <w:t>school health programs</w:t>
      </w:r>
    </w:p>
    <w:p w:rsidR="000D26AF" w:rsidRPr="000D26AF" w:rsidRDefault="000D26AF" w:rsidP="000D26AF">
      <w:r w:rsidRPr="000D26AF">
        <w:t>Nations must act — or diabetes will overwhelm them.</w:t>
      </w:r>
    </w:p>
    <w:p w:rsidR="000D26AF" w:rsidRPr="000D26AF" w:rsidRDefault="000D26AF" w:rsidP="000D26AF">
      <w:pPr>
        <w:rPr>
          <w:b/>
          <w:bCs/>
        </w:rPr>
      </w:pPr>
      <w:r w:rsidRPr="000D26AF">
        <w:rPr>
          <w:b/>
          <w:bCs/>
        </w:rPr>
        <w:t>Conclusion: Lifestyle Is the Path to Freedom</w:t>
      </w:r>
    </w:p>
    <w:p w:rsidR="000D26AF" w:rsidRPr="000D26AF" w:rsidRDefault="000D26AF" w:rsidP="000D26AF">
      <w:r w:rsidRPr="000D26AF">
        <w:t>After decades of crossing continents, treating patients, studying addiction, and teaching communities, I believe:</w:t>
      </w:r>
    </w:p>
    <w:p w:rsidR="000D26AF" w:rsidRPr="000D26AF" w:rsidRDefault="000D26AF" w:rsidP="000D26AF">
      <w:r w:rsidRPr="000D26AF">
        <w:rPr>
          <w:b/>
          <w:bCs/>
        </w:rPr>
        <w:t>Diabetes can be prevented — but only through lifestyle.</w:t>
      </w:r>
    </w:p>
    <w:p w:rsidR="000D26AF" w:rsidRPr="000D26AF" w:rsidRDefault="000D26AF" w:rsidP="000D26AF">
      <w:r w:rsidRPr="000D26AF">
        <w:t>Lifestyle is:</w:t>
      </w:r>
    </w:p>
    <w:p w:rsidR="000D26AF" w:rsidRPr="000D26AF" w:rsidRDefault="000D26AF" w:rsidP="003D4AC1">
      <w:pPr>
        <w:numPr>
          <w:ilvl w:val="0"/>
          <w:numId w:val="137"/>
        </w:numPr>
      </w:pPr>
      <w:r w:rsidRPr="000D26AF">
        <w:t>food</w:t>
      </w:r>
    </w:p>
    <w:p w:rsidR="000D26AF" w:rsidRPr="000D26AF" w:rsidRDefault="000D26AF" w:rsidP="003D4AC1">
      <w:pPr>
        <w:numPr>
          <w:ilvl w:val="0"/>
          <w:numId w:val="137"/>
        </w:numPr>
      </w:pPr>
      <w:r w:rsidRPr="000D26AF">
        <w:t>movement</w:t>
      </w:r>
    </w:p>
    <w:p w:rsidR="000D26AF" w:rsidRPr="000D26AF" w:rsidRDefault="000D26AF" w:rsidP="003D4AC1">
      <w:pPr>
        <w:numPr>
          <w:ilvl w:val="0"/>
          <w:numId w:val="137"/>
        </w:numPr>
      </w:pPr>
      <w:r w:rsidRPr="000D26AF">
        <w:t>stress</w:t>
      </w:r>
    </w:p>
    <w:p w:rsidR="000D26AF" w:rsidRPr="000D26AF" w:rsidRDefault="000D26AF" w:rsidP="003D4AC1">
      <w:pPr>
        <w:numPr>
          <w:ilvl w:val="0"/>
          <w:numId w:val="137"/>
        </w:numPr>
      </w:pPr>
      <w:r w:rsidRPr="000D26AF">
        <w:t>sleep</w:t>
      </w:r>
    </w:p>
    <w:p w:rsidR="000D26AF" w:rsidRPr="000D26AF" w:rsidRDefault="000D26AF" w:rsidP="003D4AC1">
      <w:pPr>
        <w:numPr>
          <w:ilvl w:val="0"/>
          <w:numId w:val="137"/>
        </w:numPr>
      </w:pPr>
      <w:r w:rsidRPr="000D26AF">
        <w:t>faith</w:t>
      </w:r>
    </w:p>
    <w:p w:rsidR="000D26AF" w:rsidRPr="000D26AF" w:rsidRDefault="000D26AF" w:rsidP="003D4AC1">
      <w:pPr>
        <w:numPr>
          <w:ilvl w:val="0"/>
          <w:numId w:val="137"/>
        </w:numPr>
      </w:pPr>
      <w:r w:rsidRPr="000D26AF">
        <w:t>community</w:t>
      </w:r>
    </w:p>
    <w:p w:rsidR="000D26AF" w:rsidRPr="000D26AF" w:rsidRDefault="000D26AF" w:rsidP="003D4AC1">
      <w:pPr>
        <w:numPr>
          <w:ilvl w:val="0"/>
          <w:numId w:val="137"/>
        </w:numPr>
      </w:pPr>
      <w:r w:rsidRPr="000D26AF">
        <w:t>awareness</w:t>
      </w:r>
    </w:p>
    <w:p w:rsidR="000D26AF" w:rsidRPr="000D26AF" w:rsidRDefault="000D26AF" w:rsidP="003D4AC1">
      <w:pPr>
        <w:numPr>
          <w:ilvl w:val="0"/>
          <w:numId w:val="137"/>
        </w:numPr>
      </w:pPr>
      <w:r w:rsidRPr="000D26AF">
        <w:t>leadership</w:t>
      </w:r>
    </w:p>
    <w:p w:rsidR="002D6E3B" w:rsidRDefault="000D26AF" w:rsidP="000D26AF">
      <w:r w:rsidRPr="000D26AF">
        <w:t xml:space="preserve">This chapter closes Section IV and prepares the reader for Section V — </w:t>
      </w:r>
      <w:r w:rsidRPr="000D26AF">
        <w:rPr>
          <w:b/>
          <w:bCs/>
        </w:rPr>
        <w:t>Recovery, Healing, and Transformation</w:t>
      </w:r>
      <w:r w:rsidRPr="000D26AF">
        <w:t>, where we explore how individuals and communities can break addiction, restore health, and rebuild hope</w:t>
      </w:r>
    </w:p>
    <w:p w:rsidR="002D6E3B" w:rsidRDefault="002D6E3B" w:rsidP="000D26AF">
      <w:pPr>
        <w:rPr>
          <w:b/>
          <w:bCs/>
        </w:rPr>
      </w:pPr>
    </w:p>
    <w:p w:rsidR="002D6E3B" w:rsidRDefault="002D6E3B" w:rsidP="000D26AF">
      <w:pPr>
        <w:rPr>
          <w:b/>
          <w:bCs/>
        </w:rPr>
      </w:pPr>
    </w:p>
    <w:p w:rsidR="000D26AF" w:rsidRPr="002D6E3B" w:rsidRDefault="002D6E3B" w:rsidP="000D26AF">
      <w:r>
        <w:rPr>
          <w:b/>
          <w:bCs/>
        </w:rPr>
        <w:t xml:space="preserve">                                                   </w:t>
      </w:r>
      <w:r w:rsidR="000D26AF" w:rsidRPr="000D26AF">
        <w:rPr>
          <w:b/>
          <w:bCs/>
        </w:rPr>
        <w:t>CHAPTER  13</w:t>
      </w:r>
    </w:p>
    <w:p w:rsidR="000D26AF" w:rsidRPr="000D26AF" w:rsidRDefault="002D6E3B" w:rsidP="000D26AF">
      <w:pPr>
        <w:rPr>
          <w:b/>
          <w:bCs/>
        </w:rPr>
      </w:pPr>
      <w:r>
        <w:rPr>
          <w:b/>
          <w:bCs/>
        </w:rPr>
        <w:t xml:space="preserve">                                       </w:t>
      </w:r>
      <w:r w:rsidR="000D26AF" w:rsidRPr="000D26AF">
        <w:rPr>
          <w:b/>
          <w:bCs/>
        </w:rPr>
        <w:t>Addiction Recovery Missions</w:t>
      </w:r>
    </w:p>
    <w:p w:rsidR="000D26AF" w:rsidRPr="000D26AF" w:rsidRDefault="000D26AF" w:rsidP="000D26AF">
      <w:r w:rsidRPr="000D26AF">
        <w:t xml:space="preserve">Addiction is one of the most destructive forces in human life. It destroys silently, spreads quickly, and touches every part of a person’s identity — body, mind, spirit, family, and community. My journey across three continents has shown me that addiction is not confined to alcohol or drugs. It includes </w:t>
      </w:r>
      <w:r w:rsidRPr="000D26AF">
        <w:rPr>
          <w:b/>
          <w:bCs/>
        </w:rPr>
        <w:t>food addiction</w:t>
      </w:r>
      <w:r w:rsidRPr="000D26AF">
        <w:t xml:space="preserve">, </w:t>
      </w:r>
      <w:r w:rsidRPr="000D26AF">
        <w:rPr>
          <w:b/>
          <w:bCs/>
        </w:rPr>
        <w:t>behavioral addiction</w:t>
      </w:r>
      <w:r w:rsidRPr="000D26AF">
        <w:t xml:space="preserve">, </w:t>
      </w:r>
      <w:r w:rsidRPr="000D26AF">
        <w:rPr>
          <w:b/>
          <w:bCs/>
        </w:rPr>
        <w:t>sugar dependency</w:t>
      </w:r>
      <w:r w:rsidRPr="000D26AF">
        <w:t xml:space="preserve">, and the compulsive patterns that lead directly to </w:t>
      </w:r>
      <w:r w:rsidRPr="000D26AF">
        <w:rPr>
          <w:b/>
          <w:bCs/>
        </w:rPr>
        <w:t>obesity</w:t>
      </w:r>
      <w:r w:rsidRPr="000D26AF">
        <w:t xml:space="preserve"> and </w:t>
      </w:r>
      <w:r w:rsidRPr="000D26AF">
        <w:rPr>
          <w:b/>
          <w:bCs/>
        </w:rPr>
        <w:t>diabetes</w:t>
      </w:r>
      <w:r w:rsidRPr="000D26AF">
        <w:t>.</w:t>
      </w:r>
    </w:p>
    <w:p w:rsidR="000D26AF" w:rsidRPr="000D26AF" w:rsidRDefault="000D26AF" w:rsidP="000D26AF">
      <w:r w:rsidRPr="000D26AF">
        <w:t>This chapter explores my work in addiction recovery missions — the places, people, and experiences that shaped my understanding of healing, transformation, and the human struggle for freedom.</w:t>
      </w:r>
    </w:p>
    <w:p w:rsidR="000D26AF" w:rsidRPr="000D26AF" w:rsidRDefault="000D26AF" w:rsidP="000D26AF">
      <w:pPr>
        <w:rPr>
          <w:b/>
          <w:bCs/>
        </w:rPr>
      </w:pPr>
      <w:r w:rsidRPr="000D26AF">
        <w:rPr>
          <w:b/>
          <w:bCs/>
        </w:rPr>
        <w:t>The Call to Addiction Recovery Work</w:t>
      </w:r>
    </w:p>
    <w:p w:rsidR="000D26AF" w:rsidRPr="000D26AF" w:rsidRDefault="000D26AF" w:rsidP="000D26AF">
      <w:r w:rsidRPr="000D26AF">
        <w:t>My entry into addiction recovery was not accidental. It was born from:</w:t>
      </w:r>
    </w:p>
    <w:p w:rsidR="000D26AF" w:rsidRPr="000D26AF" w:rsidRDefault="000D26AF" w:rsidP="003D4AC1">
      <w:pPr>
        <w:numPr>
          <w:ilvl w:val="0"/>
          <w:numId w:val="138"/>
        </w:numPr>
      </w:pPr>
      <w:r w:rsidRPr="000D26AF">
        <w:t>my clinical work in Nigeria and Cameroon</w:t>
      </w:r>
    </w:p>
    <w:p w:rsidR="000D26AF" w:rsidRPr="000D26AF" w:rsidRDefault="000D26AF" w:rsidP="003D4AC1">
      <w:pPr>
        <w:numPr>
          <w:ilvl w:val="0"/>
          <w:numId w:val="138"/>
        </w:numPr>
      </w:pPr>
      <w:r w:rsidRPr="000D26AF">
        <w:t>my global health training at Johns Hopkins</w:t>
      </w:r>
    </w:p>
    <w:p w:rsidR="000D26AF" w:rsidRPr="000D26AF" w:rsidRDefault="000D26AF" w:rsidP="003D4AC1">
      <w:pPr>
        <w:numPr>
          <w:ilvl w:val="0"/>
          <w:numId w:val="138"/>
        </w:numPr>
      </w:pPr>
      <w:r w:rsidRPr="000D26AF">
        <w:t>my addiction studies at the University of Michigan</w:t>
      </w:r>
    </w:p>
    <w:p w:rsidR="000D26AF" w:rsidRPr="000D26AF" w:rsidRDefault="000D26AF" w:rsidP="003D4AC1">
      <w:pPr>
        <w:numPr>
          <w:ilvl w:val="0"/>
          <w:numId w:val="138"/>
        </w:numPr>
      </w:pPr>
      <w:r w:rsidRPr="000D26AF">
        <w:t>my 14</w:t>
      </w:r>
      <w:r w:rsidRPr="000D26AF">
        <w:noBreakHyphen/>
        <w:t>month program at the Institute of Spirituality and Health</w:t>
      </w:r>
    </w:p>
    <w:p w:rsidR="000D26AF" w:rsidRPr="000D26AF" w:rsidRDefault="000D26AF" w:rsidP="003D4AC1">
      <w:pPr>
        <w:numPr>
          <w:ilvl w:val="0"/>
          <w:numId w:val="138"/>
        </w:numPr>
      </w:pPr>
      <w:r w:rsidRPr="000D26AF">
        <w:t>my ministry calling</w:t>
      </w:r>
    </w:p>
    <w:p w:rsidR="000D26AF" w:rsidRPr="000D26AF" w:rsidRDefault="000D26AF" w:rsidP="003D4AC1">
      <w:pPr>
        <w:numPr>
          <w:ilvl w:val="0"/>
          <w:numId w:val="138"/>
        </w:numPr>
      </w:pPr>
      <w:r w:rsidRPr="000D26AF">
        <w:t>my encounters with addicts in American cities and African towns</w:t>
      </w:r>
    </w:p>
    <w:p w:rsidR="000D26AF" w:rsidRPr="000D26AF" w:rsidRDefault="000D26AF" w:rsidP="000D26AF">
      <w:r w:rsidRPr="000D26AF">
        <w:t>I realized early in my career that addiction was at the root of many chronic diseases. Patients who struggled with obesity often struggled with compulsive eating. Patients with diabetes often struggled with sugar addiction. Patients with alcoholism often replaced alcohol with food.</w:t>
      </w:r>
    </w:p>
    <w:p w:rsidR="000D26AF" w:rsidRPr="000D26AF" w:rsidRDefault="000D26AF" w:rsidP="000D26AF">
      <w:r w:rsidRPr="000D26AF">
        <w:t>Addiction was everywhere — but recovery was rare.</w:t>
      </w:r>
    </w:p>
    <w:p w:rsidR="000D26AF" w:rsidRPr="000D26AF" w:rsidRDefault="000D26AF" w:rsidP="000D26AF">
      <w:r w:rsidRPr="000D26AF">
        <w:t>I knew I had to act.</w:t>
      </w:r>
    </w:p>
    <w:p w:rsidR="000D26AF" w:rsidRPr="000D26AF" w:rsidRDefault="000D26AF" w:rsidP="000D26AF">
      <w:pPr>
        <w:rPr>
          <w:b/>
          <w:bCs/>
        </w:rPr>
      </w:pPr>
      <w:r w:rsidRPr="000D26AF">
        <w:rPr>
          <w:b/>
          <w:bCs/>
        </w:rPr>
        <w:t>Addiction in Africa: Hidden, Silent, and Growing</w:t>
      </w:r>
    </w:p>
    <w:p w:rsidR="000D26AF" w:rsidRPr="000D26AF" w:rsidRDefault="000D26AF" w:rsidP="000D26AF">
      <w:r w:rsidRPr="000D26AF">
        <w:t>In Cameroon and Nigeria, addiction often hides behind cultural norms. People rarely use the word “addiction,” yet they live inside its grip.</w:t>
      </w:r>
    </w:p>
    <w:p w:rsidR="000D26AF" w:rsidRPr="000D26AF" w:rsidRDefault="000D26AF" w:rsidP="000D26AF">
      <w:r w:rsidRPr="000D26AF">
        <w:t xml:space="preserve">During my outreach missions to </w:t>
      </w:r>
      <w:proofErr w:type="spellStart"/>
      <w:r w:rsidRPr="000D26AF">
        <w:rPr>
          <w:b/>
          <w:bCs/>
        </w:rPr>
        <w:t>Konye</w:t>
      </w:r>
      <w:proofErr w:type="spellEnd"/>
      <w:r w:rsidRPr="000D26AF">
        <w:rPr>
          <w:b/>
          <w:bCs/>
        </w:rPr>
        <w:t xml:space="preserve">, </w:t>
      </w:r>
      <w:proofErr w:type="spellStart"/>
      <w:r w:rsidRPr="000D26AF">
        <w:rPr>
          <w:b/>
          <w:bCs/>
        </w:rPr>
        <w:t>Mbongé</w:t>
      </w:r>
      <w:proofErr w:type="spellEnd"/>
      <w:r w:rsidRPr="000D26AF">
        <w:rPr>
          <w:b/>
          <w:bCs/>
        </w:rPr>
        <w:t xml:space="preserve">, </w:t>
      </w:r>
      <w:proofErr w:type="spellStart"/>
      <w:r w:rsidRPr="000D26AF">
        <w:rPr>
          <w:b/>
          <w:bCs/>
        </w:rPr>
        <w:t>Bekondo</w:t>
      </w:r>
      <w:proofErr w:type="spellEnd"/>
      <w:r w:rsidRPr="000D26AF">
        <w:t>, and other towns, I met:</w:t>
      </w:r>
    </w:p>
    <w:p w:rsidR="000D26AF" w:rsidRPr="000D26AF" w:rsidRDefault="000D26AF" w:rsidP="003D4AC1">
      <w:pPr>
        <w:numPr>
          <w:ilvl w:val="0"/>
          <w:numId w:val="139"/>
        </w:numPr>
      </w:pPr>
      <w:r w:rsidRPr="000D26AF">
        <w:t>men addicted to alcohol</w:t>
      </w:r>
    </w:p>
    <w:p w:rsidR="000D26AF" w:rsidRPr="000D26AF" w:rsidRDefault="000D26AF" w:rsidP="003D4AC1">
      <w:pPr>
        <w:numPr>
          <w:ilvl w:val="0"/>
          <w:numId w:val="139"/>
        </w:numPr>
      </w:pPr>
      <w:r w:rsidRPr="000D26AF">
        <w:lastRenderedPageBreak/>
        <w:t>women addicted to sugar</w:t>
      </w:r>
    </w:p>
    <w:p w:rsidR="000D26AF" w:rsidRPr="000D26AF" w:rsidRDefault="000D26AF" w:rsidP="003D4AC1">
      <w:pPr>
        <w:numPr>
          <w:ilvl w:val="0"/>
          <w:numId w:val="139"/>
        </w:numPr>
      </w:pPr>
      <w:r w:rsidRPr="000D26AF">
        <w:t>youths addicted to smoking</w:t>
      </w:r>
    </w:p>
    <w:p w:rsidR="000D26AF" w:rsidRPr="000D26AF" w:rsidRDefault="000D26AF" w:rsidP="003D4AC1">
      <w:pPr>
        <w:numPr>
          <w:ilvl w:val="0"/>
          <w:numId w:val="139"/>
        </w:numPr>
      </w:pPr>
      <w:r w:rsidRPr="000D26AF">
        <w:t>families addicted to overeating</w:t>
      </w:r>
    </w:p>
    <w:p w:rsidR="000D26AF" w:rsidRPr="000D26AF" w:rsidRDefault="000D26AF" w:rsidP="003D4AC1">
      <w:pPr>
        <w:numPr>
          <w:ilvl w:val="0"/>
          <w:numId w:val="139"/>
        </w:numPr>
      </w:pPr>
      <w:r w:rsidRPr="000D26AF">
        <w:t>communities addicted to unhealthy celebrations</w:t>
      </w:r>
    </w:p>
    <w:p w:rsidR="000D26AF" w:rsidRPr="000D26AF" w:rsidRDefault="000D26AF" w:rsidP="000D26AF">
      <w:r w:rsidRPr="000D26AF">
        <w:t>Many did not understand the biological and emotional forces driving their behavior. They believed addiction was a moral failure, not a medical condition.</w:t>
      </w:r>
    </w:p>
    <w:p w:rsidR="000D26AF" w:rsidRPr="000D26AF" w:rsidRDefault="000D26AF" w:rsidP="000D26AF">
      <w:r w:rsidRPr="000D26AF">
        <w:t xml:space="preserve">My mission was to bring </w:t>
      </w:r>
      <w:r w:rsidRPr="000D26AF">
        <w:rPr>
          <w:b/>
          <w:bCs/>
        </w:rPr>
        <w:t>awareness</w:t>
      </w:r>
      <w:r w:rsidRPr="000D26AF">
        <w:t xml:space="preserve">, </w:t>
      </w:r>
      <w:r w:rsidRPr="000D26AF">
        <w:rPr>
          <w:b/>
          <w:bCs/>
        </w:rPr>
        <w:t>education</w:t>
      </w:r>
      <w:r w:rsidRPr="000D26AF">
        <w:t xml:space="preserve">, and </w:t>
      </w:r>
      <w:r w:rsidRPr="000D26AF">
        <w:rPr>
          <w:b/>
          <w:bCs/>
        </w:rPr>
        <w:t>healing</w:t>
      </w:r>
      <w:r w:rsidRPr="000D26AF">
        <w:t>.</w:t>
      </w:r>
    </w:p>
    <w:p w:rsidR="000D26AF" w:rsidRPr="000D26AF" w:rsidRDefault="000D26AF" w:rsidP="000D26AF">
      <w:pPr>
        <w:rPr>
          <w:b/>
          <w:bCs/>
        </w:rPr>
      </w:pPr>
      <w:r w:rsidRPr="000D26AF">
        <w:rPr>
          <w:b/>
          <w:bCs/>
        </w:rPr>
        <w:t>Addiction in North America: A Crisis of Stress and Isolation</w:t>
      </w:r>
    </w:p>
    <w:p w:rsidR="000D26AF" w:rsidRPr="000D26AF" w:rsidRDefault="000D26AF" w:rsidP="000D26AF">
      <w:r w:rsidRPr="000D26AF">
        <w:t xml:space="preserve">My work in the United States exposed me to the full scale of addiction. In </w:t>
      </w:r>
      <w:r w:rsidRPr="000D26AF">
        <w:rPr>
          <w:b/>
          <w:bCs/>
        </w:rPr>
        <w:t>Detroit</w:t>
      </w:r>
      <w:r w:rsidRPr="000D26AF">
        <w:t xml:space="preserve">, I saw communities battling alcoholism, drug dependency, and food addiction. In </w:t>
      </w:r>
      <w:r w:rsidRPr="000D26AF">
        <w:rPr>
          <w:b/>
          <w:bCs/>
        </w:rPr>
        <w:t>Houston</w:t>
      </w:r>
      <w:r w:rsidRPr="000D26AF">
        <w:t xml:space="preserve">, at </w:t>
      </w:r>
      <w:r w:rsidRPr="000D26AF">
        <w:rPr>
          <w:b/>
          <w:bCs/>
        </w:rPr>
        <w:t>Ben Taub Hospital</w:t>
      </w:r>
      <w:r w:rsidRPr="000D26AF">
        <w:t xml:space="preserve">, </w:t>
      </w:r>
      <w:r w:rsidRPr="000D26AF">
        <w:rPr>
          <w:b/>
          <w:bCs/>
        </w:rPr>
        <w:t>Harris Health</w:t>
      </w:r>
      <w:r w:rsidRPr="000D26AF">
        <w:t xml:space="preserve">, and the </w:t>
      </w:r>
      <w:r w:rsidRPr="000D26AF">
        <w:rPr>
          <w:b/>
          <w:bCs/>
        </w:rPr>
        <w:t>Texas Medical Center</w:t>
      </w:r>
      <w:r w:rsidRPr="000D26AF">
        <w:t>, I treated patients whose addictions were intertwined with:</w:t>
      </w:r>
    </w:p>
    <w:p w:rsidR="000D26AF" w:rsidRPr="000D26AF" w:rsidRDefault="000D26AF" w:rsidP="003D4AC1">
      <w:pPr>
        <w:numPr>
          <w:ilvl w:val="0"/>
          <w:numId w:val="140"/>
        </w:numPr>
      </w:pPr>
      <w:r w:rsidRPr="000D26AF">
        <w:t>trauma</w:t>
      </w:r>
    </w:p>
    <w:p w:rsidR="000D26AF" w:rsidRPr="000D26AF" w:rsidRDefault="000D26AF" w:rsidP="003D4AC1">
      <w:pPr>
        <w:numPr>
          <w:ilvl w:val="0"/>
          <w:numId w:val="140"/>
        </w:numPr>
      </w:pPr>
      <w:r w:rsidRPr="000D26AF">
        <w:t>depression</w:t>
      </w:r>
    </w:p>
    <w:p w:rsidR="000D26AF" w:rsidRPr="000D26AF" w:rsidRDefault="000D26AF" w:rsidP="003D4AC1">
      <w:pPr>
        <w:numPr>
          <w:ilvl w:val="0"/>
          <w:numId w:val="140"/>
        </w:numPr>
      </w:pPr>
      <w:r w:rsidRPr="000D26AF">
        <w:t>poverty</w:t>
      </w:r>
    </w:p>
    <w:p w:rsidR="000D26AF" w:rsidRPr="000D26AF" w:rsidRDefault="000D26AF" w:rsidP="003D4AC1">
      <w:pPr>
        <w:numPr>
          <w:ilvl w:val="0"/>
          <w:numId w:val="140"/>
        </w:numPr>
      </w:pPr>
      <w:r w:rsidRPr="000D26AF">
        <w:t>stress</w:t>
      </w:r>
    </w:p>
    <w:p w:rsidR="000D26AF" w:rsidRPr="000D26AF" w:rsidRDefault="000D26AF" w:rsidP="003D4AC1">
      <w:pPr>
        <w:numPr>
          <w:ilvl w:val="0"/>
          <w:numId w:val="140"/>
        </w:numPr>
      </w:pPr>
      <w:r w:rsidRPr="000D26AF">
        <w:t>loneliness</w:t>
      </w:r>
    </w:p>
    <w:p w:rsidR="000D26AF" w:rsidRPr="000D26AF" w:rsidRDefault="000D26AF" w:rsidP="003D4AC1">
      <w:pPr>
        <w:numPr>
          <w:ilvl w:val="0"/>
          <w:numId w:val="140"/>
        </w:numPr>
      </w:pPr>
      <w:r w:rsidRPr="000D26AF">
        <w:t>emotional pain</w:t>
      </w:r>
    </w:p>
    <w:p w:rsidR="000D26AF" w:rsidRPr="000D26AF" w:rsidRDefault="000D26AF" w:rsidP="000D26AF">
      <w:r w:rsidRPr="000D26AF">
        <w:t>Many patients told me:</w:t>
      </w:r>
    </w:p>
    <w:p w:rsidR="000D26AF" w:rsidRPr="000D26AF" w:rsidRDefault="000D26AF" w:rsidP="003D4AC1">
      <w:pPr>
        <w:numPr>
          <w:ilvl w:val="0"/>
          <w:numId w:val="141"/>
        </w:numPr>
      </w:pPr>
      <w:r w:rsidRPr="000D26AF">
        <w:t>“I drink because I feel empty.”</w:t>
      </w:r>
    </w:p>
    <w:p w:rsidR="000D26AF" w:rsidRPr="000D26AF" w:rsidRDefault="000D26AF" w:rsidP="003D4AC1">
      <w:pPr>
        <w:numPr>
          <w:ilvl w:val="0"/>
          <w:numId w:val="141"/>
        </w:numPr>
      </w:pPr>
      <w:r w:rsidRPr="000D26AF">
        <w:t>“I eat because I am stressed.”</w:t>
      </w:r>
    </w:p>
    <w:p w:rsidR="000D26AF" w:rsidRPr="000D26AF" w:rsidRDefault="000D26AF" w:rsidP="003D4AC1">
      <w:pPr>
        <w:numPr>
          <w:ilvl w:val="0"/>
          <w:numId w:val="141"/>
        </w:numPr>
      </w:pPr>
      <w:r w:rsidRPr="000D26AF">
        <w:t>“I use drugs because I feel alone.”</w:t>
      </w:r>
    </w:p>
    <w:p w:rsidR="000D26AF" w:rsidRPr="000D26AF" w:rsidRDefault="000D26AF" w:rsidP="000D26AF">
      <w:r w:rsidRPr="000D26AF">
        <w:t>Addiction in North America is not only chemical — it is emotional and spiritual.</w:t>
      </w:r>
    </w:p>
    <w:p w:rsidR="000D26AF" w:rsidRPr="000D26AF" w:rsidRDefault="000D26AF" w:rsidP="000D26AF">
      <w:pPr>
        <w:rPr>
          <w:b/>
          <w:bCs/>
        </w:rPr>
      </w:pPr>
      <w:r w:rsidRPr="000D26AF">
        <w:rPr>
          <w:b/>
          <w:bCs/>
        </w:rPr>
        <w:t>The Institute of Spirituality and Health: A Turning Point</w:t>
      </w:r>
    </w:p>
    <w:p w:rsidR="000D26AF" w:rsidRPr="000D26AF" w:rsidRDefault="000D26AF" w:rsidP="000D26AF">
      <w:r w:rsidRPr="000D26AF">
        <w:t>My 14</w:t>
      </w:r>
      <w:r w:rsidRPr="000D26AF">
        <w:noBreakHyphen/>
        <w:t xml:space="preserve">month program at the </w:t>
      </w:r>
      <w:r w:rsidRPr="000D26AF">
        <w:rPr>
          <w:b/>
          <w:bCs/>
        </w:rPr>
        <w:t>Institute of Spirituality and Health</w:t>
      </w:r>
      <w:r w:rsidRPr="000D26AF">
        <w:t xml:space="preserve"> in the Texas Medical Center transformed my understanding of addiction. I learned that healing requires:</w:t>
      </w:r>
    </w:p>
    <w:p w:rsidR="000D26AF" w:rsidRPr="000D26AF" w:rsidRDefault="000D26AF" w:rsidP="003D4AC1">
      <w:pPr>
        <w:numPr>
          <w:ilvl w:val="0"/>
          <w:numId w:val="142"/>
        </w:numPr>
      </w:pPr>
      <w:r w:rsidRPr="000D26AF">
        <w:t>spiritual renewal</w:t>
      </w:r>
    </w:p>
    <w:p w:rsidR="000D26AF" w:rsidRPr="000D26AF" w:rsidRDefault="000D26AF" w:rsidP="003D4AC1">
      <w:pPr>
        <w:numPr>
          <w:ilvl w:val="0"/>
          <w:numId w:val="142"/>
        </w:numPr>
      </w:pPr>
      <w:r w:rsidRPr="000D26AF">
        <w:t>emotional restoration</w:t>
      </w:r>
    </w:p>
    <w:p w:rsidR="000D26AF" w:rsidRPr="000D26AF" w:rsidRDefault="000D26AF" w:rsidP="003D4AC1">
      <w:pPr>
        <w:numPr>
          <w:ilvl w:val="0"/>
          <w:numId w:val="142"/>
        </w:numPr>
      </w:pPr>
      <w:r w:rsidRPr="000D26AF">
        <w:lastRenderedPageBreak/>
        <w:t>behavioral change</w:t>
      </w:r>
    </w:p>
    <w:p w:rsidR="000D26AF" w:rsidRPr="000D26AF" w:rsidRDefault="000D26AF" w:rsidP="003D4AC1">
      <w:pPr>
        <w:numPr>
          <w:ilvl w:val="0"/>
          <w:numId w:val="142"/>
        </w:numPr>
      </w:pPr>
      <w:r w:rsidRPr="000D26AF">
        <w:t>community support</w:t>
      </w:r>
    </w:p>
    <w:p w:rsidR="000D26AF" w:rsidRPr="000D26AF" w:rsidRDefault="000D26AF" w:rsidP="003D4AC1">
      <w:pPr>
        <w:numPr>
          <w:ilvl w:val="0"/>
          <w:numId w:val="142"/>
        </w:numPr>
      </w:pPr>
      <w:r w:rsidRPr="000D26AF">
        <w:t>medical intervention</w:t>
      </w:r>
    </w:p>
    <w:p w:rsidR="000D26AF" w:rsidRPr="000D26AF" w:rsidRDefault="000D26AF" w:rsidP="003D4AC1">
      <w:pPr>
        <w:numPr>
          <w:ilvl w:val="0"/>
          <w:numId w:val="142"/>
        </w:numPr>
      </w:pPr>
      <w:r w:rsidRPr="000D26AF">
        <w:t>faith</w:t>
      </w:r>
      <w:r w:rsidRPr="000D26AF">
        <w:noBreakHyphen/>
        <w:t>based counseling</w:t>
      </w:r>
    </w:p>
    <w:p w:rsidR="000D26AF" w:rsidRPr="000D26AF" w:rsidRDefault="000D26AF" w:rsidP="000D26AF">
      <w:r w:rsidRPr="000D26AF">
        <w:t xml:space="preserve">Addiction recovery is not only clinical — it is </w:t>
      </w:r>
      <w:r w:rsidRPr="000D26AF">
        <w:rPr>
          <w:b/>
          <w:bCs/>
        </w:rPr>
        <w:t>holistic</w:t>
      </w:r>
      <w:r w:rsidRPr="000D26AF">
        <w:t>.</w:t>
      </w:r>
    </w:p>
    <w:p w:rsidR="000D26AF" w:rsidRPr="000D26AF" w:rsidRDefault="000D26AF" w:rsidP="000D26AF">
      <w:r w:rsidRPr="000D26AF">
        <w:t>This training helped me integrate:</w:t>
      </w:r>
    </w:p>
    <w:p w:rsidR="000D26AF" w:rsidRPr="000D26AF" w:rsidRDefault="000D26AF" w:rsidP="003D4AC1">
      <w:pPr>
        <w:numPr>
          <w:ilvl w:val="0"/>
          <w:numId w:val="143"/>
        </w:numPr>
      </w:pPr>
      <w:r w:rsidRPr="000D26AF">
        <w:t>medicine</w:t>
      </w:r>
    </w:p>
    <w:p w:rsidR="000D26AF" w:rsidRPr="000D26AF" w:rsidRDefault="000D26AF" w:rsidP="003D4AC1">
      <w:pPr>
        <w:numPr>
          <w:ilvl w:val="0"/>
          <w:numId w:val="143"/>
        </w:numPr>
      </w:pPr>
      <w:r w:rsidRPr="000D26AF">
        <w:t>psychology</w:t>
      </w:r>
    </w:p>
    <w:p w:rsidR="000D26AF" w:rsidRPr="000D26AF" w:rsidRDefault="000D26AF" w:rsidP="003D4AC1">
      <w:pPr>
        <w:numPr>
          <w:ilvl w:val="0"/>
          <w:numId w:val="143"/>
        </w:numPr>
      </w:pPr>
      <w:r w:rsidRPr="000D26AF">
        <w:t>spirituality</w:t>
      </w:r>
    </w:p>
    <w:p w:rsidR="000D26AF" w:rsidRPr="000D26AF" w:rsidRDefault="000D26AF" w:rsidP="003D4AC1">
      <w:pPr>
        <w:numPr>
          <w:ilvl w:val="0"/>
          <w:numId w:val="143"/>
        </w:numPr>
      </w:pPr>
      <w:r w:rsidRPr="000D26AF">
        <w:t>communication</w:t>
      </w:r>
    </w:p>
    <w:p w:rsidR="000D26AF" w:rsidRPr="000D26AF" w:rsidRDefault="000D26AF" w:rsidP="003D4AC1">
      <w:pPr>
        <w:numPr>
          <w:ilvl w:val="0"/>
          <w:numId w:val="143"/>
        </w:numPr>
      </w:pPr>
      <w:r w:rsidRPr="000D26AF">
        <w:t>community engagement</w:t>
      </w:r>
    </w:p>
    <w:p w:rsidR="000D26AF" w:rsidRPr="000D26AF" w:rsidRDefault="000D26AF" w:rsidP="000D26AF">
      <w:r w:rsidRPr="000D26AF">
        <w:t>into a unified model of healing.</w:t>
      </w:r>
    </w:p>
    <w:p w:rsidR="000D26AF" w:rsidRPr="000D26AF" w:rsidRDefault="000D26AF" w:rsidP="000D26AF">
      <w:pPr>
        <w:rPr>
          <w:b/>
          <w:bCs/>
        </w:rPr>
      </w:pPr>
      <w:r w:rsidRPr="000D26AF">
        <w:rPr>
          <w:b/>
          <w:bCs/>
        </w:rPr>
        <w:t>The Three</w:t>
      </w:r>
      <w:r w:rsidRPr="000D26AF">
        <w:rPr>
          <w:b/>
          <w:bCs/>
        </w:rPr>
        <w:noBreakHyphen/>
        <w:t xml:space="preserve">Stage Model: Rescue </w:t>
      </w:r>
      <w:r w:rsidRPr="000D26AF">
        <w:rPr>
          <w:rFonts w:ascii="Times New Roman" w:hAnsi="Times New Roman" w:cs="Times New Roman"/>
          <w:b/>
          <w:bCs/>
        </w:rPr>
        <w:t>→</w:t>
      </w:r>
      <w:r w:rsidRPr="000D26AF">
        <w:rPr>
          <w:b/>
          <w:bCs/>
        </w:rPr>
        <w:t xml:space="preserve"> Healing </w:t>
      </w:r>
      <w:r w:rsidRPr="000D26AF">
        <w:rPr>
          <w:rFonts w:ascii="Times New Roman" w:hAnsi="Times New Roman" w:cs="Times New Roman"/>
          <w:b/>
          <w:bCs/>
        </w:rPr>
        <w:t>→</w:t>
      </w:r>
      <w:r w:rsidRPr="000D26AF">
        <w:rPr>
          <w:b/>
          <w:bCs/>
        </w:rPr>
        <w:t xml:space="preserve"> Development</w:t>
      </w:r>
    </w:p>
    <w:p w:rsidR="000D26AF" w:rsidRPr="000D26AF" w:rsidRDefault="000D26AF" w:rsidP="000D26AF">
      <w:r w:rsidRPr="000D26AF">
        <w:t>Through years of work, I developed a three</w:t>
      </w:r>
      <w:r w:rsidRPr="000D26AF">
        <w:noBreakHyphen/>
        <w:t>stage model for addiction recovery missions:</w:t>
      </w:r>
    </w:p>
    <w:p w:rsidR="000D26AF" w:rsidRPr="000D26AF" w:rsidRDefault="000D26AF" w:rsidP="000D26AF">
      <w:pPr>
        <w:rPr>
          <w:b/>
          <w:bCs/>
        </w:rPr>
      </w:pPr>
      <w:r w:rsidRPr="000D26AF">
        <w:rPr>
          <w:b/>
          <w:bCs/>
        </w:rPr>
        <w:t>1. Rescue</w:t>
      </w:r>
    </w:p>
    <w:p w:rsidR="000D26AF" w:rsidRPr="000D26AF" w:rsidRDefault="000D26AF" w:rsidP="000D26AF">
      <w:r w:rsidRPr="000D26AF">
        <w:t>This stage focuses on:</w:t>
      </w:r>
    </w:p>
    <w:p w:rsidR="000D26AF" w:rsidRPr="000D26AF" w:rsidRDefault="000D26AF" w:rsidP="003D4AC1">
      <w:pPr>
        <w:numPr>
          <w:ilvl w:val="0"/>
          <w:numId w:val="144"/>
        </w:numPr>
      </w:pPr>
      <w:r w:rsidRPr="000D26AF">
        <w:t>identifying addiction</w:t>
      </w:r>
    </w:p>
    <w:p w:rsidR="000D26AF" w:rsidRPr="000D26AF" w:rsidRDefault="000D26AF" w:rsidP="003D4AC1">
      <w:pPr>
        <w:numPr>
          <w:ilvl w:val="0"/>
          <w:numId w:val="144"/>
        </w:numPr>
      </w:pPr>
      <w:r w:rsidRPr="000D26AF">
        <w:t>acknowledging the problem</w:t>
      </w:r>
    </w:p>
    <w:p w:rsidR="000D26AF" w:rsidRPr="000D26AF" w:rsidRDefault="000D26AF" w:rsidP="003D4AC1">
      <w:pPr>
        <w:numPr>
          <w:ilvl w:val="0"/>
          <w:numId w:val="144"/>
        </w:numPr>
      </w:pPr>
      <w:r w:rsidRPr="000D26AF">
        <w:t>removing immediate dangers</w:t>
      </w:r>
    </w:p>
    <w:p w:rsidR="000D26AF" w:rsidRPr="000D26AF" w:rsidRDefault="000D26AF" w:rsidP="003D4AC1">
      <w:pPr>
        <w:numPr>
          <w:ilvl w:val="0"/>
          <w:numId w:val="144"/>
        </w:numPr>
      </w:pPr>
      <w:r w:rsidRPr="000D26AF">
        <w:t>providing emergency support</w:t>
      </w:r>
    </w:p>
    <w:p w:rsidR="000D26AF" w:rsidRPr="000D26AF" w:rsidRDefault="000D26AF" w:rsidP="003D4AC1">
      <w:pPr>
        <w:numPr>
          <w:ilvl w:val="0"/>
          <w:numId w:val="144"/>
        </w:numPr>
      </w:pPr>
      <w:r w:rsidRPr="000D26AF">
        <w:t>stabilizing the patient</w:t>
      </w:r>
    </w:p>
    <w:p w:rsidR="000D26AF" w:rsidRPr="000D26AF" w:rsidRDefault="000D26AF" w:rsidP="000D26AF">
      <w:r w:rsidRPr="000D26AF">
        <w:t>Rescue is the beginning — the moment when denial breaks and truth enters.</w:t>
      </w:r>
    </w:p>
    <w:p w:rsidR="000D26AF" w:rsidRPr="000D26AF" w:rsidRDefault="000D26AF" w:rsidP="000D26AF">
      <w:pPr>
        <w:rPr>
          <w:b/>
          <w:bCs/>
        </w:rPr>
      </w:pPr>
      <w:r w:rsidRPr="000D26AF">
        <w:rPr>
          <w:b/>
          <w:bCs/>
        </w:rPr>
        <w:t>2. Healing</w:t>
      </w:r>
    </w:p>
    <w:p w:rsidR="000D26AF" w:rsidRPr="000D26AF" w:rsidRDefault="000D26AF" w:rsidP="000D26AF">
      <w:r w:rsidRPr="000D26AF">
        <w:t>Healing requires:</w:t>
      </w:r>
    </w:p>
    <w:p w:rsidR="000D26AF" w:rsidRPr="000D26AF" w:rsidRDefault="000D26AF" w:rsidP="003D4AC1">
      <w:pPr>
        <w:numPr>
          <w:ilvl w:val="0"/>
          <w:numId w:val="145"/>
        </w:numPr>
      </w:pPr>
      <w:r w:rsidRPr="000D26AF">
        <w:t>counseling</w:t>
      </w:r>
    </w:p>
    <w:p w:rsidR="000D26AF" w:rsidRPr="000D26AF" w:rsidRDefault="000D26AF" w:rsidP="003D4AC1">
      <w:pPr>
        <w:numPr>
          <w:ilvl w:val="0"/>
          <w:numId w:val="145"/>
        </w:numPr>
      </w:pPr>
      <w:r w:rsidRPr="000D26AF">
        <w:t>medical treatment</w:t>
      </w:r>
    </w:p>
    <w:p w:rsidR="000D26AF" w:rsidRPr="000D26AF" w:rsidRDefault="000D26AF" w:rsidP="003D4AC1">
      <w:pPr>
        <w:numPr>
          <w:ilvl w:val="0"/>
          <w:numId w:val="145"/>
        </w:numPr>
      </w:pPr>
      <w:r w:rsidRPr="000D26AF">
        <w:lastRenderedPageBreak/>
        <w:t>spiritual guidance</w:t>
      </w:r>
    </w:p>
    <w:p w:rsidR="000D26AF" w:rsidRPr="000D26AF" w:rsidRDefault="000D26AF" w:rsidP="003D4AC1">
      <w:pPr>
        <w:numPr>
          <w:ilvl w:val="0"/>
          <w:numId w:val="145"/>
        </w:numPr>
      </w:pPr>
      <w:r w:rsidRPr="000D26AF">
        <w:t>emotional support</w:t>
      </w:r>
    </w:p>
    <w:p w:rsidR="000D26AF" w:rsidRPr="000D26AF" w:rsidRDefault="000D26AF" w:rsidP="003D4AC1">
      <w:pPr>
        <w:numPr>
          <w:ilvl w:val="0"/>
          <w:numId w:val="145"/>
        </w:numPr>
      </w:pPr>
      <w:r w:rsidRPr="000D26AF">
        <w:t>lifestyle change</w:t>
      </w:r>
    </w:p>
    <w:p w:rsidR="000D26AF" w:rsidRPr="000D26AF" w:rsidRDefault="000D26AF" w:rsidP="003D4AC1">
      <w:pPr>
        <w:numPr>
          <w:ilvl w:val="0"/>
          <w:numId w:val="145"/>
        </w:numPr>
      </w:pPr>
      <w:r w:rsidRPr="000D26AF">
        <w:t>community involvement</w:t>
      </w:r>
    </w:p>
    <w:p w:rsidR="000D26AF" w:rsidRPr="000D26AF" w:rsidRDefault="000D26AF" w:rsidP="000D26AF">
      <w:r w:rsidRPr="000D26AF">
        <w:t>Healing is not quick — it is a journey.</w:t>
      </w:r>
    </w:p>
    <w:p w:rsidR="000D26AF" w:rsidRPr="000D26AF" w:rsidRDefault="000D26AF" w:rsidP="000D26AF">
      <w:pPr>
        <w:rPr>
          <w:b/>
          <w:bCs/>
        </w:rPr>
      </w:pPr>
      <w:r w:rsidRPr="000D26AF">
        <w:rPr>
          <w:b/>
          <w:bCs/>
        </w:rPr>
        <w:t>3. Development</w:t>
      </w:r>
    </w:p>
    <w:p w:rsidR="000D26AF" w:rsidRPr="000D26AF" w:rsidRDefault="000D26AF" w:rsidP="000D26AF">
      <w:r w:rsidRPr="000D26AF">
        <w:t>Development transforms the individual into a new person. It includes:</w:t>
      </w:r>
    </w:p>
    <w:p w:rsidR="000D26AF" w:rsidRPr="000D26AF" w:rsidRDefault="000D26AF" w:rsidP="003D4AC1">
      <w:pPr>
        <w:numPr>
          <w:ilvl w:val="0"/>
          <w:numId w:val="146"/>
        </w:numPr>
      </w:pPr>
      <w:r w:rsidRPr="000D26AF">
        <w:t>purpose discovery</w:t>
      </w:r>
    </w:p>
    <w:p w:rsidR="000D26AF" w:rsidRPr="000D26AF" w:rsidRDefault="000D26AF" w:rsidP="003D4AC1">
      <w:pPr>
        <w:numPr>
          <w:ilvl w:val="0"/>
          <w:numId w:val="146"/>
        </w:numPr>
      </w:pPr>
      <w:r w:rsidRPr="000D26AF">
        <w:t>leadership training</w:t>
      </w:r>
    </w:p>
    <w:p w:rsidR="000D26AF" w:rsidRPr="000D26AF" w:rsidRDefault="000D26AF" w:rsidP="003D4AC1">
      <w:pPr>
        <w:numPr>
          <w:ilvl w:val="0"/>
          <w:numId w:val="146"/>
        </w:numPr>
      </w:pPr>
      <w:r w:rsidRPr="000D26AF">
        <w:t>community reintegration</w:t>
      </w:r>
    </w:p>
    <w:p w:rsidR="000D26AF" w:rsidRPr="000D26AF" w:rsidRDefault="000D26AF" w:rsidP="003D4AC1">
      <w:pPr>
        <w:numPr>
          <w:ilvl w:val="0"/>
          <w:numId w:val="146"/>
        </w:numPr>
      </w:pPr>
      <w:r w:rsidRPr="000D26AF">
        <w:t>spiritual growth</w:t>
      </w:r>
    </w:p>
    <w:p w:rsidR="000D26AF" w:rsidRPr="000D26AF" w:rsidRDefault="000D26AF" w:rsidP="003D4AC1">
      <w:pPr>
        <w:numPr>
          <w:ilvl w:val="0"/>
          <w:numId w:val="146"/>
        </w:numPr>
      </w:pPr>
      <w:r w:rsidRPr="000D26AF">
        <w:t>long</w:t>
      </w:r>
      <w:r w:rsidRPr="000D26AF">
        <w:noBreakHyphen/>
        <w:t>term discipline</w:t>
      </w:r>
    </w:p>
    <w:p w:rsidR="000D26AF" w:rsidRPr="000D26AF" w:rsidRDefault="000D26AF" w:rsidP="003D4AC1">
      <w:pPr>
        <w:numPr>
          <w:ilvl w:val="0"/>
          <w:numId w:val="146"/>
        </w:numPr>
      </w:pPr>
      <w:r w:rsidRPr="000D26AF">
        <w:t>mentorship</w:t>
      </w:r>
    </w:p>
    <w:p w:rsidR="000D26AF" w:rsidRPr="000D26AF" w:rsidRDefault="000D26AF" w:rsidP="000D26AF">
      <w:r w:rsidRPr="000D26AF">
        <w:t>Development ensures that recovery becomes permanent.</w:t>
      </w:r>
    </w:p>
    <w:p w:rsidR="000D26AF" w:rsidRPr="000D26AF" w:rsidRDefault="000D26AF" w:rsidP="000D26AF">
      <w:pPr>
        <w:rPr>
          <w:b/>
          <w:bCs/>
        </w:rPr>
      </w:pPr>
      <w:r w:rsidRPr="000D26AF">
        <w:rPr>
          <w:b/>
          <w:bCs/>
        </w:rPr>
        <w:t>Food Addiction Recovery: A New Frontier</w:t>
      </w:r>
    </w:p>
    <w:p w:rsidR="000D26AF" w:rsidRPr="000D26AF" w:rsidRDefault="000D26AF" w:rsidP="000D26AF">
      <w:r w:rsidRPr="000D26AF">
        <w:t xml:space="preserve">One of the most important missions of my career has been addressing </w:t>
      </w:r>
      <w:r w:rsidRPr="000D26AF">
        <w:rPr>
          <w:b/>
          <w:bCs/>
        </w:rPr>
        <w:t>food addiction</w:t>
      </w:r>
      <w:r w:rsidRPr="000D26AF">
        <w:t xml:space="preserve"> — a silent epidemic that fuels obesity and diabetes.</w:t>
      </w:r>
    </w:p>
    <w:p w:rsidR="000D26AF" w:rsidRPr="000D26AF" w:rsidRDefault="000D26AF" w:rsidP="000D26AF">
      <w:r w:rsidRPr="000D26AF">
        <w:t>In Cameroon, I treated patients who could not stop eating even when they knew their habits were destroying their health. In the United States, I treated patients who replaced alcohol with sugar. In Europe, I saw how cultural discipline protected communities from compulsive eating.</w:t>
      </w:r>
    </w:p>
    <w:p w:rsidR="000D26AF" w:rsidRPr="000D26AF" w:rsidRDefault="000D26AF" w:rsidP="000D26AF">
      <w:r w:rsidRPr="000D26AF">
        <w:t>Food addiction recovery requires:</w:t>
      </w:r>
    </w:p>
    <w:p w:rsidR="000D26AF" w:rsidRPr="000D26AF" w:rsidRDefault="000D26AF" w:rsidP="003D4AC1">
      <w:pPr>
        <w:numPr>
          <w:ilvl w:val="0"/>
          <w:numId w:val="147"/>
        </w:numPr>
      </w:pPr>
      <w:r w:rsidRPr="000D26AF">
        <w:t>nutritional counseling</w:t>
      </w:r>
    </w:p>
    <w:p w:rsidR="000D26AF" w:rsidRPr="000D26AF" w:rsidRDefault="000D26AF" w:rsidP="003D4AC1">
      <w:pPr>
        <w:numPr>
          <w:ilvl w:val="0"/>
          <w:numId w:val="147"/>
        </w:numPr>
      </w:pPr>
      <w:r w:rsidRPr="000D26AF">
        <w:t>emotional healing</w:t>
      </w:r>
    </w:p>
    <w:p w:rsidR="000D26AF" w:rsidRPr="000D26AF" w:rsidRDefault="000D26AF" w:rsidP="003D4AC1">
      <w:pPr>
        <w:numPr>
          <w:ilvl w:val="0"/>
          <w:numId w:val="147"/>
        </w:numPr>
      </w:pPr>
      <w:r w:rsidRPr="000D26AF">
        <w:t>spiritual renewal</w:t>
      </w:r>
    </w:p>
    <w:p w:rsidR="000D26AF" w:rsidRPr="000D26AF" w:rsidRDefault="000D26AF" w:rsidP="003D4AC1">
      <w:pPr>
        <w:numPr>
          <w:ilvl w:val="0"/>
          <w:numId w:val="147"/>
        </w:numPr>
      </w:pPr>
      <w:r w:rsidRPr="000D26AF">
        <w:t>behavioral change</w:t>
      </w:r>
    </w:p>
    <w:p w:rsidR="000D26AF" w:rsidRPr="000D26AF" w:rsidRDefault="000D26AF" w:rsidP="003D4AC1">
      <w:pPr>
        <w:numPr>
          <w:ilvl w:val="0"/>
          <w:numId w:val="147"/>
        </w:numPr>
      </w:pPr>
      <w:r w:rsidRPr="000D26AF">
        <w:t>community support</w:t>
      </w:r>
    </w:p>
    <w:p w:rsidR="000D26AF" w:rsidRPr="000D26AF" w:rsidRDefault="000D26AF" w:rsidP="003D4AC1">
      <w:pPr>
        <w:numPr>
          <w:ilvl w:val="0"/>
          <w:numId w:val="147"/>
        </w:numPr>
      </w:pPr>
      <w:r w:rsidRPr="000D26AF">
        <w:lastRenderedPageBreak/>
        <w:t>medical guidance</w:t>
      </w:r>
    </w:p>
    <w:p w:rsidR="000D26AF" w:rsidRPr="000D26AF" w:rsidRDefault="000D26AF" w:rsidP="000D26AF">
      <w:r w:rsidRPr="000D26AF">
        <w:t>Food addiction is not a small issue — it is a global crisis.</w:t>
      </w:r>
    </w:p>
    <w:p w:rsidR="000D26AF" w:rsidRPr="000D26AF" w:rsidRDefault="000D26AF" w:rsidP="000D26AF">
      <w:pPr>
        <w:rPr>
          <w:b/>
          <w:bCs/>
        </w:rPr>
      </w:pPr>
      <w:r w:rsidRPr="000D26AF">
        <w:rPr>
          <w:b/>
          <w:bCs/>
        </w:rPr>
        <w:t>Alcoholism Recovery: Healing the Broken Spirit</w:t>
      </w:r>
    </w:p>
    <w:p w:rsidR="000D26AF" w:rsidRPr="000D26AF" w:rsidRDefault="000D26AF" w:rsidP="000D26AF">
      <w:r w:rsidRPr="000D26AF">
        <w:t>My work in addiction and alcoholism conferences across North America exposed me to the deep pain behind alcohol dependency. I saw:</w:t>
      </w:r>
    </w:p>
    <w:p w:rsidR="000D26AF" w:rsidRPr="000D26AF" w:rsidRDefault="000D26AF" w:rsidP="003D4AC1">
      <w:pPr>
        <w:numPr>
          <w:ilvl w:val="0"/>
          <w:numId w:val="148"/>
        </w:numPr>
      </w:pPr>
      <w:r w:rsidRPr="000D26AF">
        <w:t>families destroyed</w:t>
      </w:r>
    </w:p>
    <w:p w:rsidR="000D26AF" w:rsidRPr="000D26AF" w:rsidRDefault="000D26AF" w:rsidP="003D4AC1">
      <w:pPr>
        <w:numPr>
          <w:ilvl w:val="0"/>
          <w:numId w:val="148"/>
        </w:numPr>
      </w:pPr>
      <w:r w:rsidRPr="000D26AF">
        <w:t>careers lost</w:t>
      </w:r>
    </w:p>
    <w:p w:rsidR="000D26AF" w:rsidRPr="000D26AF" w:rsidRDefault="000D26AF" w:rsidP="003D4AC1">
      <w:pPr>
        <w:numPr>
          <w:ilvl w:val="0"/>
          <w:numId w:val="148"/>
        </w:numPr>
      </w:pPr>
      <w:r w:rsidRPr="000D26AF">
        <w:t>health damaged</w:t>
      </w:r>
    </w:p>
    <w:p w:rsidR="000D26AF" w:rsidRPr="000D26AF" w:rsidRDefault="000D26AF" w:rsidP="003D4AC1">
      <w:pPr>
        <w:numPr>
          <w:ilvl w:val="0"/>
          <w:numId w:val="148"/>
        </w:numPr>
      </w:pPr>
      <w:r w:rsidRPr="000D26AF">
        <w:t>hope shattered</w:t>
      </w:r>
    </w:p>
    <w:p w:rsidR="000D26AF" w:rsidRPr="000D26AF" w:rsidRDefault="000D26AF" w:rsidP="000D26AF">
      <w:r w:rsidRPr="000D26AF">
        <w:t>But I also saw healing.</w:t>
      </w:r>
    </w:p>
    <w:p w:rsidR="000D26AF" w:rsidRPr="000D26AF" w:rsidRDefault="000D26AF" w:rsidP="000D26AF">
      <w:r w:rsidRPr="000D26AF">
        <w:t>Through faith</w:t>
      </w:r>
      <w:r w:rsidRPr="000D26AF">
        <w:noBreakHyphen/>
        <w:t>based programs, counseling, medical treatment, and community support, many individuals found freedom.</w:t>
      </w:r>
    </w:p>
    <w:p w:rsidR="000D26AF" w:rsidRPr="000D26AF" w:rsidRDefault="000D26AF" w:rsidP="000D26AF">
      <w:r w:rsidRPr="000D26AF">
        <w:t>Alcoholism recovery requires:</w:t>
      </w:r>
    </w:p>
    <w:p w:rsidR="000D26AF" w:rsidRPr="000D26AF" w:rsidRDefault="000D26AF" w:rsidP="003D4AC1">
      <w:pPr>
        <w:numPr>
          <w:ilvl w:val="0"/>
          <w:numId w:val="149"/>
        </w:numPr>
      </w:pPr>
      <w:r w:rsidRPr="000D26AF">
        <w:t>honesty</w:t>
      </w:r>
    </w:p>
    <w:p w:rsidR="000D26AF" w:rsidRPr="000D26AF" w:rsidRDefault="000D26AF" w:rsidP="003D4AC1">
      <w:pPr>
        <w:numPr>
          <w:ilvl w:val="0"/>
          <w:numId w:val="149"/>
        </w:numPr>
      </w:pPr>
      <w:r w:rsidRPr="000D26AF">
        <w:t>surrender</w:t>
      </w:r>
    </w:p>
    <w:p w:rsidR="000D26AF" w:rsidRPr="000D26AF" w:rsidRDefault="000D26AF" w:rsidP="003D4AC1">
      <w:pPr>
        <w:numPr>
          <w:ilvl w:val="0"/>
          <w:numId w:val="149"/>
        </w:numPr>
      </w:pPr>
      <w:r w:rsidRPr="000D26AF">
        <w:t>discipline</w:t>
      </w:r>
    </w:p>
    <w:p w:rsidR="000D26AF" w:rsidRPr="000D26AF" w:rsidRDefault="000D26AF" w:rsidP="003D4AC1">
      <w:pPr>
        <w:numPr>
          <w:ilvl w:val="0"/>
          <w:numId w:val="149"/>
        </w:numPr>
      </w:pPr>
      <w:r w:rsidRPr="000D26AF">
        <w:t>faith</w:t>
      </w:r>
    </w:p>
    <w:p w:rsidR="000D26AF" w:rsidRPr="000D26AF" w:rsidRDefault="000D26AF" w:rsidP="003D4AC1">
      <w:pPr>
        <w:numPr>
          <w:ilvl w:val="0"/>
          <w:numId w:val="149"/>
        </w:numPr>
      </w:pPr>
      <w:r w:rsidRPr="000D26AF">
        <w:t>community</w:t>
      </w:r>
    </w:p>
    <w:p w:rsidR="000D26AF" w:rsidRPr="000D26AF" w:rsidRDefault="000D26AF" w:rsidP="003D4AC1">
      <w:pPr>
        <w:numPr>
          <w:ilvl w:val="0"/>
          <w:numId w:val="149"/>
        </w:numPr>
      </w:pPr>
      <w:r w:rsidRPr="000D26AF">
        <w:t>purpose</w:t>
      </w:r>
    </w:p>
    <w:p w:rsidR="000D26AF" w:rsidRPr="000D26AF" w:rsidRDefault="000D26AF" w:rsidP="000D26AF">
      <w:r w:rsidRPr="000D26AF">
        <w:t>Healing is possible — but it requires commitment.</w:t>
      </w:r>
    </w:p>
    <w:p w:rsidR="000D26AF" w:rsidRPr="000D26AF" w:rsidRDefault="000D26AF" w:rsidP="000D26AF">
      <w:pPr>
        <w:rPr>
          <w:b/>
          <w:bCs/>
        </w:rPr>
      </w:pPr>
      <w:r w:rsidRPr="000D26AF">
        <w:rPr>
          <w:b/>
          <w:bCs/>
        </w:rPr>
        <w:t>Addiction Recovery in Ministry: Healing Through Faith</w:t>
      </w:r>
    </w:p>
    <w:p w:rsidR="000D26AF" w:rsidRPr="000D26AF" w:rsidRDefault="000D26AF" w:rsidP="000D26AF">
      <w:r w:rsidRPr="000D26AF">
        <w:t>My ministry work taught me that addiction recovery is deeply spiritual. People heal when they:</w:t>
      </w:r>
    </w:p>
    <w:p w:rsidR="000D26AF" w:rsidRPr="000D26AF" w:rsidRDefault="000D26AF" w:rsidP="003D4AC1">
      <w:pPr>
        <w:numPr>
          <w:ilvl w:val="0"/>
          <w:numId w:val="150"/>
        </w:numPr>
      </w:pPr>
      <w:r w:rsidRPr="000D26AF">
        <w:t>rediscover identity</w:t>
      </w:r>
    </w:p>
    <w:p w:rsidR="000D26AF" w:rsidRPr="000D26AF" w:rsidRDefault="000D26AF" w:rsidP="003D4AC1">
      <w:pPr>
        <w:numPr>
          <w:ilvl w:val="0"/>
          <w:numId w:val="150"/>
        </w:numPr>
      </w:pPr>
      <w:r w:rsidRPr="000D26AF">
        <w:t>reconnect with community</w:t>
      </w:r>
    </w:p>
    <w:p w:rsidR="000D26AF" w:rsidRPr="000D26AF" w:rsidRDefault="000D26AF" w:rsidP="003D4AC1">
      <w:pPr>
        <w:numPr>
          <w:ilvl w:val="0"/>
          <w:numId w:val="150"/>
        </w:numPr>
      </w:pPr>
      <w:r w:rsidRPr="000D26AF">
        <w:t>rebuild purpose</w:t>
      </w:r>
    </w:p>
    <w:p w:rsidR="000D26AF" w:rsidRPr="000D26AF" w:rsidRDefault="000D26AF" w:rsidP="003D4AC1">
      <w:pPr>
        <w:numPr>
          <w:ilvl w:val="0"/>
          <w:numId w:val="150"/>
        </w:numPr>
      </w:pPr>
      <w:r w:rsidRPr="000D26AF">
        <w:t>restore faith</w:t>
      </w:r>
    </w:p>
    <w:p w:rsidR="000D26AF" w:rsidRPr="000D26AF" w:rsidRDefault="000D26AF" w:rsidP="003D4AC1">
      <w:pPr>
        <w:numPr>
          <w:ilvl w:val="0"/>
          <w:numId w:val="150"/>
        </w:numPr>
      </w:pPr>
      <w:r w:rsidRPr="000D26AF">
        <w:lastRenderedPageBreak/>
        <w:t>renew hope</w:t>
      </w:r>
    </w:p>
    <w:p w:rsidR="000D26AF" w:rsidRPr="000D26AF" w:rsidRDefault="000D26AF" w:rsidP="000D26AF">
      <w:r w:rsidRPr="000D26AF">
        <w:t xml:space="preserve">In my teaching sessions with the </w:t>
      </w:r>
      <w:r w:rsidRPr="000D26AF">
        <w:rPr>
          <w:b/>
          <w:bCs/>
        </w:rPr>
        <w:t>Presbyterian Church in Cameroon</w:t>
      </w:r>
      <w:r w:rsidRPr="000D26AF">
        <w:t>, I saw how faith transformed behavior. Church leaders became advocates for:</w:t>
      </w:r>
    </w:p>
    <w:p w:rsidR="000D26AF" w:rsidRPr="000D26AF" w:rsidRDefault="000D26AF" w:rsidP="003D4AC1">
      <w:pPr>
        <w:numPr>
          <w:ilvl w:val="0"/>
          <w:numId w:val="151"/>
        </w:numPr>
      </w:pPr>
      <w:r w:rsidRPr="000D26AF">
        <w:t>healthy living</w:t>
      </w:r>
    </w:p>
    <w:p w:rsidR="000D26AF" w:rsidRPr="000D26AF" w:rsidRDefault="000D26AF" w:rsidP="003D4AC1">
      <w:pPr>
        <w:numPr>
          <w:ilvl w:val="0"/>
          <w:numId w:val="151"/>
        </w:numPr>
      </w:pPr>
      <w:r w:rsidRPr="000D26AF">
        <w:t>emotional healing</w:t>
      </w:r>
    </w:p>
    <w:p w:rsidR="000D26AF" w:rsidRPr="000D26AF" w:rsidRDefault="000D26AF" w:rsidP="003D4AC1">
      <w:pPr>
        <w:numPr>
          <w:ilvl w:val="0"/>
          <w:numId w:val="151"/>
        </w:numPr>
      </w:pPr>
      <w:r w:rsidRPr="000D26AF">
        <w:t>addiction awareness</w:t>
      </w:r>
    </w:p>
    <w:p w:rsidR="000D26AF" w:rsidRPr="000D26AF" w:rsidRDefault="000D26AF" w:rsidP="003D4AC1">
      <w:pPr>
        <w:numPr>
          <w:ilvl w:val="0"/>
          <w:numId w:val="151"/>
        </w:numPr>
      </w:pPr>
      <w:r w:rsidRPr="000D26AF">
        <w:t>community support</w:t>
      </w:r>
    </w:p>
    <w:p w:rsidR="000D26AF" w:rsidRPr="000D26AF" w:rsidRDefault="000D26AF" w:rsidP="000D26AF">
      <w:r w:rsidRPr="000D26AF">
        <w:t>Faith is not only a belief — it is medicine.</w:t>
      </w:r>
    </w:p>
    <w:p w:rsidR="000D26AF" w:rsidRPr="000D26AF" w:rsidRDefault="000D26AF" w:rsidP="000D26AF">
      <w:pPr>
        <w:rPr>
          <w:b/>
          <w:bCs/>
        </w:rPr>
      </w:pPr>
      <w:r w:rsidRPr="000D26AF">
        <w:rPr>
          <w:b/>
          <w:bCs/>
        </w:rPr>
        <w:t>Communication as Healing</w:t>
      </w:r>
    </w:p>
    <w:p w:rsidR="000D26AF" w:rsidRPr="000D26AF" w:rsidRDefault="000D26AF" w:rsidP="000D26AF">
      <w:r w:rsidRPr="000D26AF">
        <w:t xml:space="preserve">As Chief Editor of </w:t>
      </w:r>
      <w:r w:rsidRPr="000D26AF">
        <w:rPr>
          <w:i/>
          <w:iCs/>
        </w:rPr>
        <w:t>Health &amp; Development Magazine</w:t>
      </w:r>
      <w:r w:rsidRPr="000D26AF">
        <w:t>, I used communication to:</w:t>
      </w:r>
    </w:p>
    <w:p w:rsidR="000D26AF" w:rsidRPr="000D26AF" w:rsidRDefault="000D26AF" w:rsidP="003D4AC1">
      <w:pPr>
        <w:numPr>
          <w:ilvl w:val="0"/>
          <w:numId w:val="152"/>
        </w:numPr>
      </w:pPr>
      <w:r w:rsidRPr="000D26AF">
        <w:t>educate communities</w:t>
      </w:r>
    </w:p>
    <w:p w:rsidR="000D26AF" w:rsidRPr="000D26AF" w:rsidRDefault="000D26AF" w:rsidP="003D4AC1">
      <w:pPr>
        <w:numPr>
          <w:ilvl w:val="0"/>
          <w:numId w:val="152"/>
        </w:numPr>
      </w:pPr>
      <w:r w:rsidRPr="000D26AF">
        <w:t>raise awareness</w:t>
      </w:r>
    </w:p>
    <w:p w:rsidR="000D26AF" w:rsidRPr="000D26AF" w:rsidRDefault="000D26AF" w:rsidP="003D4AC1">
      <w:pPr>
        <w:numPr>
          <w:ilvl w:val="0"/>
          <w:numId w:val="152"/>
        </w:numPr>
      </w:pPr>
      <w:r w:rsidRPr="000D26AF">
        <w:t>break stigma</w:t>
      </w:r>
    </w:p>
    <w:p w:rsidR="000D26AF" w:rsidRPr="000D26AF" w:rsidRDefault="000D26AF" w:rsidP="003D4AC1">
      <w:pPr>
        <w:numPr>
          <w:ilvl w:val="0"/>
          <w:numId w:val="152"/>
        </w:numPr>
      </w:pPr>
      <w:r w:rsidRPr="000D26AF">
        <w:t>promote healthy behavior</w:t>
      </w:r>
    </w:p>
    <w:p w:rsidR="000D26AF" w:rsidRPr="000D26AF" w:rsidRDefault="000D26AF" w:rsidP="003D4AC1">
      <w:pPr>
        <w:numPr>
          <w:ilvl w:val="0"/>
          <w:numId w:val="152"/>
        </w:numPr>
      </w:pPr>
      <w:r w:rsidRPr="000D26AF">
        <w:t>support recovery missions</w:t>
      </w:r>
    </w:p>
    <w:p w:rsidR="000D26AF" w:rsidRPr="000D26AF" w:rsidRDefault="000D26AF" w:rsidP="000D26AF">
      <w:r w:rsidRPr="000D26AF">
        <w:t>Communication is a powerful tool in addiction recovery.</w:t>
      </w:r>
    </w:p>
    <w:p w:rsidR="000D26AF" w:rsidRPr="000D26AF" w:rsidRDefault="000D26AF" w:rsidP="000D26AF">
      <w:pPr>
        <w:rPr>
          <w:b/>
          <w:bCs/>
        </w:rPr>
      </w:pPr>
      <w:r w:rsidRPr="000D26AF">
        <w:rPr>
          <w:b/>
          <w:bCs/>
        </w:rPr>
        <w:t>A Global Physician’s Mission</w:t>
      </w:r>
    </w:p>
    <w:p w:rsidR="000D26AF" w:rsidRPr="000D26AF" w:rsidRDefault="000D26AF" w:rsidP="000D26AF">
      <w:r w:rsidRPr="000D26AF">
        <w:t>After decades of crossing continents, treating patients, studying addiction, and teaching communities, I believe:</w:t>
      </w:r>
    </w:p>
    <w:p w:rsidR="000D26AF" w:rsidRPr="000D26AF" w:rsidRDefault="000D26AF" w:rsidP="000D26AF">
      <w:r w:rsidRPr="000D26AF">
        <w:rPr>
          <w:b/>
          <w:bCs/>
        </w:rPr>
        <w:t>Addiction recovery is one of the most important missions of global health.</w:t>
      </w:r>
    </w:p>
    <w:p w:rsidR="000D26AF" w:rsidRPr="000D26AF" w:rsidRDefault="000D26AF" w:rsidP="000D26AF">
      <w:r w:rsidRPr="000D26AF">
        <w:t>It heals individuals. It restores families. It strengthens communities. It transforms nations.</w:t>
      </w:r>
    </w:p>
    <w:p w:rsidR="000D26AF" w:rsidRPr="000D26AF" w:rsidRDefault="000D26AF" w:rsidP="000D26AF">
      <w:r w:rsidRPr="000D26AF">
        <w:t>This chapter prepares the reader for the next two:</w:t>
      </w:r>
    </w:p>
    <w:p w:rsidR="000D26AF" w:rsidRPr="000D26AF" w:rsidRDefault="000D26AF" w:rsidP="000D26AF">
      <w:pPr>
        <w:rPr>
          <w:b/>
          <w:bCs/>
        </w:rPr>
      </w:pPr>
      <w:r w:rsidRPr="000D26AF">
        <w:rPr>
          <w:b/>
          <w:bCs/>
        </w:rPr>
        <w:t>Chapter 14 — Healing Through Communication</w:t>
      </w:r>
    </w:p>
    <w:p w:rsidR="000D26AF" w:rsidRPr="000D26AF" w:rsidRDefault="000D26AF" w:rsidP="000D26AF">
      <w:pPr>
        <w:rPr>
          <w:b/>
          <w:bCs/>
        </w:rPr>
      </w:pPr>
      <w:r w:rsidRPr="000D26AF">
        <w:rPr>
          <w:b/>
          <w:bCs/>
        </w:rPr>
        <w:t>Chapter 15 — Community Transformation</w:t>
      </w:r>
    </w:p>
    <w:p w:rsidR="000D26AF" w:rsidRPr="000D26AF" w:rsidRDefault="000D26AF" w:rsidP="000D26AF">
      <w:r w:rsidRPr="000D26AF">
        <w:t>Together, they show how recovery becomes a movement — not just a personal journey.</w:t>
      </w:r>
    </w:p>
    <w:p w:rsidR="000D26AF" w:rsidRPr="000D26AF" w:rsidRDefault="000D26AF" w:rsidP="000D26AF">
      <w:pPr>
        <w:rPr>
          <w:b/>
          <w:bCs/>
        </w:rPr>
      </w:pPr>
    </w:p>
    <w:p w:rsidR="002D6E3B" w:rsidRDefault="000D26AF" w:rsidP="000D26AF">
      <w:pPr>
        <w:rPr>
          <w:b/>
          <w:bCs/>
        </w:rPr>
      </w:pPr>
      <w:r w:rsidRPr="000D26AF">
        <w:rPr>
          <w:b/>
          <w:bCs/>
        </w:rPr>
        <w:lastRenderedPageBreak/>
        <w:t xml:space="preserve">                       </w:t>
      </w:r>
    </w:p>
    <w:p w:rsidR="000D26AF" w:rsidRPr="000D26AF" w:rsidRDefault="002D6E3B" w:rsidP="000D26AF">
      <w:pPr>
        <w:rPr>
          <w:b/>
          <w:bCs/>
        </w:rPr>
      </w:pPr>
      <w:r>
        <w:rPr>
          <w:b/>
          <w:bCs/>
        </w:rPr>
        <w:t xml:space="preserve">                                                          </w:t>
      </w:r>
      <w:r w:rsidR="000D26AF" w:rsidRPr="000D26AF">
        <w:rPr>
          <w:b/>
          <w:bCs/>
        </w:rPr>
        <w:t xml:space="preserve"> CHAPTER 14</w:t>
      </w:r>
    </w:p>
    <w:p w:rsidR="000D26AF" w:rsidRPr="000D26AF" w:rsidRDefault="000D26AF" w:rsidP="000D26AF">
      <w:pPr>
        <w:rPr>
          <w:b/>
          <w:bCs/>
        </w:rPr>
      </w:pPr>
      <w:r w:rsidRPr="000D26AF">
        <w:rPr>
          <w:b/>
          <w:bCs/>
        </w:rPr>
        <w:t xml:space="preserve"> </w:t>
      </w:r>
      <w:r w:rsidR="002D6E3B">
        <w:rPr>
          <w:b/>
          <w:bCs/>
        </w:rPr>
        <w:t xml:space="preserve">                                          </w:t>
      </w:r>
      <w:r w:rsidRPr="000D26AF">
        <w:rPr>
          <w:b/>
          <w:bCs/>
        </w:rPr>
        <w:t xml:space="preserve"> Healing Through Communication</w:t>
      </w:r>
    </w:p>
    <w:p w:rsidR="000D26AF" w:rsidRPr="000D26AF" w:rsidRDefault="000D26AF" w:rsidP="000D26AF">
      <w:r w:rsidRPr="000D26AF">
        <w:t xml:space="preserve">Healing does not begin with medicine. Healing begins with </w:t>
      </w:r>
      <w:r w:rsidRPr="000D26AF">
        <w:rPr>
          <w:b/>
          <w:bCs/>
        </w:rPr>
        <w:t>communication</w:t>
      </w:r>
      <w:r w:rsidRPr="000D26AF">
        <w:t>.</w:t>
      </w:r>
    </w:p>
    <w:p w:rsidR="000D26AF" w:rsidRPr="000D26AF" w:rsidRDefault="000D26AF" w:rsidP="000D26AF">
      <w:r w:rsidRPr="000D26AF">
        <w:t xml:space="preserve">Across three continents — Africa, Europe, and North America — I have learned that the most powerful tool in public health, addiction recovery, chronic disease management, and community transformation is not the syringe, the pill, or the laboratory. It is the </w:t>
      </w:r>
      <w:r w:rsidRPr="000D26AF">
        <w:rPr>
          <w:b/>
          <w:bCs/>
        </w:rPr>
        <w:t>spoken word</w:t>
      </w:r>
      <w:r w:rsidRPr="000D26AF">
        <w:t xml:space="preserve">, the </w:t>
      </w:r>
      <w:r w:rsidRPr="000D26AF">
        <w:rPr>
          <w:b/>
          <w:bCs/>
        </w:rPr>
        <w:t>written word</w:t>
      </w:r>
      <w:r w:rsidRPr="000D26AF">
        <w:t xml:space="preserve">, the </w:t>
      </w:r>
      <w:r w:rsidRPr="000D26AF">
        <w:rPr>
          <w:b/>
          <w:bCs/>
        </w:rPr>
        <w:t>shared message</w:t>
      </w:r>
      <w:r w:rsidRPr="000D26AF">
        <w:t xml:space="preserve">, and the </w:t>
      </w:r>
      <w:r w:rsidRPr="000D26AF">
        <w:rPr>
          <w:b/>
          <w:bCs/>
        </w:rPr>
        <w:t>human connection</w:t>
      </w:r>
      <w:r w:rsidRPr="000D26AF">
        <w:t xml:space="preserve"> that communication creates.</w:t>
      </w:r>
    </w:p>
    <w:p w:rsidR="000D26AF" w:rsidRPr="000D26AF" w:rsidRDefault="000D26AF" w:rsidP="000D26AF">
      <w:r w:rsidRPr="000D26AF">
        <w:t>Communication is the bridge between knowledge and action. It is the link between suffering and hope. It is the pathway through which individuals, families, and communities discover the truth about their health — and the courage to change.</w:t>
      </w:r>
    </w:p>
    <w:p w:rsidR="000D26AF" w:rsidRPr="000D26AF" w:rsidRDefault="000D26AF" w:rsidP="000D26AF">
      <w:r w:rsidRPr="000D26AF">
        <w:t>This chapter explores how communication became one of the most important instruments of healing in my global mission.</w:t>
      </w:r>
    </w:p>
    <w:p w:rsidR="000D26AF" w:rsidRPr="000D26AF" w:rsidRDefault="000D26AF" w:rsidP="000D26AF">
      <w:pPr>
        <w:rPr>
          <w:b/>
          <w:bCs/>
        </w:rPr>
      </w:pPr>
      <w:r w:rsidRPr="000D26AF">
        <w:rPr>
          <w:b/>
          <w:bCs/>
        </w:rPr>
        <w:t>Communication as Medicine</w:t>
      </w:r>
    </w:p>
    <w:p w:rsidR="000D26AF" w:rsidRPr="000D26AF" w:rsidRDefault="000D26AF" w:rsidP="000D26AF">
      <w:r w:rsidRPr="000D26AF">
        <w:t xml:space="preserve">During my clinical work in Nigeria and Cameroon, I discovered that many patients were not suffering because treatment was unavailable — they were suffering because </w:t>
      </w:r>
      <w:r w:rsidRPr="000D26AF">
        <w:rPr>
          <w:b/>
          <w:bCs/>
        </w:rPr>
        <w:t>information was unavailable</w:t>
      </w:r>
      <w:r w:rsidRPr="000D26AF">
        <w:t>.</w:t>
      </w:r>
    </w:p>
    <w:p w:rsidR="000D26AF" w:rsidRPr="000D26AF" w:rsidRDefault="000D26AF" w:rsidP="000D26AF">
      <w:r w:rsidRPr="000D26AF">
        <w:t>Patients did not understand:</w:t>
      </w:r>
    </w:p>
    <w:p w:rsidR="000D26AF" w:rsidRPr="000D26AF" w:rsidRDefault="000D26AF" w:rsidP="003D4AC1">
      <w:pPr>
        <w:numPr>
          <w:ilvl w:val="0"/>
          <w:numId w:val="153"/>
        </w:numPr>
      </w:pPr>
      <w:r w:rsidRPr="000D26AF">
        <w:t>what diabetes was</w:t>
      </w:r>
    </w:p>
    <w:p w:rsidR="000D26AF" w:rsidRPr="000D26AF" w:rsidRDefault="000D26AF" w:rsidP="003D4AC1">
      <w:pPr>
        <w:numPr>
          <w:ilvl w:val="0"/>
          <w:numId w:val="153"/>
        </w:numPr>
      </w:pPr>
      <w:r w:rsidRPr="000D26AF">
        <w:t>why obesity was dangerous</w:t>
      </w:r>
    </w:p>
    <w:p w:rsidR="000D26AF" w:rsidRPr="000D26AF" w:rsidRDefault="000D26AF" w:rsidP="003D4AC1">
      <w:pPr>
        <w:numPr>
          <w:ilvl w:val="0"/>
          <w:numId w:val="153"/>
        </w:numPr>
      </w:pPr>
      <w:r w:rsidRPr="000D26AF">
        <w:t>how addiction worked</w:t>
      </w:r>
    </w:p>
    <w:p w:rsidR="000D26AF" w:rsidRPr="000D26AF" w:rsidRDefault="000D26AF" w:rsidP="003D4AC1">
      <w:pPr>
        <w:numPr>
          <w:ilvl w:val="0"/>
          <w:numId w:val="153"/>
        </w:numPr>
      </w:pPr>
      <w:r w:rsidRPr="000D26AF">
        <w:t>why sugar was harmful</w:t>
      </w:r>
    </w:p>
    <w:p w:rsidR="000D26AF" w:rsidRPr="000D26AF" w:rsidRDefault="000D26AF" w:rsidP="003D4AC1">
      <w:pPr>
        <w:numPr>
          <w:ilvl w:val="0"/>
          <w:numId w:val="153"/>
        </w:numPr>
      </w:pPr>
      <w:r w:rsidRPr="000D26AF">
        <w:t>how food affected their bodies</w:t>
      </w:r>
    </w:p>
    <w:p w:rsidR="000D26AF" w:rsidRPr="000D26AF" w:rsidRDefault="000D26AF" w:rsidP="003D4AC1">
      <w:pPr>
        <w:numPr>
          <w:ilvl w:val="0"/>
          <w:numId w:val="153"/>
        </w:numPr>
      </w:pPr>
      <w:r w:rsidRPr="000D26AF">
        <w:t>how stress influenced their health</w:t>
      </w:r>
    </w:p>
    <w:p w:rsidR="000D26AF" w:rsidRPr="000D26AF" w:rsidRDefault="000D26AF" w:rsidP="000D26AF">
      <w:r w:rsidRPr="000D26AF">
        <w:t xml:space="preserve">In Cameroon, at </w:t>
      </w:r>
      <w:r w:rsidRPr="000D26AF">
        <w:rPr>
          <w:b/>
          <w:bCs/>
        </w:rPr>
        <w:t>St. Francis Polyclinic</w:t>
      </w:r>
      <w:r w:rsidRPr="000D26AF">
        <w:t xml:space="preserve">, I saw patients who believed diabetes was a curse, obesity was a sign of prosperity, and addiction was a moral failure. Their suffering was intensified by </w:t>
      </w:r>
      <w:r w:rsidRPr="000D26AF">
        <w:rPr>
          <w:b/>
          <w:bCs/>
        </w:rPr>
        <w:t>misinformation</w:t>
      </w:r>
      <w:r w:rsidRPr="000D26AF">
        <w:t xml:space="preserve">, </w:t>
      </w:r>
      <w:r w:rsidRPr="000D26AF">
        <w:rPr>
          <w:b/>
          <w:bCs/>
        </w:rPr>
        <w:t>silence</w:t>
      </w:r>
      <w:r w:rsidRPr="000D26AF">
        <w:t xml:space="preserve">, and </w:t>
      </w:r>
      <w:r w:rsidRPr="000D26AF">
        <w:rPr>
          <w:b/>
          <w:bCs/>
        </w:rPr>
        <w:t>cultural myths</w:t>
      </w:r>
      <w:r w:rsidRPr="000D26AF">
        <w:t>.</w:t>
      </w:r>
    </w:p>
    <w:p w:rsidR="000D26AF" w:rsidRPr="000D26AF" w:rsidRDefault="000D26AF" w:rsidP="000D26AF">
      <w:r w:rsidRPr="000D26AF">
        <w:t>I realized that communication was not optional — it was essential.</w:t>
      </w:r>
    </w:p>
    <w:p w:rsidR="000D26AF" w:rsidRPr="000D26AF" w:rsidRDefault="000D26AF" w:rsidP="000D26AF">
      <w:pPr>
        <w:rPr>
          <w:b/>
          <w:bCs/>
        </w:rPr>
      </w:pPr>
      <w:r w:rsidRPr="000D26AF">
        <w:rPr>
          <w:b/>
          <w:bCs/>
        </w:rPr>
        <w:t>The Birth of a Communicator: Health &amp; Development Magazine</w:t>
      </w:r>
    </w:p>
    <w:p w:rsidR="000D26AF" w:rsidRPr="000D26AF" w:rsidRDefault="000D26AF" w:rsidP="000D26AF">
      <w:r w:rsidRPr="000D26AF">
        <w:lastRenderedPageBreak/>
        <w:t xml:space="preserve">My journey into communication took a major step when I became </w:t>
      </w:r>
      <w:r w:rsidRPr="000D26AF">
        <w:rPr>
          <w:b/>
          <w:bCs/>
        </w:rPr>
        <w:t xml:space="preserve">Chief Editor of </w:t>
      </w:r>
      <w:r w:rsidRPr="000D26AF">
        <w:rPr>
          <w:b/>
          <w:bCs/>
          <w:i/>
          <w:iCs/>
        </w:rPr>
        <w:t>Health &amp; Development Magazine</w:t>
      </w:r>
      <w:r w:rsidRPr="000D26AF">
        <w:t>. This platform allowed me to:</w:t>
      </w:r>
    </w:p>
    <w:p w:rsidR="000D26AF" w:rsidRPr="000D26AF" w:rsidRDefault="000D26AF" w:rsidP="003D4AC1">
      <w:pPr>
        <w:numPr>
          <w:ilvl w:val="0"/>
          <w:numId w:val="154"/>
        </w:numPr>
      </w:pPr>
      <w:r w:rsidRPr="000D26AF">
        <w:t>educate communities</w:t>
      </w:r>
    </w:p>
    <w:p w:rsidR="000D26AF" w:rsidRPr="000D26AF" w:rsidRDefault="000D26AF" w:rsidP="003D4AC1">
      <w:pPr>
        <w:numPr>
          <w:ilvl w:val="0"/>
          <w:numId w:val="154"/>
        </w:numPr>
      </w:pPr>
      <w:r w:rsidRPr="000D26AF">
        <w:t>raise awareness</w:t>
      </w:r>
    </w:p>
    <w:p w:rsidR="000D26AF" w:rsidRPr="000D26AF" w:rsidRDefault="000D26AF" w:rsidP="003D4AC1">
      <w:pPr>
        <w:numPr>
          <w:ilvl w:val="0"/>
          <w:numId w:val="154"/>
        </w:numPr>
      </w:pPr>
      <w:r w:rsidRPr="000D26AF">
        <w:t>break stigma</w:t>
      </w:r>
    </w:p>
    <w:p w:rsidR="000D26AF" w:rsidRPr="000D26AF" w:rsidRDefault="000D26AF" w:rsidP="003D4AC1">
      <w:pPr>
        <w:numPr>
          <w:ilvl w:val="0"/>
          <w:numId w:val="154"/>
        </w:numPr>
      </w:pPr>
      <w:r w:rsidRPr="000D26AF">
        <w:t>share medical knowledge</w:t>
      </w:r>
    </w:p>
    <w:p w:rsidR="000D26AF" w:rsidRPr="000D26AF" w:rsidRDefault="000D26AF" w:rsidP="003D4AC1">
      <w:pPr>
        <w:numPr>
          <w:ilvl w:val="0"/>
          <w:numId w:val="154"/>
        </w:numPr>
      </w:pPr>
      <w:r w:rsidRPr="000D26AF">
        <w:t>promote healthy behavior</w:t>
      </w:r>
    </w:p>
    <w:p w:rsidR="000D26AF" w:rsidRPr="000D26AF" w:rsidRDefault="000D26AF" w:rsidP="003D4AC1">
      <w:pPr>
        <w:numPr>
          <w:ilvl w:val="0"/>
          <w:numId w:val="154"/>
        </w:numPr>
      </w:pPr>
      <w:r w:rsidRPr="000D26AF">
        <w:t>highlight global health issues</w:t>
      </w:r>
    </w:p>
    <w:p w:rsidR="000D26AF" w:rsidRPr="000D26AF" w:rsidRDefault="000D26AF" w:rsidP="003D4AC1">
      <w:pPr>
        <w:numPr>
          <w:ilvl w:val="0"/>
          <w:numId w:val="154"/>
        </w:numPr>
      </w:pPr>
      <w:r w:rsidRPr="000D26AF">
        <w:t>empower leaders</w:t>
      </w:r>
    </w:p>
    <w:p w:rsidR="000D26AF" w:rsidRPr="000D26AF" w:rsidRDefault="000D26AF" w:rsidP="003D4AC1">
      <w:pPr>
        <w:numPr>
          <w:ilvl w:val="0"/>
          <w:numId w:val="154"/>
        </w:numPr>
      </w:pPr>
      <w:r w:rsidRPr="000D26AF">
        <w:t>connect science with society</w:t>
      </w:r>
    </w:p>
    <w:p w:rsidR="000D26AF" w:rsidRPr="000D26AF" w:rsidRDefault="000D26AF" w:rsidP="000D26AF">
      <w:r w:rsidRPr="000D26AF">
        <w:t>Through articles, editorials, interviews, and reports, I used communication to reach thousands of readers across Africa and beyond.</w:t>
      </w:r>
    </w:p>
    <w:p w:rsidR="000D26AF" w:rsidRPr="000D26AF" w:rsidRDefault="000D26AF" w:rsidP="000D26AF">
      <w:r w:rsidRPr="000D26AF">
        <w:t xml:space="preserve">The magazine became a </w:t>
      </w:r>
      <w:r w:rsidRPr="000D26AF">
        <w:rPr>
          <w:b/>
          <w:bCs/>
        </w:rPr>
        <w:t>voice of healing</w:t>
      </w:r>
      <w:r w:rsidRPr="000D26AF">
        <w:t xml:space="preserve">, a </w:t>
      </w:r>
      <w:r w:rsidRPr="000D26AF">
        <w:rPr>
          <w:b/>
          <w:bCs/>
        </w:rPr>
        <w:t>tool of advocacy</w:t>
      </w:r>
      <w:r w:rsidRPr="000D26AF">
        <w:t xml:space="preserve">, and a </w:t>
      </w:r>
      <w:r w:rsidRPr="000D26AF">
        <w:rPr>
          <w:b/>
          <w:bCs/>
        </w:rPr>
        <w:t>bridge between medicine and the public</w:t>
      </w:r>
      <w:r w:rsidRPr="000D26AF">
        <w:t>.</w:t>
      </w:r>
    </w:p>
    <w:p w:rsidR="000D26AF" w:rsidRPr="000D26AF" w:rsidRDefault="000D26AF" w:rsidP="000D26AF">
      <w:pPr>
        <w:rPr>
          <w:b/>
          <w:bCs/>
        </w:rPr>
      </w:pPr>
      <w:r w:rsidRPr="000D26AF">
        <w:rPr>
          <w:b/>
          <w:bCs/>
        </w:rPr>
        <w:t>Communication in Addiction Recovery</w:t>
      </w:r>
    </w:p>
    <w:p w:rsidR="000D26AF" w:rsidRPr="000D26AF" w:rsidRDefault="000D26AF" w:rsidP="000D26AF">
      <w:r w:rsidRPr="000D26AF">
        <w:t xml:space="preserve">My addiction studies at the </w:t>
      </w:r>
      <w:r w:rsidRPr="000D26AF">
        <w:rPr>
          <w:b/>
          <w:bCs/>
        </w:rPr>
        <w:t>University of Michigan</w:t>
      </w:r>
      <w:r w:rsidRPr="000D26AF">
        <w:t>, my work in New York, and my 14</w:t>
      </w:r>
      <w:r w:rsidRPr="000D26AF">
        <w:noBreakHyphen/>
        <w:t xml:space="preserve">month program at the </w:t>
      </w:r>
      <w:r w:rsidRPr="000D26AF">
        <w:rPr>
          <w:b/>
          <w:bCs/>
        </w:rPr>
        <w:t>Institute of Spirituality and Health</w:t>
      </w:r>
      <w:r w:rsidRPr="000D26AF">
        <w:t xml:space="preserve"> taught me that addiction recovery depends heavily on communication.</w:t>
      </w:r>
    </w:p>
    <w:p w:rsidR="000D26AF" w:rsidRPr="000D26AF" w:rsidRDefault="000D26AF" w:rsidP="000D26AF">
      <w:r w:rsidRPr="000D26AF">
        <w:t>Addicts heal when they:</w:t>
      </w:r>
    </w:p>
    <w:p w:rsidR="000D26AF" w:rsidRPr="000D26AF" w:rsidRDefault="000D26AF" w:rsidP="003D4AC1">
      <w:pPr>
        <w:numPr>
          <w:ilvl w:val="0"/>
          <w:numId w:val="155"/>
        </w:numPr>
      </w:pPr>
      <w:r w:rsidRPr="000D26AF">
        <w:t>speak their truth</w:t>
      </w:r>
    </w:p>
    <w:p w:rsidR="000D26AF" w:rsidRPr="000D26AF" w:rsidRDefault="000D26AF" w:rsidP="003D4AC1">
      <w:pPr>
        <w:numPr>
          <w:ilvl w:val="0"/>
          <w:numId w:val="155"/>
        </w:numPr>
      </w:pPr>
      <w:r w:rsidRPr="000D26AF">
        <w:t>share their pain</w:t>
      </w:r>
    </w:p>
    <w:p w:rsidR="000D26AF" w:rsidRPr="000D26AF" w:rsidRDefault="000D26AF" w:rsidP="003D4AC1">
      <w:pPr>
        <w:numPr>
          <w:ilvl w:val="0"/>
          <w:numId w:val="155"/>
        </w:numPr>
      </w:pPr>
      <w:r w:rsidRPr="000D26AF">
        <w:t>express their fears</w:t>
      </w:r>
    </w:p>
    <w:p w:rsidR="000D26AF" w:rsidRPr="000D26AF" w:rsidRDefault="000D26AF" w:rsidP="003D4AC1">
      <w:pPr>
        <w:numPr>
          <w:ilvl w:val="0"/>
          <w:numId w:val="155"/>
        </w:numPr>
      </w:pPr>
      <w:r w:rsidRPr="000D26AF">
        <w:t>confront their trauma</w:t>
      </w:r>
    </w:p>
    <w:p w:rsidR="000D26AF" w:rsidRPr="000D26AF" w:rsidRDefault="000D26AF" w:rsidP="003D4AC1">
      <w:pPr>
        <w:numPr>
          <w:ilvl w:val="0"/>
          <w:numId w:val="155"/>
        </w:numPr>
      </w:pPr>
      <w:r w:rsidRPr="000D26AF">
        <w:t>receive encouragement</w:t>
      </w:r>
    </w:p>
    <w:p w:rsidR="000D26AF" w:rsidRPr="000D26AF" w:rsidRDefault="000D26AF" w:rsidP="003D4AC1">
      <w:pPr>
        <w:numPr>
          <w:ilvl w:val="0"/>
          <w:numId w:val="155"/>
        </w:numPr>
      </w:pPr>
      <w:r w:rsidRPr="000D26AF">
        <w:t>hear messages of hope</w:t>
      </w:r>
    </w:p>
    <w:p w:rsidR="000D26AF" w:rsidRPr="000D26AF" w:rsidRDefault="000D26AF" w:rsidP="003D4AC1">
      <w:pPr>
        <w:numPr>
          <w:ilvl w:val="0"/>
          <w:numId w:val="155"/>
        </w:numPr>
      </w:pPr>
      <w:r w:rsidRPr="000D26AF">
        <w:t>learn new behaviors</w:t>
      </w:r>
    </w:p>
    <w:p w:rsidR="000D26AF" w:rsidRPr="000D26AF" w:rsidRDefault="000D26AF" w:rsidP="003D4AC1">
      <w:pPr>
        <w:numPr>
          <w:ilvl w:val="0"/>
          <w:numId w:val="155"/>
        </w:numPr>
      </w:pPr>
      <w:r w:rsidRPr="000D26AF">
        <w:t>connect with supportive communities</w:t>
      </w:r>
    </w:p>
    <w:p w:rsidR="000D26AF" w:rsidRPr="000D26AF" w:rsidRDefault="000D26AF" w:rsidP="000D26AF">
      <w:r w:rsidRPr="000D26AF">
        <w:lastRenderedPageBreak/>
        <w:t>In addiction conferences across North America, I saw how communication transformed lives. People who had been silent for years found healing when they finally spoke. Families who had been broken found restoration through dialogue. Communities that had been divided found unity through shared understanding.</w:t>
      </w:r>
    </w:p>
    <w:p w:rsidR="000D26AF" w:rsidRPr="000D26AF" w:rsidRDefault="000D26AF" w:rsidP="000D26AF">
      <w:r w:rsidRPr="000D26AF">
        <w:t xml:space="preserve">Communication is not only information — it is </w:t>
      </w:r>
      <w:r w:rsidRPr="000D26AF">
        <w:rPr>
          <w:b/>
          <w:bCs/>
        </w:rPr>
        <w:t>therapy</w:t>
      </w:r>
      <w:r w:rsidRPr="000D26AF">
        <w:t>.</w:t>
      </w:r>
    </w:p>
    <w:p w:rsidR="000D26AF" w:rsidRPr="000D26AF" w:rsidRDefault="000D26AF" w:rsidP="000D26AF">
      <w:pPr>
        <w:rPr>
          <w:b/>
          <w:bCs/>
        </w:rPr>
      </w:pPr>
      <w:r w:rsidRPr="000D26AF">
        <w:rPr>
          <w:b/>
          <w:bCs/>
        </w:rPr>
        <w:t>Communication in Faith Communities</w:t>
      </w:r>
    </w:p>
    <w:p w:rsidR="000D26AF" w:rsidRPr="000D26AF" w:rsidRDefault="000D26AF" w:rsidP="000D26AF">
      <w:r w:rsidRPr="000D26AF">
        <w:t xml:space="preserve">My ministry work revealed that faith communities are powerful communication hubs. When I taught the leadership of the </w:t>
      </w:r>
      <w:r w:rsidRPr="000D26AF">
        <w:rPr>
          <w:b/>
          <w:bCs/>
        </w:rPr>
        <w:t>Presbyterian Church in Cameroon</w:t>
      </w:r>
      <w:r w:rsidRPr="000D26AF">
        <w:t>, I saw how pastors, elders, and church leaders became agents of healing through communication.</w:t>
      </w:r>
    </w:p>
    <w:p w:rsidR="000D26AF" w:rsidRPr="000D26AF" w:rsidRDefault="000D26AF" w:rsidP="000D26AF">
      <w:r w:rsidRPr="000D26AF">
        <w:t>They used sermons, Bible studies, counseling sessions, and community meetings to:</w:t>
      </w:r>
    </w:p>
    <w:p w:rsidR="000D26AF" w:rsidRPr="000D26AF" w:rsidRDefault="000D26AF" w:rsidP="003D4AC1">
      <w:pPr>
        <w:numPr>
          <w:ilvl w:val="0"/>
          <w:numId w:val="156"/>
        </w:numPr>
      </w:pPr>
      <w:r w:rsidRPr="000D26AF">
        <w:t>teach about diabetes</w:t>
      </w:r>
    </w:p>
    <w:p w:rsidR="000D26AF" w:rsidRPr="000D26AF" w:rsidRDefault="000D26AF" w:rsidP="003D4AC1">
      <w:pPr>
        <w:numPr>
          <w:ilvl w:val="0"/>
          <w:numId w:val="156"/>
        </w:numPr>
      </w:pPr>
      <w:r w:rsidRPr="000D26AF">
        <w:t>explain obesity</w:t>
      </w:r>
    </w:p>
    <w:p w:rsidR="000D26AF" w:rsidRPr="000D26AF" w:rsidRDefault="000D26AF" w:rsidP="003D4AC1">
      <w:pPr>
        <w:numPr>
          <w:ilvl w:val="0"/>
          <w:numId w:val="156"/>
        </w:numPr>
      </w:pPr>
      <w:r w:rsidRPr="000D26AF">
        <w:t>address addiction</w:t>
      </w:r>
    </w:p>
    <w:p w:rsidR="000D26AF" w:rsidRPr="000D26AF" w:rsidRDefault="000D26AF" w:rsidP="003D4AC1">
      <w:pPr>
        <w:numPr>
          <w:ilvl w:val="0"/>
          <w:numId w:val="156"/>
        </w:numPr>
      </w:pPr>
      <w:r w:rsidRPr="000D26AF">
        <w:t>encourage healthy eating</w:t>
      </w:r>
    </w:p>
    <w:p w:rsidR="000D26AF" w:rsidRPr="000D26AF" w:rsidRDefault="000D26AF" w:rsidP="003D4AC1">
      <w:pPr>
        <w:numPr>
          <w:ilvl w:val="0"/>
          <w:numId w:val="156"/>
        </w:numPr>
      </w:pPr>
      <w:r w:rsidRPr="000D26AF">
        <w:t>promote exercise</w:t>
      </w:r>
    </w:p>
    <w:p w:rsidR="000D26AF" w:rsidRPr="000D26AF" w:rsidRDefault="000D26AF" w:rsidP="003D4AC1">
      <w:pPr>
        <w:numPr>
          <w:ilvl w:val="0"/>
          <w:numId w:val="156"/>
        </w:numPr>
      </w:pPr>
      <w:r w:rsidRPr="000D26AF">
        <w:t>support emotional healing</w:t>
      </w:r>
    </w:p>
    <w:p w:rsidR="000D26AF" w:rsidRPr="000D26AF" w:rsidRDefault="000D26AF" w:rsidP="003D4AC1">
      <w:pPr>
        <w:numPr>
          <w:ilvl w:val="0"/>
          <w:numId w:val="156"/>
        </w:numPr>
      </w:pPr>
      <w:r w:rsidRPr="000D26AF">
        <w:t>strengthen families</w:t>
      </w:r>
    </w:p>
    <w:p w:rsidR="000D26AF" w:rsidRPr="000D26AF" w:rsidRDefault="000D26AF" w:rsidP="000D26AF">
      <w:r w:rsidRPr="000D26AF">
        <w:t>Faith</w:t>
      </w:r>
      <w:r w:rsidRPr="000D26AF">
        <w:noBreakHyphen/>
        <w:t>based communication reaches hearts that medical communication cannot reach. It speaks to identity, purpose, and hope.</w:t>
      </w:r>
    </w:p>
    <w:p w:rsidR="000D26AF" w:rsidRPr="000D26AF" w:rsidRDefault="000D26AF" w:rsidP="000D26AF">
      <w:pPr>
        <w:rPr>
          <w:b/>
          <w:bCs/>
        </w:rPr>
      </w:pPr>
      <w:r w:rsidRPr="000D26AF">
        <w:rPr>
          <w:b/>
          <w:bCs/>
        </w:rPr>
        <w:t>Communication in Global Health Diplomacy</w:t>
      </w:r>
    </w:p>
    <w:p w:rsidR="000D26AF" w:rsidRPr="000D26AF" w:rsidRDefault="000D26AF" w:rsidP="000D26AF">
      <w:r w:rsidRPr="000D26AF">
        <w:t xml:space="preserve">My global health training at </w:t>
      </w:r>
      <w:r w:rsidRPr="000D26AF">
        <w:rPr>
          <w:b/>
          <w:bCs/>
        </w:rPr>
        <w:t>Johns Hopkins</w:t>
      </w:r>
      <w:r w:rsidRPr="000D26AF">
        <w:t xml:space="preserve">, supported by USAID, taught me that communication is central to </w:t>
      </w:r>
      <w:r w:rsidRPr="000D26AF">
        <w:rPr>
          <w:b/>
          <w:bCs/>
        </w:rPr>
        <w:t>health diplomacy</w:t>
      </w:r>
      <w:r w:rsidRPr="000D26AF">
        <w:t>. Governments, institutions, and international organizations rely on communication to:</w:t>
      </w:r>
    </w:p>
    <w:p w:rsidR="000D26AF" w:rsidRPr="000D26AF" w:rsidRDefault="000D26AF" w:rsidP="003D4AC1">
      <w:pPr>
        <w:numPr>
          <w:ilvl w:val="0"/>
          <w:numId w:val="157"/>
        </w:numPr>
      </w:pPr>
      <w:r w:rsidRPr="000D26AF">
        <w:t>negotiate policies</w:t>
      </w:r>
    </w:p>
    <w:p w:rsidR="000D26AF" w:rsidRPr="000D26AF" w:rsidRDefault="000D26AF" w:rsidP="003D4AC1">
      <w:pPr>
        <w:numPr>
          <w:ilvl w:val="0"/>
          <w:numId w:val="157"/>
        </w:numPr>
      </w:pPr>
      <w:r w:rsidRPr="000D26AF">
        <w:t>coordinate responses</w:t>
      </w:r>
    </w:p>
    <w:p w:rsidR="000D26AF" w:rsidRPr="000D26AF" w:rsidRDefault="000D26AF" w:rsidP="003D4AC1">
      <w:pPr>
        <w:numPr>
          <w:ilvl w:val="0"/>
          <w:numId w:val="157"/>
        </w:numPr>
      </w:pPr>
      <w:r w:rsidRPr="000D26AF">
        <w:t>share data</w:t>
      </w:r>
    </w:p>
    <w:p w:rsidR="000D26AF" w:rsidRPr="000D26AF" w:rsidRDefault="000D26AF" w:rsidP="003D4AC1">
      <w:pPr>
        <w:numPr>
          <w:ilvl w:val="0"/>
          <w:numId w:val="157"/>
        </w:numPr>
      </w:pPr>
      <w:r w:rsidRPr="000D26AF">
        <w:t>educate populations</w:t>
      </w:r>
    </w:p>
    <w:p w:rsidR="000D26AF" w:rsidRPr="000D26AF" w:rsidRDefault="000D26AF" w:rsidP="003D4AC1">
      <w:pPr>
        <w:numPr>
          <w:ilvl w:val="0"/>
          <w:numId w:val="157"/>
        </w:numPr>
      </w:pPr>
      <w:r w:rsidRPr="000D26AF">
        <w:t>mobilize resources</w:t>
      </w:r>
    </w:p>
    <w:p w:rsidR="000D26AF" w:rsidRPr="000D26AF" w:rsidRDefault="000D26AF" w:rsidP="003D4AC1">
      <w:pPr>
        <w:numPr>
          <w:ilvl w:val="0"/>
          <w:numId w:val="157"/>
        </w:numPr>
      </w:pPr>
      <w:r w:rsidRPr="000D26AF">
        <w:t>build partnerships</w:t>
      </w:r>
    </w:p>
    <w:p w:rsidR="000D26AF" w:rsidRPr="000D26AF" w:rsidRDefault="000D26AF" w:rsidP="000D26AF">
      <w:r w:rsidRPr="000D26AF">
        <w:lastRenderedPageBreak/>
        <w:t xml:space="preserve">During my travels across </w:t>
      </w:r>
      <w:r w:rsidRPr="000D26AF">
        <w:rPr>
          <w:b/>
          <w:bCs/>
        </w:rPr>
        <w:t>Britain, France, Germany, Italy</w:t>
      </w:r>
      <w:r w:rsidRPr="000D26AF">
        <w:t>, and other European countries, I saw how effective communication strengthened public health systems.</w:t>
      </w:r>
    </w:p>
    <w:p w:rsidR="000D26AF" w:rsidRPr="000D26AF" w:rsidRDefault="000D26AF" w:rsidP="000D26AF">
      <w:r w:rsidRPr="000D26AF">
        <w:t>In North America, I saw how communication failures contributed to obesity, diabetes, and addiction.</w:t>
      </w:r>
    </w:p>
    <w:p w:rsidR="000D26AF" w:rsidRPr="000D26AF" w:rsidRDefault="000D26AF" w:rsidP="000D26AF">
      <w:r w:rsidRPr="000D26AF">
        <w:t xml:space="preserve">Communication is not only interpersonal — it is </w:t>
      </w:r>
      <w:r w:rsidRPr="000D26AF">
        <w:rPr>
          <w:b/>
          <w:bCs/>
        </w:rPr>
        <w:t>institutional</w:t>
      </w:r>
      <w:r w:rsidRPr="000D26AF">
        <w:t>.</w:t>
      </w:r>
    </w:p>
    <w:p w:rsidR="000D26AF" w:rsidRPr="000D26AF" w:rsidRDefault="000D26AF" w:rsidP="000D26AF">
      <w:pPr>
        <w:rPr>
          <w:b/>
          <w:bCs/>
        </w:rPr>
      </w:pPr>
      <w:r w:rsidRPr="000D26AF">
        <w:rPr>
          <w:b/>
          <w:bCs/>
        </w:rPr>
        <w:t>Communication in Community Outreach</w:t>
      </w:r>
    </w:p>
    <w:p w:rsidR="000D26AF" w:rsidRPr="000D26AF" w:rsidRDefault="000D26AF" w:rsidP="000D26AF">
      <w:r w:rsidRPr="000D26AF">
        <w:t xml:space="preserve">In outreach missions to </w:t>
      </w:r>
      <w:proofErr w:type="spellStart"/>
      <w:r w:rsidRPr="000D26AF">
        <w:rPr>
          <w:b/>
          <w:bCs/>
        </w:rPr>
        <w:t>Konye</w:t>
      </w:r>
      <w:proofErr w:type="spellEnd"/>
      <w:r w:rsidRPr="000D26AF">
        <w:rPr>
          <w:b/>
          <w:bCs/>
        </w:rPr>
        <w:t xml:space="preserve">, </w:t>
      </w:r>
      <w:proofErr w:type="spellStart"/>
      <w:r w:rsidRPr="000D26AF">
        <w:rPr>
          <w:b/>
          <w:bCs/>
        </w:rPr>
        <w:t>Mbongé</w:t>
      </w:r>
      <w:proofErr w:type="spellEnd"/>
      <w:r w:rsidRPr="000D26AF">
        <w:rPr>
          <w:b/>
          <w:bCs/>
        </w:rPr>
        <w:t xml:space="preserve">, </w:t>
      </w:r>
      <w:proofErr w:type="spellStart"/>
      <w:r w:rsidRPr="000D26AF">
        <w:rPr>
          <w:b/>
          <w:bCs/>
        </w:rPr>
        <w:t>Bekondo</w:t>
      </w:r>
      <w:proofErr w:type="spellEnd"/>
      <w:r w:rsidRPr="000D26AF">
        <w:t>, and other towns, I used communication to:</w:t>
      </w:r>
    </w:p>
    <w:p w:rsidR="000D26AF" w:rsidRPr="000D26AF" w:rsidRDefault="000D26AF" w:rsidP="003D4AC1">
      <w:pPr>
        <w:numPr>
          <w:ilvl w:val="0"/>
          <w:numId w:val="158"/>
        </w:numPr>
      </w:pPr>
      <w:r w:rsidRPr="000D26AF">
        <w:t>teach families</w:t>
      </w:r>
    </w:p>
    <w:p w:rsidR="000D26AF" w:rsidRPr="000D26AF" w:rsidRDefault="000D26AF" w:rsidP="003D4AC1">
      <w:pPr>
        <w:numPr>
          <w:ilvl w:val="0"/>
          <w:numId w:val="158"/>
        </w:numPr>
      </w:pPr>
      <w:r w:rsidRPr="000D26AF">
        <w:t>train leaders</w:t>
      </w:r>
    </w:p>
    <w:p w:rsidR="000D26AF" w:rsidRPr="000D26AF" w:rsidRDefault="000D26AF" w:rsidP="003D4AC1">
      <w:pPr>
        <w:numPr>
          <w:ilvl w:val="0"/>
          <w:numId w:val="158"/>
        </w:numPr>
      </w:pPr>
      <w:r w:rsidRPr="000D26AF">
        <w:t>empower youth</w:t>
      </w:r>
    </w:p>
    <w:p w:rsidR="000D26AF" w:rsidRPr="000D26AF" w:rsidRDefault="000D26AF" w:rsidP="003D4AC1">
      <w:pPr>
        <w:numPr>
          <w:ilvl w:val="0"/>
          <w:numId w:val="158"/>
        </w:numPr>
      </w:pPr>
      <w:r w:rsidRPr="000D26AF">
        <w:t>correct misinformation</w:t>
      </w:r>
    </w:p>
    <w:p w:rsidR="000D26AF" w:rsidRPr="000D26AF" w:rsidRDefault="000D26AF" w:rsidP="003D4AC1">
      <w:pPr>
        <w:numPr>
          <w:ilvl w:val="0"/>
          <w:numId w:val="158"/>
        </w:numPr>
      </w:pPr>
      <w:r w:rsidRPr="000D26AF">
        <w:t>promote healthy habits</w:t>
      </w:r>
    </w:p>
    <w:p w:rsidR="000D26AF" w:rsidRPr="000D26AF" w:rsidRDefault="000D26AF" w:rsidP="003D4AC1">
      <w:pPr>
        <w:numPr>
          <w:ilvl w:val="0"/>
          <w:numId w:val="158"/>
        </w:numPr>
      </w:pPr>
      <w:r w:rsidRPr="000D26AF">
        <w:t>address cultural beliefs</w:t>
      </w:r>
    </w:p>
    <w:p w:rsidR="000D26AF" w:rsidRPr="000D26AF" w:rsidRDefault="000D26AF" w:rsidP="003D4AC1">
      <w:pPr>
        <w:numPr>
          <w:ilvl w:val="0"/>
          <w:numId w:val="158"/>
        </w:numPr>
      </w:pPr>
      <w:r w:rsidRPr="000D26AF">
        <w:t>encourage early screening</w:t>
      </w:r>
    </w:p>
    <w:p w:rsidR="000D26AF" w:rsidRPr="000D26AF" w:rsidRDefault="000D26AF" w:rsidP="000D26AF">
      <w:r w:rsidRPr="000D26AF">
        <w:t xml:space="preserve">I learned that communities do not change through lectures — they change through </w:t>
      </w:r>
      <w:r w:rsidRPr="000D26AF">
        <w:rPr>
          <w:b/>
          <w:bCs/>
        </w:rPr>
        <w:t>dialogue</w:t>
      </w:r>
      <w:r w:rsidRPr="000D26AF">
        <w:t xml:space="preserve">, </w:t>
      </w:r>
      <w:r w:rsidRPr="000D26AF">
        <w:rPr>
          <w:b/>
          <w:bCs/>
        </w:rPr>
        <w:t>stories</w:t>
      </w:r>
      <w:r w:rsidRPr="000D26AF">
        <w:t xml:space="preserve">, </w:t>
      </w:r>
      <w:r w:rsidRPr="000D26AF">
        <w:rPr>
          <w:b/>
          <w:bCs/>
        </w:rPr>
        <w:t>examples</w:t>
      </w:r>
      <w:r w:rsidRPr="000D26AF">
        <w:t xml:space="preserve">, and </w:t>
      </w:r>
      <w:r w:rsidRPr="000D26AF">
        <w:rPr>
          <w:b/>
          <w:bCs/>
        </w:rPr>
        <w:t>shared experiences</w:t>
      </w:r>
      <w:r w:rsidRPr="000D26AF">
        <w:t>.</w:t>
      </w:r>
    </w:p>
    <w:p w:rsidR="000D26AF" w:rsidRPr="000D26AF" w:rsidRDefault="000D26AF" w:rsidP="000D26AF">
      <w:r w:rsidRPr="000D26AF">
        <w:t>Communication turns knowledge into action.</w:t>
      </w:r>
    </w:p>
    <w:p w:rsidR="000D26AF" w:rsidRPr="000D26AF" w:rsidRDefault="000D26AF" w:rsidP="000D26AF">
      <w:pPr>
        <w:rPr>
          <w:b/>
          <w:bCs/>
        </w:rPr>
      </w:pPr>
      <w:r w:rsidRPr="000D26AF">
        <w:rPr>
          <w:b/>
          <w:bCs/>
        </w:rPr>
        <w:t>Communication and Behavioral Change</w:t>
      </w:r>
    </w:p>
    <w:p w:rsidR="000D26AF" w:rsidRPr="000D26AF" w:rsidRDefault="000D26AF" w:rsidP="000D26AF">
      <w:r w:rsidRPr="000D26AF">
        <w:t>Behavioral change requires:</w:t>
      </w:r>
    </w:p>
    <w:p w:rsidR="000D26AF" w:rsidRPr="000D26AF" w:rsidRDefault="000D26AF" w:rsidP="003D4AC1">
      <w:pPr>
        <w:numPr>
          <w:ilvl w:val="0"/>
          <w:numId w:val="159"/>
        </w:numPr>
      </w:pPr>
      <w:r w:rsidRPr="000D26AF">
        <w:t>awareness</w:t>
      </w:r>
    </w:p>
    <w:p w:rsidR="000D26AF" w:rsidRPr="000D26AF" w:rsidRDefault="000D26AF" w:rsidP="003D4AC1">
      <w:pPr>
        <w:numPr>
          <w:ilvl w:val="0"/>
          <w:numId w:val="159"/>
        </w:numPr>
      </w:pPr>
      <w:r w:rsidRPr="000D26AF">
        <w:t>understanding</w:t>
      </w:r>
    </w:p>
    <w:p w:rsidR="000D26AF" w:rsidRPr="000D26AF" w:rsidRDefault="000D26AF" w:rsidP="003D4AC1">
      <w:pPr>
        <w:numPr>
          <w:ilvl w:val="0"/>
          <w:numId w:val="159"/>
        </w:numPr>
      </w:pPr>
      <w:r w:rsidRPr="000D26AF">
        <w:t>motivation</w:t>
      </w:r>
    </w:p>
    <w:p w:rsidR="000D26AF" w:rsidRPr="000D26AF" w:rsidRDefault="000D26AF" w:rsidP="003D4AC1">
      <w:pPr>
        <w:numPr>
          <w:ilvl w:val="0"/>
          <w:numId w:val="159"/>
        </w:numPr>
      </w:pPr>
      <w:r w:rsidRPr="000D26AF">
        <w:t>reinforcement</w:t>
      </w:r>
    </w:p>
    <w:p w:rsidR="000D26AF" w:rsidRPr="000D26AF" w:rsidRDefault="000D26AF" w:rsidP="003D4AC1">
      <w:pPr>
        <w:numPr>
          <w:ilvl w:val="0"/>
          <w:numId w:val="159"/>
        </w:numPr>
      </w:pPr>
      <w:r w:rsidRPr="000D26AF">
        <w:t>community support</w:t>
      </w:r>
    </w:p>
    <w:p w:rsidR="000D26AF" w:rsidRPr="000D26AF" w:rsidRDefault="000D26AF" w:rsidP="000D26AF">
      <w:r w:rsidRPr="000D26AF">
        <w:t>Communication provides all these elements.</w:t>
      </w:r>
    </w:p>
    <w:p w:rsidR="000D26AF" w:rsidRPr="000D26AF" w:rsidRDefault="000D26AF" w:rsidP="000D26AF">
      <w:r w:rsidRPr="000D26AF">
        <w:t>When people understand:</w:t>
      </w:r>
    </w:p>
    <w:p w:rsidR="000D26AF" w:rsidRPr="000D26AF" w:rsidRDefault="000D26AF" w:rsidP="003D4AC1">
      <w:pPr>
        <w:numPr>
          <w:ilvl w:val="0"/>
          <w:numId w:val="160"/>
        </w:numPr>
      </w:pPr>
      <w:r w:rsidRPr="000D26AF">
        <w:lastRenderedPageBreak/>
        <w:t>why they must change</w:t>
      </w:r>
    </w:p>
    <w:p w:rsidR="000D26AF" w:rsidRPr="000D26AF" w:rsidRDefault="000D26AF" w:rsidP="003D4AC1">
      <w:pPr>
        <w:numPr>
          <w:ilvl w:val="0"/>
          <w:numId w:val="160"/>
        </w:numPr>
      </w:pPr>
      <w:r w:rsidRPr="000D26AF">
        <w:t>how they can change</w:t>
      </w:r>
    </w:p>
    <w:p w:rsidR="000D26AF" w:rsidRPr="000D26AF" w:rsidRDefault="000D26AF" w:rsidP="003D4AC1">
      <w:pPr>
        <w:numPr>
          <w:ilvl w:val="0"/>
          <w:numId w:val="160"/>
        </w:numPr>
      </w:pPr>
      <w:r w:rsidRPr="000D26AF">
        <w:t>what will happen if they do not change</w:t>
      </w:r>
    </w:p>
    <w:p w:rsidR="000D26AF" w:rsidRPr="000D26AF" w:rsidRDefault="000D26AF" w:rsidP="003D4AC1">
      <w:pPr>
        <w:numPr>
          <w:ilvl w:val="0"/>
          <w:numId w:val="160"/>
        </w:numPr>
      </w:pPr>
      <w:r w:rsidRPr="000D26AF">
        <w:t>who will support them</w:t>
      </w:r>
    </w:p>
    <w:p w:rsidR="000D26AF" w:rsidRPr="000D26AF" w:rsidRDefault="000D26AF" w:rsidP="003D4AC1">
      <w:pPr>
        <w:numPr>
          <w:ilvl w:val="0"/>
          <w:numId w:val="160"/>
        </w:numPr>
      </w:pPr>
      <w:r w:rsidRPr="000D26AF">
        <w:t>what benefits they will gain</w:t>
      </w:r>
    </w:p>
    <w:p w:rsidR="000D26AF" w:rsidRPr="000D26AF" w:rsidRDefault="000D26AF" w:rsidP="000D26AF">
      <w:r w:rsidRPr="000D26AF">
        <w:t>they begin to transform their behavior.</w:t>
      </w:r>
    </w:p>
    <w:p w:rsidR="000D26AF" w:rsidRPr="000D26AF" w:rsidRDefault="000D26AF" w:rsidP="000D26AF">
      <w:r w:rsidRPr="000D26AF">
        <w:t>Communication is the engine of change.</w:t>
      </w:r>
    </w:p>
    <w:p w:rsidR="000D26AF" w:rsidRPr="000D26AF" w:rsidRDefault="000D26AF" w:rsidP="000D26AF">
      <w:pPr>
        <w:rPr>
          <w:b/>
          <w:bCs/>
        </w:rPr>
      </w:pPr>
      <w:r w:rsidRPr="000D26AF">
        <w:rPr>
          <w:b/>
          <w:bCs/>
        </w:rPr>
        <w:t>Communication and Emotional Healing</w:t>
      </w:r>
    </w:p>
    <w:p w:rsidR="000D26AF" w:rsidRPr="000D26AF" w:rsidRDefault="000D26AF" w:rsidP="000D26AF">
      <w:r w:rsidRPr="000D26AF">
        <w:t>During my work with addicts, diabetics, and obese patients, I learned that emotional healing begins with communication.</w:t>
      </w:r>
    </w:p>
    <w:p w:rsidR="000D26AF" w:rsidRPr="000D26AF" w:rsidRDefault="000D26AF" w:rsidP="000D26AF">
      <w:r w:rsidRPr="000D26AF">
        <w:t>People heal when they:</w:t>
      </w:r>
    </w:p>
    <w:p w:rsidR="000D26AF" w:rsidRPr="000D26AF" w:rsidRDefault="000D26AF" w:rsidP="003D4AC1">
      <w:pPr>
        <w:numPr>
          <w:ilvl w:val="0"/>
          <w:numId w:val="161"/>
        </w:numPr>
      </w:pPr>
      <w:r w:rsidRPr="000D26AF">
        <w:t>express their pain</w:t>
      </w:r>
    </w:p>
    <w:p w:rsidR="000D26AF" w:rsidRPr="000D26AF" w:rsidRDefault="000D26AF" w:rsidP="003D4AC1">
      <w:pPr>
        <w:numPr>
          <w:ilvl w:val="0"/>
          <w:numId w:val="161"/>
        </w:numPr>
      </w:pPr>
      <w:r w:rsidRPr="000D26AF">
        <w:t>share their fears</w:t>
      </w:r>
    </w:p>
    <w:p w:rsidR="000D26AF" w:rsidRPr="000D26AF" w:rsidRDefault="000D26AF" w:rsidP="003D4AC1">
      <w:pPr>
        <w:numPr>
          <w:ilvl w:val="0"/>
          <w:numId w:val="161"/>
        </w:numPr>
      </w:pPr>
      <w:r w:rsidRPr="000D26AF">
        <w:t>confront their trauma</w:t>
      </w:r>
    </w:p>
    <w:p w:rsidR="000D26AF" w:rsidRPr="000D26AF" w:rsidRDefault="000D26AF" w:rsidP="003D4AC1">
      <w:pPr>
        <w:numPr>
          <w:ilvl w:val="0"/>
          <w:numId w:val="161"/>
        </w:numPr>
      </w:pPr>
      <w:r w:rsidRPr="000D26AF">
        <w:t>receive empathy</w:t>
      </w:r>
    </w:p>
    <w:p w:rsidR="000D26AF" w:rsidRPr="000D26AF" w:rsidRDefault="000D26AF" w:rsidP="003D4AC1">
      <w:pPr>
        <w:numPr>
          <w:ilvl w:val="0"/>
          <w:numId w:val="161"/>
        </w:numPr>
      </w:pPr>
      <w:r w:rsidRPr="000D26AF">
        <w:t>hear encouragement</w:t>
      </w:r>
    </w:p>
    <w:p w:rsidR="000D26AF" w:rsidRPr="000D26AF" w:rsidRDefault="000D26AF" w:rsidP="003D4AC1">
      <w:pPr>
        <w:numPr>
          <w:ilvl w:val="0"/>
          <w:numId w:val="161"/>
        </w:numPr>
      </w:pPr>
      <w:r w:rsidRPr="000D26AF">
        <w:t>feel understood</w:t>
      </w:r>
    </w:p>
    <w:p w:rsidR="000D26AF" w:rsidRPr="000D26AF" w:rsidRDefault="000D26AF" w:rsidP="000D26AF">
      <w:r w:rsidRPr="000D26AF">
        <w:t>Communication creates emotional safety — and emotional safety creates healing.</w:t>
      </w:r>
    </w:p>
    <w:p w:rsidR="000D26AF" w:rsidRPr="000D26AF" w:rsidRDefault="000D26AF" w:rsidP="000D26AF">
      <w:pPr>
        <w:rPr>
          <w:b/>
          <w:bCs/>
        </w:rPr>
      </w:pPr>
      <w:r w:rsidRPr="000D26AF">
        <w:rPr>
          <w:b/>
          <w:bCs/>
        </w:rPr>
        <w:t>Communication and Spiritual Healing</w:t>
      </w:r>
    </w:p>
    <w:p w:rsidR="000D26AF" w:rsidRPr="000D26AF" w:rsidRDefault="000D26AF" w:rsidP="000D26AF">
      <w:r w:rsidRPr="000D26AF">
        <w:t>Faith</w:t>
      </w:r>
      <w:r w:rsidRPr="000D26AF">
        <w:noBreakHyphen/>
        <w:t>based communication addresses:</w:t>
      </w:r>
    </w:p>
    <w:p w:rsidR="000D26AF" w:rsidRPr="000D26AF" w:rsidRDefault="000D26AF" w:rsidP="003D4AC1">
      <w:pPr>
        <w:numPr>
          <w:ilvl w:val="0"/>
          <w:numId w:val="162"/>
        </w:numPr>
      </w:pPr>
      <w:r w:rsidRPr="000D26AF">
        <w:t>identity</w:t>
      </w:r>
    </w:p>
    <w:p w:rsidR="000D26AF" w:rsidRPr="000D26AF" w:rsidRDefault="000D26AF" w:rsidP="003D4AC1">
      <w:pPr>
        <w:numPr>
          <w:ilvl w:val="0"/>
          <w:numId w:val="162"/>
        </w:numPr>
      </w:pPr>
      <w:r w:rsidRPr="000D26AF">
        <w:t>purpose</w:t>
      </w:r>
    </w:p>
    <w:p w:rsidR="000D26AF" w:rsidRPr="000D26AF" w:rsidRDefault="000D26AF" w:rsidP="003D4AC1">
      <w:pPr>
        <w:numPr>
          <w:ilvl w:val="0"/>
          <w:numId w:val="162"/>
        </w:numPr>
      </w:pPr>
      <w:r w:rsidRPr="000D26AF">
        <w:t>hope</w:t>
      </w:r>
    </w:p>
    <w:p w:rsidR="000D26AF" w:rsidRPr="000D26AF" w:rsidRDefault="000D26AF" w:rsidP="003D4AC1">
      <w:pPr>
        <w:numPr>
          <w:ilvl w:val="0"/>
          <w:numId w:val="162"/>
        </w:numPr>
      </w:pPr>
      <w:r w:rsidRPr="000D26AF">
        <w:t>meaning</w:t>
      </w:r>
    </w:p>
    <w:p w:rsidR="000D26AF" w:rsidRPr="000D26AF" w:rsidRDefault="000D26AF" w:rsidP="003D4AC1">
      <w:pPr>
        <w:numPr>
          <w:ilvl w:val="0"/>
          <w:numId w:val="162"/>
        </w:numPr>
      </w:pPr>
      <w:r w:rsidRPr="000D26AF">
        <w:t>forgiveness</w:t>
      </w:r>
    </w:p>
    <w:p w:rsidR="000D26AF" w:rsidRPr="000D26AF" w:rsidRDefault="000D26AF" w:rsidP="003D4AC1">
      <w:pPr>
        <w:numPr>
          <w:ilvl w:val="0"/>
          <w:numId w:val="162"/>
        </w:numPr>
      </w:pPr>
      <w:r w:rsidRPr="000D26AF">
        <w:t>renewal</w:t>
      </w:r>
    </w:p>
    <w:p w:rsidR="000D26AF" w:rsidRPr="000D26AF" w:rsidRDefault="000D26AF" w:rsidP="000D26AF">
      <w:r w:rsidRPr="000D26AF">
        <w:lastRenderedPageBreak/>
        <w:t>When people hear messages that speak to their spirit, they find strength to overcome addiction, obesity, and diabetes.</w:t>
      </w:r>
    </w:p>
    <w:p w:rsidR="000D26AF" w:rsidRPr="000D26AF" w:rsidRDefault="000D26AF" w:rsidP="000D26AF">
      <w:r w:rsidRPr="000D26AF">
        <w:t>Spiritual communication heals wounds that medicine cannot touch.</w:t>
      </w:r>
    </w:p>
    <w:p w:rsidR="000D26AF" w:rsidRPr="000D26AF" w:rsidRDefault="000D26AF" w:rsidP="000D26AF">
      <w:pPr>
        <w:rPr>
          <w:b/>
          <w:bCs/>
        </w:rPr>
      </w:pPr>
      <w:r w:rsidRPr="000D26AF">
        <w:rPr>
          <w:b/>
          <w:bCs/>
        </w:rPr>
        <w:t>Communication as a Global Health Tool</w:t>
      </w:r>
    </w:p>
    <w:p w:rsidR="000D26AF" w:rsidRPr="000D26AF" w:rsidRDefault="000D26AF" w:rsidP="000D26AF">
      <w:r w:rsidRPr="000D26AF">
        <w:t>Across continents, communication has been my most powerful tool. It has allowed me to:</w:t>
      </w:r>
    </w:p>
    <w:p w:rsidR="000D26AF" w:rsidRPr="000D26AF" w:rsidRDefault="000D26AF" w:rsidP="003D4AC1">
      <w:pPr>
        <w:numPr>
          <w:ilvl w:val="0"/>
          <w:numId w:val="163"/>
        </w:numPr>
      </w:pPr>
      <w:r w:rsidRPr="000D26AF">
        <w:t>educate</w:t>
      </w:r>
    </w:p>
    <w:p w:rsidR="000D26AF" w:rsidRPr="000D26AF" w:rsidRDefault="000D26AF" w:rsidP="003D4AC1">
      <w:pPr>
        <w:numPr>
          <w:ilvl w:val="0"/>
          <w:numId w:val="163"/>
        </w:numPr>
      </w:pPr>
      <w:r w:rsidRPr="000D26AF">
        <w:t>inspire</w:t>
      </w:r>
    </w:p>
    <w:p w:rsidR="000D26AF" w:rsidRPr="000D26AF" w:rsidRDefault="000D26AF" w:rsidP="003D4AC1">
      <w:pPr>
        <w:numPr>
          <w:ilvl w:val="0"/>
          <w:numId w:val="163"/>
        </w:numPr>
      </w:pPr>
      <w:r w:rsidRPr="000D26AF">
        <w:t>heal</w:t>
      </w:r>
    </w:p>
    <w:p w:rsidR="000D26AF" w:rsidRPr="000D26AF" w:rsidRDefault="000D26AF" w:rsidP="003D4AC1">
      <w:pPr>
        <w:numPr>
          <w:ilvl w:val="0"/>
          <w:numId w:val="163"/>
        </w:numPr>
      </w:pPr>
      <w:r w:rsidRPr="000D26AF">
        <w:t>advocate</w:t>
      </w:r>
    </w:p>
    <w:p w:rsidR="000D26AF" w:rsidRPr="000D26AF" w:rsidRDefault="000D26AF" w:rsidP="003D4AC1">
      <w:pPr>
        <w:numPr>
          <w:ilvl w:val="0"/>
          <w:numId w:val="163"/>
        </w:numPr>
      </w:pPr>
      <w:r w:rsidRPr="000D26AF">
        <w:t>mobilize</w:t>
      </w:r>
    </w:p>
    <w:p w:rsidR="000D26AF" w:rsidRPr="000D26AF" w:rsidRDefault="000D26AF" w:rsidP="003D4AC1">
      <w:pPr>
        <w:numPr>
          <w:ilvl w:val="0"/>
          <w:numId w:val="163"/>
        </w:numPr>
      </w:pPr>
      <w:r w:rsidRPr="000D26AF">
        <w:t>transform</w:t>
      </w:r>
    </w:p>
    <w:p w:rsidR="000D26AF" w:rsidRPr="000D26AF" w:rsidRDefault="000D26AF" w:rsidP="000D26AF">
      <w:r w:rsidRPr="000D26AF">
        <w:t>Communication is not a supplement to medicine — it is a pillar of medicine.</w:t>
      </w:r>
    </w:p>
    <w:p w:rsidR="000D26AF" w:rsidRPr="000D26AF" w:rsidRDefault="000D26AF" w:rsidP="000D26AF">
      <w:pPr>
        <w:rPr>
          <w:b/>
          <w:bCs/>
        </w:rPr>
      </w:pPr>
      <w:r w:rsidRPr="000D26AF">
        <w:rPr>
          <w:b/>
          <w:bCs/>
        </w:rPr>
        <w:t xml:space="preserve">Conclusion: Healing Begins </w:t>
      </w:r>
      <w:proofErr w:type="gramStart"/>
      <w:r w:rsidRPr="000D26AF">
        <w:rPr>
          <w:b/>
          <w:bCs/>
        </w:rPr>
        <w:t>With</w:t>
      </w:r>
      <w:proofErr w:type="gramEnd"/>
      <w:r w:rsidRPr="000D26AF">
        <w:rPr>
          <w:b/>
          <w:bCs/>
        </w:rPr>
        <w:t xml:space="preserve"> Words</w:t>
      </w:r>
    </w:p>
    <w:p w:rsidR="000D26AF" w:rsidRPr="000D26AF" w:rsidRDefault="000D26AF" w:rsidP="000D26AF">
      <w:r w:rsidRPr="000D26AF">
        <w:t>After decades of crossing continents, treating patients, studying addiction, and teaching communities, I believe:</w:t>
      </w:r>
    </w:p>
    <w:p w:rsidR="000D26AF" w:rsidRPr="000D26AF" w:rsidRDefault="000D26AF" w:rsidP="000D26AF">
      <w:r w:rsidRPr="000D26AF">
        <w:rPr>
          <w:b/>
          <w:bCs/>
        </w:rPr>
        <w:t>Communication is the foundation of healing.</w:t>
      </w:r>
    </w:p>
    <w:p w:rsidR="000D26AF" w:rsidRPr="000D26AF" w:rsidRDefault="000D26AF" w:rsidP="000D26AF">
      <w:r w:rsidRPr="000D26AF">
        <w:t>It heals minds. It heals hearts. It heals families. It heals communities. It heals nations.</w:t>
      </w:r>
    </w:p>
    <w:p w:rsidR="000D26AF" w:rsidRPr="000D26AF" w:rsidRDefault="000D26AF" w:rsidP="000D26AF">
      <w:r w:rsidRPr="000D26AF">
        <w:t xml:space="preserve">This chapter prepares the reader for the next: </w:t>
      </w:r>
      <w:r w:rsidRPr="000D26AF">
        <w:rPr>
          <w:b/>
          <w:bCs/>
        </w:rPr>
        <w:t>Community Transformation</w:t>
      </w:r>
      <w:r w:rsidRPr="000D26AF">
        <w:t>, where communication becomes action, and action becomes lasting change.</w:t>
      </w: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r w:rsidRPr="000D26AF">
        <w:rPr>
          <w:b/>
          <w:bCs/>
        </w:rPr>
        <w:lastRenderedPageBreak/>
        <w:t xml:space="preserve">                </w:t>
      </w:r>
      <w:r w:rsidR="002D6E3B">
        <w:rPr>
          <w:b/>
          <w:bCs/>
        </w:rPr>
        <w:t xml:space="preserve">                              </w:t>
      </w:r>
      <w:r w:rsidR="00F53EF5">
        <w:rPr>
          <w:b/>
          <w:bCs/>
        </w:rPr>
        <w:t xml:space="preserve">       </w:t>
      </w:r>
      <w:r w:rsidRPr="000D26AF">
        <w:rPr>
          <w:b/>
          <w:bCs/>
        </w:rPr>
        <w:t>CHAPTER 15</w:t>
      </w:r>
    </w:p>
    <w:p w:rsidR="000D26AF" w:rsidRPr="000D26AF" w:rsidRDefault="002D6E3B" w:rsidP="000D26AF">
      <w:pPr>
        <w:rPr>
          <w:b/>
          <w:bCs/>
        </w:rPr>
      </w:pPr>
      <w:r>
        <w:rPr>
          <w:b/>
          <w:bCs/>
        </w:rPr>
        <w:t xml:space="preserve">                                    </w:t>
      </w:r>
      <w:r w:rsidR="00F53EF5">
        <w:rPr>
          <w:b/>
          <w:bCs/>
        </w:rPr>
        <w:t xml:space="preserve">    </w:t>
      </w:r>
      <w:r w:rsidR="000D26AF" w:rsidRPr="000D26AF">
        <w:rPr>
          <w:b/>
          <w:bCs/>
        </w:rPr>
        <w:t>Community Transformation</w:t>
      </w:r>
    </w:p>
    <w:p w:rsidR="000D26AF" w:rsidRPr="000D26AF" w:rsidRDefault="000D26AF" w:rsidP="000D26AF">
      <w:r w:rsidRPr="000D26AF">
        <w:t xml:space="preserve">Communities do not transform by accident. They transform through </w:t>
      </w:r>
      <w:r w:rsidRPr="000D26AF">
        <w:rPr>
          <w:b/>
          <w:bCs/>
        </w:rPr>
        <w:t>leadership</w:t>
      </w:r>
      <w:r w:rsidRPr="000D26AF">
        <w:t xml:space="preserve">, </w:t>
      </w:r>
      <w:r w:rsidRPr="000D26AF">
        <w:rPr>
          <w:b/>
          <w:bCs/>
        </w:rPr>
        <w:t>communication</w:t>
      </w:r>
      <w:r w:rsidRPr="000D26AF">
        <w:t xml:space="preserve">, </w:t>
      </w:r>
      <w:r w:rsidRPr="000D26AF">
        <w:rPr>
          <w:b/>
          <w:bCs/>
        </w:rPr>
        <w:t>education</w:t>
      </w:r>
      <w:r w:rsidRPr="000D26AF">
        <w:t xml:space="preserve">, </w:t>
      </w:r>
      <w:r w:rsidRPr="000D26AF">
        <w:rPr>
          <w:b/>
          <w:bCs/>
        </w:rPr>
        <w:t>faith</w:t>
      </w:r>
      <w:r w:rsidRPr="000D26AF">
        <w:t xml:space="preserve">, and </w:t>
      </w:r>
      <w:r w:rsidRPr="000D26AF">
        <w:rPr>
          <w:b/>
          <w:bCs/>
        </w:rPr>
        <w:t>collective action</w:t>
      </w:r>
      <w:r w:rsidRPr="000D26AF">
        <w:t>. They transform when individuals heal, families change, churches mobilize, and institutions respond. They transform when knowledge becomes movement, and movement becomes culture.</w:t>
      </w:r>
    </w:p>
    <w:p w:rsidR="000D26AF" w:rsidRPr="000D26AF" w:rsidRDefault="000D26AF" w:rsidP="000D26AF">
      <w:r w:rsidRPr="000D26AF">
        <w:t xml:space="preserve">My journey across </w:t>
      </w:r>
      <w:r w:rsidRPr="000D26AF">
        <w:rPr>
          <w:b/>
          <w:bCs/>
        </w:rPr>
        <w:t>Cameroon, Nigeria, Europe, and North America</w:t>
      </w:r>
      <w:r w:rsidRPr="000D26AF">
        <w:t xml:space="preserve"> has shown me that community transformation is the most powerful force in global health. It is stronger than medication, stronger than policy, and stronger than individual effort. When a community decides to change, disease loses its power.</w:t>
      </w:r>
    </w:p>
    <w:p w:rsidR="000D26AF" w:rsidRPr="000D26AF" w:rsidRDefault="000D26AF" w:rsidP="000D26AF">
      <w:r w:rsidRPr="000D26AF">
        <w:t>This chapter explores how communities transform — drawing from my decades of outreach missions, addiction recovery work, global health training, and ministry leadership.</w:t>
      </w:r>
    </w:p>
    <w:p w:rsidR="000D26AF" w:rsidRPr="000D26AF" w:rsidRDefault="000D26AF" w:rsidP="000D26AF">
      <w:pPr>
        <w:rPr>
          <w:b/>
          <w:bCs/>
        </w:rPr>
      </w:pPr>
      <w:r w:rsidRPr="000D26AF">
        <w:rPr>
          <w:b/>
          <w:bCs/>
        </w:rPr>
        <w:t xml:space="preserve">Transformation Begins </w:t>
      </w:r>
      <w:proofErr w:type="gramStart"/>
      <w:r w:rsidRPr="000D26AF">
        <w:rPr>
          <w:b/>
          <w:bCs/>
        </w:rPr>
        <w:t>With</w:t>
      </w:r>
      <w:proofErr w:type="gramEnd"/>
      <w:r w:rsidRPr="000D26AF">
        <w:rPr>
          <w:b/>
          <w:bCs/>
        </w:rPr>
        <w:t xml:space="preserve"> Awareness</w:t>
      </w:r>
    </w:p>
    <w:p w:rsidR="000D26AF" w:rsidRPr="000D26AF" w:rsidRDefault="000D26AF" w:rsidP="000D26AF">
      <w:r w:rsidRPr="000D26AF">
        <w:t xml:space="preserve">In Cameroon, Nigeria, and many African communities, I saw how lack of awareness allowed obesity, diabetes, and addiction to spread silently. In outreach missions to </w:t>
      </w:r>
      <w:proofErr w:type="spellStart"/>
      <w:r w:rsidRPr="000D26AF">
        <w:rPr>
          <w:b/>
          <w:bCs/>
        </w:rPr>
        <w:t>Konye</w:t>
      </w:r>
      <w:proofErr w:type="spellEnd"/>
      <w:r w:rsidRPr="000D26AF">
        <w:rPr>
          <w:b/>
          <w:bCs/>
        </w:rPr>
        <w:t xml:space="preserve">, </w:t>
      </w:r>
      <w:proofErr w:type="spellStart"/>
      <w:r w:rsidRPr="000D26AF">
        <w:rPr>
          <w:b/>
          <w:bCs/>
        </w:rPr>
        <w:t>Mbongé</w:t>
      </w:r>
      <w:proofErr w:type="spellEnd"/>
      <w:r w:rsidRPr="000D26AF">
        <w:rPr>
          <w:b/>
          <w:bCs/>
        </w:rPr>
        <w:t xml:space="preserve">, </w:t>
      </w:r>
      <w:proofErr w:type="spellStart"/>
      <w:r w:rsidRPr="000D26AF">
        <w:rPr>
          <w:b/>
          <w:bCs/>
        </w:rPr>
        <w:t>Bekondo</w:t>
      </w:r>
      <w:proofErr w:type="spellEnd"/>
      <w:r w:rsidRPr="000D26AF">
        <w:t>, and other towns, I met families who:</w:t>
      </w:r>
    </w:p>
    <w:p w:rsidR="000D26AF" w:rsidRPr="000D26AF" w:rsidRDefault="000D26AF" w:rsidP="003D4AC1">
      <w:pPr>
        <w:numPr>
          <w:ilvl w:val="0"/>
          <w:numId w:val="164"/>
        </w:numPr>
      </w:pPr>
      <w:r w:rsidRPr="000D26AF">
        <w:t>did not know what diabetes was</w:t>
      </w:r>
    </w:p>
    <w:p w:rsidR="000D26AF" w:rsidRPr="000D26AF" w:rsidRDefault="000D26AF" w:rsidP="003D4AC1">
      <w:pPr>
        <w:numPr>
          <w:ilvl w:val="0"/>
          <w:numId w:val="164"/>
        </w:numPr>
      </w:pPr>
      <w:r w:rsidRPr="000D26AF">
        <w:t>did not understand addiction</w:t>
      </w:r>
    </w:p>
    <w:p w:rsidR="000D26AF" w:rsidRPr="000D26AF" w:rsidRDefault="000D26AF" w:rsidP="003D4AC1">
      <w:pPr>
        <w:numPr>
          <w:ilvl w:val="0"/>
          <w:numId w:val="164"/>
        </w:numPr>
      </w:pPr>
      <w:r w:rsidRPr="000D26AF">
        <w:t>did not recognize obesity as dangerous</w:t>
      </w:r>
    </w:p>
    <w:p w:rsidR="000D26AF" w:rsidRPr="000D26AF" w:rsidRDefault="000D26AF" w:rsidP="003D4AC1">
      <w:pPr>
        <w:numPr>
          <w:ilvl w:val="0"/>
          <w:numId w:val="164"/>
        </w:numPr>
      </w:pPr>
      <w:r w:rsidRPr="000D26AF">
        <w:t>did not know sugar was harmful</w:t>
      </w:r>
    </w:p>
    <w:p w:rsidR="000D26AF" w:rsidRPr="000D26AF" w:rsidRDefault="000D26AF" w:rsidP="003D4AC1">
      <w:pPr>
        <w:numPr>
          <w:ilvl w:val="0"/>
          <w:numId w:val="164"/>
        </w:numPr>
      </w:pPr>
      <w:r w:rsidRPr="000D26AF">
        <w:t>did not understand early symptoms</w:t>
      </w:r>
    </w:p>
    <w:p w:rsidR="000D26AF" w:rsidRPr="000D26AF" w:rsidRDefault="000D26AF" w:rsidP="000D26AF">
      <w:r w:rsidRPr="000D26AF">
        <w:t>Awareness is the first step of transformation. When people understand the truth, they begin to change.</w:t>
      </w:r>
    </w:p>
    <w:p w:rsidR="000D26AF" w:rsidRPr="000D26AF" w:rsidRDefault="000D26AF" w:rsidP="000D26AF">
      <w:pPr>
        <w:rPr>
          <w:b/>
          <w:bCs/>
        </w:rPr>
      </w:pPr>
      <w:r w:rsidRPr="000D26AF">
        <w:rPr>
          <w:b/>
          <w:bCs/>
        </w:rPr>
        <w:t>Transformation Requires Leadership</w:t>
      </w:r>
    </w:p>
    <w:p w:rsidR="000D26AF" w:rsidRPr="000D26AF" w:rsidRDefault="000D26AF" w:rsidP="000D26AF">
      <w:r w:rsidRPr="000D26AF">
        <w:t>Communities change when leaders change.</w:t>
      </w:r>
    </w:p>
    <w:p w:rsidR="000D26AF" w:rsidRPr="000D26AF" w:rsidRDefault="000D26AF" w:rsidP="000D26AF">
      <w:r w:rsidRPr="000D26AF">
        <w:t xml:space="preserve">During my teaching sessions with the </w:t>
      </w:r>
      <w:r w:rsidRPr="000D26AF">
        <w:rPr>
          <w:b/>
          <w:bCs/>
        </w:rPr>
        <w:t>Presbyterian Church in Cameroon</w:t>
      </w:r>
      <w:r w:rsidRPr="000D26AF">
        <w:t>, I saw how pastors, elders, and church leaders became catalysts for transformation. They used:</w:t>
      </w:r>
    </w:p>
    <w:p w:rsidR="000D26AF" w:rsidRPr="000D26AF" w:rsidRDefault="000D26AF" w:rsidP="003D4AC1">
      <w:pPr>
        <w:numPr>
          <w:ilvl w:val="0"/>
          <w:numId w:val="165"/>
        </w:numPr>
      </w:pPr>
      <w:r w:rsidRPr="000D26AF">
        <w:t>sermons</w:t>
      </w:r>
    </w:p>
    <w:p w:rsidR="000D26AF" w:rsidRPr="000D26AF" w:rsidRDefault="000D26AF" w:rsidP="003D4AC1">
      <w:pPr>
        <w:numPr>
          <w:ilvl w:val="0"/>
          <w:numId w:val="165"/>
        </w:numPr>
      </w:pPr>
      <w:r w:rsidRPr="000D26AF">
        <w:t>Bible studies</w:t>
      </w:r>
    </w:p>
    <w:p w:rsidR="000D26AF" w:rsidRPr="000D26AF" w:rsidRDefault="000D26AF" w:rsidP="003D4AC1">
      <w:pPr>
        <w:numPr>
          <w:ilvl w:val="0"/>
          <w:numId w:val="165"/>
        </w:numPr>
      </w:pPr>
      <w:r w:rsidRPr="000D26AF">
        <w:lastRenderedPageBreak/>
        <w:t>community meetings</w:t>
      </w:r>
    </w:p>
    <w:p w:rsidR="000D26AF" w:rsidRPr="000D26AF" w:rsidRDefault="000D26AF" w:rsidP="003D4AC1">
      <w:pPr>
        <w:numPr>
          <w:ilvl w:val="0"/>
          <w:numId w:val="165"/>
        </w:numPr>
      </w:pPr>
      <w:r w:rsidRPr="000D26AF">
        <w:t>youth programs</w:t>
      </w:r>
    </w:p>
    <w:p w:rsidR="000D26AF" w:rsidRPr="000D26AF" w:rsidRDefault="000D26AF" w:rsidP="003D4AC1">
      <w:pPr>
        <w:numPr>
          <w:ilvl w:val="0"/>
          <w:numId w:val="165"/>
        </w:numPr>
      </w:pPr>
      <w:r w:rsidRPr="000D26AF">
        <w:t>women’s groups</w:t>
      </w:r>
    </w:p>
    <w:p w:rsidR="000D26AF" w:rsidRPr="000D26AF" w:rsidRDefault="000D26AF" w:rsidP="003D4AC1">
      <w:pPr>
        <w:numPr>
          <w:ilvl w:val="0"/>
          <w:numId w:val="165"/>
        </w:numPr>
      </w:pPr>
      <w:r w:rsidRPr="000D26AF">
        <w:t>men’s fellowships</w:t>
      </w:r>
    </w:p>
    <w:p w:rsidR="000D26AF" w:rsidRPr="000D26AF" w:rsidRDefault="000D26AF" w:rsidP="000D26AF">
      <w:r w:rsidRPr="000D26AF">
        <w:t>to educate their congregations about:</w:t>
      </w:r>
    </w:p>
    <w:p w:rsidR="000D26AF" w:rsidRPr="000D26AF" w:rsidRDefault="000D26AF" w:rsidP="003D4AC1">
      <w:pPr>
        <w:numPr>
          <w:ilvl w:val="0"/>
          <w:numId w:val="166"/>
        </w:numPr>
      </w:pPr>
      <w:r w:rsidRPr="000D26AF">
        <w:t>diabetes</w:t>
      </w:r>
    </w:p>
    <w:p w:rsidR="000D26AF" w:rsidRPr="000D26AF" w:rsidRDefault="000D26AF" w:rsidP="003D4AC1">
      <w:pPr>
        <w:numPr>
          <w:ilvl w:val="0"/>
          <w:numId w:val="166"/>
        </w:numPr>
      </w:pPr>
      <w:r w:rsidRPr="000D26AF">
        <w:t>obesity</w:t>
      </w:r>
    </w:p>
    <w:p w:rsidR="000D26AF" w:rsidRPr="000D26AF" w:rsidRDefault="000D26AF" w:rsidP="003D4AC1">
      <w:pPr>
        <w:numPr>
          <w:ilvl w:val="0"/>
          <w:numId w:val="166"/>
        </w:numPr>
      </w:pPr>
      <w:r w:rsidRPr="000D26AF">
        <w:t>addiction</w:t>
      </w:r>
    </w:p>
    <w:p w:rsidR="000D26AF" w:rsidRPr="000D26AF" w:rsidRDefault="000D26AF" w:rsidP="003D4AC1">
      <w:pPr>
        <w:numPr>
          <w:ilvl w:val="0"/>
          <w:numId w:val="166"/>
        </w:numPr>
      </w:pPr>
      <w:r w:rsidRPr="000D26AF">
        <w:t>healthy eating</w:t>
      </w:r>
    </w:p>
    <w:p w:rsidR="000D26AF" w:rsidRPr="000D26AF" w:rsidRDefault="000D26AF" w:rsidP="003D4AC1">
      <w:pPr>
        <w:numPr>
          <w:ilvl w:val="0"/>
          <w:numId w:val="166"/>
        </w:numPr>
      </w:pPr>
      <w:r w:rsidRPr="000D26AF">
        <w:t>exercise</w:t>
      </w:r>
    </w:p>
    <w:p w:rsidR="000D26AF" w:rsidRPr="000D26AF" w:rsidRDefault="000D26AF" w:rsidP="003D4AC1">
      <w:pPr>
        <w:numPr>
          <w:ilvl w:val="0"/>
          <w:numId w:val="166"/>
        </w:numPr>
      </w:pPr>
      <w:r w:rsidRPr="000D26AF">
        <w:t>emotional healing</w:t>
      </w:r>
    </w:p>
    <w:p w:rsidR="000D26AF" w:rsidRPr="000D26AF" w:rsidRDefault="000D26AF" w:rsidP="000D26AF">
      <w:r w:rsidRPr="000D26AF">
        <w:t>Leadership turns information into action.</w:t>
      </w:r>
    </w:p>
    <w:p w:rsidR="000D26AF" w:rsidRPr="000D26AF" w:rsidRDefault="000D26AF" w:rsidP="000D26AF">
      <w:pPr>
        <w:rPr>
          <w:b/>
          <w:bCs/>
        </w:rPr>
      </w:pPr>
      <w:r w:rsidRPr="000D26AF">
        <w:rPr>
          <w:b/>
          <w:bCs/>
        </w:rPr>
        <w:t>Transformation Requires Communication</w:t>
      </w:r>
    </w:p>
    <w:p w:rsidR="000D26AF" w:rsidRPr="000D26AF" w:rsidRDefault="000D26AF" w:rsidP="000D26AF">
      <w:r w:rsidRPr="000D26AF">
        <w:t xml:space="preserve">As Chief Editor of </w:t>
      </w:r>
      <w:r w:rsidRPr="000D26AF">
        <w:rPr>
          <w:i/>
          <w:iCs/>
        </w:rPr>
        <w:t>Health &amp; Development Magazine</w:t>
      </w:r>
      <w:r w:rsidRPr="000D26AF">
        <w:t>, I learned that communication is the engine of community transformation. Through articles, editorials, interviews, and reports, I reached:</w:t>
      </w:r>
    </w:p>
    <w:p w:rsidR="000D26AF" w:rsidRPr="000D26AF" w:rsidRDefault="000D26AF" w:rsidP="003D4AC1">
      <w:pPr>
        <w:numPr>
          <w:ilvl w:val="0"/>
          <w:numId w:val="167"/>
        </w:numPr>
      </w:pPr>
      <w:r w:rsidRPr="000D26AF">
        <w:t>families</w:t>
      </w:r>
    </w:p>
    <w:p w:rsidR="000D26AF" w:rsidRPr="000D26AF" w:rsidRDefault="000D26AF" w:rsidP="003D4AC1">
      <w:pPr>
        <w:numPr>
          <w:ilvl w:val="0"/>
          <w:numId w:val="167"/>
        </w:numPr>
      </w:pPr>
      <w:r w:rsidRPr="000D26AF">
        <w:t>churches</w:t>
      </w:r>
    </w:p>
    <w:p w:rsidR="000D26AF" w:rsidRPr="000D26AF" w:rsidRDefault="000D26AF" w:rsidP="003D4AC1">
      <w:pPr>
        <w:numPr>
          <w:ilvl w:val="0"/>
          <w:numId w:val="167"/>
        </w:numPr>
      </w:pPr>
      <w:r w:rsidRPr="000D26AF">
        <w:t>schools</w:t>
      </w:r>
    </w:p>
    <w:p w:rsidR="000D26AF" w:rsidRPr="000D26AF" w:rsidRDefault="000D26AF" w:rsidP="003D4AC1">
      <w:pPr>
        <w:numPr>
          <w:ilvl w:val="0"/>
          <w:numId w:val="167"/>
        </w:numPr>
      </w:pPr>
      <w:r w:rsidRPr="000D26AF">
        <w:t>health workers</w:t>
      </w:r>
    </w:p>
    <w:p w:rsidR="000D26AF" w:rsidRPr="000D26AF" w:rsidRDefault="000D26AF" w:rsidP="003D4AC1">
      <w:pPr>
        <w:numPr>
          <w:ilvl w:val="0"/>
          <w:numId w:val="167"/>
        </w:numPr>
      </w:pPr>
      <w:r w:rsidRPr="000D26AF">
        <w:t>policymakers</w:t>
      </w:r>
    </w:p>
    <w:p w:rsidR="000D26AF" w:rsidRPr="000D26AF" w:rsidRDefault="000D26AF" w:rsidP="003D4AC1">
      <w:pPr>
        <w:numPr>
          <w:ilvl w:val="0"/>
          <w:numId w:val="167"/>
        </w:numPr>
      </w:pPr>
      <w:r w:rsidRPr="000D26AF">
        <w:t>youth groups</w:t>
      </w:r>
    </w:p>
    <w:p w:rsidR="000D26AF" w:rsidRPr="000D26AF" w:rsidRDefault="000D26AF" w:rsidP="000D26AF">
      <w:r w:rsidRPr="000D26AF">
        <w:t>Communication:</w:t>
      </w:r>
    </w:p>
    <w:p w:rsidR="000D26AF" w:rsidRPr="000D26AF" w:rsidRDefault="000D26AF" w:rsidP="003D4AC1">
      <w:pPr>
        <w:numPr>
          <w:ilvl w:val="0"/>
          <w:numId w:val="168"/>
        </w:numPr>
      </w:pPr>
      <w:r w:rsidRPr="000D26AF">
        <w:t>breaks stigma</w:t>
      </w:r>
    </w:p>
    <w:p w:rsidR="000D26AF" w:rsidRPr="000D26AF" w:rsidRDefault="000D26AF" w:rsidP="003D4AC1">
      <w:pPr>
        <w:numPr>
          <w:ilvl w:val="0"/>
          <w:numId w:val="168"/>
        </w:numPr>
      </w:pPr>
      <w:r w:rsidRPr="000D26AF">
        <w:t>corrects misinformation</w:t>
      </w:r>
    </w:p>
    <w:p w:rsidR="000D26AF" w:rsidRPr="000D26AF" w:rsidRDefault="000D26AF" w:rsidP="003D4AC1">
      <w:pPr>
        <w:numPr>
          <w:ilvl w:val="0"/>
          <w:numId w:val="168"/>
        </w:numPr>
      </w:pPr>
      <w:r w:rsidRPr="000D26AF">
        <w:t>inspires change</w:t>
      </w:r>
    </w:p>
    <w:p w:rsidR="000D26AF" w:rsidRPr="000D26AF" w:rsidRDefault="000D26AF" w:rsidP="003D4AC1">
      <w:pPr>
        <w:numPr>
          <w:ilvl w:val="0"/>
          <w:numId w:val="168"/>
        </w:numPr>
      </w:pPr>
      <w:r w:rsidRPr="000D26AF">
        <w:lastRenderedPageBreak/>
        <w:t>mobilizes communities</w:t>
      </w:r>
    </w:p>
    <w:p w:rsidR="000D26AF" w:rsidRPr="000D26AF" w:rsidRDefault="000D26AF" w:rsidP="003D4AC1">
      <w:pPr>
        <w:numPr>
          <w:ilvl w:val="0"/>
          <w:numId w:val="168"/>
        </w:numPr>
      </w:pPr>
      <w:r w:rsidRPr="000D26AF">
        <w:t>connects science with society</w:t>
      </w:r>
    </w:p>
    <w:p w:rsidR="000D26AF" w:rsidRPr="000D26AF" w:rsidRDefault="000D26AF" w:rsidP="000D26AF">
      <w:r w:rsidRPr="000D26AF">
        <w:t>Transformation begins with conversation.</w:t>
      </w:r>
    </w:p>
    <w:p w:rsidR="000D26AF" w:rsidRPr="000D26AF" w:rsidRDefault="000D26AF" w:rsidP="000D26AF">
      <w:pPr>
        <w:rPr>
          <w:b/>
          <w:bCs/>
        </w:rPr>
      </w:pPr>
      <w:r w:rsidRPr="000D26AF">
        <w:rPr>
          <w:b/>
          <w:bCs/>
        </w:rPr>
        <w:t>Transformation Requires Faith</w:t>
      </w:r>
    </w:p>
    <w:p w:rsidR="000D26AF" w:rsidRPr="000D26AF" w:rsidRDefault="000D26AF" w:rsidP="000D26AF">
      <w:r w:rsidRPr="000D26AF">
        <w:t>Faith communities are powerful agents of change. In Cameroon, I saw how churches became centers of healing. In the United States, I saw how faith</w:t>
      </w:r>
      <w:r w:rsidRPr="000D26AF">
        <w:noBreakHyphen/>
        <w:t>based addiction programs restored lives. In Europe, I saw how cultural faith in discipline and structure protected communities.</w:t>
      </w:r>
    </w:p>
    <w:p w:rsidR="000D26AF" w:rsidRPr="000D26AF" w:rsidRDefault="000D26AF" w:rsidP="000D26AF">
      <w:r w:rsidRPr="000D26AF">
        <w:t>Faith provides:</w:t>
      </w:r>
    </w:p>
    <w:p w:rsidR="000D26AF" w:rsidRPr="000D26AF" w:rsidRDefault="000D26AF" w:rsidP="003D4AC1">
      <w:pPr>
        <w:numPr>
          <w:ilvl w:val="0"/>
          <w:numId w:val="169"/>
        </w:numPr>
      </w:pPr>
      <w:r w:rsidRPr="000D26AF">
        <w:t>identity</w:t>
      </w:r>
    </w:p>
    <w:p w:rsidR="000D26AF" w:rsidRPr="000D26AF" w:rsidRDefault="000D26AF" w:rsidP="003D4AC1">
      <w:pPr>
        <w:numPr>
          <w:ilvl w:val="0"/>
          <w:numId w:val="169"/>
        </w:numPr>
      </w:pPr>
      <w:r w:rsidRPr="000D26AF">
        <w:t>hope</w:t>
      </w:r>
    </w:p>
    <w:p w:rsidR="000D26AF" w:rsidRPr="000D26AF" w:rsidRDefault="000D26AF" w:rsidP="003D4AC1">
      <w:pPr>
        <w:numPr>
          <w:ilvl w:val="0"/>
          <w:numId w:val="169"/>
        </w:numPr>
      </w:pPr>
      <w:r w:rsidRPr="000D26AF">
        <w:t>purpose</w:t>
      </w:r>
    </w:p>
    <w:p w:rsidR="000D26AF" w:rsidRPr="000D26AF" w:rsidRDefault="000D26AF" w:rsidP="003D4AC1">
      <w:pPr>
        <w:numPr>
          <w:ilvl w:val="0"/>
          <w:numId w:val="169"/>
        </w:numPr>
      </w:pPr>
      <w:r w:rsidRPr="000D26AF">
        <w:t>discipline</w:t>
      </w:r>
    </w:p>
    <w:p w:rsidR="000D26AF" w:rsidRPr="000D26AF" w:rsidRDefault="000D26AF" w:rsidP="003D4AC1">
      <w:pPr>
        <w:numPr>
          <w:ilvl w:val="0"/>
          <w:numId w:val="169"/>
        </w:numPr>
      </w:pPr>
      <w:r w:rsidRPr="000D26AF">
        <w:t>emotional healing</w:t>
      </w:r>
    </w:p>
    <w:p w:rsidR="000D26AF" w:rsidRPr="000D26AF" w:rsidRDefault="000D26AF" w:rsidP="003D4AC1">
      <w:pPr>
        <w:numPr>
          <w:ilvl w:val="0"/>
          <w:numId w:val="169"/>
        </w:numPr>
      </w:pPr>
      <w:r w:rsidRPr="000D26AF">
        <w:t>community support</w:t>
      </w:r>
    </w:p>
    <w:p w:rsidR="000D26AF" w:rsidRPr="000D26AF" w:rsidRDefault="000D26AF" w:rsidP="000D26AF">
      <w:r w:rsidRPr="000D26AF">
        <w:t>Faith transforms behavior — and behavior transforms health.</w:t>
      </w:r>
    </w:p>
    <w:p w:rsidR="000D26AF" w:rsidRPr="000D26AF" w:rsidRDefault="000D26AF" w:rsidP="000D26AF">
      <w:pPr>
        <w:rPr>
          <w:b/>
          <w:bCs/>
        </w:rPr>
      </w:pPr>
      <w:r w:rsidRPr="000D26AF">
        <w:rPr>
          <w:b/>
          <w:bCs/>
        </w:rPr>
        <w:t>Transformation Requires Education</w:t>
      </w:r>
    </w:p>
    <w:p w:rsidR="000D26AF" w:rsidRPr="000D26AF" w:rsidRDefault="000D26AF" w:rsidP="000D26AF">
      <w:r w:rsidRPr="000D26AF">
        <w:t xml:space="preserve">Education empowers communities to make informed decisions. In my global health training at </w:t>
      </w:r>
      <w:r w:rsidRPr="000D26AF">
        <w:rPr>
          <w:b/>
          <w:bCs/>
        </w:rPr>
        <w:t>Johns Hopkins</w:t>
      </w:r>
      <w:r w:rsidRPr="000D26AF">
        <w:t>, supported by USAID, I learned that education is the most cost</w:t>
      </w:r>
      <w:r w:rsidRPr="000D26AF">
        <w:noBreakHyphen/>
        <w:t>effective tool in public health.</w:t>
      </w:r>
    </w:p>
    <w:p w:rsidR="000D26AF" w:rsidRPr="000D26AF" w:rsidRDefault="000D26AF" w:rsidP="000D26AF">
      <w:r w:rsidRPr="000D26AF">
        <w:t>Education teaches communities:</w:t>
      </w:r>
    </w:p>
    <w:p w:rsidR="000D26AF" w:rsidRPr="000D26AF" w:rsidRDefault="000D26AF" w:rsidP="003D4AC1">
      <w:pPr>
        <w:numPr>
          <w:ilvl w:val="0"/>
          <w:numId w:val="170"/>
        </w:numPr>
      </w:pPr>
      <w:r w:rsidRPr="000D26AF">
        <w:t>what diabetes is</w:t>
      </w:r>
    </w:p>
    <w:p w:rsidR="000D26AF" w:rsidRPr="000D26AF" w:rsidRDefault="000D26AF" w:rsidP="003D4AC1">
      <w:pPr>
        <w:numPr>
          <w:ilvl w:val="0"/>
          <w:numId w:val="170"/>
        </w:numPr>
      </w:pPr>
      <w:r w:rsidRPr="000D26AF">
        <w:t>how obesity develops</w:t>
      </w:r>
    </w:p>
    <w:p w:rsidR="000D26AF" w:rsidRPr="000D26AF" w:rsidRDefault="000D26AF" w:rsidP="003D4AC1">
      <w:pPr>
        <w:numPr>
          <w:ilvl w:val="0"/>
          <w:numId w:val="170"/>
        </w:numPr>
      </w:pPr>
      <w:r w:rsidRPr="000D26AF">
        <w:t>how addiction works</w:t>
      </w:r>
    </w:p>
    <w:p w:rsidR="000D26AF" w:rsidRPr="000D26AF" w:rsidRDefault="000D26AF" w:rsidP="003D4AC1">
      <w:pPr>
        <w:numPr>
          <w:ilvl w:val="0"/>
          <w:numId w:val="170"/>
        </w:numPr>
      </w:pPr>
      <w:r w:rsidRPr="000D26AF">
        <w:t>how food affects the body</w:t>
      </w:r>
    </w:p>
    <w:p w:rsidR="000D26AF" w:rsidRPr="000D26AF" w:rsidRDefault="000D26AF" w:rsidP="003D4AC1">
      <w:pPr>
        <w:numPr>
          <w:ilvl w:val="0"/>
          <w:numId w:val="170"/>
        </w:numPr>
      </w:pPr>
      <w:r w:rsidRPr="000D26AF">
        <w:t>how stress influences health</w:t>
      </w:r>
    </w:p>
    <w:p w:rsidR="000D26AF" w:rsidRPr="000D26AF" w:rsidRDefault="000D26AF" w:rsidP="003D4AC1">
      <w:pPr>
        <w:numPr>
          <w:ilvl w:val="0"/>
          <w:numId w:val="170"/>
        </w:numPr>
      </w:pPr>
      <w:r w:rsidRPr="000D26AF">
        <w:t>how lifestyle prevents disease</w:t>
      </w:r>
    </w:p>
    <w:p w:rsidR="000D26AF" w:rsidRPr="000D26AF" w:rsidRDefault="000D26AF" w:rsidP="000D26AF">
      <w:r w:rsidRPr="000D26AF">
        <w:t>Education turns knowledge into empowerment.</w:t>
      </w:r>
    </w:p>
    <w:p w:rsidR="000D26AF" w:rsidRPr="000D26AF" w:rsidRDefault="000D26AF" w:rsidP="000D26AF">
      <w:pPr>
        <w:rPr>
          <w:b/>
          <w:bCs/>
        </w:rPr>
      </w:pPr>
      <w:r w:rsidRPr="000D26AF">
        <w:rPr>
          <w:b/>
          <w:bCs/>
        </w:rPr>
        <w:lastRenderedPageBreak/>
        <w:t>Transformation Requires Environment</w:t>
      </w:r>
    </w:p>
    <w:p w:rsidR="000D26AF" w:rsidRPr="000D26AF" w:rsidRDefault="000D26AF" w:rsidP="000D26AF">
      <w:r w:rsidRPr="000D26AF">
        <w:t>Communities cannot transform without healthy environments.</w:t>
      </w:r>
    </w:p>
    <w:p w:rsidR="000D26AF" w:rsidRPr="000D26AF" w:rsidRDefault="000D26AF" w:rsidP="000D26AF">
      <w:pPr>
        <w:rPr>
          <w:b/>
          <w:bCs/>
        </w:rPr>
      </w:pPr>
      <w:r w:rsidRPr="000D26AF">
        <w:rPr>
          <w:b/>
          <w:bCs/>
        </w:rPr>
        <w:t>In Africa:</w:t>
      </w:r>
    </w:p>
    <w:p w:rsidR="000D26AF" w:rsidRPr="000D26AF" w:rsidRDefault="000D26AF" w:rsidP="000D26AF">
      <w:r w:rsidRPr="000D26AF">
        <w:t>Urbanization has created environments that promote obesity and diabetes. Communities need:</w:t>
      </w:r>
    </w:p>
    <w:p w:rsidR="000D26AF" w:rsidRPr="000D26AF" w:rsidRDefault="000D26AF" w:rsidP="003D4AC1">
      <w:pPr>
        <w:numPr>
          <w:ilvl w:val="0"/>
          <w:numId w:val="171"/>
        </w:numPr>
      </w:pPr>
      <w:r w:rsidRPr="000D26AF">
        <w:t>parks</w:t>
      </w:r>
    </w:p>
    <w:p w:rsidR="000D26AF" w:rsidRPr="000D26AF" w:rsidRDefault="000D26AF" w:rsidP="003D4AC1">
      <w:pPr>
        <w:numPr>
          <w:ilvl w:val="0"/>
          <w:numId w:val="171"/>
        </w:numPr>
      </w:pPr>
      <w:r w:rsidRPr="000D26AF">
        <w:t>walking paths</w:t>
      </w:r>
    </w:p>
    <w:p w:rsidR="000D26AF" w:rsidRPr="000D26AF" w:rsidRDefault="000D26AF" w:rsidP="003D4AC1">
      <w:pPr>
        <w:numPr>
          <w:ilvl w:val="0"/>
          <w:numId w:val="171"/>
        </w:numPr>
      </w:pPr>
      <w:r w:rsidRPr="000D26AF">
        <w:t>recreational centers</w:t>
      </w:r>
    </w:p>
    <w:p w:rsidR="000D26AF" w:rsidRPr="000D26AF" w:rsidRDefault="000D26AF" w:rsidP="003D4AC1">
      <w:pPr>
        <w:numPr>
          <w:ilvl w:val="0"/>
          <w:numId w:val="171"/>
        </w:numPr>
      </w:pPr>
      <w:r w:rsidRPr="000D26AF">
        <w:t>healthy food markets</w:t>
      </w:r>
    </w:p>
    <w:p w:rsidR="000D26AF" w:rsidRPr="000D26AF" w:rsidRDefault="000D26AF" w:rsidP="003D4AC1">
      <w:pPr>
        <w:numPr>
          <w:ilvl w:val="0"/>
          <w:numId w:val="171"/>
        </w:numPr>
      </w:pPr>
      <w:r w:rsidRPr="000D26AF">
        <w:t>school health programs</w:t>
      </w:r>
    </w:p>
    <w:p w:rsidR="000D26AF" w:rsidRPr="000D26AF" w:rsidRDefault="000D26AF" w:rsidP="000D26AF">
      <w:pPr>
        <w:rPr>
          <w:b/>
          <w:bCs/>
        </w:rPr>
      </w:pPr>
      <w:r w:rsidRPr="000D26AF">
        <w:rPr>
          <w:b/>
          <w:bCs/>
        </w:rPr>
        <w:t>In Europe:</w:t>
      </w:r>
    </w:p>
    <w:p w:rsidR="000D26AF" w:rsidRPr="000D26AF" w:rsidRDefault="000D26AF" w:rsidP="000D26AF">
      <w:r w:rsidRPr="000D26AF">
        <w:t>Healthy environments protect citizens. Walkable cities, parks, and cultural eating patterns reduce disease.</w:t>
      </w:r>
    </w:p>
    <w:p w:rsidR="000D26AF" w:rsidRPr="000D26AF" w:rsidRDefault="000D26AF" w:rsidP="000D26AF">
      <w:pPr>
        <w:rPr>
          <w:b/>
          <w:bCs/>
        </w:rPr>
      </w:pPr>
      <w:r w:rsidRPr="000D26AF">
        <w:rPr>
          <w:b/>
          <w:bCs/>
        </w:rPr>
        <w:t>In North America:</w:t>
      </w:r>
    </w:p>
    <w:p w:rsidR="000D26AF" w:rsidRPr="000D26AF" w:rsidRDefault="000D26AF" w:rsidP="000D26AF">
      <w:r w:rsidRPr="000D26AF">
        <w:t>Food deserts, stress, and sedentary lifestyles fuel chronic disease. Communities need:</w:t>
      </w:r>
    </w:p>
    <w:p w:rsidR="000D26AF" w:rsidRPr="000D26AF" w:rsidRDefault="000D26AF" w:rsidP="003D4AC1">
      <w:pPr>
        <w:numPr>
          <w:ilvl w:val="0"/>
          <w:numId w:val="172"/>
        </w:numPr>
      </w:pPr>
      <w:r w:rsidRPr="000D26AF">
        <w:t>access to healthy food</w:t>
      </w:r>
    </w:p>
    <w:p w:rsidR="000D26AF" w:rsidRPr="000D26AF" w:rsidRDefault="000D26AF" w:rsidP="003D4AC1">
      <w:pPr>
        <w:numPr>
          <w:ilvl w:val="0"/>
          <w:numId w:val="172"/>
        </w:numPr>
      </w:pPr>
      <w:r w:rsidRPr="000D26AF">
        <w:t>safe spaces for exercise</w:t>
      </w:r>
    </w:p>
    <w:p w:rsidR="000D26AF" w:rsidRPr="000D26AF" w:rsidRDefault="000D26AF" w:rsidP="003D4AC1">
      <w:pPr>
        <w:numPr>
          <w:ilvl w:val="0"/>
          <w:numId w:val="172"/>
        </w:numPr>
      </w:pPr>
      <w:r w:rsidRPr="000D26AF">
        <w:t>mental health support</w:t>
      </w:r>
    </w:p>
    <w:p w:rsidR="000D26AF" w:rsidRPr="000D26AF" w:rsidRDefault="000D26AF" w:rsidP="003D4AC1">
      <w:pPr>
        <w:numPr>
          <w:ilvl w:val="0"/>
          <w:numId w:val="172"/>
        </w:numPr>
      </w:pPr>
      <w:r w:rsidRPr="000D26AF">
        <w:t>addiction recovery programs</w:t>
      </w:r>
    </w:p>
    <w:p w:rsidR="000D26AF" w:rsidRPr="000D26AF" w:rsidRDefault="000D26AF" w:rsidP="000D26AF">
      <w:r w:rsidRPr="000D26AF">
        <w:t>Environment shapes behavior — and behavior shapes health.</w:t>
      </w:r>
    </w:p>
    <w:p w:rsidR="000D26AF" w:rsidRPr="000D26AF" w:rsidRDefault="000D26AF" w:rsidP="000D26AF">
      <w:pPr>
        <w:rPr>
          <w:b/>
          <w:bCs/>
        </w:rPr>
      </w:pPr>
      <w:r w:rsidRPr="000D26AF">
        <w:rPr>
          <w:b/>
          <w:bCs/>
        </w:rPr>
        <w:t>Transformation Requires Community Engagement</w:t>
      </w:r>
    </w:p>
    <w:p w:rsidR="000D26AF" w:rsidRPr="000D26AF" w:rsidRDefault="000D26AF" w:rsidP="000D26AF">
      <w:r w:rsidRPr="000D26AF">
        <w:t>Communities transform when people participate. During my outreach missions, I saw how engagement created change:</w:t>
      </w:r>
    </w:p>
    <w:p w:rsidR="000D26AF" w:rsidRPr="000D26AF" w:rsidRDefault="000D26AF" w:rsidP="003D4AC1">
      <w:pPr>
        <w:numPr>
          <w:ilvl w:val="0"/>
          <w:numId w:val="173"/>
        </w:numPr>
      </w:pPr>
      <w:r w:rsidRPr="000D26AF">
        <w:t>youth groups organizing exercise programs</w:t>
      </w:r>
    </w:p>
    <w:p w:rsidR="000D26AF" w:rsidRPr="000D26AF" w:rsidRDefault="000D26AF" w:rsidP="003D4AC1">
      <w:pPr>
        <w:numPr>
          <w:ilvl w:val="0"/>
          <w:numId w:val="173"/>
        </w:numPr>
      </w:pPr>
      <w:r w:rsidRPr="000D26AF">
        <w:t>women’s groups teaching healthy cooking</w:t>
      </w:r>
    </w:p>
    <w:p w:rsidR="000D26AF" w:rsidRPr="000D26AF" w:rsidRDefault="000D26AF" w:rsidP="003D4AC1">
      <w:pPr>
        <w:numPr>
          <w:ilvl w:val="0"/>
          <w:numId w:val="173"/>
        </w:numPr>
      </w:pPr>
      <w:r w:rsidRPr="000D26AF">
        <w:t>men’s fellowships addressing addiction</w:t>
      </w:r>
    </w:p>
    <w:p w:rsidR="000D26AF" w:rsidRPr="000D26AF" w:rsidRDefault="000D26AF" w:rsidP="003D4AC1">
      <w:pPr>
        <w:numPr>
          <w:ilvl w:val="0"/>
          <w:numId w:val="173"/>
        </w:numPr>
      </w:pPr>
      <w:r w:rsidRPr="000D26AF">
        <w:t>churches hosting health screenings</w:t>
      </w:r>
    </w:p>
    <w:p w:rsidR="000D26AF" w:rsidRPr="000D26AF" w:rsidRDefault="000D26AF" w:rsidP="003D4AC1">
      <w:pPr>
        <w:numPr>
          <w:ilvl w:val="0"/>
          <w:numId w:val="173"/>
        </w:numPr>
      </w:pPr>
      <w:r w:rsidRPr="000D26AF">
        <w:lastRenderedPageBreak/>
        <w:t>families adopting healthier habits</w:t>
      </w:r>
    </w:p>
    <w:p w:rsidR="000D26AF" w:rsidRPr="000D26AF" w:rsidRDefault="000D26AF" w:rsidP="003D4AC1">
      <w:pPr>
        <w:numPr>
          <w:ilvl w:val="0"/>
          <w:numId w:val="173"/>
        </w:numPr>
      </w:pPr>
      <w:r w:rsidRPr="000D26AF">
        <w:t>leaders promoting awareness</w:t>
      </w:r>
    </w:p>
    <w:p w:rsidR="000D26AF" w:rsidRPr="000D26AF" w:rsidRDefault="000D26AF" w:rsidP="000D26AF">
      <w:r w:rsidRPr="000D26AF">
        <w:t>Engagement turns ideas into movement.</w:t>
      </w:r>
    </w:p>
    <w:p w:rsidR="000D26AF" w:rsidRPr="000D26AF" w:rsidRDefault="000D26AF" w:rsidP="000D26AF">
      <w:pPr>
        <w:rPr>
          <w:b/>
          <w:bCs/>
        </w:rPr>
      </w:pPr>
      <w:r w:rsidRPr="000D26AF">
        <w:rPr>
          <w:b/>
          <w:bCs/>
        </w:rPr>
        <w:t>Transformation Requires Policy</w:t>
      </w:r>
    </w:p>
    <w:p w:rsidR="000D26AF" w:rsidRPr="000D26AF" w:rsidRDefault="000D26AF" w:rsidP="000D26AF">
      <w:r w:rsidRPr="000D26AF">
        <w:t>My global health diplomacy training taught me that policy is essential for community transformation. Governments must:</w:t>
      </w:r>
    </w:p>
    <w:p w:rsidR="000D26AF" w:rsidRPr="000D26AF" w:rsidRDefault="000D26AF" w:rsidP="003D4AC1">
      <w:pPr>
        <w:numPr>
          <w:ilvl w:val="0"/>
          <w:numId w:val="174"/>
        </w:numPr>
      </w:pPr>
      <w:r w:rsidRPr="000D26AF">
        <w:t>regulate food marketing</w:t>
      </w:r>
    </w:p>
    <w:p w:rsidR="000D26AF" w:rsidRPr="000D26AF" w:rsidRDefault="000D26AF" w:rsidP="003D4AC1">
      <w:pPr>
        <w:numPr>
          <w:ilvl w:val="0"/>
          <w:numId w:val="174"/>
        </w:numPr>
      </w:pPr>
      <w:r w:rsidRPr="000D26AF">
        <w:t>improve urban planning</w:t>
      </w:r>
    </w:p>
    <w:p w:rsidR="000D26AF" w:rsidRPr="000D26AF" w:rsidRDefault="000D26AF" w:rsidP="003D4AC1">
      <w:pPr>
        <w:numPr>
          <w:ilvl w:val="0"/>
          <w:numId w:val="174"/>
        </w:numPr>
      </w:pPr>
      <w:r w:rsidRPr="000D26AF">
        <w:t>strengthen health systems</w:t>
      </w:r>
    </w:p>
    <w:p w:rsidR="000D26AF" w:rsidRPr="000D26AF" w:rsidRDefault="000D26AF" w:rsidP="003D4AC1">
      <w:pPr>
        <w:numPr>
          <w:ilvl w:val="0"/>
          <w:numId w:val="174"/>
        </w:numPr>
      </w:pPr>
      <w:r w:rsidRPr="000D26AF">
        <w:t>support mental health</w:t>
      </w:r>
    </w:p>
    <w:p w:rsidR="000D26AF" w:rsidRPr="000D26AF" w:rsidRDefault="000D26AF" w:rsidP="003D4AC1">
      <w:pPr>
        <w:numPr>
          <w:ilvl w:val="0"/>
          <w:numId w:val="174"/>
        </w:numPr>
      </w:pPr>
      <w:r w:rsidRPr="000D26AF">
        <w:t>invest in prevention</w:t>
      </w:r>
    </w:p>
    <w:p w:rsidR="000D26AF" w:rsidRPr="000D26AF" w:rsidRDefault="000D26AF" w:rsidP="003D4AC1">
      <w:pPr>
        <w:numPr>
          <w:ilvl w:val="0"/>
          <w:numId w:val="174"/>
        </w:numPr>
      </w:pPr>
      <w:r w:rsidRPr="000D26AF">
        <w:t>promote physical activity</w:t>
      </w:r>
    </w:p>
    <w:p w:rsidR="000D26AF" w:rsidRPr="000D26AF" w:rsidRDefault="000D26AF" w:rsidP="003D4AC1">
      <w:pPr>
        <w:numPr>
          <w:ilvl w:val="0"/>
          <w:numId w:val="174"/>
        </w:numPr>
      </w:pPr>
      <w:r w:rsidRPr="000D26AF">
        <w:t>educate communities</w:t>
      </w:r>
    </w:p>
    <w:p w:rsidR="000D26AF" w:rsidRPr="000D26AF" w:rsidRDefault="000D26AF" w:rsidP="000D26AF">
      <w:r w:rsidRPr="000D26AF">
        <w:t>Policy creates structure — and structure sustains transformation.</w:t>
      </w:r>
    </w:p>
    <w:p w:rsidR="000D26AF" w:rsidRPr="000D26AF" w:rsidRDefault="000D26AF" w:rsidP="000D26AF">
      <w:pPr>
        <w:rPr>
          <w:b/>
          <w:bCs/>
        </w:rPr>
      </w:pPr>
      <w:r w:rsidRPr="000D26AF">
        <w:rPr>
          <w:b/>
          <w:bCs/>
        </w:rPr>
        <w:t>Transformation Requires Healing</w:t>
      </w:r>
    </w:p>
    <w:p w:rsidR="000D26AF" w:rsidRPr="000D26AF" w:rsidRDefault="000D26AF" w:rsidP="000D26AF">
      <w:r w:rsidRPr="000D26AF">
        <w:t>Communities cannot transform without healing. Healing includes:</w:t>
      </w:r>
    </w:p>
    <w:p w:rsidR="000D26AF" w:rsidRPr="000D26AF" w:rsidRDefault="000D26AF" w:rsidP="003D4AC1">
      <w:pPr>
        <w:numPr>
          <w:ilvl w:val="0"/>
          <w:numId w:val="175"/>
        </w:numPr>
      </w:pPr>
      <w:r w:rsidRPr="000D26AF">
        <w:t>emotional healing</w:t>
      </w:r>
    </w:p>
    <w:p w:rsidR="000D26AF" w:rsidRPr="000D26AF" w:rsidRDefault="000D26AF" w:rsidP="003D4AC1">
      <w:pPr>
        <w:numPr>
          <w:ilvl w:val="0"/>
          <w:numId w:val="175"/>
        </w:numPr>
      </w:pPr>
      <w:r w:rsidRPr="000D26AF">
        <w:t>spiritual healing</w:t>
      </w:r>
    </w:p>
    <w:p w:rsidR="000D26AF" w:rsidRPr="000D26AF" w:rsidRDefault="000D26AF" w:rsidP="003D4AC1">
      <w:pPr>
        <w:numPr>
          <w:ilvl w:val="0"/>
          <w:numId w:val="175"/>
        </w:numPr>
      </w:pPr>
      <w:r w:rsidRPr="000D26AF">
        <w:t>behavioral healing</w:t>
      </w:r>
    </w:p>
    <w:p w:rsidR="000D26AF" w:rsidRPr="000D26AF" w:rsidRDefault="000D26AF" w:rsidP="003D4AC1">
      <w:pPr>
        <w:numPr>
          <w:ilvl w:val="0"/>
          <w:numId w:val="175"/>
        </w:numPr>
      </w:pPr>
      <w:r w:rsidRPr="000D26AF">
        <w:t>relational healing</w:t>
      </w:r>
    </w:p>
    <w:p w:rsidR="000D26AF" w:rsidRPr="000D26AF" w:rsidRDefault="000D26AF" w:rsidP="003D4AC1">
      <w:pPr>
        <w:numPr>
          <w:ilvl w:val="0"/>
          <w:numId w:val="175"/>
        </w:numPr>
      </w:pPr>
      <w:r w:rsidRPr="000D26AF">
        <w:t>cultural healing</w:t>
      </w:r>
    </w:p>
    <w:p w:rsidR="000D26AF" w:rsidRPr="000D26AF" w:rsidRDefault="000D26AF" w:rsidP="000D26AF">
      <w:r w:rsidRPr="000D26AF">
        <w:t>In addiction recovery missions across North America, I saw how healing restored individuals — and restored communities.</w:t>
      </w:r>
    </w:p>
    <w:p w:rsidR="000D26AF" w:rsidRPr="000D26AF" w:rsidRDefault="000D26AF" w:rsidP="000D26AF">
      <w:r w:rsidRPr="000D26AF">
        <w:t>Healing is not only personal — it is communal.</w:t>
      </w:r>
    </w:p>
    <w:p w:rsidR="000D26AF" w:rsidRPr="000D26AF" w:rsidRDefault="000D26AF" w:rsidP="000D26AF">
      <w:pPr>
        <w:rPr>
          <w:b/>
          <w:bCs/>
        </w:rPr>
      </w:pPr>
      <w:r w:rsidRPr="000D26AF">
        <w:rPr>
          <w:b/>
          <w:bCs/>
        </w:rPr>
        <w:t>Transformation Requires Unity</w:t>
      </w:r>
    </w:p>
    <w:p w:rsidR="000D26AF" w:rsidRPr="000D26AF" w:rsidRDefault="000D26AF" w:rsidP="000D26AF">
      <w:r w:rsidRPr="000D26AF">
        <w:t>Communities transform when they work together. Transformation requires:</w:t>
      </w:r>
    </w:p>
    <w:p w:rsidR="000D26AF" w:rsidRPr="000D26AF" w:rsidRDefault="000D26AF" w:rsidP="003D4AC1">
      <w:pPr>
        <w:numPr>
          <w:ilvl w:val="0"/>
          <w:numId w:val="176"/>
        </w:numPr>
      </w:pPr>
      <w:r w:rsidRPr="000D26AF">
        <w:lastRenderedPageBreak/>
        <w:t>families</w:t>
      </w:r>
    </w:p>
    <w:p w:rsidR="000D26AF" w:rsidRPr="000D26AF" w:rsidRDefault="000D26AF" w:rsidP="003D4AC1">
      <w:pPr>
        <w:numPr>
          <w:ilvl w:val="0"/>
          <w:numId w:val="176"/>
        </w:numPr>
      </w:pPr>
      <w:r w:rsidRPr="000D26AF">
        <w:t>churches</w:t>
      </w:r>
    </w:p>
    <w:p w:rsidR="000D26AF" w:rsidRPr="000D26AF" w:rsidRDefault="000D26AF" w:rsidP="003D4AC1">
      <w:pPr>
        <w:numPr>
          <w:ilvl w:val="0"/>
          <w:numId w:val="176"/>
        </w:numPr>
      </w:pPr>
      <w:r w:rsidRPr="000D26AF">
        <w:t>schools</w:t>
      </w:r>
    </w:p>
    <w:p w:rsidR="000D26AF" w:rsidRPr="000D26AF" w:rsidRDefault="000D26AF" w:rsidP="003D4AC1">
      <w:pPr>
        <w:numPr>
          <w:ilvl w:val="0"/>
          <w:numId w:val="176"/>
        </w:numPr>
      </w:pPr>
      <w:r w:rsidRPr="000D26AF">
        <w:t>hospitals</w:t>
      </w:r>
    </w:p>
    <w:p w:rsidR="000D26AF" w:rsidRPr="000D26AF" w:rsidRDefault="000D26AF" w:rsidP="003D4AC1">
      <w:pPr>
        <w:numPr>
          <w:ilvl w:val="0"/>
          <w:numId w:val="176"/>
        </w:numPr>
      </w:pPr>
      <w:r w:rsidRPr="000D26AF">
        <w:t>governments</w:t>
      </w:r>
    </w:p>
    <w:p w:rsidR="000D26AF" w:rsidRPr="000D26AF" w:rsidRDefault="000D26AF" w:rsidP="003D4AC1">
      <w:pPr>
        <w:numPr>
          <w:ilvl w:val="0"/>
          <w:numId w:val="176"/>
        </w:numPr>
      </w:pPr>
      <w:r w:rsidRPr="000D26AF">
        <w:t>media</w:t>
      </w:r>
    </w:p>
    <w:p w:rsidR="000D26AF" w:rsidRPr="000D26AF" w:rsidRDefault="000D26AF" w:rsidP="003D4AC1">
      <w:pPr>
        <w:numPr>
          <w:ilvl w:val="0"/>
          <w:numId w:val="176"/>
        </w:numPr>
      </w:pPr>
      <w:r w:rsidRPr="000D26AF">
        <w:t>youth</w:t>
      </w:r>
    </w:p>
    <w:p w:rsidR="000D26AF" w:rsidRPr="000D26AF" w:rsidRDefault="000D26AF" w:rsidP="003D4AC1">
      <w:pPr>
        <w:numPr>
          <w:ilvl w:val="0"/>
          <w:numId w:val="176"/>
        </w:numPr>
      </w:pPr>
      <w:r w:rsidRPr="000D26AF">
        <w:t>elders</w:t>
      </w:r>
    </w:p>
    <w:p w:rsidR="000D26AF" w:rsidRPr="000D26AF" w:rsidRDefault="000D26AF" w:rsidP="000D26AF">
      <w:r w:rsidRPr="000D26AF">
        <w:t>Unity creates momentum — and momentum creates change.</w:t>
      </w:r>
    </w:p>
    <w:p w:rsidR="000D26AF" w:rsidRPr="000D26AF" w:rsidRDefault="000D26AF" w:rsidP="000D26AF">
      <w:pPr>
        <w:rPr>
          <w:b/>
          <w:bCs/>
        </w:rPr>
      </w:pPr>
      <w:r w:rsidRPr="000D26AF">
        <w:rPr>
          <w:b/>
          <w:bCs/>
        </w:rPr>
        <w:t>Transformation Requires Vision</w:t>
      </w:r>
    </w:p>
    <w:p w:rsidR="000D26AF" w:rsidRPr="000D26AF" w:rsidRDefault="000D26AF" w:rsidP="000D26AF">
      <w:r w:rsidRPr="000D26AF">
        <w:t>Communities need a vision of what they can become. Vision inspires:</w:t>
      </w:r>
    </w:p>
    <w:p w:rsidR="000D26AF" w:rsidRPr="000D26AF" w:rsidRDefault="000D26AF" w:rsidP="003D4AC1">
      <w:pPr>
        <w:numPr>
          <w:ilvl w:val="0"/>
          <w:numId w:val="177"/>
        </w:numPr>
      </w:pPr>
      <w:r w:rsidRPr="000D26AF">
        <w:t>hope</w:t>
      </w:r>
    </w:p>
    <w:p w:rsidR="000D26AF" w:rsidRPr="000D26AF" w:rsidRDefault="000D26AF" w:rsidP="003D4AC1">
      <w:pPr>
        <w:numPr>
          <w:ilvl w:val="0"/>
          <w:numId w:val="177"/>
        </w:numPr>
      </w:pPr>
      <w:r w:rsidRPr="000D26AF">
        <w:t>courage</w:t>
      </w:r>
    </w:p>
    <w:p w:rsidR="000D26AF" w:rsidRPr="000D26AF" w:rsidRDefault="000D26AF" w:rsidP="003D4AC1">
      <w:pPr>
        <w:numPr>
          <w:ilvl w:val="0"/>
          <w:numId w:val="177"/>
        </w:numPr>
      </w:pPr>
      <w:r w:rsidRPr="000D26AF">
        <w:t>discipline</w:t>
      </w:r>
    </w:p>
    <w:p w:rsidR="000D26AF" w:rsidRPr="000D26AF" w:rsidRDefault="000D26AF" w:rsidP="003D4AC1">
      <w:pPr>
        <w:numPr>
          <w:ilvl w:val="0"/>
          <w:numId w:val="177"/>
        </w:numPr>
      </w:pPr>
      <w:r w:rsidRPr="000D26AF">
        <w:t>leadership</w:t>
      </w:r>
    </w:p>
    <w:p w:rsidR="000D26AF" w:rsidRPr="000D26AF" w:rsidRDefault="000D26AF" w:rsidP="003D4AC1">
      <w:pPr>
        <w:numPr>
          <w:ilvl w:val="0"/>
          <w:numId w:val="177"/>
        </w:numPr>
      </w:pPr>
      <w:r w:rsidRPr="000D26AF">
        <w:t>action</w:t>
      </w:r>
    </w:p>
    <w:p w:rsidR="000D26AF" w:rsidRPr="000D26AF" w:rsidRDefault="000D26AF" w:rsidP="000D26AF">
      <w:r w:rsidRPr="000D26AF">
        <w:t>Vision turns transformation into destiny.</w:t>
      </w:r>
    </w:p>
    <w:p w:rsidR="000D26AF" w:rsidRPr="000D26AF" w:rsidRDefault="000D26AF" w:rsidP="000D26AF">
      <w:pPr>
        <w:rPr>
          <w:b/>
          <w:bCs/>
        </w:rPr>
      </w:pPr>
      <w:r w:rsidRPr="000D26AF">
        <w:rPr>
          <w:b/>
          <w:bCs/>
        </w:rPr>
        <w:t>A Global Physician’s Conclusion</w:t>
      </w:r>
    </w:p>
    <w:p w:rsidR="000D26AF" w:rsidRPr="000D26AF" w:rsidRDefault="000D26AF" w:rsidP="000D26AF">
      <w:r w:rsidRPr="000D26AF">
        <w:t>After decades of crossing continents, treating patients, studying addiction, teaching communities, and leading communication efforts, I believe:</w:t>
      </w:r>
    </w:p>
    <w:p w:rsidR="000D26AF" w:rsidRPr="000D26AF" w:rsidRDefault="000D26AF" w:rsidP="000D26AF">
      <w:r w:rsidRPr="000D26AF">
        <w:rPr>
          <w:b/>
          <w:bCs/>
        </w:rPr>
        <w:t>Community transformation is the most powerful force in global health.</w:t>
      </w:r>
    </w:p>
    <w:p w:rsidR="000D26AF" w:rsidRPr="000D26AF" w:rsidRDefault="000D26AF" w:rsidP="000D26AF">
      <w:r w:rsidRPr="000D26AF">
        <w:t>It heals individuals. It restores families. It strengthens institutions. It empowers nations. It shapes the future.</w:t>
      </w:r>
    </w:p>
    <w:p w:rsidR="000D26AF" w:rsidRPr="000D26AF" w:rsidRDefault="000D26AF" w:rsidP="000D26AF">
      <w:r w:rsidRPr="000D26AF">
        <w:t>This chapter completes Section V and prepares the reader for the next section — where transformation becomes legacy, and legacy becomes global impact.</w:t>
      </w:r>
    </w:p>
    <w:p w:rsidR="000D26AF" w:rsidRPr="000D26AF" w:rsidRDefault="000D26AF" w:rsidP="000D26AF"/>
    <w:p w:rsidR="002D6E3B" w:rsidRDefault="002D6E3B" w:rsidP="000D26AF"/>
    <w:p w:rsidR="000D26AF" w:rsidRPr="000D26AF" w:rsidRDefault="002D6E3B" w:rsidP="000D26AF">
      <w:pPr>
        <w:rPr>
          <w:b/>
          <w:bCs/>
        </w:rPr>
      </w:pPr>
      <w:r>
        <w:rPr>
          <w:b/>
          <w:bCs/>
        </w:rPr>
        <w:lastRenderedPageBreak/>
        <w:t xml:space="preserve">                                   </w:t>
      </w:r>
      <w:r w:rsidR="000D26AF" w:rsidRPr="000D26AF">
        <w:rPr>
          <w:b/>
          <w:bCs/>
        </w:rPr>
        <w:t>SECTION VI — INTRODUCTION</w:t>
      </w:r>
    </w:p>
    <w:p w:rsidR="000D26AF" w:rsidRPr="000D26AF" w:rsidRDefault="002D6E3B" w:rsidP="000D26AF">
      <w:pPr>
        <w:rPr>
          <w:b/>
          <w:bCs/>
        </w:rPr>
      </w:pPr>
      <w:r>
        <w:rPr>
          <w:b/>
          <w:bCs/>
        </w:rPr>
        <w:t xml:space="preserve">                               </w:t>
      </w:r>
      <w:r w:rsidR="000D26AF" w:rsidRPr="000D26AF">
        <w:rPr>
          <w:b/>
          <w:bCs/>
        </w:rPr>
        <w:t>Legacy, Leadership, and Global Impact</w:t>
      </w:r>
    </w:p>
    <w:p w:rsidR="000D26AF" w:rsidRPr="000D26AF" w:rsidRDefault="000D26AF" w:rsidP="000D26AF">
      <w:r w:rsidRPr="000D26AF">
        <w:t>Legacy is not what a person leaves behind — it is what a person builds every day through service, sacrifice, and the courage to act. Leadership is not a title — it is a calling to lift others, to heal communities, and to shape the future. Global impact is not an accident — it is the result of decades of work, learning, travel, and commitment across continents.</w:t>
      </w:r>
    </w:p>
    <w:p w:rsidR="000D26AF" w:rsidRPr="000D26AF" w:rsidRDefault="000D26AF" w:rsidP="000D26AF">
      <w:r w:rsidRPr="000D26AF">
        <w:t xml:space="preserve">Section VI brings together everything that has defined my journey: </w:t>
      </w:r>
      <w:r w:rsidRPr="000D26AF">
        <w:rPr>
          <w:b/>
          <w:bCs/>
        </w:rPr>
        <w:t>medicine, global health, addiction recovery, communication, ministry, travel, and community transformation.</w:t>
      </w:r>
      <w:r w:rsidRPr="000D26AF">
        <w:t xml:space="preserve"> It is the section where personal experience becomes global contribution, where decades of training become leadership, and where leadership becomes legacy.</w:t>
      </w:r>
    </w:p>
    <w:p w:rsidR="000D26AF" w:rsidRPr="000D26AF" w:rsidRDefault="000D26AF" w:rsidP="000D26AF">
      <w:r w:rsidRPr="000D26AF">
        <w:t>Across Africa, Europe, and North America, I have seen how one life — when guided by purpose — can influence families, churches, institutions, cities, and nations. I have seen how knowledge becomes movement, how movement becomes culture, and how culture becomes transformation. I have seen how leadership rooted in compassion can change the destiny of communities.</w:t>
      </w:r>
    </w:p>
    <w:p w:rsidR="000D26AF" w:rsidRPr="000D26AF" w:rsidRDefault="000D26AF" w:rsidP="000D26AF">
      <w:r w:rsidRPr="000D26AF">
        <w:t>This section explores the meaning of legacy, the responsibilities of leadership, and the pathways to global impact.</w:t>
      </w:r>
    </w:p>
    <w:p w:rsidR="000D26AF" w:rsidRPr="000D26AF" w:rsidRDefault="000D26AF" w:rsidP="000D26AF">
      <w:pPr>
        <w:rPr>
          <w:b/>
          <w:bCs/>
        </w:rPr>
      </w:pPr>
      <w:r w:rsidRPr="000D26AF">
        <w:rPr>
          <w:b/>
          <w:bCs/>
        </w:rPr>
        <w:t>Chapter 16 — Building Global Health Leadership</w:t>
      </w:r>
    </w:p>
    <w:p w:rsidR="000D26AF" w:rsidRPr="000D26AF" w:rsidRDefault="000D26AF" w:rsidP="000D26AF">
      <w:r w:rsidRPr="000D26AF">
        <w:t>This chapter examines how leaders are formed — through education, travel, experience, and service. It draws from my decades of work in Nigeria, Cameroon, Europe, and the United States, showing how global health leadership requires courage, communication, diplomacy, and a deep understanding of human behavior.</w:t>
      </w:r>
    </w:p>
    <w:p w:rsidR="000D26AF" w:rsidRPr="000D26AF" w:rsidRDefault="000D26AF" w:rsidP="000D26AF">
      <w:pPr>
        <w:rPr>
          <w:b/>
          <w:bCs/>
        </w:rPr>
      </w:pPr>
      <w:r w:rsidRPr="000D26AF">
        <w:rPr>
          <w:b/>
          <w:bCs/>
        </w:rPr>
        <w:t xml:space="preserve">Chapter 17 — The </w:t>
      </w:r>
      <w:proofErr w:type="spellStart"/>
      <w:r w:rsidRPr="000D26AF">
        <w:rPr>
          <w:b/>
          <w:bCs/>
        </w:rPr>
        <w:t>Ntuba</w:t>
      </w:r>
      <w:proofErr w:type="spellEnd"/>
      <w:r w:rsidRPr="000D26AF">
        <w:rPr>
          <w:b/>
          <w:bCs/>
        </w:rPr>
        <w:t xml:space="preserve"> Global Legacy</w:t>
      </w:r>
    </w:p>
    <w:p w:rsidR="000D26AF" w:rsidRPr="000D26AF" w:rsidRDefault="000D26AF" w:rsidP="000D26AF">
      <w:r w:rsidRPr="000D26AF">
        <w:t>This chapter brings the journey full circle. It explores how my life’s work — from medical training to global health certifications, from addiction recovery missions to ministry, from communication to community transformation — forms a legacy that continues to grow across continents. It highlights the people, institutions, and communities touched by this mission.</w:t>
      </w:r>
    </w:p>
    <w:p w:rsidR="000D26AF" w:rsidRPr="000D26AF" w:rsidRDefault="000D26AF" w:rsidP="000D26AF">
      <w:pPr>
        <w:rPr>
          <w:b/>
          <w:bCs/>
        </w:rPr>
      </w:pPr>
      <w:r w:rsidRPr="000D26AF">
        <w:rPr>
          <w:b/>
          <w:bCs/>
        </w:rPr>
        <w:t>A Global Physician’s Reflection</w:t>
      </w:r>
    </w:p>
    <w:p w:rsidR="000D26AF" w:rsidRPr="000D26AF" w:rsidRDefault="000D26AF" w:rsidP="000D26AF">
      <w:r w:rsidRPr="000D26AF">
        <w:t>Legacy is built through:</w:t>
      </w:r>
    </w:p>
    <w:p w:rsidR="000D26AF" w:rsidRPr="000D26AF" w:rsidRDefault="000D26AF" w:rsidP="003D4AC1">
      <w:pPr>
        <w:numPr>
          <w:ilvl w:val="0"/>
          <w:numId w:val="178"/>
        </w:numPr>
      </w:pPr>
      <w:r w:rsidRPr="000D26AF">
        <w:t>healing</w:t>
      </w:r>
    </w:p>
    <w:p w:rsidR="000D26AF" w:rsidRPr="000D26AF" w:rsidRDefault="000D26AF" w:rsidP="003D4AC1">
      <w:pPr>
        <w:numPr>
          <w:ilvl w:val="0"/>
          <w:numId w:val="178"/>
        </w:numPr>
      </w:pPr>
      <w:r w:rsidRPr="000D26AF">
        <w:t>teaching</w:t>
      </w:r>
    </w:p>
    <w:p w:rsidR="000D26AF" w:rsidRPr="000D26AF" w:rsidRDefault="000D26AF" w:rsidP="003D4AC1">
      <w:pPr>
        <w:numPr>
          <w:ilvl w:val="0"/>
          <w:numId w:val="178"/>
        </w:numPr>
      </w:pPr>
      <w:r w:rsidRPr="000D26AF">
        <w:t>traveling</w:t>
      </w:r>
    </w:p>
    <w:p w:rsidR="000D26AF" w:rsidRPr="000D26AF" w:rsidRDefault="000D26AF" w:rsidP="003D4AC1">
      <w:pPr>
        <w:numPr>
          <w:ilvl w:val="0"/>
          <w:numId w:val="178"/>
        </w:numPr>
      </w:pPr>
      <w:r w:rsidRPr="000D26AF">
        <w:lastRenderedPageBreak/>
        <w:t>communicating</w:t>
      </w:r>
    </w:p>
    <w:p w:rsidR="000D26AF" w:rsidRPr="000D26AF" w:rsidRDefault="000D26AF" w:rsidP="003D4AC1">
      <w:pPr>
        <w:numPr>
          <w:ilvl w:val="0"/>
          <w:numId w:val="178"/>
        </w:numPr>
      </w:pPr>
      <w:r w:rsidRPr="000D26AF">
        <w:t>leading</w:t>
      </w:r>
    </w:p>
    <w:p w:rsidR="000D26AF" w:rsidRPr="000D26AF" w:rsidRDefault="000D26AF" w:rsidP="003D4AC1">
      <w:pPr>
        <w:numPr>
          <w:ilvl w:val="0"/>
          <w:numId w:val="178"/>
        </w:numPr>
      </w:pPr>
      <w:r w:rsidRPr="000D26AF">
        <w:t>serving</w:t>
      </w:r>
    </w:p>
    <w:p w:rsidR="000D26AF" w:rsidRPr="000D26AF" w:rsidRDefault="000D26AF" w:rsidP="003D4AC1">
      <w:pPr>
        <w:numPr>
          <w:ilvl w:val="0"/>
          <w:numId w:val="178"/>
        </w:numPr>
      </w:pPr>
      <w:r w:rsidRPr="000D26AF">
        <w:t>transforming</w:t>
      </w:r>
    </w:p>
    <w:p w:rsidR="000D26AF" w:rsidRPr="000D26AF" w:rsidRDefault="000D26AF" w:rsidP="003D4AC1">
      <w:pPr>
        <w:numPr>
          <w:ilvl w:val="0"/>
          <w:numId w:val="178"/>
        </w:numPr>
      </w:pPr>
      <w:r w:rsidRPr="000D26AF">
        <w:t>inspiring</w:t>
      </w:r>
    </w:p>
    <w:p w:rsidR="000D26AF" w:rsidRPr="000D26AF" w:rsidRDefault="000D26AF" w:rsidP="000D26AF">
      <w:r w:rsidRPr="000D26AF">
        <w:t>Leadership is expressed through:</w:t>
      </w:r>
    </w:p>
    <w:p w:rsidR="000D26AF" w:rsidRPr="000D26AF" w:rsidRDefault="000D26AF" w:rsidP="003D4AC1">
      <w:pPr>
        <w:numPr>
          <w:ilvl w:val="0"/>
          <w:numId w:val="179"/>
        </w:numPr>
      </w:pPr>
      <w:r w:rsidRPr="000D26AF">
        <w:t>courage</w:t>
      </w:r>
    </w:p>
    <w:p w:rsidR="000D26AF" w:rsidRPr="000D26AF" w:rsidRDefault="000D26AF" w:rsidP="003D4AC1">
      <w:pPr>
        <w:numPr>
          <w:ilvl w:val="0"/>
          <w:numId w:val="179"/>
        </w:numPr>
      </w:pPr>
      <w:r w:rsidRPr="000D26AF">
        <w:t>compassion</w:t>
      </w:r>
    </w:p>
    <w:p w:rsidR="000D26AF" w:rsidRPr="000D26AF" w:rsidRDefault="000D26AF" w:rsidP="003D4AC1">
      <w:pPr>
        <w:numPr>
          <w:ilvl w:val="0"/>
          <w:numId w:val="179"/>
        </w:numPr>
      </w:pPr>
      <w:r w:rsidRPr="000D26AF">
        <w:t>discipline</w:t>
      </w:r>
    </w:p>
    <w:p w:rsidR="000D26AF" w:rsidRPr="000D26AF" w:rsidRDefault="000D26AF" w:rsidP="003D4AC1">
      <w:pPr>
        <w:numPr>
          <w:ilvl w:val="0"/>
          <w:numId w:val="179"/>
        </w:numPr>
      </w:pPr>
      <w:r w:rsidRPr="000D26AF">
        <w:t>vision</w:t>
      </w:r>
    </w:p>
    <w:p w:rsidR="000D26AF" w:rsidRPr="000D26AF" w:rsidRDefault="000D26AF" w:rsidP="003D4AC1">
      <w:pPr>
        <w:numPr>
          <w:ilvl w:val="0"/>
          <w:numId w:val="179"/>
        </w:numPr>
      </w:pPr>
      <w:r w:rsidRPr="000D26AF">
        <w:t>integrity</w:t>
      </w:r>
    </w:p>
    <w:p w:rsidR="000D26AF" w:rsidRPr="000D26AF" w:rsidRDefault="000D26AF" w:rsidP="003D4AC1">
      <w:pPr>
        <w:numPr>
          <w:ilvl w:val="0"/>
          <w:numId w:val="179"/>
        </w:numPr>
      </w:pPr>
      <w:r w:rsidRPr="000D26AF">
        <w:t>responsibility</w:t>
      </w:r>
    </w:p>
    <w:p w:rsidR="000D26AF" w:rsidRPr="000D26AF" w:rsidRDefault="000D26AF" w:rsidP="003D4AC1">
      <w:pPr>
        <w:numPr>
          <w:ilvl w:val="0"/>
          <w:numId w:val="179"/>
        </w:numPr>
      </w:pPr>
      <w:r w:rsidRPr="000D26AF">
        <w:t>faith</w:t>
      </w:r>
    </w:p>
    <w:p w:rsidR="000D26AF" w:rsidRPr="000D26AF" w:rsidRDefault="000D26AF" w:rsidP="000D26AF">
      <w:r w:rsidRPr="000D26AF">
        <w:t>Global impact emerges when leadership and legacy meet — when one life becomes a bridge between continents, cultures, and communities.</w:t>
      </w:r>
    </w:p>
    <w:p w:rsidR="000D26AF" w:rsidRPr="000D26AF" w:rsidRDefault="000D26AF" w:rsidP="000D26AF">
      <w:r w:rsidRPr="000D26AF">
        <w:t>Section VI is the culmination of the journey. It is the moment where personal history becomes global history. It is the chapter where the mission becomes movement.</w:t>
      </w:r>
    </w:p>
    <w:p w:rsidR="000D26AF" w:rsidRPr="000D26AF" w:rsidRDefault="000D26AF" w:rsidP="000D26AF">
      <w:r w:rsidRPr="000D26AF">
        <w:t>.</w:t>
      </w: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2D6E3B" w:rsidP="000D26AF">
      <w:pPr>
        <w:rPr>
          <w:b/>
          <w:bCs/>
        </w:rPr>
      </w:pPr>
      <w:r>
        <w:rPr>
          <w:b/>
          <w:bCs/>
        </w:rPr>
        <w:t xml:space="preserve">                                                           </w:t>
      </w:r>
      <w:r w:rsidR="000D26AF" w:rsidRPr="000D26AF">
        <w:rPr>
          <w:b/>
          <w:bCs/>
        </w:rPr>
        <w:t>CHAPTER 16</w:t>
      </w:r>
    </w:p>
    <w:p w:rsidR="000D26AF" w:rsidRPr="000D26AF" w:rsidRDefault="000D26AF" w:rsidP="000D26AF">
      <w:pPr>
        <w:rPr>
          <w:b/>
          <w:bCs/>
        </w:rPr>
      </w:pPr>
      <w:r w:rsidRPr="000D26AF">
        <w:rPr>
          <w:b/>
          <w:bCs/>
        </w:rPr>
        <w:t xml:space="preserve">           </w:t>
      </w:r>
      <w:r w:rsidR="002D6E3B">
        <w:rPr>
          <w:b/>
          <w:bCs/>
        </w:rPr>
        <w:t xml:space="preserve">                             </w:t>
      </w:r>
      <w:r w:rsidRPr="000D26AF">
        <w:rPr>
          <w:b/>
          <w:bCs/>
        </w:rPr>
        <w:t xml:space="preserve"> Building Global Health Leadership</w:t>
      </w:r>
    </w:p>
    <w:p w:rsidR="000D26AF" w:rsidRPr="000D26AF" w:rsidRDefault="000D26AF" w:rsidP="000D26AF">
      <w:r w:rsidRPr="000D26AF">
        <w:t>Global health leadership is not taught — it is formed. It is shaped by experience, refined by travel, strengthened by adversity, and guided by purpose. It emerges when a physician becomes more than a clinician, when a communicator becomes more than a writer, when a traveler becomes more than a visitor, and when a servant becomes more than a helper.</w:t>
      </w:r>
    </w:p>
    <w:p w:rsidR="000D26AF" w:rsidRPr="000D26AF" w:rsidRDefault="000D26AF" w:rsidP="000D26AF">
      <w:r w:rsidRPr="000D26AF">
        <w:t xml:space="preserve">My journey across </w:t>
      </w:r>
      <w:r w:rsidRPr="000D26AF">
        <w:rPr>
          <w:b/>
          <w:bCs/>
        </w:rPr>
        <w:t>Cameroon, Nigeria, Europe, and North America</w:t>
      </w:r>
      <w:r w:rsidRPr="000D26AF">
        <w:t xml:space="preserve"> taught me that global health leadership is built through </w:t>
      </w:r>
      <w:r w:rsidRPr="000D26AF">
        <w:rPr>
          <w:b/>
          <w:bCs/>
        </w:rPr>
        <w:t>exposure, education, empathy, and engagement</w:t>
      </w:r>
      <w:r w:rsidRPr="000D26AF">
        <w:t>. It is built when one life becomes a bridge between cultures, systems, and communities.</w:t>
      </w:r>
    </w:p>
    <w:p w:rsidR="000D26AF" w:rsidRPr="000D26AF" w:rsidRDefault="000D26AF" w:rsidP="000D26AF">
      <w:r w:rsidRPr="000D26AF">
        <w:t>This chapter explores how global health leaders are formed — and how their work shapes nations.</w:t>
      </w:r>
    </w:p>
    <w:p w:rsidR="000D26AF" w:rsidRPr="000D26AF" w:rsidRDefault="000D26AF" w:rsidP="000D26AF">
      <w:pPr>
        <w:rPr>
          <w:b/>
          <w:bCs/>
        </w:rPr>
      </w:pPr>
      <w:r w:rsidRPr="000D26AF">
        <w:rPr>
          <w:b/>
          <w:bCs/>
        </w:rPr>
        <w:t xml:space="preserve">Leadership Begins </w:t>
      </w:r>
      <w:proofErr w:type="gramStart"/>
      <w:r w:rsidRPr="000D26AF">
        <w:rPr>
          <w:b/>
          <w:bCs/>
        </w:rPr>
        <w:t>With</w:t>
      </w:r>
      <w:proofErr w:type="gramEnd"/>
      <w:r w:rsidRPr="000D26AF">
        <w:rPr>
          <w:b/>
          <w:bCs/>
        </w:rPr>
        <w:t xml:space="preserve"> Exposure</w:t>
      </w:r>
    </w:p>
    <w:p w:rsidR="000D26AF" w:rsidRPr="000D26AF" w:rsidRDefault="000D26AF" w:rsidP="000D26AF">
      <w:r w:rsidRPr="000D26AF">
        <w:t xml:space="preserve">My leadership journey began long before I earned global health certificates or attended international conferences. It began in the wards of the </w:t>
      </w:r>
      <w:r w:rsidRPr="000D26AF">
        <w:rPr>
          <w:b/>
          <w:bCs/>
        </w:rPr>
        <w:t>University of Ilorin Teaching Hospital</w:t>
      </w:r>
      <w:r w:rsidRPr="000D26AF">
        <w:t xml:space="preserve"> in Nigeria, where I saw how disease affects families, economies, and futures. It continued in Cameroon, at </w:t>
      </w:r>
      <w:r w:rsidRPr="000D26AF">
        <w:rPr>
          <w:b/>
          <w:bCs/>
        </w:rPr>
        <w:t>St. Francis Polyclinic</w:t>
      </w:r>
      <w:r w:rsidRPr="000D26AF">
        <w:t xml:space="preserve">, where I served under Dr. </w:t>
      </w:r>
      <w:proofErr w:type="spellStart"/>
      <w:r w:rsidRPr="000D26AF">
        <w:t>Eben</w:t>
      </w:r>
      <w:proofErr w:type="spellEnd"/>
      <w:r w:rsidRPr="000D26AF">
        <w:t xml:space="preserve"> and witnessed how communities respond to illness with courage, culture, and faith.</w:t>
      </w:r>
    </w:p>
    <w:p w:rsidR="000D26AF" w:rsidRPr="000D26AF" w:rsidRDefault="000D26AF" w:rsidP="000D26AF">
      <w:r w:rsidRPr="000D26AF">
        <w:t>Exposure creates leaders. Exposure reveals gaps. Exposure inspires solutions.</w:t>
      </w:r>
    </w:p>
    <w:p w:rsidR="000D26AF" w:rsidRPr="000D26AF" w:rsidRDefault="000D26AF" w:rsidP="000D26AF">
      <w:r w:rsidRPr="000D26AF">
        <w:t xml:space="preserve">When I traveled across </w:t>
      </w:r>
      <w:r w:rsidRPr="000D26AF">
        <w:rPr>
          <w:b/>
          <w:bCs/>
        </w:rPr>
        <w:t>Britain, France, Germany, Italy</w:t>
      </w:r>
      <w:r w:rsidRPr="000D26AF">
        <w:t xml:space="preserve">, and other European nations, I saw how environment shapes health. Walkable cities, parks, recreation centers, and structured eating patterns taught me that leadership must address </w:t>
      </w:r>
      <w:r w:rsidRPr="000D26AF">
        <w:rPr>
          <w:b/>
          <w:bCs/>
        </w:rPr>
        <w:t>systems</w:t>
      </w:r>
      <w:r w:rsidRPr="000D26AF">
        <w:t>, not just symptoms.</w:t>
      </w:r>
    </w:p>
    <w:p w:rsidR="000D26AF" w:rsidRPr="000D26AF" w:rsidRDefault="000D26AF" w:rsidP="000D26AF">
      <w:r w:rsidRPr="000D26AF">
        <w:t xml:space="preserve">When I traveled across </w:t>
      </w:r>
      <w:r w:rsidRPr="000D26AF">
        <w:rPr>
          <w:b/>
          <w:bCs/>
        </w:rPr>
        <w:t>Detroit, Houston, Minnesota, Chicago, Washington D.C., and Windsor</w:t>
      </w:r>
      <w:r w:rsidRPr="000D26AF">
        <w:t xml:space="preserve">, I saw how stress, poverty, addiction, and trauma shape chronic disease. Leadership must address </w:t>
      </w:r>
      <w:r w:rsidRPr="000D26AF">
        <w:rPr>
          <w:b/>
          <w:bCs/>
        </w:rPr>
        <w:t>people</w:t>
      </w:r>
      <w:r w:rsidRPr="000D26AF">
        <w:t>, not just policies.</w:t>
      </w:r>
    </w:p>
    <w:p w:rsidR="000D26AF" w:rsidRPr="000D26AF" w:rsidRDefault="000D26AF" w:rsidP="000D26AF">
      <w:r w:rsidRPr="000D26AF">
        <w:t>Global health leadership begins with seeing the world — and understanding it.</w:t>
      </w:r>
    </w:p>
    <w:p w:rsidR="000D26AF" w:rsidRPr="000D26AF" w:rsidRDefault="000D26AF" w:rsidP="000D26AF">
      <w:pPr>
        <w:rPr>
          <w:b/>
          <w:bCs/>
        </w:rPr>
      </w:pPr>
      <w:r w:rsidRPr="000D26AF">
        <w:rPr>
          <w:b/>
          <w:bCs/>
        </w:rPr>
        <w:t>Leadership Requires Education</w:t>
      </w:r>
    </w:p>
    <w:p w:rsidR="000D26AF" w:rsidRPr="000D26AF" w:rsidRDefault="000D26AF" w:rsidP="000D26AF">
      <w:r w:rsidRPr="000D26AF">
        <w:t xml:space="preserve">My global health training at </w:t>
      </w:r>
      <w:r w:rsidRPr="000D26AF">
        <w:rPr>
          <w:b/>
          <w:bCs/>
        </w:rPr>
        <w:t>Johns Hopkins</w:t>
      </w:r>
      <w:r w:rsidRPr="000D26AF">
        <w:t xml:space="preserve">, supported by USAID, provided the academic foundation for leadership. I earned nearly </w:t>
      </w:r>
      <w:r w:rsidRPr="000D26AF">
        <w:rPr>
          <w:b/>
          <w:bCs/>
        </w:rPr>
        <w:t>80 certificates</w:t>
      </w:r>
      <w:r w:rsidRPr="000D26AF">
        <w:t>, including:</w:t>
      </w:r>
    </w:p>
    <w:p w:rsidR="000D26AF" w:rsidRPr="000D26AF" w:rsidRDefault="000D26AF" w:rsidP="003D4AC1">
      <w:pPr>
        <w:numPr>
          <w:ilvl w:val="0"/>
          <w:numId w:val="180"/>
        </w:numPr>
      </w:pPr>
      <w:r w:rsidRPr="000D26AF">
        <w:lastRenderedPageBreak/>
        <w:t>Global Health Professional</w:t>
      </w:r>
    </w:p>
    <w:p w:rsidR="000D26AF" w:rsidRPr="000D26AF" w:rsidRDefault="000D26AF" w:rsidP="003D4AC1">
      <w:pPr>
        <w:numPr>
          <w:ilvl w:val="0"/>
          <w:numId w:val="180"/>
        </w:numPr>
      </w:pPr>
      <w:r w:rsidRPr="000D26AF">
        <w:t>Global Health Expert</w:t>
      </w:r>
    </w:p>
    <w:p w:rsidR="000D26AF" w:rsidRPr="000D26AF" w:rsidRDefault="000D26AF" w:rsidP="003D4AC1">
      <w:pPr>
        <w:numPr>
          <w:ilvl w:val="0"/>
          <w:numId w:val="180"/>
        </w:numPr>
      </w:pPr>
      <w:r w:rsidRPr="000D26AF">
        <w:t>Health Communication</w:t>
      </w:r>
    </w:p>
    <w:p w:rsidR="000D26AF" w:rsidRPr="000D26AF" w:rsidRDefault="000D26AF" w:rsidP="003D4AC1">
      <w:pPr>
        <w:numPr>
          <w:ilvl w:val="0"/>
          <w:numId w:val="180"/>
        </w:numPr>
      </w:pPr>
      <w:r w:rsidRPr="000D26AF">
        <w:t>Health Diplomacy</w:t>
      </w:r>
    </w:p>
    <w:p w:rsidR="000D26AF" w:rsidRPr="000D26AF" w:rsidRDefault="000D26AF" w:rsidP="003D4AC1">
      <w:pPr>
        <w:numPr>
          <w:ilvl w:val="0"/>
          <w:numId w:val="180"/>
        </w:numPr>
      </w:pPr>
      <w:r w:rsidRPr="000D26AF">
        <w:t>Program Evaluation</w:t>
      </w:r>
    </w:p>
    <w:p w:rsidR="000D26AF" w:rsidRPr="000D26AF" w:rsidRDefault="000D26AF" w:rsidP="003D4AC1">
      <w:pPr>
        <w:numPr>
          <w:ilvl w:val="0"/>
          <w:numId w:val="180"/>
        </w:numPr>
      </w:pPr>
      <w:r w:rsidRPr="000D26AF">
        <w:t>Chronic Disease Management</w:t>
      </w:r>
    </w:p>
    <w:p w:rsidR="000D26AF" w:rsidRPr="000D26AF" w:rsidRDefault="000D26AF" w:rsidP="003D4AC1">
      <w:pPr>
        <w:numPr>
          <w:ilvl w:val="0"/>
          <w:numId w:val="180"/>
        </w:numPr>
      </w:pPr>
      <w:r w:rsidRPr="000D26AF">
        <w:t>Public Health Leadership</w:t>
      </w:r>
    </w:p>
    <w:p w:rsidR="000D26AF" w:rsidRPr="000D26AF" w:rsidRDefault="000D26AF" w:rsidP="000D26AF">
      <w:r w:rsidRPr="000D26AF">
        <w:t>Education gave me the language of global health. Experience gave me the meaning. Together, they formed leadership.</w:t>
      </w:r>
    </w:p>
    <w:p w:rsidR="000D26AF" w:rsidRPr="000D26AF" w:rsidRDefault="000D26AF" w:rsidP="000D26AF">
      <w:r w:rsidRPr="000D26AF">
        <w:t>Education teaches leaders:</w:t>
      </w:r>
    </w:p>
    <w:p w:rsidR="000D26AF" w:rsidRPr="000D26AF" w:rsidRDefault="000D26AF" w:rsidP="003D4AC1">
      <w:pPr>
        <w:numPr>
          <w:ilvl w:val="0"/>
          <w:numId w:val="181"/>
        </w:numPr>
      </w:pPr>
      <w:r w:rsidRPr="000D26AF">
        <w:t>how to analyze systems</w:t>
      </w:r>
    </w:p>
    <w:p w:rsidR="000D26AF" w:rsidRPr="000D26AF" w:rsidRDefault="000D26AF" w:rsidP="003D4AC1">
      <w:pPr>
        <w:numPr>
          <w:ilvl w:val="0"/>
          <w:numId w:val="181"/>
        </w:numPr>
      </w:pPr>
      <w:r w:rsidRPr="000D26AF">
        <w:t>how to evaluate programs</w:t>
      </w:r>
    </w:p>
    <w:p w:rsidR="000D26AF" w:rsidRPr="000D26AF" w:rsidRDefault="000D26AF" w:rsidP="003D4AC1">
      <w:pPr>
        <w:numPr>
          <w:ilvl w:val="0"/>
          <w:numId w:val="181"/>
        </w:numPr>
      </w:pPr>
      <w:r w:rsidRPr="000D26AF">
        <w:t>how to communicate effectively</w:t>
      </w:r>
    </w:p>
    <w:p w:rsidR="000D26AF" w:rsidRPr="000D26AF" w:rsidRDefault="000D26AF" w:rsidP="003D4AC1">
      <w:pPr>
        <w:numPr>
          <w:ilvl w:val="0"/>
          <w:numId w:val="181"/>
        </w:numPr>
      </w:pPr>
      <w:r w:rsidRPr="000D26AF">
        <w:t>how to negotiate policies</w:t>
      </w:r>
    </w:p>
    <w:p w:rsidR="000D26AF" w:rsidRPr="000D26AF" w:rsidRDefault="000D26AF" w:rsidP="003D4AC1">
      <w:pPr>
        <w:numPr>
          <w:ilvl w:val="0"/>
          <w:numId w:val="181"/>
        </w:numPr>
      </w:pPr>
      <w:r w:rsidRPr="000D26AF">
        <w:t>how to mobilize communities</w:t>
      </w:r>
    </w:p>
    <w:p w:rsidR="000D26AF" w:rsidRPr="000D26AF" w:rsidRDefault="000D26AF" w:rsidP="003D4AC1">
      <w:pPr>
        <w:numPr>
          <w:ilvl w:val="0"/>
          <w:numId w:val="181"/>
        </w:numPr>
      </w:pPr>
      <w:r w:rsidRPr="000D26AF">
        <w:t>how to integrate science with culture</w:t>
      </w:r>
    </w:p>
    <w:p w:rsidR="000D26AF" w:rsidRPr="000D26AF" w:rsidRDefault="000D26AF" w:rsidP="000D26AF">
      <w:r w:rsidRPr="000D26AF">
        <w:t>Leadership is built through learning — and learning never ends.</w:t>
      </w:r>
    </w:p>
    <w:p w:rsidR="000D26AF" w:rsidRPr="000D26AF" w:rsidRDefault="000D26AF" w:rsidP="000D26AF">
      <w:pPr>
        <w:rPr>
          <w:b/>
          <w:bCs/>
        </w:rPr>
      </w:pPr>
      <w:r w:rsidRPr="000D26AF">
        <w:rPr>
          <w:b/>
          <w:bCs/>
        </w:rPr>
        <w:t>Leadership Requires Travel</w:t>
      </w:r>
    </w:p>
    <w:p w:rsidR="000D26AF" w:rsidRPr="000D26AF" w:rsidRDefault="000D26AF" w:rsidP="000D26AF">
      <w:r w:rsidRPr="000D26AF">
        <w:t xml:space="preserve">Travel is one of the greatest teachers of leadership. My journeys across almost all 50 U.S. states, and across Europe — </w:t>
      </w:r>
      <w:r w:rsidRPr="000D26AF">
        <w:rPr>
          <w:b/>
          <w:bCs/>
        </w:rPr>
        <w:t>France, Italy, Germany, the UK</w:t>
      </w:r>
      <w:r w:rsidRPr="000D26AF">
        <w:t xml:space="preserve"> — expanded my understanding of global health.</w:t>
      </w:r>
    </w:p>
    <w:p w:rsidR="000D26AF" w:rsidRPr="000D26AF" w:rsidRDefault="000D26AF" w:rsidP="000D26AF">
      <w:r w:rsidRPr="000D26AF">
        <w:t>Travel teaches leaders:</w:t>
      </w:r>
    </w:p>
    <w:p w:rsidR="000D26AF" w:rsidRPr="000D26AF" w:rsidRDefault="000D26AF" w:rsidP="003D4AC1">
      <w:pPr>
        <w:numPr>
          <w:ilvl w:val="0"/>
          <w:numId w:val="182"/>
        </w:numPr>
      </w:pPr>
      <w:r w:rsidRPr="000D26AF">
        <w:t>how culture shapes behavior</w:t>
      </w:r>
    </w:p>
    <w:p w:rsidR="000D26AF" w:rsidRPr="000D26AF" w:rsidRDefault="000D26AF" w:rsidP="003D4AC1">
      <w:pPr>
        <w:numPr>
          <w:ilvl w:val="0"/>
          <w:numId w:val="182"/>
        </w:numPr>
      </w:pPr>
      <w:r w:rsidRPr="000D26AF">
        <w:t>how environment shapes disease</w:t>
      </w:r>
    </w:p>
    <w:p w:rsidR="000D26AF" w:rsidRPr="000D26AF" w:rsidRDefault="000D26AF" w:rsidP="003D4AC1">
      <w:pPr>
        <w:numPr>
          <w:ilvl w:val="0"/>
          <w:numId w:val="182"/>
        </w:numPr>
      </w:pPr>
      <w:r w:rsidRPr="000D26AF">
        <w:t>how policy shapes outcomes</w:t>
      </w:r>
    </w:p>
    <w:p w:rsidR="000D26AF" w:rsidRPr="000D26AF" w:rsidRDefault="000D26AF" w:rsidP="003D4AC1">
      <w:pPr>
        <w:numPr>
          <w:ilvl w:val="0"/>
          <w:numId w:val="182"/>
        </w:numPr>
      </w:pPr>
      <w:r w:rsidRPr="000D26AF">
        <w:t>how faith shapes resilience</w:t>
      </w:r>
    </w:p>
    <w:p w:rsidR="000D26AF" w:rsidRPr="000D26AF" w:rsidRDefault="000D26AF" w:rsidP="003D4AC1">
      <w:pPr>
        <w:numPr>
          <w:ilvl w:val="0"/>
          <w:numId w:val="182"/>
        </w:numPr>
      </w:pPr>
      <w:r w:rsidRPr="000D26AF">
        <w:t>how community shapes healing</w:t>
      </w:r>
    </w:p>
    <w:p w:rsidR="000D26AF" w:rsidRPr="000D26AF" w:rsidRDefault="000D26AF" w:rsidP="000D26AF">
      <w:r w:rsidRPr="000D26AF">
        <w:lastRenderedPageBreak/>
        <w:t xml:space="preserve">In </w:t>
      </w:r>
      <w:r w:rsidRPr="000D26AF">
        <w:rPr>
          <w:b/>
          <w:bCs/>
        </w:rPr>
        <w:t>Heidelberg</w:t>
      </w:r>
      <w:r w:rsidRPr="000D26AF">
        <w:t xml:space="preserve">, I paid interpreters to accompany me so I could learn from institutions and systems. In </w:t>
      </w:r>
      <w:r w:rsidRPr="000D26AF">
        <w:rPr>
          <w:b/>
          <w:bCs/>
        </w:rPr>
        <w:t>Paris, Toulouse, and Toulon</w:t>
      </w:r>
      <w:r w:rsidRPr="000D26AF">
        <w:t xml:space="preserve">, I observed how European cities support health through design. In </w:t>
      </w:r>
      <w:r w:rsidRPr="000D26AF">
        <w:rPr>
          <w:b/>
          <w:bCs/>
        </w:rPr>
        <w:t>Padua, Milan, and Venice</w:t>
      </w:r>
      <w:r w:rsidRPr="000D26AF">
        <w:t>, I saw how history and culture influence public health.</w:t>
      </w:r>
    </w:p>
    <w:p w:rsidR="000D26AF" w:rsidRPr="000D26AF" w:rsidRDefault="000D26AF" w:rsidP="000D26AF">
      <w:r w:rsidRPr="000D26AF">
        <w:t>Travel transforms leaders into global citizens.</w:t>
      </w:r>
    </w:p>
    <w:p w:rsidR="000D26AF" w:rsidRPr="000D26AF" w:rsidRDefault="000D26AF" w:rsidP="000D26AF">
      <w:pPr>
        <w:rPr>
          <w:b/>
          <w:bCs/>
        </w:rPr>
      </w:pPr>
      <w:r w:rsidRPr="000D26AF">
        <w:rPr>
          <w:b/>
          <w:bCs/>
        </w:rPr>
        <w:t>Leadership Requires Communication</w:t>
      </w:r>
    </w:p>
    <w:p w:rsidR="000D26AF" w:rsidRPr="000D26AF" w:rsidRDefault="000D26AF" w:rsidP="000D26AF">
      <w:r w:rsidRPr="000D26AF">
        <w:t xml:space="preserve">As Chief Editor of </w:t>
      </w:r>
      <w:r w:rsidRPr="000D26AF">
        <w:rPr>
          <w:i/>
          <w:iCs/>
        </w:rPr>
        <w:t>Health &amp; Development Magazine</w:t>
      </w:r>
      <w:r w:rsidRPr="000D26AF">
        <w:t>, I learned that leadership requires communication. A leader must:</w:t>
      </w:r>
    </w:p>
    <w:p w:rsidR="000D26AF" w:rsidRPr="000D26AF" w:rsidRDefault="000D26AF" w:rsidP="003D4AC1">
      <w:pPr>
        <w:numPr>
          <w:ilvl w:val="0"/>
          <w:numId w:val="183"/>
        </w:numPr>
      </w:pPr>
      <w:r w:rsidRPr="000D26AF">
        <w:t>educate</w:t>
      </w:r>
    </w:p>
    <w:p w:rsidR="000D26AF" w:rsidRPr="000D26AF" w:rsidRDefault="000D26AF" w:rsidP="003D4AC1">
      <w:pPr>
        <w:numPr>
          <w:ilvl w:val="0"/>
          <w:numId w:val="183"/>
        </w:numPr>
      </w:pPr>
      <w:r w:rsidRPr="000D26AF">
        <w:t>inspire</w:t>
      </w:r>
    </w:p>
    <w:p w:rsidR="000D26AF" w:rsidRPr="000D26AF" w:rsidRDefault="000D26AF" w:rsidP="003D4AC1">
      <w:pPr>
        <w:numPr>
          <w:ilvl w:val="0"/>
          <w:numId w:val="183"/>
        </w:numPr>
      </w:pPr>
      <w:r w:rsidRPr="000D26AF">
        <w:t>mobilize</w:t>
      </w:r>
    </w:p>
    <w:p w:rsidR="000D26AF" w:rsidRPr="000D26AF" w:rsidRDefault="000D26AF" w:rsidP="003D4AC1">
      <w:pPr>
        <w:numPr>
          <w:ilvl w:val="0"/>
          <w:numId w:val="183"/>
        </w:numPr>
      </w:pPr>
      <w:r w:rsidRPr="000D26AF">
        <w:t>advocate</w:t>
      </w:r>
    </w:p>
    <w:p w:rsidR="000D26AF" w:rsidRPr="000D26AF" w:rsidRDefault="000D26AF" w:rsidP="003D4AC1">
      <w:pPr>
        <w:numPr>
          <w:ilvl w:val="0"/>
          <w:numId w:val="183"/>
        </w:numPr>
      </w:pPr>
      <w:r w:rsidRPr="000D26AF">
        <w:t>connect</w:t>
      </w:r>
    </w:p>
    <w:p w:rsidR="000D26AF" w:rsidRPr="000D26AF" w:rsidRDefault="000D26AF" w:rsidP="003D4AC1">
      <w:pPr>
        <w:numPr>
          <w:ilvl w:val="0"/>
          <w:numId w:val="183"/>
        </w:numPr>
      </w:pPr>
      <w:r w:rsidRPr="000D26AF">
        <w:t>clarify</w:t>
      </w:r>
    </w:p>
    <w:p w:rsidR="000D26AF" w:rsidRPr="000D26AF" w:rsidRDefault="000D26AF" w:rsidP="003D4AC1">
      <w:pPr>
        <w:numPr>
          <w:ilvl w:val="0"/>
          <w:numId w:val="183"/>
        </w:numPr>
      </w:pPr>
      <w:r w:rsidRPr="000D26AF">
        <w:t>empower</w:t>
      </w:r>
    </w:p>
    <w:p w:rsidR="000D26AF" w:rsidRPr="000D26AF" w:rsidRDefault="000D26AF" w:rsidP="000D26AF">
      <w:r w:rsidRPr="000D26AF">
        <w:t>Communication is the bridge between knowledge and action. It turns ideas into movements. It turns movements into culture. It turns culture into transformation.</w:t>
      </w:r>
    </w:p>
    <w:p w:rsidR="000D26AF" w:rsidRPr="000D26AF" w:rsidRDefault="000D26AF" w:rsidP="000D26AF">
      <w:r w:rsidRPr="000D26AF">
        <w:t>Leadership without communication is invisible. Communication without leadership is empty. Together, they change nations.</w:t>
      </w:r>
    </w:p>
    <w:p w:rsidR="000D26AF" w:rsidRPr="000D26AF" w:rsidRDefault="000D26AF" w:rsidP="000D26AF">
      <w:pPr>
        <w:rPr>
          <w:b/>
          <w:bCs/>
        </w:rPr>
      </w:pPr>
      <w:r w:rsidRPr="000D26AF">
        <w:rPr>
          <w:b/>
          <w:bCs/>
        </w:rPr>
        <w:t>Leadership Requires Ministry and Faith</w:t>
      </w:r>
    </w:p>
    <w:p w:rsidR="000D26AF" w:rsidRPr="000D26AF" w:rsidRDefault="000D26AF" w:rsidP="000D26AF">
      <w:r w:rsidRPr="000D26AF">
        <w:t>My ministry calling taught me that leadership is spiritual. People follow leaders who:</w:t>
      </w:r>
    </w:p>
    <w:p w:rsidR="000D26AF" w:rsidRPr="000D26AF" w:rsidRDefault="000D26AF" w:rsidP="003D4AC1">
      <w:pPr>
        <w:numPr>
          <w:ilvl w:val="0"/>
          <w:numId w:val="184"/>
        </w:numPr>
      </w:pPr>
      <w:r w:rsidRPr="000D26AF">
        <w:t>carry compassion</w:t>
      </w:r>
    </w:p>
    <w:p w:rsidR="000D26AF" w:rsidRPr="000D26AF" w:rsidRDefault="000D26AF" w:rsidP="003D4AC1">
      <w:pPr>
        <w:numPr>
          <w:ilvl w:val="0"/>
          <w:numId w:val="184"/>
        </w:numPr>
      </w:pPr>
      <w:r w:rsidRPr="000D26AF">
        <w:t>speak truth</w:t>
      </w:r>
    </w:p>
    <w:p w:rsidR="000D26AF" w:rsidRPr="000D26AF" w:rsidRDefault="000D26AF" w:rsidP="003D4AC1">
      <w:pPr>
        <w:numPr>
          <w:ilvl w:val="0"/>
          <w:numId w:val="184"/>
        </w:numPr>
      </w:pPr>
      <w:r w:rsidRPr="000D26AF">
        <w:t>offer hope</w:t>
      </w:r>
    </w:p>
    <w:p w:rsidR="000D26AF" w:rsidRPr="000D26AF" w:rsidRDefault="000D26AF" w:rsidP="003D4AC1">
      <w:pPr>
        <w:numPr>
          <w:ilvl w:val="0"/>
          <w:numId w:val="184"/>
        </w:numPr>
      </w:pPr>
      <w:r w:rsidRPr="000D26AF">
        <w:t>build trust</w:t>
      </w:r>
    </w:p>
    <w:p w:rsidR="000D26AF" w:rsidRPr="000D26AF" w:rsidRDefault="000D26AF" w:rsidP="003D4AC1">
      <w:pPr>
        <w:numPr>
          <w:ilvl w:val="0"/>
          <w:numId w:val="184"/>
        </w:numPr>
      </w:pPr>
      <w:r w:rsidRPr="000D26AF">
        <w:t>serve with humility</w:t>
      </w:r>
    </w:p>
    <w:p w:rsidR="000D26AF" w:rsidRPr="000D26AF" w:rsidRDefault="000D26AF" w:rsidP="003D4AC1">
      <w:pPr>
        <w:numPr>
          <w:ilvl w:val="0"/>
          <w:numId w:val="184"/>
        </w:numPr>
      </w:pPr>
      <w:r w:rsidRPr="000D26AF">
        <w:t>inspire purpose</w:t>
      </w:r>
    </w:p>
    <w:p w:rsidR="000D26AF" w:rsidRPr="000D26AF" w:rsidRDefault="000D26AF" w:rsidP="000D26AF">
      <w:r w:rsidRPr="000D26AF">
        <w:lastRenderedPageBreak/>
        <w:t xml:space="preserve">When I taught the leadership of the </w:t>
      </w:r>
      <w:r w:rsidRPr="000D26AF">
        <w:rPr>
          <w:b/>
          <w:bCs/>
        </w:rPr>
        <w:t>Presbyterian Church in Cameroon</w:t>
      </w:r>
      <w:r w:rsidRPr="000D26AF">
        <w:t>, I saw how faith communities can become engines of public health transformation. Pastors, elders, and church leaders became advocates for:</w:t>
      </w:r>
    </w:p>
    <w:p w:rsidR="000D26AF" w:rsidRPr="000D26AF" w:rsidRDefault="000D26AF" w:rsidP="003D4AC1">
      <w:pPr>
        <w:numPr>
          <w:ilvl w:val="0"/>
          <w:numId w:val="185"/>
        </w:numPr>
      </w:pPr>
      <w:r w:rsidRPr="000D26AF">
        <w:t>diabetes awareness</w:t>
      </w:r>
    </w:p>
    <w:p w:rsidR="000D26AF" w:rsidRPr="000D26AF" w:rsidRDefault="000D26AF" w:rsidP="003D4AC1">
      <w:pPr>
        <w:numPr>
          <w:ilvl w:val="0"/>
          <w:numId w:val="185"/>
        </w:numPr>
      </w:pPr>
      <w:r w:rsidRPr="000D26AF">
        <w:t>obesity prevention</w:t>
      </w:r>
    </w:p>
    <w:p w:rsidR="000D26AF" w:rsidRPr="000D26AF" w:rsidRDefault="000D26AF" w:rsidP="003D4AC1">
      <w:pPr>
        <w:numPr>
          <w:ilvl w:val="0"/>
          <w:numId w:val="185"/>
        </w:numPr>
      </w:pPr>
      <w:r w:rsidRPr="000D26AF">
        <w:t>addiction recovery</w:t>
      </w:r>
    </w:p>
    <w:p w:rsidR="000D26AF" w:rsidRPr="000D26AF" w:rsidRDefault="000D26AF" w:rsidP="003D4AC1">
      <w:pPr>
        <w:numPr>
          <w:ilvl w:val="0"/>
          <w:numId w:val="185"/>
        </w:numPr>
      </w:pPr>
      <w:r w:rsidRPr="000D26AF">
        <w:t>healthy eating</w:t>
      </w:r>
    </w:p>
    <w:p w:rsidR="000D26AF" w:rsidRPr="000D26AF" w:rsidRDefault="000D26AF" w:rsidP="003D4AC1">
      <w:pPr>
        <w:numPr>
          <w:ilvl w:val="0"/>
          <w:numId w:val="185"/>
        </w:numPr>
      </w:pPr>
      <w:r w:rsidRPr="000D26AF">
        <w:t>emotional healing</w:t>
      </w:r>
    </w:p>
    <w:p w:rsidR="000D26AF" w:rsidRPr="000D26AF" w:rsidRDefault="000D26AF" w:rsidP="003D4AC1">
      <w:pPr>
        <w:numPr>
          <w:ilvl w:val="0"/>
          <w:numId w:val="185"/>
        </w:numPr>
      </w:pPr>
      <w:r w:rsidRPr="000D26AF">
        <w:t>community support</w:t>
      </w:r>
    </w:p>
    <w:p w:rsidR="000D26AF" w:rsidRPr="000D26AF" w:rsidRDefault="000D26AF" w:rsidP="000D26AF">
      <w:r w:rsidRPr="000D26AF">
        <w:t>Faith strengthens leadership — and leadership strengthens communities.</w:t>
      </w:r>
    </w:p>
    <w:p w:rsidR="000D26AF" w:rsidRPr="000D26AF" w:rsidRDefault="000D26AF" w:rsidP="000D26AF">
      <w:pPr>
        <w:rPr>
          <w:b/>
          <w:bCs/>
        </w:rPr>
      </w:pPr>
      <w:r w:rsidRPr="000D26AF">
        <w:rPr>
          <w:b/>
          <w:bCs/>
        </w:rPr>
        <w:t>Leadership Requires Addiction Recovery Work</w:t>
      </w:r>
    </w:p>
    <w:p w:rsidR="000D26AF" w:rsidRPr="000D26AF" w:rsidRDefault="000D26AF" w:rsidP="000D26AF">
      <w:r w:rsidRPr="000D26AF">
        <w:t xml:space="preserve">My addiction studies at the </w:t>
      </w:r>
      <w:r w:rsidRPr="000D26AF">
        <w:rPr>
          <w:b/>
          <w:bCs/>
        </w:rPr>
        <w:t>University of Michigan</w:t>
      </w:r>
      <w:r w:rsidRPr="000D26AF">
        <w:t>, my work in New York, and my 14</w:t>
      </w:r>
      <w:r w:rsidRPr="000D26AF">
        <w:noBreakHyphen/>
        <w:t xml:space="preserve">month program at the </w:t>
      </w:r>
      <w:r w:rsidRPr="000D26AF">
        <w:rPr>
          <w:b/>
          <w:bCs/>
        </w:rPr>
        <w:t>Institute of Spirituality and Health</w:t>
      </w:r>
      <w:r w:rsidRPr="000D26AF">
        <w:t xml:space="preserve"> taught me that leadership must address the emotional and spiritual dimensions of health.</w:t>
      </w:r>
    </w:p>
    <w:p w:rsidR="000D26AF" w:rsidRPr="000D26AF" w:rsidRDefault="000D26AF" w:rsidP="000D26AF">
      <w:r w:rsidRPr="000D26AF">
        <w:t>Addiction recovery missions taught me:</w:t>
      </w:r>
    </w:p>
    <w:p w:rsidR="000D26AF" w:rsidRPr="000D26AF" w:rsidRDefault="000D26AF" w:rsidP="003D4AC1">
      <w:pPr>
        <w:numPr>
          <w:ilvl w:val="0"/>
          <w:numId w:val="186"/>
        </w:numPr>
      </w:pPr>
      <w:r w:rsidRPr="000D26AF">
        <w:t>how to listen</w:t>
      </w:r>
    </w:p>
    <w:p w:rsidR="000D26AF" w:rsidRPr="000D26AF" w:rsidRDefault="000D26AF" w:rsidP="003D4AC1">
      <w:pPr>
        <w:numPr>
          <w:ilvl w:val="0"/>
          <w:numId w:val="186"/>
        </w:numPr>
      </w:pPr>
      <w:r w:rsidRPr="000D26AF">
        <w:t>how to counsel</w:t>
      </w:r>
    </w:p>
    <w:p w:rsidR="000D26AF" w:rsidRPr="000D26AF" w:rsidRDefault="000D26AF" w:rsidP="003D4AC1">
      <w:pPr>
        <w:numPr>
          <w:ilvl w:val="0"/>
          <w:numId w:val="186"/>
        </w:numPr>
      </w:pPr>
      <w:r w:rsidRPr="000D26AF">
        <w:t>how to restore hope</w:t>
      </w:r>
    </w:p>
    <w:p w:rsidR="000D26AF" w:rsidRPr="000D26AF" w:rsidRDefault="000D26AF" w:rsidP="003D4AC1">
      <w:pPr>
        <w:numPr>
          <w:ilvl w:val="0"/>
          <w:numId w:val="186"/>
        </w:numPr>
      </w:pPr>
      <w:r w:rsidRPr="000D26AF">
        <w:t>how to rebuild identity</w:t>
      </w:r>
    </w:p>
    <w:p w:rsidR="000D26AF" w:rsidRPr="000D26AF" w:rsidRDefault="000D26AF" w:rsidP="003D4AC1">
      <w:pPr>
        <w:numPr>
          <w:ilvl w:val="0"/>
          <w:numId w:val="186"/>
        </w:numPr>
      </w:pPr>
      <w:r w:rsidRPr="000D26AF">
        <w:t>how to support families</w:t>
      </w:r>
    </w:p>
    <w:p w:rsidR="000D26AF" w:rsidRPr="000D26AF" w:rsidRDefault="000D26AF" w:rsidP="003D4AC1">
      <w:pPr>
        <w:numPr>
          <w:ilvl w:val="0"/>
          <w:numId w:val="186"/>
        </w:numPr>
      </w:pPr>
      <w:r w:rsidRPr="000D26AF">
        <w:t>how to heal communities</w:t>
      </w:r>
    </w:p>
    <w:p w:rsidR="000D26AF" w:rsidRPr="000D26AF" w:rsidRDefault="000D26AF" w:rsidP="000D26AF">
      <w:r w:rsidRPr="000D26AF">
        <w:t>Leaders must understand addiction — because addiction shapes behavior, and behavior shapes health.</w:t>
      </w:r>
    </w:p>
    <w:p w:rsidR="000D26AF" w:rsidRPr="000D26AF" w:rsidRDefault="000D26AF" w:rsidP="000D26AF">
      <w:pPr>
        <w:rPr>
          <w:b/>
          <w:bCs/>
        </w:rPr>
      </w:pPr>
      <w:r w:rsidRPr="000D26AF">
        <w:rPr>
          <w:b/>
          <w:bCs/>
        </w:rPr>
        <w:t>Leadership Requires Community Engagement</w:t>
      </w:r>
    </w:p>
    <w:p w:rsidR="000D26AF" w:rsidRPr="000D26AF" w:rsidRDefault="000D26AF" w:rsidP="000D26AF">
      <w:r w:rsidRPr="000D26AF">
        <w:t xml:space="preserve">In outreach missions to </w:t>
      </w:r>
      <w:proofErr w:type="spellStart"/>
      <w:r w:rsidRPr="000D26AF">
        <w:rPr>
          <w:b/>
          <w:bCs/>
        </w:rPr>
        <w:t>Konye</w:t>
      </w:r>
      <w:proofErr w:type="spellEnd"/>
      <w:r w:rsidRPr="000D26AF">
        <w:rPr>
          <w:b/>
          <w:bCs/>
        </w:rPr>
        <w:t xml:space="preserve">, </w:t>
      </w:r>
      <w:proofErr w:type="spellStart"/>
      <w:r w:rsidRPr="000D26AF">
        <w:rPr>
          <w:b/>
          <w:bCs/>
        </w:rPr>
        <w:t>Mbongé</w:t>
      </w:r>
      <w:proofErr w:type="spellEnd"/>
      <w:r w:rsidRPr="000D26AF">
        <w:rPr>
          <w:b/>
          <w:bCs/>
        </w:rPr>
        <w:t xml:space="preserve">, </w:t>
      </w:r>
      <w:proofErr w:type="spellStart"/>
      <w:r w:rsidRPr="000D26AF">
        <w:rPr>
          <w:b/>
          <w:bCs/>
        </w:rPr>
        <w:t>Bekondo</w:t>
      </w:r>
      <w:proofErr w:type="spellEnd"/>
      <w:r w:rsidRPr="000D26AF">
        <w:t>, and other towns, I learned that leadership must be present, visible, and engaged.</w:t>
      </w:r>
    </w:p>
    <w:p w:rsidR="000D26AF" w:rsidRPr="000D26AF" w:rsidRDefault="000D26AF" w:rsidP="000D26AF">
      <w:r w:rsidRPr="000D26AF">
        <w:t>Community engagement teaches leaders:</w:t>
      </w:r>
    </w:p>
    <w:p w:rsidR="000D26AF" w:rsidRPr="000D26AF" w:rsidRDefault="000D26AF" w:rsidP="003D4AC1">
      <w:pPr>
        <w:numPr>
          <w:ilvl w:val="0"/>
          <w:numId w:val="187"/>
        </w:numPr>
      </w:pPr>
      <w:r w:rsidRPr="000D26AF">
        <w:t>how to speak to families</w:t>
      </w:r>
    </w:p>
    <w:p w:rsidR="000D26AF" w:rsidRPr="000D26AF" w:rsidRDefault="000D26AF" w:rsidP="003D4AC1">
      <w:pPr>
        <w:numPr>
          <w:ilvl w:val="0"/>
          <w:numId w:val="187"/>
        </w:numPr>
      </w:pPr>
      <w:r w:rsidRPr="000D26AF">
        <w:lastRenderedPageBreak/>
        <w:t>how to understand culture</w:t>
      </w:r>
    </w:p>
    <w:p w:rsidR="000D26AF" w:rsidRPr="000D26AF" w:rsidRDefault="000D26AF" w:rsidP="003D4AC1">
      <w:pPr>
        <w:numPr>
          <w:ilvl w:val="0"/>
          <w:numId w:val="187"/>
        </w:numPr>
      </w:pPr>
      <w:r w:rsidRPr="000D26AF">
        <w:t>how to address myths</w:t>
      </w:r>
    </w:p>
    <w:p w:rsidR="000D26AF" w:rsidRPr="000D26AF" w:rsidRDefault="000D26AF" w:rsidP="003D4AC1">
      <w:pPr>
        <w:numPr>
          <w:ilvl w:val="0"/>
          <w:numId w:val="187"/>
        </w:numPr>
      </w:pPr>
      <w:r w:rsidRPr="000D26AF">
        <w:t>how to build trust</w:t>
      </w:r>
    </w:p>
    <w:p w:rsidR="000D26AF" w:rsidRPr="000D26AF" w:rsidRDefault="000D26AF" w:rsidP="003D4AC1">
      <w:pPr>
        <w:numPr>
          <w:ilvl w:val="0"/>
          <w:numId w:val="187"/>
        </w:numPr>
      </w:pPr>
      <w:r w:rsidRPr="000D26AF">
        <w:t>how to mobilize action</w:t>
      </w:r>
    </w:p>
    <w:p w:rsidR="000D26AF" w:rsidRPr="000D26AF" w:rsidRDefault="000D26AF" w:rsidP="003D4AC1">
      <w:pPr>
        <w:numPr>
          <w:ilvl w:val="0"/>
          <w:numId w:val="187"/>
        </w:numPr>
      </w:pPr>
      <w:r w:rsidRPr="000D26AF">
        <w:t>how to create sustainable change</w:t>
      </w:r>
    </w:p>
    <w:p w:rsidR="000D26AF" w:rsidRPr="000D26AF" w:rsidRDefault="000D26AF" w:rsidP="000D26AF">
      <w:r w:rsidRPr="000D26AF">
        <w:t>Leadership is not distant — it is local, personal, and relational.</w:t>
      </w:r>
    </w:p>
    <w:p w:rsidR="000D26AF" w:rsidRPr="000D26AF" w:rsidRDefault="000D26AF" w:rsidP="000D26AF">
      <w:pPr>
        <w:rPr>
          <w:b/>
          <w:bCs/>
        </w:rPr>
      </w:pPr>
      <w:r w:rsidRPr="000D26AF">
        <w:rPr>
          <w:b/>
          <w:bCs/>
        </w:rPr>
        <w:t>Leadership Requires Diplomacy</w:t>
      </w:r>
    </w:p>
    <w:p w:rsidR="000D26AF" w:rsidRPr="000D26AF" w:rsidRDefault="000D26AF" w:rsidP="000D26AF">
      <w:r w:rsidRPr="000D26AF">
        <w:t>Global health leadership requires diplomacy — the ability to work with governments, institutions, and international organizations.</w:t>
      </w:r>
    </w:p>
    <w:p w:rsidR="000D26AF" w:rsidRPr="000D26AF" w:rsidRDefault="000D26AF" w:rsidP="000D26AF">
      <w:r w:rsidRPr="000D26AF">
        <w:t>Diplomacy teaches leaders:</w:t>
      </w:r>
    </w:p>
    <w:p w:rsidR="000D26AF" w:rsidRPr="000D26AF" w:rsidRDefault="000D26AF" w:rsidP="003D4AC1">
      <w:pPr>
        <w:numPr>
          <w:ilvl w:val="0"/>
          <w:numId w:val="188"/>
        </w:numPr>
      </w:pPr>
      <w:r w:rsidRPr="000D26AF">
        <w:t>how to negotiate</w:t>
      </w:r>
    </w:p>
    <w:p w:rsidR="000D26AF" w:rsidRPr="000D26AF" w:rsidRDefault="000D26AF" w:rsidP="003D4AC1">
      <w:pPr>
        <w:numPr>
          <w:ilvl w:val="0"/>
          <w:numId w:val="188"/>
        </w:numPr>
      </w:pPr>
      <w:r w:rsidRPr="000D26AF">
        <w:t>how to collaborate</w:t>
      </w:r>
    </w:p>
    <w:p w:rsidR="000D26AF" w:rsidRPr="000D26AF" w:rsidRDefault="000D26AF" w:rsidP="003D4AC1">
      <w:pPr>
        <w:numPr>
          <w:ilvl w:val="0"/>
          <w:numId w:val="188"/>
        </w:numPr>
      </w:pPr>
      <w:r w:rsidRPr="000D26AF">
        <w:t>how to build partnerships</w:t>
      </w:r>
    </w:p>
    <w:p w:rsidR="000D26AF" w:rsidRPr="000D26AF" w:rsidRDefault="000D26AF" w:rsidP="003D4AC1">
      <w:pPr>
        <w:numPr>
          <w:ilvl w:val="0"/>
          <w:numId w:val="188"/>
        </w:numPr>
      </w:pPr>
      <w:r w:rsidRPr="000D26AF">
        <w:t>how to influence policy</w:t>
      </w:r>
    </w:p>
    <w:p w:rsidR="000D26AF" w:rsidRPr="000D26AF" w:rsidRDefault="000D26AF" w:rsidP="003D4AC1">
      <w:pPr>
        <w:numPr>
          <w:ilvl w:val="0"/>
          <w:numId w:val="188"/>
        </w:numPr>
      </w:pPr>
      <w:r w:rsidRPr="000D26AF">
        <w:t>how to secure resources</w:t>
      </w:r>
    </w:p>
    <w:p w:rsidR="000D26AF" w:rsidRPr="000D26AF" w:rsidRDefault="000D26AF" w:rsidP="003D4AC1">
      <w:pPr>
        <w:numPr>
          <w:ilvl w:val="0"/>
          <w:numId w:val="188"/>
        </w:numPr>
      </w:pPr>
      <w:r w:rsidRPr="000D26AF">
        <w:t>how to align stakeholders</w:t>
      </w:r>
    </w:p>
    <w:p w:rsidR="000D26AF" w:rsidRPr="000D26AF" w:rsidRDefault="000D26AF" w:rsidP="000D26AF">
      <w:r w:rsidRPr="000D26AF">
        <w:t>Leadership must operate at every level — from the village to the ministry, from the clinic to the conference hall.</w:t>
      </w:r>
    </w:p>
    <w:p w:rsidR="000D26AF" w:rsidRPr="000D26AF" w:rsidRDefault="000D26AF" w:rsidP="000D26AF">
      <w:pPr>
        <w:rPr>
          <w:b/>
          <w:bCs/>
        </w:rPr>
      </w:pPr>
      <w:r w:rsidRPr="000D26AF">
        <w:rPr>
          <w:b/>
          <w:bCs/>
        </w:rPr>
        <w:t>Leadership Requires Vision</w:t>
      </w:r>
    </w:p>
    <w:p w:rsidR="000D26AF" w:rsidRPr="000D26AF" w:rsidRDefault="000D26AF" w:rsidP="000D26AF">
      <w:r w:rsidRPr="000D26AF">
        <w:t>Leadership without vision is management. Leadership with vision is transformation.</w:t>
      </w:r>
    </w:p>
    <w:p w:rsidR="000D26AF" w:rsidRPr="000D26AF" w:rsidRDefault="000D26AF" w:rsidP="000D26AF">
      <w:r w:rsidRPr="000D26AF">
        <w:t>Vision allows leaders to:</w:t>
      </w:r>
    </w:p>
    <w:p w:rsidR="000D26AF" w:rsidRPr="000D26AF" w:rsidRDefault="000D26AF" w:rsidP="003D4AC1">
      <w:pPr>
        <w:numPr>
          <w:ilvl w:val="0"/>
          <w:numId w:val="189"/>
        </w:numPr>
      </w:pPr>
      <w:r w:rsidRPr="000D26AF">
        <w:t>see beyond the present</w:t>
      </w:r>
    </w:p>
    <w:p w:rsidR="000D26AF" w:rsidRPr="000D26AF" w:rsidRDefault="000D26AF" w:rsidP="003D4AC1">
      <w:pPr>
        <w:numPr>
          <w:ilvl w:val="0"/>
          <w:numId w:val="189"/>
        </w:numPr>
      </w:pPr>
      <w:r w:rsidRPr="000D26AF">
        <w:t>imagine healthier futures</w:t>
      </w:r>
    </w:p>
    <w:p w:rsidR="000D26AF" w:rsidRPr="000D26AF" w:rsidRDefault="000D26AF" w:rsidP="003D4AC1">
      <w:pPr>
        <w:numPr>
          <w:ilvl w:val="0"/>
          <w:numId w:val="189"/>
        </w:numPr>
      </w:pPr>
      <w:r w:rsidRPr="000D26AF">
        <w:t>inspire communities</w:t>
      </w:r>
    </w:p>
    <w:p w:rsidR="000D26AF" w:rsidRPr="000D26AF" w:rsidRDefault="000D26AF" w:rsidP="003D4AC1">
      <w:pPr>
        <w:numPr>
          <w:ilvl w:val="0"/>
          <w:numId w:val="189"/>
        </w:numPr>
      </w:pPr>
      <w:r w:rsidRPr="000D26AF">
        <w:t>mobilize nations</w:t>
      </w:r>
    </w:p>
    <w:p w:rsidR="000D26AF" w:rsidRPr="000D26AF" w:rsidRDefault="000D26AF" w:rsidP="003D4AC1">
      <w:pPr>
        <w:numPr>
          <w:ilvl w:val="0"/>
          <w:numId w:val="189"/>
        </w:numPr>
      </w:pPr>
      <w:r w:rsidRPr="000D26AF">
        <w:t>build legacy</w:t>
      </w:r>
    </w:p>
    <w:p w:rsidR="000D26AF" w:rsidRPr="000D26AF" w:rsidRDefault="000D26AF" w:rsidP="000D26AF">
      <w:r w:rsidRPr="000D26AF">
        <w:lastRenderedPageBreak/>
        <w:t>Vision turns leadership into destiny.</w:t>
      </w:r>
    </w:p>
    <w:p w:rsidR="000D26AF" w:rsidRPr="000D26AF" w:rsidRDefault="000D26AF" w:rsidP="000D26AF">
      <w:pPr>
        <w:rPr>
          <w:b/>
          <w:bCs/>
        </w:rPr>
      </w:pPr>
      <w:r w:rsidRPr="000D26AF">
        <w:rPr>
          <w:b/>
          <w:bCs/>
        </w:rPr>
        <w:t>A Global Physician’s Conclusion</w:t>
      </w:r>
    </w:p>
    <w:p w:rsidR="000D26AF" w:rsidRPr="000D26AF" w:rsidRDefault="000D26AF" w:rsidP="000D26AF">
      <w:r w:rsidRPr="000D26AF">
        <w:t>After decades of crossing continents, treating patients, studying addiction, teaching communities, and leading communication efforts, I believe:</w:t>
      </w:r>
    </w:p>
    <w:p w:rsidR="000D26AF" w:rsidRPr="000D26AF" w:rsidRDefault="000D26AF" w:rsidP="000D26AF">
      <w:r w:rsidRPr="000D26AF">
        <w:rPr>
          <w:b/>
          <w:bCs/>
        </w:rPr>
        <w:t>Global health leadership is built — not born.</w:t>
      </w:r>
    </w:p>
    <w:p w:rsidR="000D26AF" w:rsidRPr="000D26AF" w:rsidRDefault="000D26AF" w:rsidP="000D26AF">
      <w:r w:rsidRPr="000D26AF">
        <w:t>It is built through:</w:t>
      </w:r>
    </w:p>
    <w:p w:rsidR="000D26AF" w:rsidRPr="000D26AF" w:rsidRDefault="000D26AF" w:rsidP="003D4AC1">
      <w:pPr>
        <w:numPr>
          <w:ilvl w:val="0"/>
          <w:numId w:val="190"/>
        </w:numPr>
      </w:pPr>
      <w:r w:rsidRPr="000D26AF">
        <w:t>exposure</w:t>
      </w:r>
    </w:p>
    <w:p w:rsidR="000D26AF" w:rsidRPr="000D26AF" w:rsidRDefault="000D26AF" w:rsidP="003D4AC1">
      <w:pPr>
        <w:numPr>
          <w:ilvl w:val="0"/>
          <w:numId w:val="190"/>
        </w:numPr>
      </w:pPr>
      <w:r w:rsidRPr="000D26AF">
        <w:t>education</w:t>
      </w:r>
    </w:p>
    <w:p w:rsidR="000D26AF" w:rsidRPr="000D26AF" w:rsidRDefault="000D26AF" w:rsidP="003D4AC1">
      <w:pPr>
        <w:numPr>
          <w:ilvl w:val="0"/>
          <w:numId w:val="190"/>
        </w:numPr>
      </w:pPr>
      <w:r w:rsidRPr="000D26AF">
        <w:t>travel</w:t>
      </w:r>
    </w:p>
    <w:p w:rsidR="000D26AF" w:rsidRPr="000D26AF" w:rsidRDefault="000D26AF" w:rsidP="003D4AC1">
      <w:pPr>
        <w:numPr>
          <w:ilvl w:val="0"/>
          <w:numId w:val="190"/>
        </w:numPr>
      </w:pPr>
      <w:r w:rsidRPr="000D26AF">
        <w:t>communication</w:t>
      </w:r>
    </w:p>
    <w:p w:rsidR="000D26AF" w:rsidRPr="000D26AF" w:rsidRDefault="000D26AF" w:rsidP="003D4AC1">
      <w:pPr>
        <w:numPr>
          <w:ilvl w:val="0"/>
          <w:numId w:val="190"/>
        </w:numPr>
      </w:pPr>
      <w:r w:rsidRPr="000D26AF">
        <w:t>ministry</w:t>
      </w:r>
    </w:p>
    <w:p w:rsidR="000D26AF" w:rsidRPr="000D26AF" w:rsidRDefault="000D26AF" w:rsidP="003D4AC1">
      <w:pPr>
        <w:numPr>
          <w:ilvl w:val="0"/>
          <w:numId w:val="190"/>
        </w:numPr>
      </w:pPr>
      <w:r w:rsidRPr="000D26AF">
        <w:t>addiction recovery</w:t>
      </w:r>
    </w:p>
    <w:p w:rsidR="000D26AF" w:rsidRPr="000D26AF" w:rsidRDefault="000D26AF" w:rsidP="003D4AC1">
      <w:pPr>
        <w:numPr>
          <w:ilvl w:val="0"/>
          <w:numId w:val="190"/>
        </w:numPr>
      </w:pPr>
      <w:r w:rsidRPr="000D26AF">
        <w:t>community engagement</w:t>
      </w:r>
    </w:p>
    <w:p w:rsidR="000D26AF" w:rsidRPr="000D26AF" w:rsidRDefault="000D26AF" w:rsidP="003D4AC1">
      <w:pPr>
        <w:numPr>
          <w:ilvl w:val="0"/>
          <w:numId w:val="190"/>
        </w:numPr>
      </w:pPr>
      <w:r w:rsidRPr="000D26AF">
        <w:t>diplomacy</w:t>
      </w:r>
    </w:p>
    <w:p w:rsidR="000D26AF" w:rsidRPr="000D26AF" w:rsidRDefault="000D26AF" w:rsidP="003D4AC1">
      <w:pPr>
        <w:numPr>
          <w:ilvl w:val="0"/>
          <w:numId w:val="190"/>
        </w:numPr>
      </w:pPr>
      <w:r w:rsidRPr="000D26AF">
        <w:t>vision</w:t>
      </w:r>
    </w:p>
    <w:p w:rsidR="000D26AF" w:rsidRPr="000D26AF" w:rsidRDefault="000D26AF" w:rsidP="000D26AF">
      <w:r w:rsidRPr="000D26AF">
        <w:t>This chapter prepares the reader for the final chapter of the book:</w:t>
      </w:r>
    </w:p>
    <w:p w:rsidR="000D26AF" w:rsidRPr="000D26AF" w:rsidRDefault="000D26AF" w:rsidP="000D26AF">
      <w:r w:rsidRPr="000D26AF">
        <w:t xml:space="preserve">                        </w:t>
      </w:r>
    </w:p>
    <w:p w:rsidR="000D26AF" w:rsidRPr="000D26AF" w:rsidRDefault="000D26AF" w:rsidP="000D26AF"/>
    <w:p w:rsidR="000D26AF" w:rsidRPr="000D26AF" w:rsidRDefault="000D26AF" w:rsidP="000D26AF"/>
    <w:p w:rsidR="000D26AF" w:rsidRPr="000D26AF" w:rsidRDefault="000D26AF" w:rsidP="000D26AF"/>
    <w:p w:rsidR="000D26AF" w:rsidRPr="000D26AF" w:rsidRDefault="000D26AF" w:rsidP="000D26AF"/>
    <w:p w:rsidR="000D26AF" w:rsidRPr="000D26AF" w:rsidRDefault="000D26AF" w:rsidP="000D26AF"/>
    <w:p w:rsidR="000D26AF" w:rsidRPr="000D26AF" w:rsidRDefault="000D26AF" w:rsidP="000D26AF"/>
    <w:p w:rsidR="000D26AF" w:rsidRPr="000D26AF" w:rsidRDefault="000D26AF" w:rsidP="000D26AF"/>
    <w:p w:rsidR="000D26AF" w:rsidRPr="000D26AF" w:rsidRDefault="000D26AF" w:rsidP="000D26AF"/>
    <w:p w:rsidR="002D6E3B" w:rsidRDefault="002D6E3B" w:rsidP="000D26AF"/>
    <w:p w:rsidR="000D26AF" w:rsidRPr="000D26AF" w:rsidRDefault="002D6E3B" w:rsidP="000D26AF">
      <w:pPr>
        <w:rPr>
          <w:b/>
          <w:bCs/>
        </w:rPr>
      </w:pPr>
      <w:r>
        <w:rPr>
          <w:b/>
          <w:bCs/>
        </w:rPr>
        <w:lastRenderedPageBreak/>
        <w:t xml:space="preserve">                                                            </w:t>
      </w:r>
      <w:r w:rsidR="000D26AF" w:rsidRPr="000D26AF">
        <w:rPr>
          <w:b/>
          <w:bCs/>
        </w:rPr>
        <w:t>CHAPTER 17</w:t>
      </w:r>
    </w:p>
    <w:p w:rsidR="000D26AF" w:rsidRPr="000D26AF" w:rsidRDefault="002D6E3B" w:rsidP="000D26AF">
      <w:pPr>
        <w:rPr>
          <w:b/>
          <w:bCs/>
        </w:rPr>
      </w:pPr>
      <w:r>
        <w:rPr>
          <w:b/>
          <w:bCs/>
        </w:rPr>
        <w:t xml:space="preserve">                                                  </w:t>
      </w:r>
      <w:r w:rsidR="000D26AF" w:rsidRPr="000D26AF">
        <w:rPr>
          <w:b/>
          <w:bCs/>
        </w:rPr>
        <w:t xml:space="preserve"> The </w:t>
      </w:r>
      <w:proofErr w:type="spellStart"/>
      <w:r w:rsidR="000D26AF" w:rsidRPr="000D26AF">
        <w:rPr>
          <w:b/>
          <w:bCs/>
        </w:rPr>
        <w:t>Ntuba</w:t>
      </w:r>
      <w:proofErr w:type="spellEnd"/>
      <w:r w:rsidR="000D26AF" w:rsidRPr="000D26AF">
        <w:rPr>
          <w:b/>
          <w:bCs/>
        </w:rPr>
        <w:t xml:space="preserve"> Global Legacy</w:t>
      </w:r>
    </w:p>
    <w:p w:rsidR="000D26AF" w:rsidRPr="000D26AF" w:rsidRDefault="000D26AF" w:rsidP="000D26AF">
      <w:r w:rsidRPr="000D26AF">
        <w:t>Legacy is not a monument. Legacy is not a title. Legacy is not a single achievement.</w:t>
      </w:r>
    </w:p>
    <w:p w:rsidR="000D26AF" w:rsidRPr="000D26AF" w:rsidRDefault="000D26AF" w:rsidP="000D26AF">
      <w:r w:rsidRPr="000D26AF">
        <w:t xml:space="preserve">Legacy is a </w:t>
      </w:r>
      <w:r w:rsidRPr="000D26AF">
        <w:rPr>
          <w:b/>
          <w:bCs/>
        </w:rPr>
        <w:t>life lived with purpose</w:t>
      </w:r>
      <w:r w:rsidRPr="000D26AF">
        <w:t xml:space="preserve">, a </w:t>
      </w:r>
      <w:r w:rsidRPr="000D26AF">
        <w:rPr>
          <w:b/>
          <w:bCs/>
        </w:rPr>
        <w:t>mission carried across continents</w:t>
      </w:r>
      <w:r w:rsidRPr="000D26AF">
        <w:t xml:space="preserve">, a </w:t>
      </w:r>
      <w:r w:rsidRPr="000D26AF">
        <w:rPr>
          <w:b/>
          <w:bCs/>
        </w:rPr>
        <w:t>calling expressed through service</w:t>
      </w:r>
      <w:r w:rsidRPr="000D26AF">
        <w:t xml:space="preserve">, and a </w:t>
      </w:r>
      <w:r w:rsidRPr="000D26AF">
        <w:rPr>
          <w:b/>
          <w:bCs/>
        </w:rPr>
        <w:t>story that continues long after the individual has moved on</w:t>
      </w:r>
      <w:r w:rsidRPr="000D26AF">
        <w:t>. Legacy is the sum of every patient healed, every community taught, every leader trained, every article written, every sermon preached, every journey taken, and every life touched.</w:t>
      </w:r>
    </w:p>
    <w:p w:rsidR="000D26AF" w:rsidRPr="000D26AF" w:rsidRDefault="000D26AF" w:rsidP="000D26AF">
      <w:r w:rsidRPr="000D26AF">
        <w:t xml:space="preserve">My legacy — the </w:t>
      </w:r>
      <w:proofErr w:type="spellStart"/>
      <w:r w:rsidRPr="000D26AF">
        <w:rPr>
          <w:b/>
          <w:bCs/>
        </w:rPr>
        <w:t>Ntuba</w:t>
      </w:r>
      <w:proofErr w:type="spellEnd"/>
      <w:r w:rsidRPr="000D26AF">
        <w:rPr>
          <w:b/>
          <w:bCs/>
        </w:rPr>
        <w:t xml:space="preserve"> Global Legacy</w:t>
      </w:r>
      <w:r w:rsidRPr="000D26AF">
        <w:t xml:space="preserve"> — was not built in one place. It was built in </w:t>
      </w:r>
      <w:r w:rsidRPr="000D26AF">
        <w:rPr>
          <w:b/>
          <w:bCs/>
        </w:rPr>
        <w:t>Cameroon</w:t>
      </w:r>
      <w:r w:rsidRPr="000D26AF">
        <w:t xml:space="preserve">, </w:t>
      </w:r>
      <w:r w:rsidRPr="000D26AF">
        <w:rPr>
          <w:b/>
          <w:bCs/>
        </w:rPr>
        <w:t>Nigeria</w:t>
      </w:r>
      <w:r w:rsidRPr="000D26AF">
        <w:t xml:space="preserve">, </w:t>
      </w:r>
      <w:r w:rsidRPr="000D26AF">
        <w:rPr>
          <w:b/>
          <w:bCs/>
        </w:rPr>
        <w:t>Europe</w:t>
      </w:r>
      <w:r w:rsidRPr="000D26AF">
        <w:t xml:space="preserve">, and </w:t>
      </w:r>
      <w:r w:rsidRPr="000D26AF">
        <w:rPr>
          <w:b/>
          <w:bCs/>
        </w:rPr>
        <w:t>North America</w:t>
      </w:r>
      <w:r w:rsidRPr="000D26AF">
        <w:t>. It was built in hospitals, churches, conferences, airports, villages, and global institutions. It was built through medicine, communication, ministry, travel, and leadership.</w:t>
      </w:r>
    </w:p>
    <w:p w:rsidR="000D26AF" w:rsidRPr="000D26AF" w:rsidRDefault="000D26AF" w:rsidP="000D26AF">
      <w:r w:rsidRPr="000D26AF">
        <w:t>This chapter brings the journey full circle.</w:t>
      </w:r>
    </w:p>
    <w:p w:rsidR="000D26AF" w:rsidRPr="000D26AF" w:rsidRDefault="000D26AF" w:rsidP="000D26AF">
      <w:pPr>
        <w:rPr>
          <w:b/>
          <w:bCs/>
        </w:rPr>
      </w:pPr>
      <w:r w:rsidRPr="000D26AF">
        <w:rPr>
          <w:b/>
          <w:bCs/>
        </w:rPr>
        <w:t>The African Foundation: Roots That Shape Destiny</w:t>
      </w:r>
    </w:p>
    <w:p w:rsidR="000D26AF" w:rsidRPr="000D26AF" w:rsidRDefault="000D26AF" w:rsidP="000D26AF">
      <w:r w:rsidRPr="000D26AF">
        <w:t xml:space="preserve">My legacy began in Cameroon — in the culture, community, and faith that shaped my identity. It grew in Nigeria — in the wards of the </w:t>
      </w:r>
      <w:r w:rsidRPr="000D26AF">
        <w:rPr>
          <w:b/>
          <w:bCs/>
        </w:rPr>
        <w:t>University of Ilorin Teaching Hospital</w:t>
      </w:r>
      <w:r w:rsidRPr="000D26AF">
        <w:t>, where I learned the realities of disease, suffering, and resilience.</w:t>
      </w:r>
    </w:p>
    <w:p w:rsidR="000D26AF" w:rsidRPr="000D26AF" w:rsidRDefault="000D26AF" w:rsidP="000D26AF">
      <w:r w:rsidRPr="000D26AF">
        <w:t>Africa gave me:</w:t>
      </w:r>
    </w:p>
    <w:p w:rsidR="000D26AF" w:rsidRPr="000D26AF" w:rsidRDefault="000D26AF" w:rsidP="003D4AC1">
      <w:pPr>
        <w:numPr>
          <w:ilvl w:val="0"/>
          <w:numId w:val="191"/>
        </w:numPr>
      </w:pPr>
      <w:r w:rsidRPr="000D26AF">
        <w:t>compassion</w:t>
      </w:r>
    </w:p>
    <w:p w:rsidR="000D26AF" w:rsidRPr="000D26AF" w:rsidRDefault="000D26AF" w:rsidP="003D4AC1">
      <w:pPr>
        <w:numPr>
          <w:ilvl w:val="0"/>
          <w:numId w:val="191"/>
        </w:numPr>
      </w:pPr>
      <w:r w:rsidRPr="000D26AF">
        <w:t>cultural intelligence</w:t>
      </w:r>
    </w:p>
    <w:p w:rsidR="000D26AF" w:rsidRPr="000D26AF" w:rsidRDefault="000D26AF" w:rsidP="003D4AC1">
      <w:pPr>
        <w:numPr>
          <w:ilvl w:val="0"/>
          <w:numId w:val="191"/>
        </w:numPr>
      </w:pPr>
      <w:r w:rsidRPr="000D26AF">
        <w:t>community awareness</w:t>
      </w:r>
    </w:p>
    <w:p w:rsidR="000D26AF" w:rsidRPr="000D26AF" w:rsidRDefault="000D26AF" w:rsidP="003D4AC1">
      <w:pPr>
        <w:numPr>
          <w:ilvl w:val="0"/>
          <w:numId w:val="191"/>
        </w:numPr>
      </w:pPr>
      <w:r w:rsidRPr="000D26AF">
        <w:t>spiritual grounding</w:t>
      </w:r>
    </w:p>
    <w:p w:rsidR="000D26AF" w:rsidRPr="000D26AF" w:rsidRDefault="000D26AF" w:rsidP="003D4AC1">
      <w:pPr>
        <w:numPr>
          <w:ilvl w:val="0"/>
          <w:numId w:val="191"/>
        </w:numPr>
      </w:pPr>
      <w:r w:rsidRPr="000D26AF">
        <w:t>a deep understanding of human struggle</w:t>
      </w:r>
    </w:p>
    <w:p w:rsidR="000D26AF" w:rsidRPr="000D26AF" w:rsidRDefault="000D26AF" w:rsidP="000D26AF">
      <w:r w:rsidRPr="000D26AF">
        <w:t>Africa taught me that leadership begins with service, and service begins with humility.</w:t>
      </w:r>
    </w:p>
    <w:p w:rsidR="000D26AF" w:rsidRPr="000D26AF" w:rsidRDefault="000D26AF" w:rsidP="000D26AF">
      <w:r w:rsidRPr="000D26AF">
        <w:t xml:space="preserve">In </w:t>
      </w:r>
      <w:r w:rsidRPr="000D26AF">
        <w:rPr>
          <w:b/>
          <w:bCs/>
        </w:rPr>
        <w:t>St. Francis Polyclinic</w:t>
      </w:r>
      <w:r w:rsidRPr="000D26AF">
        <w:t xml:space="preserve">, under Dr. </w:t>
      </w:r>
      <w:proofErr w:type="spellStart"/>
      <w:r w:rsidRPr="000D26AF">
        <w:t>Eben</w:t>
      </w:r>
      <w:proofErr w:type="spellEnd"/>
      <w:r w:rsidRPr="000D26AF">
        <w:t xml:space="preserve">, I learned how to lead teams, treat families, and build trust. In outreach missions to </w:t>
      </w:r>
      <w:proofErr w:type="spellStart"/>
      <w:r w:rsidRPr="000D26AF">
        <w:rPr>
          <w:b/>
          <w:bCs/>
        </w:rPr>
        <w:t>Konye</w:t>
      </w:r>
      <w:proofErr w:type="spellEnd"/>
      <w:r w:rsidRPr="000D26AF">
        <w:rPr>
          <w:b/>
          <w:bCs/>
        </w:rPr>
        <w:t xml:space="preserve">, </w:t>
      </w:r>
      <w:proofErr w:type="spellStart"/>
      <w:r w:rsidRPr="000D26AF">
        <w:rPr>
          <w:b/>
          <w:bCs/>
        </w:rPr>
        <w:t>Mbongé</w:t>
      </w:r>
      <w:proofErr w:type="spellEnd"/>
      <w:r w:rsidRPr="000D26AF">
        <w:rPr>
          <w:b/>
          <w:bCs/>
        </w:rPr>
        <w:t xml:space="preserve">, </w:t>
      </w:r>
      <w:proofErr w:type="spellStart"/>
      <w:r w:rsidRPr="000D26AF">
        <w:rPr>
          <w:b/>
          <w:bCs/>
        </w:rPr>
        <w:t>Bekondo</w:t>
      </w:r>
      <w:proofErr w:type="spellEnd"/>
      <w:r w:rsidRPr="000D26AF">
        <w:t>, and other towns, I learned how to communicate with communities, correct myths, and inspire change.</w:t>
      </w:r>
    </w:p>
    <w:p w:rsidR="000D26AF" w:rsidRPr="000D26AF" w:rsidRDefault="000D26AF" w:rsidP="000D26AF">
      <w:r w:rsidRPr="000D26AF">
        <w:t xml:space="preserve">Africa is the soil where the </w:t>
      </w:r>
      <w:proofErr w:type="spellStart"/>
      <w:r w:rsidRPr="000D26AF">
        <w:t>Ntuba</w:t>
      </w:r>
      <w:proofErr w:type="spellEnd"/>
      <w:r w:rsidRPr="000D26AF">
        <w:t xml:space="preserve"> legacy was planted.</w:t>
      </w:r>
    </w:p>
    <w:p w:rsidR="000D26AF" w:rsidRPr="000D26AF" w:rsidRDefault="000D26AF" w:rsidP="000D26AF">
      <w:pPr>
        <w:rPr>
          <w:b/>
          <w:bCs/>
        </w:rPr>
      </w:pPr>
      <w:r w:rsidRPr="000D26AF">
        <w:rPr>
          <w:b/>
          <w:bCs/>
        </w:rPr>
        <w:t xml:space="preserve">The European Expansion: Learning </w:t>
      </w:r>
      <w:proofErr w:type="gramStart"/>
      <w:r w:rsidRPr="000D26AF">
        <w:rPr>
          <w:b/>
          <w:bCs/>
        </w:rPr>
        <w:t>From</w:t>
      </w:r>
      <w:proofErr w:type="gramEnd"/>
      <w:r w:rsidRPr="000D26AF">
        <w:rPr>
          <w:b/>
          <w:bCs/>
        </w:rPr>
        <w:t xml:space="preserve"> Systems and Structure</w:t>
      </w:r>
    </w:p>
    <w:p w:rsidR="000D26AF" w:rsidRPr="000D26AF" w:rsidRDefault="000D26AF" w:rsidP="000D26AF">
      <w:r w:rsidRPr="000D26AF">
        <w:lastRenderedPageBreak/>
        <w:t xml:space="preserve">Europe refined my leadership. My travels across </w:t>
      </w:r>
      <w:r w:rsidRPr="000D26AF">
        <w:rPr>
          <w:b/>
          <w:bCs/>
        </w:rPr>
        <w:t>Britain, France, Germany, Italy</w:t>
      </w:r>
      <w:r w:rsidRPr="000D26AF">
        <w:t>, and other nations taught me how environment shapes health, how policy shapes behavior, and how culture shapes discipline.</w:t>
      </w:r>
    </w:p>
    <w:p w:rsidR="000D26AF" w:rsidRPr="000D26AF" w:rsidRDefault="000D26AF" w:rsidP="000D26AF">
      <w:r w:rsidRPr="000D26AF">
        <w:t>Europe gave me:</w:t>
      </w:r>
    </w:p>
    <w:p w:rsidR="000D26AF" w:rsidRPr="000D26AF" w:rsidRDefault="000D26AF" w:rsidP="003D4AC1">
      <w:pPr>
        <w:numPr>
          <w:ilvl w:val="0"/>
          <w:numId w:val="192"/>
        </w:numPr>
      </w:pPr>
      <w:r w:rsidRPr="000D26AF">
        <w:t>structure</w:t>
      </w:r>
    </w:p>
    <w:p w:rsidR="000D26AF" w:rsidRPr="000D26AF" w:rsidRDefault="000D26AF" w:rsidP="003D4AC1">
      <w:pPr>
        <w:numPr>
          <w:ilvl w:val="0"/>
          <w:numId w:val="192"/>
        </w:numPr>
      </w:pPr>
      <w:r w:rsidRPr="000D26AF">
        <w:t>systems thinking</w:t>
      </w:r>
    </w:p>
    <w:p w:rsidR="000D26AF" w:rsidRPr="000D26AF" w:rsidRDefault="000D26AF" w:rsidP="003D4AC1">
      <w:pPr>
        <w:numPr>
          <w:ilvl w:val="0"/>
          <w:numId w:val="192"/>
        </w:numPr>
      </w:pPr>
      <w:r w:rsidRPr="000D26AF">
        <w:t>environmental awareness</w:t>
      </w:r>
    </w:p>
    <w:p w:rsidR="000D26AF" w:rsidRPr="000D26AF" w:rsidRDefault="000D26AF" w:rsidP="003D4AC1">
      <w:pPr>
        <w:numPr>
          <w:ilvl w:val="0"/>
          <w:numId w:val="192"/>
        </w:numPr>
      </w:pPr>
      <w:r w:rsidRPr="000D26AF">
        <w:t>public health insight</w:t>
      </w:r>
    </w:p>
    <w:p w:rsidR="000D26AF" w:rsidRPr="000D26AF" w:rsidRDefault="000D26AF" w:rsidP="003D4AC1">
      <w:pPr>
        <w:numPr>
          <w:ilvl w:val="0"/>
          <w:numId w:val="192"/>
        </w:numPr>
      </w:pPr>
      <w:r w:rsidRPr="000D26AF">
        <w:t>global perspective</w:t>
      </w:r>
    </w:p>
    <w:p w:rsidR="000D26AF" w:rsidRPr="000D26AF" w:rsidRDefault="000D26AF" w:rsidP="000D26AF">
      <w:r w:rsidRPr="000D26AF">
        <w:t xml:space="preserve">In </w:t>
      </w:r>
      <w:r w:rsidRPr="000D26AF">
        <w:rPr>
          <w:b/>
          <w:bCs/>
        </w:rPr>
        <w:t>Heidelberg</w:t>
      </w:r>
      <w:r w:rsidRPr="000D26AF">
        <w:t xml:space="preserve">, I invested in interpreters so I could learn from institutions and global health centers. In </w:t>
      </w:r>
      <w:r w:rsidRPr="000D26AF">
        <w:rPr>
          <w:b/>
          <w:bCs/>
        </w:rPr>
        <w:t>Paris, Toulouse, and Toulon</w:t>
      </w:r>
      <w:r w:rsidRPr="000D26AF">
        <w:t xml:space="preserve">, I observed how cities protect citizens through design. In </w:t>
      </w:r>
      <w:r w:rsidRPr="000D26AF">
        <w:rPr>
          <w:b/>
          <w:bCs/>
        </w:rPr>
        <w:t>Padua, Milan, and Venice</w:t>
      </w:r>
      <w:r w:rsidRPr="000D26AF">
        <w:t>, I saw how history and culture influence public health.</w:t>
      </w:r>
    </w:p>
    <w:p w:rsidR="000D26AF" w:rsidRPr="000D26AF" w:rsidRDefault="000D26AF" w:rsidP="000D26AF">
      <w:r w:rsidRPr="000D26AF">
        <w:t xml:space="preserve">Europe expanded the </w:t>
      </w:r>
      <w:proofErr w:type="spellStart"/>
      <w:r w:rsidRPr="000D26AF">
        <w:t>Ntuba</w:t>
      </w:r>
      <w:proofErr w:type="spellEnd"/>
      <w:r w:rsidRPr="000D26AF">
        <w:t xml:space="preserve"> legacy from local to global.</w:t>
      </w:r>
    </w:p>
    <w:p w:rsidR="000D26AF" w:rsidRPr="000D26AF" w:rsidRDefault="000D26AF" w:rsidP="000D26AF">
      <w:pPr>
        <w:rPr>
          <w:b/>
          <w:bCs/>
        </w:rPr>
      </w:pPr>
      <w:r w:rsidRPr="000D26AF">
        <w:rPr>
          <w:b/>
          <w:bCs/>
        </w:rPr>
        <w:t>The North American Transformation: Leadership in Crisis</w:t>
      </w:r>
    </w:p>
    <w:p w:rsidR="000D26AF" w:rsidRPr="000D26AF" w:rsidRDefault="000D26AF" w:rsidP="000D26AF">
      <w:r w:rsidRPr="000D26AF">
        <w:t>North America sharpened my mission. In the United States, I confronted the full scale of chronic disease, addiction, obesity, and diabetes.</w:t>
      </w:r>
    </w:p>
    <w:p w:rsidR="000D26AF" w:rsidRPr="000D26AF" w:rsidRDefault="000D26AF" w:rsidP="000D26AF">
      <w:r w:rsidRPr="000D26AF">
        <w:t xml:space="preserve">At </w:t>
      </w:r>
      <w:r w:rsidRPr="000D26AF">
        <w:rPr>
          <w:b/>
          <w:bCs/>
        </w:rPr>
        <w:t>Ben Taub Hospital</w:t>
      </w:r>
      <w:r w:rsidRPr="000D26AF">
        <w:t xml:space="preserve">, </w:t>
      </w:r>
      <w:r w:rsidRPr="000D26AF">
        <w:rPr>
          <w:b/>
          <w:bCs/>
        </w:rPr>
        <w:t>Harris Health</w:t>
      </w:r>
      <w:r w:rsidRPr="000D26AF">
        <w:t xml:space="preserve">, and the </w:t>
      </w:r>
      <w:r w:rsidRPr="000D26AF">
        <w:rPr>
          <w:b/>
          <w:bCs/>
        </w:rPr>
        <w:t>Texas Medical Center</w:t>
      </w:r>
      <w:r w:rsidRPr="000D26AF">
        <w:t>, I counseled patients whose lives were shaped by:</w:t>
      </w:r>
    </w:p>
    <w:p w:rsidR="000D26AF" w:rsidRPr="000D26AF" w:rsidRDefault="000D26AF" w:rsidP="003D4AC1">
      <w:pPr>
        <w:numPr>
          <w:ilvl w:val="0"/>
          <w:numId w:val="193"/>
        </w:numPr>
      </w:pPr>
      <w:r w:rsidRPr="000D26AF">
        <w:t>stress</w:t>
      </w:r>
    </w:p>
    <w:p w:rsidR="000D26AF" w:rsidRPr="000D26AF" w:rsidRDefault="000D26AF" w:rsidP="003D4AC1">
      <w:pPr>
        <w:numPr>
          <w:ilvl w:val="0"/>
          <w:numId w:val="193"/>
        </w:numPr>
      </w:pPr>
      <w:r w:rsidRPr="000D26AF">
        <w:t>trauma</w:t>
      </w:r>
    </w:p>
    <w:p w:rsidR="000D26AF" w:rsidRPr="000D26AF" w:rsidRDefault="000D26AF" w:rsidP="003D4AC1">
      <w:pPr>
        <w:numPr>
          <w:ilvl w:val="0"/>
          <w:numId w:val="193"/>
        </w:numPr>
      </w:pPr>
      <w:r w:rsidRPr="000D26AF">
        <w:t>addiction</w:t>
      </w:r>
    </w:p>
    <w:p w:rsidR="000D26AF" w:rsidRPr="000D26AF" w:rsidRDefault="000D26AF" w:rsidP="003D4AC1">
      <w:pPr>
        <w:numPr>
          <w:ilvl w:val="0"/>
          <w:numId w:val="193"/>
        </w:numPr>
      </w:pPr>
      <w:r w:rsidRPr="000D26AF">
        <w:t>poverty</w:t>
      </w:r>
    </w:p>
    <w:p w:rsidR="000D26AF" w:rsidRPr="000D26AF" w:rsidRDefault="000D26AF" w:rsidP="003D4AC1">
      <w:pPr>
        <w:numPr>
          <w:ilvl w:val="0"/>
          <w:numId w:val="193"/>
        </w:numPr>
      </w:pPr>
      <w:r w:rsidRPr="000D26AF">
        <w:t>emotional pain</w:t>
      </w:r>
    </w:p>
    <w:p w:rsidR="000D26AF" w:rsidRPr="000D26AF" w:rsidRDefault="000D26AF" w:rsidP="003D4AC1">
      <w:pPr>
        <w:numPr>
          <w:ilvl w:val="0"/>
          <w:numId w:val="193"/>
        </w:numPr>
      </w:pPr>
      <w:r w:rsidRPr="000D26AF">
        <w:t>food deserts</w:t>
      </w:r>
    </w:p>
    <w:p w:rsidR="000D26AF" w:rsidRPr="000D26AF" w:rsidRDefault="000D26AF" w:rsidP="003D4AC1">
      <w:pPr>
        <w:numPr>
          <w:ilvl w:val="0"/>
          <w:numId w:val="193"/>
        </w:numPr>
      </w:pPr>
      <w:r w:rsidRPr="000D26AF">
        <w:t>sedentary lifestyles</w:t>
      </w:r>
    </w:p>
    <w:p w:rsidR="000D26AF" w:rsidRPr="000D26AF" w:rsidRDefault="000D26AF" w:rsidP="000D26AF">
      <w:r w:rsidRPr="000D26AF">
        <w:t>North America taught me that leadership must address:</w:t>
      </w:r>
    </w:p>
    <w:p w:rsidR="000D26AF" w:rsidRPr="000D26AF" w:rsidRDefault="000D26AF" w:rsidP="003D4AC1">
      <w:pPr>
        <w:numPr>
          <w:ilvl w:val="0"/>
          <w:numId w:val="194"/>
        </w:numPr>
      </w:pPr>
      <w:r w:rsidRPr="000D26AF">
        <w:t>systems</w:t>
      </w:r>
    </w:p>
    <w:p w:rsidR="000D26AF" w:rsidRPr="000D26AF" w:rsidRDefault="000D26AF" w:rsidP="003D4AC1">
      <w:pPr>
        <w:numPr>
          <w:ilvl w:val="0"/>
          <w:numId w:val="194"/>
        </w:numPr>
      </w:pPr>
      <w:r w:rsidRPr="000D26AF">
        <w:lastRenderedPageBreak/>
        <w:t>emotions</w:t>
      </w:r>
    </w:p>
    <w:p w:rsidR="000D26AF" w:rsidRPr="000D26AF" w:rsidRDefault="000D26AF" w:rsidP="003D4AC1">
      <w:pPr>
        <w:numPr>
          <w:ilvl w:val="0"/>
          <w:numId w:val="194"/>
        </w:numPr>
      </w:pPr>
      <w:r w:rsidRPr="000D26AF">
        <w:t>environments</w:t>
      </w:r>
    </w:p>
    <w:p w:rsidR="000D26AF" w:rsidRPr="000D26AF" w:rsidRDefault="000D26AF" w:rsidP="003D4AC1">
      <w:pPr>
        <w:numPr>
          <w:ilvl w:val="0"/>
          <w:numId w:val="194"/>
        </w:numPr>
      </w:pPr>
      <w:r w:rsidRPr="000D26AF">
        <w:t>policies</w:t>
      </w:r>
    </w:p>
    <w:p w:rsidR="000D26AF" w:rsidRPr="000D26AF" w:rsidRDefault="000D26AF" w:rsidP="003D4AC1">
      <w:pPr>
        <w:numPr>
          <w:ilvl w:val="0"/>
          <w:numId w:val="194"/>
        </w:numPr>
      </w:pPr>
      <w:r w:rsidRPr="000D26AF">
        <w:t>communities</w:t>
      </w:r>
    </w:p>
    <w:p w:rsidR="000D26AF" w:rsidRPr="000D26AF" w:rsidRDefault="000D26AF" w:rsidP="003D4AC1">
      <w:pPr>
        <w:numPr>
          <w:ilvl w:val="0"/>
          <w:numId w:val="194"/>
        </w:numPr>
      </w:pPr>
      <w:r w:rsidRPr="000D26AF">
        <w:t>faith</w:t>
      </w:r>
    </w:p>
    <w:p w:rsidR="000D26AF" w:rsidRPr="000D26AF" w:rsidRDefault="000D26AF" w:rsidP="003D4AC1">
      <w:pPr>
        <w:numPr>
          <w:ilvl w:val="0"/>
          <w:numId w:val="194"/>
        </w:numPr>
      </w:pPr>
      <w:r w:rsidRPr="000D26AF">
        <w:t>communication</w:t>
      </w:r>
    </w:p>
    <w:p w:rsidR="000D26AF" w:rsidRPr="000D26AF" w:rsidRDefault="000D26AF" w:rsidP="000D26AF">
      <w:r w:rsidRPr="000D26AF">
        <w:t xml:space="preserve">In </w:t>
      </w:r>
      <w:r w:rsidRPr="000D26AF">
        <w:rPr>
          <w:b/>
          <w:bCs/>
        </w:rPr>
        <w:t>Detroit</w:t>
      </w:r>
      <w:r w:rsidRPr="000D26AF">
        <w:t xml:space="preserve">, I saw how chronic disease destroys communities. In </w:t>
      </w:r>
      <w:r w:rsidRPr="000D26AF">
        <w:rPr>
          <w:b/>
          <w:bCs/>
        </w:rPr>
        <w:t>Houston</w:t>
      </w:r>
      <w:r w:rsidRPr="000D26AF">
        <w:t xml:space="preserve">, I saw how diversity shapes health. In </w:t>
      </w:r>
      <w:r w:rsidRPr="000D26AF">
        <w:rPr>
          <w:b/>
          <w:bCs/>
        </w:rPr>
        <w:t>Minnesota</w:t>
      </w:r>
      <w:r w:rsidRPr="000D26AF">
        <w:t xml:space="preserve">, I saw how faith communities support healing. In </w:t>
      </w:r>
      <w:r w:rsidRPr="000D26AF">
        <w:rPr>
          <w:b/>
          <w:bCs/>
        </w:rPr>
        <w:t>Chicago</w:t>
      </w:r>
      <w:r w:rsidRPr="000D26AF">
        <w:t xml:space="preserve">, I saw how urban stress fuels disease. In </w:t>
      </w:r>
      <w:r w:rsidRPr="000D26AF">
        <w:rPr>
          <w:b/>
          <w:bCs/>
        </w:rPr>
        <w:t>Washington D.C.</w:t>
      </w:r>
      <w:r w:rsidRPr="000D26AF">
        <w:t xml:space="preserve">, I saw how policy shapes national outcomes. In </w:t>
      </w:r>
      <w:r w:rsidRPr="000D26AF">
        <w:rPr>
          <w:b/>
          <w:bCs/>
        </w:rPr>
        <w:t>Windsor</w:t>
      </w:r>
      <w:r w:rsidRPr="000D26AF">
        <w:t>, I saw how public health systems protect families.</w:t>
      </w:r>
    </w:p>
    <w:p w:rsidR="000D26AF" w:rsidRPr="000D26AF" w:rsidRDefault="000D26AF" w:rsidP="000D26AF">
      <w:r w:rsidRPr="000D26AF">
        <w:t xml:space="preserve">North America transformed the </w:t>
      </w:r>
      <w:proofErr w:type="spellStart"/>
      <w:r w:rsidRPr="000D26AF">
        <w:t>Ntuba</w:t>
      </w:r>
      <w:proofErr w:type="spellEnd"/>
      <w:r w:rsidRPr="000D26AF">
        <w:t xml:space="preserve"> legacy into a mission of global health leadership.</w:t>
      </w:r>
    </w:p>
    <w:p w:rsidR="000D26AF" w:rsidRPr="000D26AF" w:rsidRDefault="000D26AF" w:rsidP="000D26AF">
      <w:pPr>
        <w:rPr>
          <w:b/>
          <w:bCs/>
        </w:rPr>
      </w:pPr>
      <w:r w:rsidRPr="000D26AF">
        <w:rPr>
          <w:b/>
          <w:bCs/>
        </w:rPr>
        <w:t>The Johns Hopkins Era: Academic Authority and Global Health Expertise</w:t>
      </w:r>
    </w:p>
    <w:p w:rsidR="000D26AF" w:rsidRPr="000D26AF" w:rsidRDefault="000D26AF" w:rsidP="000D26AF">
      <w:r w:rsidRPr="000D26AF">
        <w:t xml:space="preserve">My global health training at </w:t>
      </w:r>
      <w:r w:rsidRPr="000D26AF">
        <w:rPr>
          <w:b/>
          <w:bCs/>
        </w:rPr>
        <w:t>Johns Hopkins</w:t>
      </w:r>
      <w:r w:rsidRPr="000D26AF">
        <w:t>, supported by USAID, gave me the academic foundation to match my experience.</w:t>
      </w:r>
    </w:p>
    <w:p w:rsidR="000D26AF" w:rsidRPr="000D26AF" w:rsidRDefault="000D26AF" w:rsidP="000D26AF">
      <w:r w:rsidRPr="000D26AF">
        <w:t xml:space="preserve">I earned nearly </w:t>
      </w:r>
      <w:r w:rsidRPr="000D26AF">
        <w:rPr>
          <w:b/>
          <w:bCs/>
        </w:rPr>
        <w:t>80 certificates</w:t>
      </w:r>
      <w:r w:rsidRPr="000D26AF">
        <w:t>, including:</w:t>
      </w:r>
    </w:p>
    <w:p w:rsidR="000D26AF" w:rsidRPr="000D26AF" w:rsidRDefault="000D26AF" w:rsidP="003D4AC1">
      <w:pPr>
        <w:numPr>
          <w:ilvl w:val="0"/>
          <w:numId w:val="195"/>
        </w:numPr>
      </w:pPr>
      <w:r w:rsidRPr="000D26AF">
        <w:t>Global Health Professional</w:t>
      </w:r>
    </w:p>
    <w:p w:rsidR="000D26AF" w:rsidRPr="000D26AF" w:rsidRDefault="000D26AF" w:rsidP="003D4AC1">
      <w:pPr>
        <w:numPr>
          <w:ilvl w:val="0"/>
          <w:numId w:val="195"/>
        </w:numPr>
      </w:pPr>
      <w:r w:rsidRPr="000D26AF">
        <w:t>Global Health Expert</w:t>
      </w:r>
    </w:p>
    <w:p w:rsidR="000D26AF" w:rsidRPr="000D26AF" w:rsidRDefault="000D26AF" w:rsidP="003D4AC1">
      <w:pPr>
        <w:numPr>
          <w:ilvl w:val="0"/>
          <w:numId w:val="195"/>
        </w:numPr>
      </w:pPr>
      <w:r w:rsidRPr="000D26AF">
        <w:t>Health Communication</w:t>
      </w:r>
    </w:p>
    <w:p w:rsidR="000D26AF" w:rsidRPr="000D26AF" w:rsidRDefault="000D26AF" w:rsidP="003D4AC1">
      <w:pPr>
        <w:numPr>
          <w:ilvl w:val="0"/>
          <w:numId w:val="195"/>
        </w:numPr>
      </w:pPr>
      <w:r w:rsidRPr="000D26AF">
        <w:t>Health Diplomacy</w:t>
      </w:r>
    </w:p>
    <w:p w:rsidR="000D26AF" w:rsidRPr="000D26AF" w:rsidRDefault="000D26AF" w:rsidP="003D4AC1">
      <w:pPr>
        <w:numPr>
          <w:ilvl w:val="0"/>
          <w:numId w:val="195"/>
        </w:numPr>
      </w:pPr>
      <w:r w:rsidRPr="000D26AF">
        <w:t>Chronic Disease Management</w:t>
      </w:r>
    </w:p>
    <w:p w:rsidR="000D26AF" w:rsidRPr="000D26AF" w:rsidRDefault="000D26AF" w:rsidP="003D4AC1">
      <w:pPr>
        <w:numPr>
          <w:ilvl w:val="0"/>
          <w:numId w:val="195"/>
        </w:numPr>
      </w:pPr>
      <w:r w:rsidRPr="000D26AF">
        <w:t>Program Evaluation</w:t>
      </w:r>
    </w:p>
    <w:p w:rsidR="000D26AF" w:rsidRPr="000D26AF" w:rsidRDefault="000D26AF" w:rsidP="003D4AC1">
      <w:pPr>
        <w:numPr>
          <w:ilvl w:val="0"/>
          <w:numId w:val="195"/>
        </w:numPr>
      </w:pPr>
      <w:r w:rsidRPr="000D26AF">
        <w:t>Public Health Leadership</w:t>
      </w:r>
    </w:p>
    <w:p w:rsidR="000D26AF" w:rsidRPr="000D26AF" w:rsidRDefault="000D26AF" w:rsidP="000D26AF">
      <w:r w:rsidRPr="000D26AF">
        <w:t>Johns Hopkins gave me:</w:t>
      </w:r>
    </w:p>
    <w:p w:rsidR="000D26AF" w:rsidRPr="000D26AF" w:rsidRDefault="000D26AF" w:rsidP="003D4AC1">
      <w:pPr>
        <w:numPr>
          <w:ilvl w:val="0"/>
          <w:numId w:val="196"/>
        </w:numPr>
      </w:pPr>
      <w:r w:rsidRPr="000D26AF">
        <w:t>scientific authority</w:t>
      </w:r>
    </w:p>
    <w:p w:rsidR="000D26AF" w:rsidRPr="000D26AF" w:rsidRDefault="000D26AF" w:rsidP="003D4AC1">
      <w:pPr>
        <w:numPr>
          <w:ilvl w:val="0"/>
          <w:numId w:val="196"/>
        </w:numPr>
      </w:pPr>
      <w:r w:rsidRPr="000D26AF">
        <w:t>global health credibility</w:t>
      </w:r>
    </w:p>
    <w:p w:rsidR="000D26AF" w:rsidRPr="000D26AF" w:rsidRDefault="000D26AF" w:rsidP="003D4AC1">
      <w:pPr>
        <w:numPr>
          <w:ilvl w:val="0"/>
          <w:numId w:val="196"/>
        </w:numPr>
      </w:pPr>
      <w:r w:rsidRPr="000D26AF">
        <w:t>policy insight</w:t>
      </w:r>
    </w:p>
    <w:p w:rsidR="000D26AF" w:rsidRPr="000D26AF" w:rsidRDefault="000D26AF" w:rsidP="003D4AC1">
      <w:pPr>
        <w:numPr>
          <w:ilvl w:val="0"/>
          <w:numId w:val="196"/>
        </w:numPr>
      </w:pPr>
      <w:r w:rsidRPr="000D26AF">
        <w:t>communication mastery</w:t>
      </w:r>
    </w:p>
    <w:p w:rsidR="000D26AF" w:rsidRPr="000D26AF" w:rsidRDefault="000D26AF" w:rsidP="003D4AC1">
      <w:pPr>
        <w:numPr>
          <w:ilvl w:val="0"/>
          <w:numId w:val="196"/>
        </w:numPr>
      </w:pPr>
      <w:r w:rsidRPr="000D26AF">
        <w:lastRenderedPageBreak/>
        <w:t>leadership frameworks</w:t>
      </w:r>
    </w:p>
    <w:p w:rsidR="000D26AF" w:rsidRPr="000D26AF" w:rsidRDefault="000D26AF" w:rsidP="000D26AF">
      <w:r w:rsidRPr="000D26AF">
        <w:t xml:space="preserve">This training elevated the </w:t>
      </w:r>
      <w:proofErr w:type="spellStart"/>
      <w:r w:rsidRPr="000D26AF">
        <w:t>Ntuba</w:t>
      </w:r>
      <w:proofErr w:type="spellEnd"/>
      <w:r w:rsidRPr="000D26AF">
        <w:t xml:space="preserve"> legacy into global relevance.</w:t>
      </w:r>
    </w:p>
    <w:p w:rsidR="000D26AF" w:rsidRPr="000D26AF" w:rsidRDefault="000D26AF" w:rsidP="000D26AF">
      <w:pPr>
        <w:rPr>
          <w:b/>
          <w:bCs/>
        </w:rPr>
      </w:pPr>
      <w:r w:rsidRPr="000D26AF">
        <w:rPr>
          <w:b/>
          <w:bCs/>
        </w:rPr>
        <w:t>The Ministry Dimension: Healing the Spirit to Heal the Body</w:t>
      </w:r>
    </w:p>
    <w:p w:rsidR="000D26AF" w:rsidRPr="000D26AF" w:rsidRDefault="000D26AF" w:rsidP="000D26AF">
      <w:r w:rsidRPr="000D26AF">
        <w:t>My ministry calling added a spiritual dimension to my legacy. Healing is not only physical — it is emotional, behavioral, and spiritual.</w:t>
      </w:r>
    </w:p>
    <w:p w:rsidR="000D26AF" w:rsidRPr="000D26AF" w:rsidRDefault="000D26AF" w:rsidP="000D26AF">
      <w:r w:rsidRPr="000D26AF">
        <w:t>My 14</w:t>
      </w:r>
      <w:r w:rsidRPr="000D26AF">
        <w:noBreakHyphen/>
        <w:t xml:space="preserve">month program at the </w:t>
      </w:r>
      <w:r w:rsidRPr="000D26AF">
        <w:rPr>
          <w:b/>
          <w:bCs/>
        </w:rPr>
        <w:t>Institute of Spirituality and Health</w:t>
      </w:r>
      <w:r w:rsidRPr="000D26AF">
        <w:t xml:space="preserve"> taught me how to integrate:</w:t>
      </w:r>
    </w:p>
    <w:p w:rsidR="000D26AF" w:rsidRPr="000D26AF" w:rsidRDefault="000D26AF" w:rsidP="003D4AC1">
      <w:pPr>
        <w:numPr>
          <w:ilvl w:val="0"/>
          <w:numId w:val="197"/>
        </w:numPr>
      </w:pPr>
      <w:r w:rsidRPr="000D26AF">
        <w:t>medicine</w:t>
      </w:r>
    </w:p>
    <w:p w:rsidR="000D26AF" w:rsidRPr="000D26AF" w:rsidRDefault="000D26AF" w:rsidP="003D4AC1">
      <w:pPr>
        <w:numPr>
          <w:ilvl w:val="0"/>
          <w:numId w:val="197"/>
        </w:numPr>
      </w:pPr>
      <w:r w:rsidRPr="000D26AF">
        <w:t>psychology</w:t>
      </w:r>
    </w:p>
    <w:p w:rsidR="000D26AF" w:rsidRPr="000D26AF" w:rsidRDefault="000D26AF" w:rsidP="003D4AC1">
      <w:pPr>
        <w:numPr>
          <w:ilvl w:val="0"/>
          <w:numId w:val="197"/>
        </w:numPr>
      </w:pPr>
      <w:r w:rsidRPr="000D26AF">
        <w:t>spirituality</w:t>
      </w:r>
    </w:p>
    <w:p w:rsidR="000D26AF" w:rsidRPr="000D26AF" w:rsidRDefault="000D26AF" w:rsidP="003D4AC1">
      <w:pPr>
        <w:numPr>
          <w:ilvl w:val="0"/>
          <w:numId w:val="197"/>
        </w:numPr>
      </w:pPr>
      <w:r w:rsidRPr="000D26AF">
        <w:t>counseling</w:t>
      </w:r>
    </w:p>
    <w:p w:rsidR="000D26AF" w:rsidRPr="000D26AF" w:rsidRDefault="000D26AF" w:rsidP="003D4AC1">
      <w:pPr>
        <w:numPr>
          <w:ilvl w:val="0"/>
          <w:numId w:val="197"/>
        </w:numPr>
      </w:pPr>
      <w:r w:rsidRPr="000D26AF">
        <w:t>communication</w:t>
      </w:r>
    </w:p>
    <w:p w:rsidR="000D26AF" w:rsidRPr="000D26AF" w:rsidRDefault="000D26AF" w:rsidP="003D4AC1">
      <w:pPr>
        <w:numPr>
          <w:ilvl w:val="0"/>
          <w:numId w:val="197"/>
        </w:numPr>
      </w:pPr>
      <w:r w:rsidRPr="000D26AF">
        <w:t>community engagement</w:t>
      </w:r>
    </w:p>
    <w:p w:rsidR="000D26AF" w:rsidRPr="000D26AF" w:rsidRDefault="000D26AF" w:rsidP="000D26AF">
      <w:r w:rsidRPr="000D26AF">
        <w:t xml:space="preserve">When I taught the leadership of the </w:t>
      </w:r>
      <w:r w:rsidRPr="000D26AF">
        <w:rPr>
          <w:b/>
          <w:bCs/>
        </w:rPr>
        <w:t>Presbyterian Church in Cameroon</w:t>
      </w:r>
      <w:r w:rsidRPr="000D26AF">
        <w:t>, I saw how faith communities can transform public health.</w:t>
      </w:r>
    </w:p>
    <w:p w:rsidR="000D26AF" w:rsidRPr="000D26AF" w:rsidRDefault="000D26AF" w:rsidP="000D26AF">
      <w:r w:rsidRPr="000D26AF">
        <w:t xml:space="preserve">Ministry made the </w:t>
      </w:r>
      <w:proofErr w:type="spellStart"/>
      <w:r w:rsidRPr="000D26AF">
        <w:t>Ntuba</w:t>
      </w:r>
      <w:proofErr w:type="spellEnd"/>
      <w:r w:rsidRPr="000D26AF">
        <w:t xml:space="preserve"> legacy holistic.</w:t>
      </w:r>
    </w:p>
    <w:p w:rsidR="000D26AF" w:rsidRPr="000D26AF" w:rsidRDefault="000D26AF" w:rsidP="000D26AF">
      <w:pPr>
        <w:rPr>
          <w:b/>
          <w:bCs/>
        </w:rPr>
      </w:pPr>
      <w:r w:rsidRPr="000D26AF">
        <w:rPr>
          <w:b/>
          <w:bCs/>
        </w:rPr>
        <w:t>The Communication Legacy: Health &amp; Development Magazine</w:t>
      </w:r>
    </w:p>
    <w:p w:rsidR="000D26AF" w:rsidRPr="000D26AF" w:rsidRDefault="000D26AF" w:rsidP="000D26AF">
      <w:r w:rsidRPr="000D26AF">
        <w:t xml:space="preserve">As Chief Editor of </w:t>
      </w:r>
      <w:r w:rsidRPr="000D26AF">
        <w:rPr>
          <w:i/>
          <w:iCs/>
        </w:rPr>
        <w:t>Health &amp; Development Magazine</w:t>
      </w:r>
      <w:r w:rsidRPr="000D26AF">
        <w:t>, I used communication to:</w:t>
      </w:r>
    </w:p>
    <w:p w:rsidR="000D26AF" w:rsidRPr="000D26AF" w:rsidRDefault="000D26AF" w:rsidP="003D4AC1">
      <w:pPr>
        <w:numPr>
          <w:ilvl w:val="0"/>
          <w:numId w:val="198"/>
        </w:numPr>
      </w:pPr>
      <w:r w:rsidRPr="000D26AF">
        <w:t>educate</w:t>
      </w:r>
    </w:p>
    <w:p w:rsidR="000D26AF" w:rsidRPr="000D26AF" w:rsidRDefault="000D26AF" w:rsidP="003D4AC1">
      <w:pPr>
        <w:numPr>
          <w:ilvl w:val="0"/>
          <w:numId w:val="198"/>
        </w:numPr>
      </w:pPr>
      <w:r w:rsidRPr="000D26AF">
        <w:t>inspire</w:t>
      </w:r>
    </w:p>
    <w:p w:rsidR="000D26AF" w:rsidRPr="000D26AF" w:rsidRDefault="000D26AF" w:rsidP="003D4AC1">
      <w:pPr>
        <w:numPr>
          <w:ilvl w:val="0"/>
          <w:numId w:val="198"/>
        </w:numPr>
      </w:pPr>
      <w:r w:rsidRPr="000D26AF">
        <w:t>mobilize</w:t>
      </w:r>
    </w:p>
    <w:p w:rsidR="000D26AF" w:rsidRPr="000D26AF" w:rsidRDefault="000D26AF" w:rsidP="003D4AC1">
      <w:pPr>
        <w:numPr>
          <w:ilvl w:val="0"/>
          <w:numId w:val="198"/>
        </w:numPr>
      </w:pPr>
      <w:r w:rsidRPr="000D26AF">
        <w:t>advocate</w:t>
      </w:r>
    </w:p>
    <w:p w:rsidR="000D26AF" w:rsidRPr="000D26AF" w:rsidRDefault="000D26AF" w:rsidP="003D4AC1">
      <w:pPr>
        <w:numPr>
          <w:ilvl w:val="0"/>
          <w:numId w:val="198"/>
        </w:numPr>
      </w:pPr>
      <w:r w:rsidRPr="000D26AF">
        <w:t>empower</w:t>
      </w:r>
    </w:p>
    <w:p w:rsidR="000D26AF" w:rsidRPr="000D26AF" w:rsidRDefault="000D26AF" w:rsidP="003D4AC1">
      <w:pPr>
        <w:numPr>
          <w:ilvl w:val="0"/>
          <w:numId w:val="198"/>
        </w:numPr>
      </w:pPr>
      <w:r w:rsidRPr="000D26AF">
        <w:t>transform</w:t>
      </w:r>
    </w:p>
    <w:p w:rsidR="000D26AF" w:rsidRPr="000D26AF" w:rsidRDefault="000D26AF" w:rsidP="000D26AF">
      <w:r w:rsidRPr="000D26AF">
        <w:t>Communication allowed me to reach:</w:t>
      </w:r>
    </w:p>
    <w:p w:rsidR="000D26AF" w:rsidRPr="000D26AF" w:rsidRDefault="000D26AF" w:rsidP="003D4AC1">
      <w:pPr>
        <w:numPr>
          <w:ilvl w:val="0"/>
          <w:numId w:val="199"/>
        </w:numPr>
      </w:pPr>
      <w:r w:rsidRPr="000D26AF">
        <w:t>families</w:t>
      </w:r>
    </w:p>
    <w:p w:rsidR="000D26AF" w:rsidRPr="000D26AF" w:rsidRDefault="000D26AF" w:rsidP="003D4AC1">
      <w:pPr>
        <w:numPr>
          <w:ilvl w:val="0"/>
          <w:numId w:val="199"/>
        </w:numPr>
      </w:pPr>
      <w:r w:rsidRPr="000D26AF">
        <w:t>churches</w:t>
      </w:r>
    </w:p>
    <w:p w:rsidR="000D26AF" w:rsidRPr="000D26AF" w:rsidRDefault="000D26AF" w:rsidP="003D4AC1">
      <w:pPr>
        <w:numPr>
          <w:ilvl w:val="0"/>
          <w:numId w:val="199"/>
        </w:numPr>
      </w:pPr>
      <w:r w:rsidRPr="000D26AF">
        <w:lastRenderedPageBreak/>
        <w:t>youth</w:t>
      </w:r>
    </w:p>
    <w:p w:rsidR="000D26AF" w:rsidRPr="000D26AF" w:rsidRDefault="000D26AF" w:rsidP="003D4AC1">
      <w:pPr>
        <w:numPr>
          <w:ilvl w:val="0"/>
          <w:numId w:val="199"/>
        </w:numPr>
      </w:pPr>
      <w:r w:rsidRPr="000D26AF">
        <w:t>policymakers</w:t>
      </w:r>
    </w:p>
    <w:p w:rsidR="000D26AF" w:rsidRPr="000D26AF" w:rsidRDefault="000D26AF" w:rsidP="003D4AC1">
      <w:pPr>
        <w:numPr>
          <w:ilvl w:val="0"/>
          <w:numId w:val="199"/>
        </w:numPr>
      </w:pPr>
      <w:r w:rsidRPr="000D26AF">
        <w:t>health workers</w:t>
      </w:r>
    </w:p>
    <w:p w:rsidR="000D26AF" w:rsidRPr="000D26AF" w:rsidRDefault="000D26AF" w:rsidP="003D4AC1">
      <w:pPr>
        <w:numPr>
          <w:ilvl w:val="0"/>
          <w:numId w:val="199"/>
        </w:numPr>
      </w:pPr>
      <w:r w:rsidRPr="000D26AF">
        <w:t>communities across continents</w:t>
      </w:r>
    </w:p>
    <w:p w:rsidR="000D26AF" w:rsidRPr="000D26AF" w:rsidRDefault="000D26AF" w:rsidP="000D26AF">
      <w:r w:rsidRPr="000D26AF">
        <w:t xml:space="preserve">Communication made the </w:t>
      </w:r>
      <w:proofErr w:type="spellStart"/>
      <w:r w:rsidRPr="000D26AF">
        <w:t>Ntuba</w:t>
      </w:r>
      <w:proofErr w:type="spellEnd"/>
      <w:r w:rsidRPr="000D26AF">
        <w:t xml:space="preserve"> legacy visible.</w:t>
      </w:r>
    </w:p>
    <w:p w:rsidR="000D26AF" w:rsidRPr="000D26AF" w:rsidRDefault="000D26AF" w:rsidP="000D26AF">
      <w:pPr>
        <w:rPr>
          <w:b/>
          <w:bCs/>
        </w:rPr>
      </w:pPr>
      <w:r w:rsidRPr="000D26AF">
        <w:rPr>
          <w:b/>
          <w:bCs/>
        </w:rPr>
        <w:t>The Travel Legacy: A Life Across Continents</w:t>
      </w:r>
    </w:p>
    <w:p w:rsidR="000D26AF" w:rsidRPr="000D26AF" w:rsidRDefault="000D26AF" w:rsidP="000D26AF">
      <w:r w:rsidRPr="000D26AF">
        <w:t xml:space="preserve">My travels across almost all 50 U.S. states, and across Europe — </w:t>
      </w:r>
      <w:r w:rsidRPr="000D26AF">
        <w:rPr>
          <w:b/>
          <w:bCs/>
        </w:rPr>
        <w:t>France, Italy, Germany, the UK</w:t>
      </w:r>
      <w:r w:rsidRPr="000D26AF">
        <w:t xml:space="preserve"> — created a legacy of global exposure.</w:t>
      </w:r>
    </w:p>
    <w:p w:rsidR="000D26AF" w:rsidRPr="000D26AF" w:rsidRDefault="000D26AF" w:rsidP="000D26AF">
      <w:r w:rsidRPr="000D26AF">
        <w:t>Travel gave me:</w:t>
      </w:r>
    </w:p>
    <w:p w:rsidR="000D26AF" w:rsidRPr="000D26AF" w:rsidRDefault="000D26AF" w:rsidP="003D4AC1">
      <w:pPr>
        <w:numPr>
          <w:ilvl w:val="0"/>
          <w:numId w:val="200"/>
        </w:numPr>
      </w:pPr>
      <w:r w:rsidRPr="000D26AF">
        <w:t>cultural intelligence</w:t>
      </w:r>
    </w:p>
    <w:p w:rsidR="000D26AF" w:rsidRPr="000D26AF" w:rsidRDefault="000D26AF" w:rsidP="003D4AC1">
      <w:pPr>
        <w:numPr>
          <w:ilvl w:val="0"/>
          <w:numId w:val="200"/>
        </w:numPr>
      </w:pPr>
      <w:r w:rsidRPr="000D26AF">
        <w:t>global perspective</w:t>
      </w:r>
    </w:p>
    <w:p w:rsidR="000D26AF" w:rsidRPr="000D26AF" w:rsidRDefault="000D26AF" w:rsidP="003D4AC1">
      <w:pPr>
        <w:numPr>
          <w:ilvl w:val="0"/>
          <w:numId w:val="200"/>
        </w:numPr>
      </w:pPr>
      <w:r w:rsidRPr="000D26AF">
        <w:t>environmental awareness</w:t>
      </w:r>
    </w:p>
    <w:p w:rsidR="000D26AF" w:rsidRPr="000D26AF" w:rsidRDefault="000D26AF" w:rsidP="003D4AC1">
      <w:pPr>
        <w:numPr>
          <w:ilvl w:val="0"/>
          <w:numId w:val="200"/>
        </w:numPr>
      </w:pPr>
      <w:r w:rsidRPr="000D26AF">
        <w:t>leadership insight</w:t>
      </w:r>
    </w:p>
    <w:p w:rsidR="000D26AF" w:rsidRPr="000D26AF" w:rsidRDefault="000D26AF" w:rsidP="003D4AC1">
      <w:pPr>
        <w:numPr>
          <w:ilvl w:val="0"/>
          <w:numId w:val="200"/>
        </w:numPr>
      </w:pPr>
      <w:r w:rsidRPr="000D26AF">
        <w:t>diplomatic understanding</w:t>
      </w:r>
    </w:p>
    <w:p w:rsidR="000D26AF" w:rsidRPr="000D26AF" w:rsidRDefault="000D26AF" w:rsidP="000D26AF">
      <w:r w:rsidRPr="000D26AF">
        <w:t xml:space="preserve">Travel made the </w:t>
      </w:r>
      <w:proofErr w:type="spellStart"/>
      <w:r w:rsidRPr="000D26AF">
        <w:t>Ntuba</w:t>
      </w:r>
      <w:proofErr w:type="spellEnd"/>
      <w:r w:rsidRPr="000D26AF">
        <w:t xml:space="preserve"> legacy international.</w:t>
      </w:r>
    </w:p>
    <w:p w:rsidR="000D26AF" w:rsidRPr="000D26AF" w:rsidRDefault="000D26AF" w:rsidP="000D26AF">
      <w:pPr>
        <w:rPr>
          <w:b/>
          <w:bCs/>
        </w:rPr>
      </w:pPr>
      <w:r w:rsidRPr="000D26AF">
        <w:rPr>
          <w:b/>
          <w:bCs/>
        </w:rPr>
        <w:t>The Family Legacy: Leadership Across Generations</w:t>
      </w:r>
    </w:p>
    <w:p w:rsidR="000D26AF" w:rsidRPr="000D26AF" w:rsidRDefault="000D26AF" w:rsidP="000D26AF">
      <w:r w:rsidRPr="000D26AF">
        <w:t>Legacy is not only personal — it is generational.</w:t>
      </w:r>
    </w:p>
    <w:p w:rsidR="000D26AF" w:rsidRPr="000D26AF" w:rsidRDefault="000D26AF" w:rsidP="000D26AF">
      <w:r w:rsidRPr="000D26AF">
        <w:t>My family has played a central role in this journey:</w:t>
      </w:r>
    </w:p>
    <w:p w:rsidR="000D26AF" w:rsidRPr="000D26AF" w:rsidRDefault="000D26AF" w:rsidP="000D26AF">
      <w:r w:rsidRPr="000D26AF">
        <w:t>.</w:t>
      </w:r>
    </w:p>
    <w:p w:rsidR="000D26AF" w:rsidRPr="000D26AF" w:rsidRDefault="000D26AF" w:rsidP="000D26AF">
      <w:pPr>
        <w:rPr>
          <w:b/>
          <w:bCs/>
        </w:rPr>
      </w:pPr>
      <w:r w:rsidRPr="000D26AF">
        <w:rPr>
          <w:b/>
          <w:bCs/>
        </w:rPr>
        <w:t>The Community Legacy: Transforming Lives Across Continents</w:t>
      </w:r>
    </w:p>
    <w:p w:rsidR="000D26AF" w:rsidRPr="000D26AF" w:rsidRDefault="000D26AF" w:rsidP="000D26AF">
      <w:r w:rsidRPr="000D26AF">
        <w:t xml:space="preserve">The </w:t>
      </w:r>
      <w:proofErr w:type="spellStart"/>
      <w:r w:rsidRPr="000D26AF">
        <w:t>Ntuba</w:t>
      </w:r>
      <w:proofErr w:type="spellEnd"/>
      <w:r w:rsidRPr="000D26AF">
        <w:t xml:space="preserve"> legacy is reflected in:</w:t>
      </w:r>
    </w:p>
    <w:p w:rsidR="000D26AF" w:rsidRPr="000D26AF" w:rsidRDefault="000D26AF" w:rsidP="003D4AC1">
      <w:pPr>
        <w:numPr>
          <w:ilvl w:val="0"/>
          <w:numId w:val="201"/>
        </w:numPr>
      </w:pPr>
      <w:r w:rsidRPr="000D26AF">
        <w:t>patients healed</w:t>
      </w:r>
    </w:p>
    <w:p w:rsidR="000D26AF" w:rsidRPr="000D26AF" w:rsidRDefault="000D26AF" w:rsidP="003D4AC1">
      <w:pPr>
        <w:numPr>
          <w:ilvl w:val="0"/>
          <w:numId w:val="201"/>
        </w:numPr>
      </w:pPr>
      <w:r w:rsidRPr="000D26AF">
        <w:t>communities educated</w:t>
      </w:r>
    </w:p>
    <w:p w:rsidR="000D26AF" w:rsidRPr="000D26AF" w:rsidRDefault="000D26AF" w:rsidP="003D4AC1">
      <w:pPr>
        <w:numPr>
          <w:ilvl w:val="0"/>
          <w:numId w:val="201"/>
        </w:numPr>
      </w:pPr>
      <w:r w:rsidRPr="000D26AF">
        <w:t>leaders trained</w:t>
      </w:r>
    </w:p>
    <w:p w:rsidR="000D26AF" w:rsidRPr="000D26AF" w:rsidRDefault="000D26AF" w:rsidP="003D4AC1">
      <w:pPr>
        <w:numPr>
          <w:ilvl w:val="0"/>
          <w:numId w:val="201"/>
        </w:numPr>
      </w:pPr>
      <w:r w:rsidRPr="000D26AF">
        <w:t>churches mobilized</w:t>
      </w:r>
    </w:p>
    <w:p w:rsidR="002D6E3B" w:rsidRDefault="000D26AF" w:rsidP="003D4AC1">
      <w:pPr>
        <w:numPr>
          <w:ilvl w:val="0"/>
          <w:numId w:val="201"/>
        </w:numPr>
      </w:pPr>
      <w:r w:rsidRPr="000D26AF">
        <w:t xml:space="preserve">youth </w:t>
      </w:r>
      <w:proofErr w:type="spellStart"/>
      <w:r w:rsidRPr="000D26AF">
        <w:t>empowere</w:t>
      </w:r>
      <w:proofErr w:type="spellEnd"/>
    </w:p>
    <w:p w:rsidR="000D26AF" w:rsidRPr="000D26AF" w:rsidRDefault="000D26AF" w:rsidP="003D4AC1">
      <w:pPr>
        <w:numPr>
          <w:ilvl w:val="0"/>
          <w:numId w:val="201"/>
        </w:numPr>
      </w:pPr>
      <w:r w:rsidRPr="000D26AF">
        <w:lastRenderedPageBreak/>
        <w:t>families transformed</w:t>
      </w:r>
    </w:p>
    <w:p w:rsidR="000D26AF" w:rsidRPr="000D26AF" w:rsidRDefault="000D26AF" w:rsidP="003D4AC1">
      <w:pPr>
        <w:numPr>
          <w:ilvl w:val="0"/>
          <w:numId w:val="201"/>
        </w:numPr>
      </w:pPr>
      <w:r w:rsidRPr="000D26AF">
        <w:t>institutions influenced</w:t>
      </w:r>
    </w:p>
    <w:p w:rsidR="000D26AF" w:rsidRPr="000D26AF" w:rsidRDefault="000D26AF" w:rsidP="003D4AC1">
      <w:pPr>
        <w:numPr>
          <w:ilvl w:val="0"/>
          <w:numId w:val="201"/>
        </w:numPr>
      </w:pPr>
      <w:r w:rsidRPr="000D26AF">
        <w:t>nations impacted</w:t>
      </w:r>
    </w:p>
    <w:p w:rsidR="000D26AF" w:rsidRPr="000D26AF" w:rsidRDefault="000D26AF" w:rsidP="000D26AF">
      <w:r w:rsidRPr="000D26AF">
        <w:t>The legacy is not a story — it is a movement.</w:t>
      </w:r>
    </w:p>
    <w:p w:rsidR="000D26AF" w:rsidRPr="000D26AF" w:rsidRDefault="000D26AF" w:rsidP="000D26AF">
      <w:pPr>
        <w:rPr>
          <w:b/>
          <w:bCs/>
        </w:rPr>
      </w:pPr>
      <w:r w:rsidRPr="000D26AF">
        <w:rPr>
          <w:b/>
          <w:bCs/>
        </w:rPr>
        <w:t>The Global Legacy: A Life That Became a Bridge</w:t>
      </w:r>
    </w:p>
    <w:p w:rsidR="000D26AF" w:rsidRPr="000D26AF" w:rsidRDefault="000D26AF" w:rsidP="000D26AF">
      <w:r w:rsidRPr="000D26AF">
        <w:t>After decades of crossing continents, treating patients, studying addiction, teaching communities, leading communication efforts, and serving through ministry, I believe:</w:t>
      </w:r>
    </w:p>
    <w:p w:rsidR="000D26AF" w:rsidRPr="000D26AF" w:rsidRDefault="000D26AF" w:rsidP="000D26AF">
      <w:r w:rsidRPr="000D26AF">
        <w:rPr>
          <w:b/>
          <w:bCs/>
        </w:rPr>
        <w:t xml:space="preserve">The </w:t>
      </w:r>
      <w:proofErr w:type="spellStart"/>
      <w:r w:rsidRPr="000D26AF">
        <w:rPr>
          <w:b/>
          <w:bCs/>
        </w:rPr>
        <w:t>Ntuba</w:t>
      </w:r>
      <w:proofErr w:type="spellEnd"/>
      <w:r w:rsidRPr="000D26AF">
        <w:rPr>
          <w:b/>
          <w:bCs/>
        </w:rPr>
        <w:t xml:space="preserve"> Global Legacy is a bridge — connecting continents, cultures, and communities.</w:t>
      </w:r>
    </w:p>
    <w:p w:rsidR="000D26AF" w:rsidRPr="000D26AF" w:rsidRDefault="000D26AF" w:rsidP="000D26AF">
      <w:r w:rsidRPr="000D26AF">
        <w:t>It is built through:</w:t>
      </w:r>
    </w:p>
    <w:p w:rsidR="000D26AF" w:rsidRPr="000D26AF" w:rsidRDefault="000D26AF" w:rsidP="003D4AC1">
      <w:pPr>
        <w:numPr>
          <w:ilvl w:val="0"/>
          <w:numId w:val="202"/>
        </w:numPr>
      </w:pPr>
      <w:r w:rsidRPr="000D26AF">
        <w:t>medicine</w:t>
      </w:r>
    </w:p>
    <w:p w:rsidR="000D26AF" w:rsidRPr="000D26AF" w:rsidRDefault="000D26AF" w:rsidP="003D4AC1">
      <w:pPr>
        <w:numPr>
          <w:ilvl w:val="0"/>
          <w:numId w:val="202"/>
        </w:numPr>
      </w:pPr>
      <w:r w:rsidRPr="000D26AF">
        <w:t>global health</w:t>
      </w:r>
    </w:p>
    <w:p w:rsidR="000D26AF" w:rsidRPr="000D26AF" w:rsidRDefault="000D26AF" w:rsidP="003D4AC1">
      <w:pPr>
        <w:numPr>
          <w:ilvl w:val="0"/>
          <w:numId w:val="202"/>
        </w:numPr>
      </w:pPr>
      <w:r w:rsidRPr="000D26AF">
        <w:t>addiction recovery</w:t>
      </w:r>
    </w:p>
    <w:p w:rsidR="000D26AF" w:rsidRPr="000D26AF" w:rsidRDefault="000D26AF" w:rsidP="003D4AC1">
      <w:pPr>
        <w:numPr>
          <w:ilvl w:val="0"/>
          <w:numId w:val="202"/>
        </w:numPr>
      </w:pPr>
      <w:r w:rsidRPr="000D26AF">
        <w:t>communication</w:t>
      </w:r>
    </w:p>
    <w:p w:rsidR="000D26AF" w:rsidRPr="000D26AF" w:rsidRDefault="000D26AF" w:rsidP="003D4AC1">
      <w:pPr>
        <w:numPr>
          <w:ilvl w:val="0"/>
          <w:numId w:val="202"/>
        </w:numPr>
      </w:pPr>
      <w:r w:rsidRPr="000D26AF">
        <w:t>ministry</w:t>
      </w:r>
    </w:p>
    <w:p w:rsidR="000D26AF" w:rsidRPr="000D26AF" w:rsidRDefault="000D26AF" w:rsidP="003D4AC1">
      <w:pPr>
        <w:numPr>
          <w:ilvl w:val="0"/>
          <w:numId w:val="202"/>
        </w:numPr>
      </w:pPr>
      <w:r w:rsidRPr="000D26AF">
        <w:t>travel</w:t>
      </w:r>
    </w:p>
    <w:p w:rsidR="000D26AF" w:rsidRPr="000D26AF" w:rsidRDefault="000D26AF" w:rsidP="003D4AC1">
      <w:pPr>
        <w:numPr>
          <w:ilvl w:val="0"/>
          <w:numId w:val="202"/>
        </w:numPr>
      </w:pPr>
      <w:r w:rsidRPr="000D26AF">
        <w:t>leadership</w:t>
      </w:r>
    </w:p>
    <w:p w:rsidR="000D26AF" w:rsidRPr="000D26AF" w:rsidRDefault="000D26AF" w:rsidP="003D4AC1">
      <w:pPr>
        <w:numPr>
          <w:ilvl w:val="0"/>
          <w:numId w:val="202"/>
        </w:numPr>
      </w:pPr>
      <w:r w:rsidRPr="000D26AF">
        <w:t>family</w:t>
      </w:r>
    </w:p>
    <w:p w:rsidR="000D26AF" w:rsidRPr="000D26AF" w:rsidRDefault="000D26AF" w:rsidP="003D4AC1">
      <w:pPr>
        <w:numPr>
          <w:ilvl w:val="0"/>
          <w:numId w:val="202"/>
        </w:numPr>
      </w:pPr>
      <w:r w:rsidRPr="000D26AF">
        <w:t>faith</w:t>
      </w:r>
    </w:p>
    <w:p w:rsidR="000D26AF" w:rsidRPr="000D26AF" w:rsidRDefault="000D26AF" w:rsidP="000D26AF">
      <w:r w:rsidRPr="000D26AF">
        <w:t>This legacy is not ending — it is expanding.</w:t>
      </w:r>
    </w:p>
    <w:p w:rsidR="000D26AF" w:rsidRPr="000D26AF" w:rsidRDefault="000D26AF" w:rsidP="000D26AF">
      <w:pPr>
        <w:rPr>
          <w:b/>
          <w:bCs/>
        </w:rPr>
      </w:pPr>
      <w:r w:rsidRPr="000D26AF">
        <w:rPr>
          <w:b/>
          <w:bCs/>
        </w:rPr>
        <w:t>Conclusion: Legacy as Destiny</w:t>
      </w:r>
    </w:p>
    <w:p w:rsidR="000D26AF" w:rsidRPr="000D26AF" w:rsidRDefault="000D26AF" w:rsidP="000D26AF">
      <w:r w:rsidRPr="000D26AF">
        <w:t>Legacy is not what I leave behind — it is what continues through the people, communities, and institutions touched by this mission.</w:t>
      </w:r>
    </w:p>
    <w:p w:rsidR="000D26AF" w:rsidRPr="000D26AF" w:rsidRDefault="000D26AF" w:rsidP="000D26AF">
      <w:r w:rsidRPr="000D26AF">
        <w:t xml:space="preserve">The </w:t>
      </w:r>
      <w:proofErr w:type="spellStart"/>
      <w:r w:rsidRPr="000D26AF">
        <w:t>Ntuba</w:t>
      </w:r>
      <w:proofErr w:type="spellEnd"/>
      <w:r w:rsidRPr="000D26AF">
        <w:t xml:space="preserve"> Global Legacy is:</w:t>
      </w:r>
    </w:p>
    <w:p w:rsidR="000D26AF" w:rsidRPr="000D26AF" w:rsidRDefault="000D26AF" w:rsidP="003D4AC1">
      <w:pPr>
        <w:numPr>
          <w:ilvl w:val="0"/>
          <w:numId w:val="203"/>
        </w:numPr>
      </w:pPr>
      <w:r w:rsidRPr="000D26AF">
        <w:t>African in foundation</w:t>
      </w:r>
    </w:p>
    <w:p w:rsidR="000D26AF" w:rsidRPr="000D26AF" w:rsidRDefault="000D26AF" w:rsidP="003D4AC1">
      <w:pPr>
        <w:numPr>
          <w:ilvl w:val="0"/>
          <w:numId w:val="203"/>
        </w:numPr>
      </w:pPr>
      <w:r w:rsidRPr="000D26AF">
        <w:t>European in refinement</w:t>
      </w:r>
    </w:p>
    <w:p w:rsidR="000D26AF" w:rsidRPr="000D26AF" w:rsidRDefault="000D26AF" w:rsidP="003D4AC1">
      <w:pPr>
        <w:numPr>
          <w:ilvl w:val="0"/>
          <w:numId w:val="203"/>
        </w:numPr>
      </w:pPr>
      <w:r w:rsidRPr="000D26AF">
        <w:t xml:space="preserve">North American in </w:t>
      </w:r>
      <w:proofErr w:type="gramStart"/>
      <w:r w:rsidRPr="000D26AF">
        <w:t>expansion</w:t>
      </w:r>
      <w:r w:rsidR="002D6E3B">
        <w:t xml:space="preserve">  .</w:t>
      </w:r>
      <w:proofErr w:type="gramEnd"/>
      <w:r w:rsidR="002D6E3B">
        <w:t xml:space="preserve">   </w:t>
      </w:r>
    </w:p>
    <w:p w:rsidR="000D26AF" w:rsidRPr="000D26AF" w:rsidRDefault="000D26AF" w:rsidP="003D4AC1">
      <w:pPr>
        <w:numPr>
          <w:ilvl w:val="0"/>
          <w:numId w:val="203"/>
        </w:numPr>
      </w:pPr>
      <w:r w:rsidRPr="000D26AF">
        <w:lastRenderedPageBreak/>
        <w:t>global in impact</w:t>
      </w:r>
    </w:p>
    <w:p w:rsidR="000D26AF" w:rsidRPr="000D26AF" w:rsidRDefault="000D26AF" w:rsidP="000D26AF">
      <w:r w:rsidRPr="000D26AF">
        <w:t>.</w:t>
      </w: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6B3C13" w:rsidRDefault="002D6E3B" w:rsidP="006B3C13">
      <w:pPr>
        <w:rPr>
          <w:b/>
          <w:bCs/>
        </w:rPr>
      </w:pPr>
      <w:r>
        <w:rPr>
          <w:b/>
          <w:bCs/>
        </w:rPr>
        <w:lastRenderedPageBreak/>
        <w:t xml:space="preserve"> </w:t>
      </w:r>
      <w:r w:rsidR="006B3C13">
        <w:rPr>
          <w:b/>
          <w:bCs/>
        </w:rPr>
        <w:t xml:space="preserve">                                                               </w:t>
      </w:r>
      <w:r w:rsidR="006B3C13" w:rsidRPr="006B3C13">
        <w:rPr>
          <w:b/>
          <w:bCs/>
        </w:rPr>
        <w:t>Chapter 18</w:t>
      </w:r>
    </w:p>
    <w:p w:rsidR="006B3C13" w:rsidRPr="006B3C13" w:rsidRDefault="006B3C13" w:rsidP="006B3C13">
      <w:pPr>
        <w:rPr>
          <w:b/>
          <w:bCs/>
        </w:rPr>
      </w:pPr>
      <w:r>
        <w:rPr>
          <w:b/>
          <w:bCs/>
        </w:rPr>
        <w:t xml:space="preserve">                                </w:t>
      </w:r>
      <w:r w:rsidRPr="006B3C13">
        <w:rPr>
          <w:b/>
          <w:bCs/>
        </w:rPr>
        <w:t xml:space="preserve"> The Physician–Preacher–Politician Model</w:t>
      </w:r>
    </w:p>
    <w:p w:rsidR="006B3C13" w:rsidRPr="006B3C13" w:rsidRDefault="006B3C13" w:rsidP="006B3C13">
      <w:pPr>
        <w:rPr>
          <w:b/>
          <w:bCs/>
        </w:rPr>
      </w:pPr>
      <w:r w:rsidRPr="006B3C13">
        <w:rPr>
          <w:b/>
          <w:bCs/>
        </w:rPr>
        <w:t>The Integration That Chose Me</w:t>
      </w:r>
    </w:p>
    <w:p w:rsidR="006B3C13" w:rsidRPr="006B3C13" w:rsidRDefault="006B3C13" w:rsidP="006B3C13">
      <w:pPr>
        <w:rPr>
          <w:b/>
          <w:bCs/>
        </w:rPr>
      </w:pPr>
      <w:r w:rsidRPr="006B3C13">
        <w:rPr>
          <w:b/>
          <w:bCs/>
        </w:rPr>
        <w:t>I did not set out to become a physician</w:t>
      </w:r>
      <w:r w:rsidRPr="006B3C13">
        <w:rPr>
          <w:b/>
          <w:bCs/>
        </w:rPr>
        <w:noBreakHyphen/>
        <w:t>preacher</w:t>
      </w:r>
      <w:r w:rsidRPr="006B3C13">
        <w:rPr>
          <w:b/>
          <w:bCs/>
        </w:rPr>
        <w:noBreakHyphen/>
        <w:t>politician. Life, service, and calling braided those identities together long before I recognized the pattern. Every continent I walked — Houston’s clinics, Paris’s boulevards, Padua’s medical halls, London’s community centers, African governance rooms — kept showing me the same truth:</w:t>
      </w:r>
    </w:p>
    <w:p w:rsidR="006B3C13" w:rsidRPr="006B3C13" w:rsidRDefault="006B3C13" w:rsidP="006B3C13">
      <w:pPr>
        <w:rPr>
          <w:b/>
          <w:bCs/>
        </w:rPr>
      </w:pPr>
      <w:r w:rsidRPr="006B3C13">
        <w:rPr>
          <w:b/>
          <w:bCs/>
        </w:rPr>
        <w:t>Food addiction is not just a medical problem. It is spiritual. It is political. It is cultural. It is structural.</w:t>
      </w:r>
    </w:p>
    <w:p w:rsidR="006B3C13" w:rsidRPr="006B3C13" w:rsidRDefault="006B3C13" w:rsidP="006B3C13">
      <w:pPr>
        <w:rPr>
          <w:b/>
          <w:bCs/>
        </w:rPr>
      </w:pPr>
      <w:r w:rsidRPr="006B3C13">
        <w:rPr>
          <w:b/>
          <w:bCs/>
        </w:rPr>
        <w:t>I saw it in the eyes of patients who used food to numb pain. I heard it in the confessions of believers who felt trapped by cravings they could not explain. I confronted it in policy meetings where leaders debated budgets while communities starved for healthy options.</w:t>
      </w:r>
    </w:p>
    <w:p w:rsidR="006B3C13" w:rsidRPr="006B3C13" w:rsidRDefault="006B3C13" w:rsidP="006B3C13">
      <w:pPr>
        <w:rPr>
          <w:b/>
          <w:bCs/>
        </w:rPr>
      </w:pPr>
      <w:r w:rsidRPr="006B3C13">
        <w:rPr>
          <w:b/>
          <w:bCs/>
        </w:rPr>
        <w:t>My life became the intersection where medicine, ministry, and politics met — not as separate lanes, but as one highway of responsibility.</w:t>
      </w:r>
    </w:p>
    <w:p w:rsidR="006B3C13" w:rsidRPr="006B3C13" w:rsidRDefault="006B3C13" w:rsidP="006B3C13">
      <w:pPr>
        <w:rPr>
          <w:b/>
          <w:bCs/>
        </w:rPr>
      </w:pPr>
      <w:r w:rsidRPr="006B3C13">
        <w:rPr>
          <w:b/>
          <w:bCs/>
        </w:rPr>
        <w:t>1. Integrating Medicine, Ministry, and Politics</w:t>
      </w:r>
    </w:p>
    <w:p w:rsidR="006B3C13" w:rsidRPr="006B3C13" w:rsidRDefault="006B3C13" w:rsidP="006B3C13">
      <w:pPr>
        <w:rPr>
          <w:b/>
          <w:bCs/>
        </w:rPr>
      </w:pPr>
      <w:r w:rsidRPr="006B3C13">
        <w:rPr>
          <w:b/>
          <w:bCs/>
        </w:rPr>
        <w:t>Medicine: The Diagnostic Lens</w:t>
      </w:r>
    </w:p>
    <w:p w:rsidR="006B3C13" w:rsidRPr="006B3C13" w:rsidRDefault="006B3C13" w:rsidP="006B3C13">
      <w:pPr>
        <w:rPr>
          <w:b/>
          <w:bCs/>
        </w:rPr>
      </w:pPr>
      <w:r w:rsidRPr="006B3C13">
        <w:rPr>
          <w:b/>
          <w:bCs/>
        </w:rPr>
        <w:t>As a physician, I learned early that food addiction hides behind chronic diseases — diabetes, hypertension, obesity, depression. The body tells the truth even when the mouth cannot. I saw how trauma, stress, and environment rewired the brain’s reward pathways. I saw how cheap calories replaced emotional stability.</w:t>
      </w:r>
    </w:p>
    <w:p w:rsidR="006B3C13" w:rsidRPr="006B3C13" w:rsidRDefault="006B3C13" w:rsidP="006B3C13">
      <w:pPr>
        <w:rPr>
          <w:b/>
          <w:bCs/>
        </w:rPr>
      </w:pPr>
      <w:r w:rsidRPr="006B3C13">
        <w:rPr>
          <w:b/>
          <w:bCs/>
        </w:rPr>
        <w:t>Medicine gave me the science. But science alone could not heal the soul.</w:t>
      </w:r>
    </w:p>
    <w:p w:rsidR="006B3C13" w:rsidRPr="006B3C13" w:rsidRDefault="006B3C13" w:rsidP="006B3C13">
      <w:pPr>
        <w:rPr>
          <w:b/>
          <w:bCs/>
        </w:rPr>
      </w:pPr>
      <w:r w:rsidRPr="006B3C13">
        <w:rPr>
          <w:b/>
          <w:bCs/>
        </w:rPr>
        <w:t>Ministry: The Healing Voice</w:t>
      </w:r>
    </w:p>
    <w:p w:rsidR="006B3C13" w:rsidRPr="006B3C13" w:rsidRDefault="006B3C13" w:rsidP="006B3C13">
      <w:pPr>
        <w:rPr>
          <w:b/>
          <w:bCs/>
        </w:rPr>
      </w:pPr>
      <w:r w:rsidRPr="006B3C13">
        <w:rPr>
          <w:b/>
          <w:bCs/>
        </w:rPr>
        <w:t>In ministry, I witnessed the emotional and spiritual hunger that drives physical hunger. People were not only feeding their bodies — they were feeding loneliness, grief, fear, and generational wounds.</w:t>
      </w:r>
    </w:p>
    <w:p w:rsidR="006B3C13" w:rsidRPr="006B3C13" w:rsidRDefault="006B3C13" w:rsidP="006B3C13">
      <w:pPr>
        <w:rPr>
          <w:b/>
          <w:bCs/>
        </w:rPr>
      </w:pPr>
      <w:r w:rsidRPr="006B3C13">
        <w:rPr>
          <w:b/>
          <w:bCs/>
        </w:rPr>
        <w:t>From the pulpit, I could speak to the heart in ways the clinic could not. I could name the spiritual dimensions of addiction. I could call communities into accountability, hope, and transformation.</w:t>
      </w:r>
    </w:p>
    <w:p w:rsidR="006B3C13" w:rsidRPr="006B3C13" w:rsidRDefault="006B3C13" w:rsidP="006B3C13">
      <w:pPr>
        <w:rPr>
          <w:b/>
          <w:bCs/>
        </w:rPr>
      </w:pPr>
      <w:r w:rsidRPr="006B3C13">
        <w:rPr>
          <w:b/>
          <w:bCs/>
        </w:rPr>
        <w:t>Ministry gave me the compassion. But compassion alone could not change systems.</w:t>
      </w:r>
    </w:p>
    <w:p w:rsidR="006B3C13" w:rsidRPr="006B3C13" w:rsidRDefault="006B3C13" w:rsidP="006B3C13">
      <w:pPr>
        <w:rPr>
          <w:b/>
          <w:bCs/>
        </w:rPr>
      </w:pPr>
      <w:r w:rsidRPr="006B3C13">
        <w:rPr>
          <w:b/>
          <w:bCs/>
        </w:rPr>
        <w:lastRenderedPageBreak/>
        <w:t>Politics: The Structural Power</w:t>
      </w:r>
    </w:p>
    <w:p w:rsidR="006B3C13" w:rsidRPr="006B3C13" w:rsidRDefault="006B3C13" w:rsidP="006B3C13">
      <w:pPr>
        <w:rPr>
          <w:b/>
          <w:bCs/>
        </w:rPr>
      </w:pPr>
      <w:r w:rsidRPr="006B3C13">
        <w:rPr>
          <w:b/>
          <w:bCs/>
        </w:rPr>
        <w:t>Politics entered my life as governance, advocacy, and public responsibility. I saw how policy determines:</w:t>
      </w:r>
    </w:p>
    <w:p w:rsidR="006B3C13" w:rsidRPr="006B3C13" w:rsidRDefault="006B3C13" w:rsidP="003D4AC1">
      <w:pPr>
        <w:numPr>
          <w:ilvl w:val="0"/>
          <w:numId w:val="213"/>
        </w:numPr>
        <w:rPr>
          <w:b/>
          <w:bCs/>
        </w:rPr>
      </w:pPr>
      <w:r w:rsidRPr="006B3C13">
        <w:rPr>
          <w:b/>
          <w:bCs/>
        </w:rPr>
        <w:t>what food is available</w:t>
      </w:r>
    </w:p>
    <w:p w:rsidR="006B3C13" w:rsidRPr="006B3C13" w:rsidRDefault="006B3C13" w:rsidP="003D4AC1">
      <w:pPr>
        <w:numPr>
          <w:ilvl w:val="0"/>
          <w:numId w:val="213"/>
        </w:numPr>
        <w:rPr>
          <w:b/>
          <w:bCs/>
        </w:rPr>
      </w:pPr>
      <w:r w:rsidRPr="006B3C13">
        <w:rPr>
          <w:b/>
          <w:bCs/>
        </w:rPr>
        <w:t>what communities receive resources</w:t>
      </w:r>
    </w:p>
    <w:p w:rsidR="006B3C13" w:rsidRPr="006B3C13" w:rsidRDefault="006B3C13" w:rsidP="003D4AC1">
      <w:pPr>
        <w:numPr>
          <w:ilvl w:val="0"/>
          <w:numId w:val="213"/>
        </w:numPr>
        <w:rPr>
          <w:b/>
          <w:bCs/>
        </w:rPr>
      </w:pPr>
      <w:r w:rsidRPr="006B3C13">
        <w:rPr>
          <w:b/>
          <w:bCs/>
        </w:rPr>
        <w:t>what schools serve children</w:t>
      </w:r>
    </w:p>
    <w:p w:rsidR="006B3C13" w:rsidRPr="006B3C13" w:rsidRDefault="006B3C13" w:rsidP="003D4AC1">
      <w:pPr>
        <w:numPr>
          <w:ilvl w:val="0"/>
          <w:numId w:val="213"/>
        </w:numPr>
        <w:rPr>
          <w:b/>
          <w:bCs/>
        </w:rPr>
      </w:pPr>
      <w:r w:rsidRPr="006B3C13">
        <w:rPr>
          <w:b/>
          <w:bCs/>
        </w:rPr>
        <w:t>what clinics survive</w:t>
      </w:r>
    </w:p>
    <w:p w:rsidR="006B3C13" w:rsidRPr="006B3C13" w:rsidRDefault="006B3C13" w:rsidP="003D4AC1">
      <w:pPr>
        <w:numPr>
          <w:ilvl w:val="0"/>
          <w:numId w:val="213"/>
        </w:numPr>
        <w:rPr>
          <w:b/>
          <w:bCs/>
        </w:rPr>
      </w:pPr>
      <w:r w:rsidRPr="006B3C13">
        <w:rPr>
          <w:b/>
          <w:bCs/>
        </w:rPr>
        <w:t xml:space="preserve">what </w:t>
      </w:r>
      <w:proofErr w:type="gramStart"/>
      <w:r w:rsidRPr="006B3C13">
        <w:rPr>
          <w:b/>
          <w:bCs/>
        </w:rPr>
        <w:t>corporations</w:t>
      </w:r>
      <w:proofErr w:type="gramEnd"/>
      <w:r w:rsidRPr="006B3C13">
        <w:rPr>
          <w:b/>
          <w:bCs/>
        </w:rPr>
        <w:t xml:space="preserve"> profit from addiction</w:t>
      </w:r>
    </w:p>
    <w:p w:rsidR="006B3C13" w:rsidRPr="006B3C13" w:rsidRDefault="006B3C13" w:rsidP="006B3C13">
      <w:pPr>
        <w:rPr>
          <w:b/>
          <w:bCs/>
        </w:rPr>
      </w:pPr>
      <w:r w:rsidRPr="006B3C13">
        <w:rPr>
          <w:b/>
          <w:bCs/>
        </w:rPr>
        <w:t>I realized that preaching health without changing policy was like treating symptoms while ignoring the disease.</w:t>
      </w:r>
    </w:p>
    <w:p w:rsidR="006B3C13" w:rsidRPr="006B3C13" w:rsidRDefault="006B3C13" w:rsidP="006B3C13">
      <w:pPr>
        <w:rPr>
          <w:b/>
          <w:bCs/>
        </w:rPr>
      </w:pPr>
      <w:r w:rsidRPr="006B3C13">
        <w:rPr>
          <w:b/>
          <w:bCs/>
        </w:rPr>
        <w:t>Politics gave me the authority. But authority alone cannot heal without ethics.</w:t>
      </w:r>
    </w:p>
    <w:p w:rsidR="006B3C13" w:rsidRPr="006B3C13" w:rsidRDefault="006B3C13" w:rsidP="006B3C13">
      <w:pPr>
        <w:rPr>
          <w:b/>
          <w:bCs/>
        </w:rPr>
      </w:pPr>
      <w:r w:rsidRPr="006B3C13">
        <w:rPr>
          <w:b/>
          <w:bCs/>
        </w:rPr>
        <w:t>2. Ethical Leadership: The Spine of the Model</w:t>
      </w:r>
    </w:p>
    <w:p w:rsidR="006B3C13" w:rsidRPr="006B3C13" w:rsidRDefault="006B3C13" w:rsidP="006B3C13">
      <w:pPr>
        <w:rPr>
          <w:b/>
          <w:bCs/>
        </w:rPr>
      </w:pPr>
      <w:r w:rsidRPr="006B3C13">
        <w:rPr>
          <w:b/>
          <w:bCs/>
        </w:rPr>
        <w:t>Ethical leadership is the backbone of the physician</w:t>
      </w:r>
      <w:r w:rsidRPr="006B3C13">
        <w:rPr>
          <w:b/>
          <w:bCs/>
        </w:rPr>
        <w:noBreakHyphen/>
        <w:t>preacher</w:t>
      </w:r>
      <w:r w:rsidRPr="006B3C13">
        <w:rPr>
          <w:b/>
          <w:bCs/>
        </w:rPr>
        <w:noBreakHyphen/>
        <w:t>politician identity. Without ethics, medicine becomes cold, ministry becomes manipulative, and politics becomes corrupt.</w:t>
      </w:r>
    </w:p>
    <w:p w:rsidR="006B3C13" w:rsidRPr="006B3C13" w:rsidRDefault="006B3C13" w:rsidP="006B3C13">
      <w:pPr>
        <w:rPr>
          <w:b/>
          <w:bCs/>
        </w:rPr>
      </w:pPr>
      <w:r w:rsidRPr="006B3C13">
        <w:rPr>
          <w:b/>
          <w:bCs/>
        </w:rPr>
        <w:t>My Ethical Commitments</w:t>
      </w:r>
    </w:p>
    <w:p w:rsidR="006B3C13" w:rsidRPr="006B3C13" w:rsidRDefault="006B3C13" w:rsidP="003D4AC1">
      <w:pPr>
        <w:numPr>
          <w:ilvl w:val="0"/>
          <w:numId w:val="214"/>
        </w:numPr>
        <w:rPr>
          <w:b/>
          <w:bCs/>
        </w:rPr>
      </w:pPr>
      <w:r w:rsidRPr="006B3C13">
        <w:rPr>
          <w:b/>
          <w:bCs/>
        </w:rPr>
        <w:t>Truth-telling: I confront addiction with honesty, even when the truth is uncomfortable.</w:t>
      </w:r>
    </w:p>
    <w:p w:rsidR="006B3C13" w:rsidRPr="006B3C13" w:rsidRDefault="006B3C13" w:rsidP="003D4AC1">
      <w:pPr>
        <w:numPr>
          <w:ilvl w:val="0"/>
          <w:numId w:val="214"/>
        </w:numPr>
        <w:rPr>
          <w:b/>
          <w:bCs/>
        </w:rPr>
      </w:pPr>
      <w:r w:rsidRPr="006B3C13">
        <w:rPr>
          <w:b/>
          <w:bCs/>
        </w:rPr>
        <w:t>Stewardship: Community health is a sacred trust, not a political bargaining chip.</w:t>
      </w:r>
    </w:p>
    <w:p w:rsidR="006B3C13" w:rsidRPr="006B3C13" w:rsidRDefault="006B3C13" w:rsidP="003D4AC1">
      <w:pPr>
        <w:numPr>
          <w:ilvl w:val="0"/>
          <w:numId w:val="214"/>
        </w:numPr>
        <w:rPr>
          <w:b/>
          <w:bCs/>
        </w:rPr>
      </w:pPr>
      <w:r w:rsidRPr="006B3C13">
        <w:rPr>
          <w:b/>
          <w:bCs/>
        </w:rPr>
        <w:t>Justice: Food deserts, predatory marketing, and inequitable healthcare access are moral failures requiring legislative correction.</w:t>
      </w:r>
    </w:p>
    <w:p w:rsidR="006B3C13" w:rsidRPr="006B3C13" w:rsidRDefault="006B3C13" w:rsidP="003D4AC1">
      <w:pPr>
        <w:numPr>
          <w:ilvl w:val="0"/>
          <w:numId w:val="214"/>
        </w:numPr>
        <w:rPr>
          <w:b/>
          <w:bCs/>
        </w:rPr>
      </w:pPr>
      <w:r w:rsidRPr="006B3C13">
        <w:rPr>
          <w:b/>
          <w:bCs/>
        </w:rPr>
        <w:t>Accountability: I live the discipline I teach — healthy eating, emotional regulation, spiritual grounding.</w:t>
      </w:r>
    </w:p>
    <w:p w:rsidR="006B3C13" w:rsidRPr="006B3C13" w:rsidRDefault="006B3C13" w:rsidP="006B3C13">
      <w:pPr>
        <w:rPr>
          <w:b/>
          <w:bCs/>
        </w:rPr>
      </w:pPr>
      <w:r w:rsidRPr="006B3C13">
        <w:rPr>
          <w:b/>
          <w:bCs/>
        </w:rPr>
        <w:t>Ethics is not a chapter in my life. It is the oxygen.</w:t>
      </w:r>
    </w:p>
    <w:p w:rsidR="006B3C13" w:rsidRPr="006B3C13" w:rsidRDefault="006B3C13" w:rsidP="006B3C13">
      <w:pPr>
        <w:rPr>
          <w:b/>
          <w:bCs/>
        </w:rPr>
      </w:pPr>
      <w:r w:rsidRPr="006B3C13">
        <w:rPr>
          <w:b/>
          <w:bCs/>
        </w:rPr>
        <w:t>3. Mobilizing Faith Communities for Health</w:t>
      </w:r>
    </w:p>
    <w:p w:rsidR="006B3C13" w:rsidRPr="006B3C13" w:rsidRDefault="006B3C13" w:rsidP="006B3C13">
      <w:pPr>
        <w:rPr>
          <w:b/>
          <w:bCs/>
        </w:rPr>
      </w:pPr>
      <w:r w:rsidRPr="006B3C13">
        <w:rPr>
          <w:b/>
          <w:bCs/>
        </w:rPr>
        <w:t>Faith communities are the largest, most organized, most emotionally connected networks in the world. They are the sleeping giants of public health.</w:t>
      </w:r>
    </w:p>
    <w:p w:rsidR="006B3C13" w:rsidRPr="006B3C13" w:rsidRDefault="006B3C13" w:rsidP="006B3C13">
      <w:pPr>
        <w:rPr>
          <w:b/>
          <w:bCs/>
        </w:rPr>
      </w:pPr>
      <w:r w:rsidRPr="006B3C13">
        <w:rPr>
          <w:b/>
          <w:bCs/>
        </w:rPr>
        <w:t>I have seen it in Houston churches, Paris fellowships, London assemblies, and African congregations: When faith communities mobilize, health transforms.</w:t>
      </w:r>
    </w:p>
    <w:p w:rsidR="006B3C13" w:rsidRPr="006B3C13" w:rsidRDefault="006B3C13" w:rsidP="006B3C13">
      <w:pPr>
        <w:rPr>
          <w:b/>
          <w:bCs/>
        </w:rPr>
      </w:pPr>
      <w:r w:rsidRPr="006B3C13">
        <w:rPr>
          <w:b/>
          <w:bCs/>
        </w:rPr>
        <w:lastRenderedPageBreak/>
        <w:t>How I Activate Faith Communities</w:t>
      </w:r>
    </w:p>
    <w:p w:rsidR="006B3C13" w:rsidRPr="006B3C13" w:rsidRDefault="006B3C13" w:rsidP="003D4AC1">
      <w:pPr>
        <w:numPr>
          <w:ilvl w:val="0"/>
          <w:numId w:val="215"/>
        </w:numPr>
        <w:rPr>
          <w:b/>
          <w:bCs/>
        </w:rPr>
      </w:pPr>
      <w:r w:rsidRPr="006B3C13">
        <w:rPr>
          <w:b/>
          <w:bCs/>
        </w:rPr>
        <w:t>Health Sermons: I preach nutrition, addiction recovery, and wellness as divine mandates.</w:t>
      </w:r>
    </w:p>
    <w:p w:rsidR="006B3C13" w:rsidRPr="006B3C13" w:rsidRDefault="006B3C13" w:rsidP="003D4AC1">
      <w:pPr>
        <w:numPr>
          <w:ilvl w:val="0"/>
          <w:numId w:val="215"/>
        </w:numPr>
        <w:rPr>
          <w:b/>
          <w:bCs/>
        </w:rPr>
      </w:pPr>
      <w:r w:rsidRPr="006B3C13">
        <w:rPr>
          <w:b/>
          <w:bCs/>
        </w:rPr>
        <w:t>Health Ministries: I train volunteers to lead exercise groups, nutrition classes, and addiction support circles.</w:t>
      </w:r>
    </w:p>
    <w:p w:rsidR="006B3C13" w:rsidRPr="006B3C13" w:rsidRDefault="006B3C13" w:rsidP="003D4AC1">
      <w:pPr>
        <w:numPr>
          <w:ilvl w:val="0"/>
          <w:numId w:val="215"/>
        </w:numPr>
        <w:rPr>
          <w:b/>
          <w:bCs/>
        </w:rPr>
      </w:pPr>
      <w:r w:rsidRPr="006B3C13">
        <w:rPr>
          <w:b/>
          <w:bCs/>
        </w:rPr>
        <w:t>Policy Advocacy: I empower congregations to support legislation that expands food access and strengthens community clinics.</w:t>
      </w:r>
    </w:p>
    <w:p w:rsidR="006B3C13" w:rsidRPr="006B3C13" w:rsidRDefault="006B3C13" w:rsidP="003D4AC1">
      <w:pPr>
        <w:numPr>
          <w:ilvl w:val="0"/>
          <w:numId w:val="215"/>
        </w:numPr>
        <w:rPr>
          <w:b/>
          <w:bCs/>
        </w:rPr>
      </w:pPr>
      <w:r w:rsidRPr="006B3C13">
        <w:rPr>
          <w:b/>
          <w:bCs/>
        </w:rPr>
        <w:t>Healthy Rituals: I replace sugar-heavy fellowship meals with nutritious alternatives, proving that faith and health can coexist joyfully.</w:t>
      </w:r>
    </w:p>
    <w:p w:rsidR="006B3C13" w:rsidRPr="006B3C13" w:rsidRDefault="006B3C13" w:rsidP="006B3C13">
      <w:pPr>
        <w:rPr>
          <w:b/>
          <w:bCs/>
        </w:rPr>
      </w:pPr>
      <w:r w:rsidRPr="006B3C13">
        <w:rPr>
          <w:b/>
          <w:bCs/>
        </w:rPr>
        <w:t>Faith communities become multipliers of healing, turning personal recovery into cultural transformation.</w:t>
      </w:r>
    </w:p>
    <w:p w:rsidR="006B3C13" w:rsidRPr="006B3C13" w:rsidRDefault="006B3C13" w:rsidP="006B3C13">
      <w:pPr>
        <w:rPr>
          <w:b/>
          <w:bCs/>
        </w:rPr>
      </w:pPr>
      <w:r w:rsidRPr="006B3C13">
        <w:rPr>
          <w:b/>
          <w:bCs/>
        </w:rPr>
        <w:t>4. My Life in the Model: Lived Experience</w:t>
      </w:r>
    </w:p>
    <w:p w:rsidR="006B3C13" w:rsidRPr="006B3C13" w:rsidRDefault="006B3C13" w:rsidP="006B3C13">
      <w:pPr>
        <w:rPr>
          <w:b/>
          <w:bCs/>
        </w:rPr>
      </w:pPr>
      <w:r w:rsidRPr="006B3C13">
        <w:rPr>
          <w:b/>
          <w:bCs/>
        </w:rPr>
        <w:t>This model is not theory. It is biography.</w:t>
      </w:r>
    </w:p>
    <w:p w:rsidR="006B3C13" w:rsidRPr="006B3C13" w:rsidRDefault="006B3C13" w:rsidP="003D4AC1">
      <w:pPr>
        <w:numPr>
          <w:ilvl w:val="0"/>
          <w:numId w:val="216"/>
        </w:numPr>
        <w:rPr>
          <w:b/>
          <w:bCs/>
        </w:rPr>
      </w:pPr>
      <w:r w:rsidRPr="006B3C13">
        <w:rPr>
          <w:b/>
          <w:bCs/>
        </w:rPr>
        <w:t xml:space="preserve">In Houston, I </w:t>
      </w:r>
      <w:r w:rsidR="00637973">
        <w:rPr>
          <w:b/>
          <w:bCs/>
        </w:rPr>
        <w:t>counseled on</w:t>
      </w:r>
      <w:r w:rsidRPr="006B3C13">
        <w:rPr>
          <w:b/>
          <w:bCs/>
        </w:rPr>
        <w:t xml:space="preserve"> chronic disease rooted in food addiction and saw the limits of clinical medicine.</w:t>
      </w:r>
    </w:p>
    <w:p w:rsidR="006B3C13" w:rsidRPr="006B3C13" w:rsidRDefault="006B3C13" w:rsidP="003D4AC1">
      <w:pPr>
        <w:numPr>
          <w:ilvl w:val="0"/>
          <w:numId w:val="216"/>
        </w:numPr>
        <w:rPr>
          <w:b/>
          <w:bCs/>
        </w:rPr>
      </w:pPr>
      <w:r w:rsidRPr="006B3C13">
        <w:rPr>
          <w:b/>
          <w:bCs/>
        </w:rPr>
        <w:t>In European cities, I witnessed how culture shapes food behavior and how governance shapes access.</w:t>
      </w:r>
    </w:p>
    <w:p w:rsidR="006B3C13" w:rsidRPr="006B3C13" w:rsidRDefault="006B3C13" w:rsidP="003D4AC1">
      <w:pPr>
        <w:numPr>
          <w:ilvl w:val="0"/>
          <w:numId w:val="216"/>
        </w:numPr>
        <w:rPr>
          <w:b/>
          <w:bCs/>
        </w:rPr>
      </w:pPr>
      <w:r w:rsidRPr="006B3C13">
        <w:rPr>
          <w:b/>
          <w:bCs/>
        </w:rPr>
        <w:t>In African governance rooms, I saw how political will determines whether communities thrive or suffer.</w:t>
      </w:r>
    </w:p>
    <w:p w:rsidR="006B3C13" w:rsidRPr="006B3C13" w:rsidRDefault="006B3C13" w:rsidP="003D4AC1">
      <w:pPr>
        <w:numPr>
          <w:ilvl w:val="0"/>
          <w:numId w:val="216"/>
        </w:numPr>
        <w:rPr>
          <w:b/>
          <w:bCs/>
        </w:rPr>
      </w:pPr>
      <w:r w:rsidRPr="006B3C13">
        <w:rPr>
          <w:b/>
          <w:bCs/>
        </w:rPr>
        <w:t>In ministry, I counseled believers whose addiction was tied to emotional wounds, spiritual emptiness, and generational patterns.</w:t>
      </w:r>
    </w:p>
    <w:p w:rsidR="006B3C13" w:rsidRPr="006B3C13" w:rsidRDefault="006B3C13" w:rsidP="006B3C13">
      <w:pPr>
        <w:rPr>
          <w:b/>
          <w:bCs/>
        </w:rPr>
      </w:pPr>
      <w:r w:rsidRPr="006B3C13">
        <w:rPr>
          <w:b/>
          <w:bCs/>
        </w:rPr>
        <w:t>Every experience reinforced the same truth: Breaking food addiction requires a leader who can diagnose, preach, and legislate.</w:t>
      </w:r>
    </w:p>
    <w:p w:rsidR="006B3C13" w:rsidRPr="006B3C13" w:rsidRDefault="006B3C13" w:rsidP="006B3C13">
      <w:pPr>
        <w:rPr>
          <w:b/>
          <w:bCs/>
        </w:rPr>
      </w:pPr>
      <w:r w:rsidRPr="006B3C13">
        <w:rPr>
          <w:b/>
          <w:bCs/>
        </w:rPr>
        <w:t>A physician for the body. A preacher for the soul. A politician for the system.</w:t>
      </w:r>
    </w:p>
    <w:p w:rsidR="006B3C13" w:rsidRPr="006B3C13" w:rsidRDefault="006B3C13" w:rsidP="006B3C13">
      <w:pPr>
        <w:rPr>
          <w:b/>
          <w:bCs/>
        </w:rPr>
      </w:pPr>
      <w:r w:rsidRPr="006B3C13">
        <w:rPr>
          <w:b/>
          <w:bCs/>
        </w:rPr>
        <w:t>5. The Legacy Vision</w:t>
      </w:r>
    </w:p>
    <w:p w:rsidR="006B3C13" w:rsidRPr="006B3C13" w:rsidRDefault="006B3C13" w:rsidP="006B3C13">
      <w:pPr>
        <w:rPr>
          <w:b/>
          <w:bCs/>
        </w:rPr>
      </w:pPr>
      <w:r w:rsidRPr="006B3C13">
        <w:rPr>
          <w:b/>
          <w:bCs/>
        </w:rPr>
        <w:t>The Physician–Preacher–Politician model is my legacy architecture — a framework designed for global adoption.</w:t>
      </w:r>
    </w:p>
    <w:p w:rsidR="006B3C13" w:rsidRPr="006B3C13" w:rsidRDefault="006B3C13" w:rsidP="006B3C13">
      <w:pPr>
        <w:rPr>
          <w:b/>
          <w:bCs/>
        </w:rPr>
      </w:pPr>
      <w:r w:rsidRPr="006B3C13">
        <w:rPr>
          <w:b/>
          <w:bCs/>
        </w:rPr>
        <w:t>It prepares communities to:</w:t>
      </w:r>
    </w:p>
    <w:p w:rsidR="006B3C13" w:rsidRPr="006B3C13" w:rsidRDefault="006B3C13" w:rsidP="003D4AC1">
      <w:pPr>
        <w:numPr>
          <w:ilvl w:val="0"/>
          <w:numId w:val="217"/>
        </w:numPr>
        <w:rPr>
          <w:b/>
          <w:bCs/>
        </w:rPr>
      </w:pPr>
      <w:r w:rsidRPr="006B3C13">
        <w:rPr>
          <w:b/>
          <w:bCs/>
        </w:rPr>
        <w:t>build sustainable health ministries</w:t>
      </w:r>
    </w:p>
    <w:p w:rsidR="006B3C13" w:rsidRPr="006B3C13" w:rsidRDefault="006B3C13" w:rsidP="003D4AC1">
      <w:pPr>
        <w:numPr>
          <w:ilvl w:val="0"/>
          <w:numId w:val="217"/>
        </w:numPr>
        <w:rPr>
          <w:b/>
          <w:bCs/>
        </w:rPr>
      </w:pPr>
      <w:r w:rsidRPr="006B3C13">
        <w:rPr>
          <w:b/>
          <w:bCs/>
        </w:rPr>
        <w:t>train ethical leaders</w:t>
      </w:r>
    </w:p>
    <w:p w:rsidR="006B3C13" w:rsidRPr="006B3C13" w:rsidRDefault="006B3C13" w:rsidP="003D4AC1">
      <w:pPr>
        <w:numPr>
          <w:ilvl w:val="0"/>
          <w:numId w:val="217"/>
        </w:numPr>
        <w:rPr>
          <w:b/>
          <w:bCs/>
        </w:rPr>
      </w:pPr>
      <w:r w:rsidRPr="006B3C13">
        <w:rPr>
          <w:b/>
          <w:bCs/>
        </w:rPr>
        <w:lastRenderedPageBreak/>
        <w:t>advocate for just food policies</w:t>
      </w:r>
    </w:p>
    <w:p w:rsidR="006B3C13" w:rsidRPr="006B3C13" w:rsidRDefault="006B3C13" w:rsidP="003D4AC1">
      <w:pPr>
        <w:numPr>
          <w:ilvl w:val="0"/>
          <w:numId w:val="217"/>
        </w:numPr>
        <w:rPr>
          <w:b/>
          <w:bCs/>
        </w:rPr>
      </w:pPr>
      <w:r w:rsidRPr="006B3C13">
        <w:rPr>
          <w:b/>
          <w:bCs/>
        </w:rPr>
        <w:t>create intergenerational cultures of wellness</w:t>
      </w:r>
    </w:p>
    <w:p w:rsidR="006B3C13" w:rsidRPr="006B3C13" w:rsidRDefault="006B3C13" w:rsidP="003D4AC1">
      <w:pPr>
        <w:numPr>
          <w:ilvl w:val="0"/>
          <w:numId w:val="217"/>
        </w:numPr>
        <w:rPr>
          <w:b/>
          <w:bCs/>
        </w:rPr>
      </w:pPr>
      <w:r w:rsidRPr="006B3C13">
        <w:rPr>
          <w:b/>
          <w:bCs/>
        </w:rPr>
        <w:t>anchor health transformation in both science and spirituality</w:t>
      </w:r>
    </w:p>
    <w:p w:rsidR="006B3C13" w:rsidRPr="006B3C13" w:rsidRDefault="006B3C13" w:rsidP="006B3C13">
      <w:pPr>
        <w:rPr>
          <w:b/>
          <w:bCs/>
        </w:rPr>
      </w:pPr>
      <w:r w:rsidRPr="006B3C13">
        <w:rPr>
          <w:b/>
          <w:bCs/>
        </w:rPr>
        <w:t>This model carries the imprint of my journeys — Houston, Paris, Padua, Milan, Frankfurt, London, Croydon, African cities — and the people whose stories shaped my mission.</w:t>
      </w:r>
    </w:p>
    <w:p w:rsidR="006B3C13" w:rsidRPr="006B3C13" w:rsidRDefault="006B3C13" w:rsidP="006B3C13">
      <w:pPr>
        <w:rPr>
          <w:b/>
          <w:bCs/>
        </w:rPr>
      </w:pPr>
      <w:r w:rsidRPr="006B3C13">
        <w:rPr>
          <w:b/>
          <w:bCs/>
        </w:rPr>
        <w:t>It is not just a chapter in a book. It is the blueprint of my life’s work.</w:t>
      </w:r>
    </w:p>
    <w:p w:rsidR="006B3C13" w:rsidRDefault="002D6E3B" w:rsidP="000D26AF">
      <w:pPr>
        <w:rPr>
          <w:b/>
          <w:bCs/>
        </w:rPr>
      </w:pPr>
      <w:r>
        <w:rPr>
          <w:b/>
          <w:bCs/>
        </w:rPr>
        <w:t xml:space="preserve">                                 </w:t>
      </w: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37973" w:rsidRPr="00637973" w:rsidRDefault="00637973" w:rsidP="00637973">
      <w:pPr>
        <w:rPr>
          <w:b/>
          <w:bCs/>
        </w:rPr>
      </w:pPr>
      <w:r w:rsidRPr="00637973">
        <w:rPr>
          <w:b/>
          <w:bCs/>
        </w:rPr>
        <w:lastRenderedPageBreak/>
        <w:t xml:space="preserve">SECTION VII — The Future of Global Health </w:t>
      </w:r>
      <w:r w:rsidRPr="00637973">
        <w:rPr>
          <w:b/>
          <w:bCs/>
          <w:i/>
          <w:iCs/>
        </w:rPr>
        <w:t>Intro written in your lived voice, NTUBA — the global physician</w:t>
      </w:r>
      <w:r w:rsidRPr="00637973">
        <w:rPr>
          <w:b/>
          <w:bCs/>
          <w:i/>
          <w:iCs/>
        </w:rPr>
        <w:noBreakHyphen/>
        <w:t>communicator whose footprints across continents have shaped a panoramic vision of health’s next frontier.</w:t>
      </w:r>
    </w:p>
    <w:p w:rsidR="00637973" w:rsidRPr="00637973" w:rsidRDefault="00637973" w:rsidP="00637973">
      <w:pPr>
        <w:rPr>
          <w:b/>
          <w:bCs/>
        </w:rPr>
      </w:pPr>
      <w:r w:rsidRPr="00637973">
        <w:rPr>
          <w:b/>
          <w:bCs/>
        </w:rPr>
        <w:t>INTRODUCTION: Standing at the Edge of Tomorrow</w:t>
      </w:r>
    </w:p>
    <w:p w:rsidR="00637973" w:rsidRPr="00637973" w:rsidRDefault="00637973" w:rsidP="00637973">
      <w:pPr>
        <w:rPr>
          <w:b/>
          <w:bCs/>
        </w:rPr>
      </w:pPr>
      <w:r w:rsidRPr="00637973">
        <w:rPr>
          <w:b/>
          <w:bCs/>
        </w:rPr>
        <w:t>I have walked through hospitals in Houston, governance halls in Europe, and community centers across Africa. I have listened to the cries of patients, the prayers of congregations, and the debates of policymakers. Those journeys taught me something unmistakable: global health is entering a new era — one that demands courage, integration, and imagination.</w:t>
      </w:r>
    </w:p>
    <w:p w:rsidR="00637973" w:rsidRPr="00637973" w:rsidRDefault="00637973" w:rsidP="00637973">
      <w:pPr>
        <w:rPr>
          <w:b/>
          <w:bCs/>
        </w:rPr>
      </w:pPr>
      <w:r w:rsidRPr="00637973">
        <w:rPr>
          <w:b/>
          <w:bCs/>
        </w:rPr>
        <w:t>We are standing at a threshold where old models can no longer carry the weight of modern crises. Food addiction, chronic disease, climate</w:t>
      </w:r>
      <w:r w:rsidRPr="00637973">
        <w:rPr>
          <w:b/>
          <w:bCs/>
        </w:rPr>
        <w:noBreakHyphen/>
        <w:t>driven health emergencies, migration pressures, and political instability have woven themselves into a single global fabric. You cannot treat one without touching the others. You cannot heal a community without confronting the systems that shape its choices. You cannot speak of health without speaking of justice, governance, and culture.</w:t>
      </w:r>
    </w:p>
    <w:p w:rsidR="00637973" w:rsidRPr="00637973" w:rsidRDefault="00637973" w:rsidP="00637973">
      <w:pPr>
        <w:rPr>
          <w:b/>
          <w:bCs/>
        </w:rPr>
      </w:pPr>
      <w:r w:rsidRPr="00637973">
        <w:rPr>
          <w:b/>
          <w:bCs/>
        </w:rPr>
        <w:t>This section is my forward</w:t>
      </w:r>
      <w:r w:rsidRPr="00637973">
        <w:rPr>
          <w:b/>
          <w:bCs/>
        </w:rPr>
        <w:noBreakHyphen/>
        <w:t>looking manifesto — a declaration shaped by decades of service across continents. It is not theory. It is lived experience. It is the voice of a physician who has seen too many preventable deaths, a preacher who has counseled too many wounded souls, and a political communicator who has witnessed how policy can either save or sabotage lives.</w:t>
      </w:r>
    </w:p>
    <w:p w:rsidR="00637973" w:rsidRPr="00637973" w:rsidRDefault="00637973" w:rsidP="00637973">
      <w:pPr>
        <w:rPr>
          <w:b/>
          <w:bCs/>
        </w:rPr>
      </w:pPr>
      <w:r w:rsidRPr="00637973">
        <w:rPr>
          <w:b/>
          <w:bCs/>
        </w:rPr>
        <w:t>The future of global health will not be built by medicine alone. It will be built by leaders who can diagnose, inspire, legislate, and mobilize. Leaders who understand that healing is both a clinical act and a cultural movement. Leaders who see communities not as passive recipients of care but as engines of transformation.</w:t>
      </w:r>
    </w:p>
    <w:p w:rsidR="00637973" w:rsidRPr="00637973" w:rsidRDefault="00637973" w:rsidP="00637973">
      <w:pPr>
        <w:rPr>
          <w:b/>
          <w:bCs/>
        </w:rPr>
      </w:pPr>
      <w:r w:rsidRPr="00637973">
        <w:rPr>
          <w:b/>
          <w:bCs/>
        </w:rPr>
        <w:t>In this section, I lay out the pathways that will define the next generation of global health:</w:t>
      </w:r>
    </w:p>
    <w:p w:rsidR="00637973" w:rsidRPr="00637973" w:rsidRDefault="00637973" w:rsidP="003D4AC1">
      <w:pPr>
        <w:numPr>
          <w:ilvl w:val="0"/>
          <w:numId w:val="218"/>
        </w:numPr>
        <w:rPr>
          <w:b/>
          <w:bCs/>
        </w:rPr>
      </w:pPr>
      <w:r w:rsidRPr="00637973">
        <w:rPr>
          <w:b/>
          <w:bCs/>
        </w:rPr>
        <w:t>integrated leadership models</w:t>
      </w:r>
    </w:p>
    <w:p w:rsidR="00637973" w:rsidRPr="00637973" w:rsidRDefault="00637973" w:rsidP="003D4AC1">
      <w:pPr>
        <w:numPr>
          <w:ilvl w:val="0"/>
          <w:numId w:val="218"/>
        </w:numPr>
        <w:rPr>
          <w:b/>
          <w:bCs/>
        </w:rPr>
      </w:pPr>
      <w:r w:rsidRPr="00637973">
        <w:rPr>
          <w:b/>
          <w:bCs/>
        </w:rPr>
        <w:t>ethical governance</w:t>
      </w:r>
    </w:p>
    <w:p w:rsidR="00637973" w:rsidRPr="00637973" w:rsidRDefault="00637973" w:rsidP="003D4AC1">
      <w:pPr>
        <w:numPr>
          <w:ilvl w:val="0"/>
          <w:numId w:val="218"/>
        </w:numPr>
        <w:rPr>
          <w:b/>
          <w:bCs/>
        </w:rPr>
      </w:pPr>
      <w:r w:rsidRPr="00637973">
        <w:rPr>
          <w:b/>
          <w:bCs/>
        </w:rPr>
        <w:t>community</w:t>
      </w:r>
      <w:r w:rsidRPr="00637973">
        <w:rPr>
          <w:b/>
          <w:bCs/>
        </w:rPr>
        <w:noBreakHyphen/>
        <w:t>anchored health systems</w:t>
      </w:r>
    </w:p>
    <w:p w:rsidR="00637973" w:rsidRPr="00637973" w:rsidRDefault="00637973" w:rsidP="003D4AC1">
      <w:pPr>
        <w:numPr>
          <w:ilvl w:val="0"/>
          <w:numId w:val="218"/>
        </w:numPr>
        <w:rPr>
          <w:b/>
          <w:bCs/>
        </w:rPr>
      </w:pPr>
      <w:r w:rsidRPr="00637973">
        <w:rPr>
          <w:b/>
          <w:bCs/>
        </w:rPr>
        <w:t>faith</w:t>
      </w:r>
      <w:r w:rsidRPr="00637973">
        <w:rPr>
          <w:b/>
          <w:bCs/>
        </w:rPr>
        <w:noBreakHyphen/>
        <w:t>based mobilization</w:t>
      </w:r>
    </w:p>
    <w:p w:rsidR="00637973" w:rsidRPr="00637973" w:rsidRDefault="00637973" w:rsidP="003D4AC1">
      <w:pPr>
        <w:numPr>
          <w:ilvl w:val="0"/>
          <w:numId w:val="218"/>
        </w:numPr>
        <w:rPr>
          <w:b/>
          <w:bCs/>
        </w:rPr>
      </w:pPr>
      <w:r w:rsidRPr="00637973">
        <w:rPr>
          <w:b/>
          <w:bCs/>
        </w:rPr>
        <w:t>cross</w:t>
      </w:r>
      <w:r w:rsidRPr="00637973">
        <w:rPr>
          <w:b/>
          <w:bCs/>
        </w:rPr>
        <w:noBreakHyphen/>
        <w:t>continental collaboration</w:t>
      </w:r>
    </w:p>
    <w:p w:rsidR="00637973" w:rsidRPr="00637973" w:rsidRDefault="00637973" w:rsidP="003D4AC1">
      <w:pPr>
        <w:numPr>
          <w:ilvl w:val="0"/>
          <w:numId w:val="218"/>
        </w:numPr>
        <w:rPr>
          <w:b/>
          <w:bCs/>
        </w:rPr>
      </w:pPr>
      <w:r w:rsidRPr="00637973">
        <w:rPr>
          <w:b/>
          <w:bCs/>
        </w:rPr>
        <w:t>and the moral responsibility of nations in a shared world</w:t>
      </w:r>
    </w:p>
    <w:p w:rsidR="00637973" w:rsidRPr="00637973" w:rsidRDefault="00637973" w:rsidP="00637973">
      <w:pPr>
        <w:rPr>
          <w:b/>
          <w:bCs/>
        </w:rPr>
      </w:pPr>
      <w:r w:rsidRPr="00637973">
        <w:rPr>
          <w:b/>
          <w:bCs/>
        </w:rPr>
        <w:lastRenderedPageBreak/>
        <w:t>This is the future I have witnessed emerging — in Paris, in Padua, in London, in Houston, in African cities where resilience is a daily practice. It is a future where global health becomes not just a discipline, but a covenant between humanity and its own survival.</w:t>
      </w:r>
    </w:p>
    <w:p w:rsidR="00637973" w:rsidRPr="00637973" w:rsidRDefault="00637973" w:rsidP="00637973">
      <w:pPr>
        <w:rPr>
          <w:b/>
          <w:bCs/>
        </w:rPr>
      </w:pPr>
      <w:r w:rsidRPr="00637973">
        <w:rPr>
          <w:b/>
          <w:bCs/>
        </w:rPr>
        <w:t>SECTION VII is the horizon. It is where science meets spirit, where policy meets compassion, and where nations recognize that their destinies are intertwined.</w:t>
      </w:r>
    </w:p>
    <w:p w:rsidR="00637973" w:rsidRPr="00637973" w:rsidRDefault="00637973" w:rsidP="00637973">
      <w:pPr>
        <w:rPr>
          <w:b/>
          <w:bCs/>
        </w:rPr>
      </w:pPr>
      <w:r w:rsidRPr="00637973">
        <w:rPr>
          <w:b/>
          <w:bCs/>
        </w:rPr>
        <w:t>And it is where we begin to build the world our children deserve.</w:t>
      </w: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B3C13" w:rsidRDefault="006B3C13" w:rsidP="000D26AF">
      <w:pPr>
        <w:rPr>
          <w:b/>
          <w:bCs/>
        </w:rPr>
      </w:pPr>
    </w:p>
    <w:p w:rsidR="00637973" w:rsidRDefault="006B3C13" w:rsidP="000D26AF">
      <w:pPr>
        <w:rPr>
          <w:b/>
          <w:bCs/>
        </w:rPr>
      </w:pPr>
      <w:r>
        <w:rPr>
          <w:b/>
          <w:bCs/>
        </w:rPr>
        <w:t xml:space="preserve">                                                </w:t>
      </w: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B460AA" w:rsidRDefault="00B460AA" w:rsidP="00B460AA">
      <w:pPr>
        <w:rPr>
          <w:b/>
          <w:bCs/>
        </w:rPr>
      </w:pPr>
    </w:p>
    <w:p w:rsidR="00B460AA" w:rsidRDefault="00B460AA" w:rsidP="00B460AA">
      <w:pPr>
        <w:rPr>
          <w:b/>
          <w:bCs/>
        </w:rPr>
      </w:pPr>
      <w:r>
        <w:rPr>
          <w:b/>
          <w:bCs/>
        </w:rPr>
        <w:lastRenderedPageBreak/>
        <w:t xml:space="preserve">                                                     </w:t>
      </w:r>
      <w:r w:rsidR="00637973" w:rsidRPr="00637973">
        <w:rPr>
          <w:b/>
          <w:bCs/>
        </w:rPr>
        <w:t>Chapter 19</w:t>
      </w:r>
    </w:p>
    <w:p w:rsidR="00B460AA" w:rsidRPr="00B460AA" w:rsidRDefault="00B460AA" w:rsidP="00B460AA">
      <w:pPr>
        <w:rPr>
          <w:b/>
          <w:bCs/>
        </w:rPr>
      </w:pPr>
      <w:r>
        <w:rPr>
          <w:b/>
          <w:bCs/>
        </w:rPr>
        <w:t xml:space="preserve">                                                </w:t>
      </w:r>
      <w:r w:rsidR="00637973" w:rsidRPr="00637973">
        <w:rPr>
          <w:b/>
          <w:bCs/>
        </w:rPr>
        <w:t xml:space="preserve"> Emerging Trends </w:t>
      </w:r>
    </w:p>
    <w:p w:rsidR="00637973" w:rsidRPr="00637973" w:rsidRDefault="00637973" w:rsidP="00B460AA">
      <w:pPr>
        <w:rPr>
          <w:b/>
          <w:bCs/>
        </w:rPr>
      </w:pPr>
      <w:r w:rsidRPr="00637973">
        <w:rPr>
          <w:b/>
          <w:bCs/>
          <w:i/>
          <w:iCs/>
        </w:rPr>
        <w:t>NTUBA — the global physician</w:t>
      </w:r>
      <w:r w:rsidRPr="00637973">
        <w:rPr>
          <w:b/>
          <w:bCs/>
          <w:i/>
          <w:iCs/>
        </w:rPr>
        <w:noBreakHyphen/>
        <w:t>communicator who has watched health evolve across continents and understands where the world is heading.</w:t>
      </w:r>
    </w:p>
    <w:p w:rsidR="00637973" w:rsidRPr="00637973" w:rsidRDefault="00637973" w:rsidP="00637973">
      <w:pPr>
        <w:rPr>
          <w:b/>
          <w:bCs/>
        </w:rPr>
      </w:pPr>
      <w:r w:rsidRPr="00637973">
        <w:rPr>
          <w:b/>
          <w:bCs/>
        </w:rPr>
        <w:t>Standing in the New Landscape of Global Health</w:t>
      </w:r>
    </w:p>
    <w:p w:rsidR="00637973" w:rsidRPr="00637973" w:rsidRDefault="00637973" w:rsidP="003D4AC1">
      <w:pPr>
        <w:numPr>
          <w:ilvl w:val="0"/>
          <w:numId w:val="2"/>
        </w:numPr>
        <w:tabs>
          <w:tab w:val="num" w:pos="360"/>
        </w:tabs>
        <w:rPr>
          <w:b/>
          <w:bCs/>
        </w:rPr>
      </w:pPr>
      <w:r w:rsidRPr="00637973">
        <w:rPr>
          <w:b/>
          <w:bCs/>
        </w:rPr>
        <w:t>I have practiced medicine long enough to witness the world change beneath my feet. I have preached to congregations whose struggles shifted from physical hunger to digital overload. I have sat in governance rooms where leaders debated threats that did not exist a decade ago. The future of global health is no longer a distant horizon — it is here, unfolding in real time.</w:t>
      </w:r>
    </w:p>
    <w:p w:rsidR="00637973" w:rsidRPr="00637973" w:rsidRDefault="00637973" w:rsidP="003D4AC1">
      <w:pPr>
        <w:numPr>
          <w:ilvl w:val="0"/>
          <w:numId w:val="2"/>
        </w:numPr>
        <w:tabs>
          <w:tab w:val="num" w:pos="360"/>
        </w:tabs>
        <w:rPr>
          <w:b/>
          <w:bCs/>
        </w:rPr>
      </w:pPr>
      <w:r w:rsidRPr="00637973">
        <w:rPr>
          <w:b/>
          <w:bCs/>
        </w:rPr>
        <w:t>This chapter captures the emerging trends shaping the next era of addiction, wellness, and human resilience. These are not abstract predictions. They are realities I have seen in Houston clinics, European cities, African communities, and global conferences. They are the forces reshaping how we live, eat, move, and heal.</w:t>
      </w:r>
    </w:p>
    <w:p w:rsidR="00637973" w:rsidRPr="00637973" w:rsidRDefault="00637973" w:rsidP="00637973">
      <w:pPr>
        <w:rPr>
          <w:b/>
          <w:bCs/>
        </w:rPr>
      </w:pPr>
      <w:r w:rsidRPr="00637973">
        <w:rPr>
          <w:b/>
          <w:bCs/>
        </w:rPr>
        <w:t>1. Technology, AI, and Telemedicine: The New Frontline</w:t>
      </w:r>
    </w:p>
    <w:p w:rsidR="00637973" w:rsidRPr="00637973" w:rsidRDefault="00637973" w:rsidP="003D4AC1">
      <w:pPr>
        <w:numPr>
          <w:ilvl w:val="0"/>
          <w:numId w:val="2"/>
        </w:numPr>
        <w:tabs>
          <w:tab w:val="num" w:pos="360"/>
        </w:tabs>
        <w:rPr>
          <w:b/>
          <w:bCs/>
        </w:rPr>
      </w:pPr>
      <w:r w:rsidRPr="00637973">
        <w:rPr>
          <w:b/>
          <w:bCs/>
        </w:rPr>
        <w:t>Technology has become the most powerful medical tool of our generation. I have watched AI diagnose diseases faster than human eyes, telemedicine reach patients in remote villages, and digital platforms transform how people seek help.</w:t>
      </w:r>
    </w:p>
    <w:p w:rsidR="00637973" w:rsidRPr="00637973" w:rsidRDefault="00637973" w:rsidP="00637973">
      <w:pPr>
        <w:rPr>
          <w:b/>
          <w:bCs/>
        </w:rPr>
      </w:pPr>
      <w:r w:rsidRPr="00637973">
        <w:rPr>
          <w:b/>
          <w:bCs/>
        </w:rPr>
        <w:t>AI as a Diagnostic Partner</w:t>
      </w:r>
    </w:p>
    <w:p w:rsidR="00637973" w:rsidRPr="00637973" w:rsidRDefault="00637973" w:rsidP="003D4AC1">
      <w:pPr>
        <w:numPr>
          <w:ilvl w:val="0"/>
          <w:numId w:val="2"/>
        </w:numPr>
        <w:tabs>
          <w:tab w:val="num" w:pos="360"/>
        </w:tabs>
        <w:rPr>
          <w:b/>
          <w:bCs/>
        </w:rPr>
      </w:pPr>
      <w:r w:rsidRPr="00637973">
        <w:rPr>
          <w:b/>
          <w:bCs/>
        </w:rPr>
        <w:t>Artificial intelligence is no longer a futuristic concept. It is a clinical ally. AI can detect early signs of food addiction, analyze eating patterns, and predict relapse risks. It can personalize nutrition plans and monitor emotional triggers. In my work, I have seen how AI helps physicians extend their reach and sharpen their accuracy.</w:t>
      </w:r>
    </w:p>
    <w:p w:rsidR="00637973" w:rsidRPr="00637973" w:rsidRDefault="00637973" w:rsidP="00637973">
      <w:pPr>
        <w:rPr>
          <w:b/>
          <w:bCs/>
        </w:rPr>
      </w:pPr>
      <w:r w:rsidRPr="00637973">
        <w:rPr>
          <w:b/>
          <w:bCs/>
        </w:rPr>
        <w:t>Telemedicine: Care Without Borders</w:t>
      </w:r>
    </w:p>
    <w:p w:rsidR="00637973" w:rsidRPr="00637973" w:rsidRDefault="00637973" w:rsidP="003D4AC1">
      <w:pPr>
        <w:numPr>
          <w:ilvl w:val="0"/>
          <w:numId w:val="2"/>
        </w:numPr>
        <w:tabs>
          <w:tab w:val="num" w:pos="360"/>
        </w:tabs>
        <w:rPr>
          <w:b/>
          <w:bCs/>
        </w:rPr>
      </w:pPr>
      <w:r w:rsidRPr="00637973">
        <w:rPr>
          <w:b/>
          <w:bCs/>
        </w:rPr>
        <w:t>Telemedicine broke the walls of the clinic. Patients who once traveled hours for care can now receive counseling, addiction support, and medical guidance from their homes. This is especially transformative for rural communities, immigrant families, and people battling shame around addiction.</w:t>
      </w:r>
    </w:p>
    <w:p w:rsidR="00637973" w:rsidRPr="00637973" w:rsidRDefault="00637973" w:rsidP="00637973">
      <w:pPr>
        <w:rPr>
          <w:b/>
          <w:bCs/>
        </w:rPr>
      </w:pPr>
      <w:r w:rsidRPr="00637973">
        <w:rPr>
          <w:b/>
          <w:bCs/>
        </w:rPr>
        <w:t>Digital Health Platforms</w:t>
      </w:r>
    </w:p>
    <w:p w:rsidR="00637973" w:rsidRPr="00637973" w:rsidRDefault="00637973" w:rsidP="003D4AC1">
      <w:pPr>
        <w:numPr>
          <w:ilvl w:val="0"/>
          <w:numId w:val="2"/>
        </w:numPr>
        <w:tabs>
          <w:tab w:val="num" w:pos="360"/>
        </w:tabs>
        <w:rPr>
          <w:b/>
          <w:bCs/>
        </w:rPr>
      </w:pPr>
      <w:r w:rsidRPr="00637973">
        <w:rPr>
          <w:b/>
          <w:bCs/>
        </w:rPr>
        <w:lastRenderedPageBreak/>
        <w:t>Apps now track cravings, mood swings, sleep cycles, and physical activity. They create accountability loops that help patients stay committed. But they also introduce new risks — which leads us to the next trend.</w:t>
      </w:r>
    </w:p>
    <w:p w:rsidR="00637973" w:rsidRPr="00637973" w:rsidRDefault="00637973" w:rsidP="00637973">
      <w:pPr>
        <w:rPr>
          <w:b/>
          <w:bCs/>
        </w:rPr>
      </w:pPr>
      <w:r w:rsidRPr="00637973">
        <w:rPr>
          <w:b/>
          <w:bCs/>
        </w:rPr>
        <w:t>2. New Threats: Ultra</w:t>
      </w:r>
      <w:r w:rsidRPr="00637973">
        <w:rPr>
          <w:b/>
          <w:bCs/>
        </w:rPr>
        <w:noBreakHyphen/>
        <w:t>Processed Foods and Sedentary Digital Lifestyles</w:t>
      </w:r>
    </w:p>
    <w:p w:rsidR="00637973" w:rsidRPr="00637973" w:rsidRDefault="00637973" w:rsidP="003D4AC1">
      <w:pPr>
        <w:numPr>
          <w:ilvl w:val="0"/>
          <w:numId w:val="2"/>
        </w:numPr>
        <w:tabs>
          <w:tab w:val="num" w:pos="360"/>
        </w:tabs>
        <w:rPr>
          <w:b/>
          <w:bCs/>
        </w:rPr>
      </w:pPr>
      <w:r w:rsidRPr="00637973">
        <w:rPr>
          <w:b/>
          <w:bCs/>
        </w:rPr>
        <w:t>The world is fighting a new enemy: ultra</w:t>
      </w:r>
      <w:r w:rsidRPr="00637973">
        <w:rPr>
          <w:b/>
          <w:bCs/>
        </w:rPr>
        <w:noBreakHyphen/>
        <w:t>processed foods engineered for addiction. I have seen their impact everywhere — from American supermarkets to European convenience stores to African urban centers.</w:t>
      </w:r>
    </w:p>
    <w:p w:rsidR="00637973" w:rsidRPr="00637973" w:rsidRDefault="00637973" w:rsidP="00637973">
      <w:pPr>
        <w:rPr>
          <w:b/>
          <w:bCs/>
        </w:rPr>
      </w:pPr>
      <w:r w:rsidRPr="00637973">
        <w:rPr>
          <w:b/>
          <w:bCs/>
        </w:rPr>
        <w:t>Ultra</w:t>
      </w:r>
      <w:r w:rsidRPr="00637973">
        <w:rPr>
          <w:b/>
          <w:bCs/>
        </w:rPr>
        <w:noBreakHyphen/>
        <w:t>Processed Foods: The Silent Epidemic</w:t>
      </w:r>
    </w:p>
    <w:p w:rsidR="00637973" w:rsidRPr="00637973" w:rsidRDefault="00637973" w:rsidP="003D4AC1">
      <w:pPr>
        <w:numPr>
          <w:ilvl w:val="0"/>
          <w:numId w:val="2"/>
        </w:numPr>
        <w:tabs>
          <w:tab w:val="num" w:pos="360"/>
        </w:tabs>
        <w:rPr>
          <w:b/>
          <w:bCs/>
        </w:rPr>
      </w:pPr>
      <w:r w:rsidRPr="00637973">
        <w:rPr>
          <w:b/>
          <w:bCs/>
        </w:rPr>
        <w:t>These foods are designed to hijack the brain’s reward system. They are cheap, accessible, and aggressively marketed. They create cravings stronger than traditional addictions. They fuel obesity, diabetes, hypertension, depression, and early mortality.</w:t>
      </w:r>
    </w:p>
    <w:p w:rsidR="00637973" w:rsidRPr="00637973" w:rsidRDefault="00637973" w:rsidP="003D4AC1">
      <w:pPr>
        <w:numPr>
          <w:ilvl w:val="0"/>
          <w:numId w:val="2"/>
        </w:numPr>
        <w:tabs>
          <w:tab w:val="num" w:pos="360"/>
        </w:tabs>
        <w:rPr>
          <w:b/>
          <w:bCs/>
        </w:rPr>
      </w:pPr>
      <w:r w:rsidRPr="00637973">
        <w:rPr>
          <w:b/>
          <w:bCs/>
        </w:rPr>
        <w:t>In my clinical and ministry work, I have seen families trapped in cycles of emotional eating driven by these products. Breaking food addiction now requires confronting corporate power and political structures that allow these foods to dominate global markets.</w:t>
      </w:r>
    </w:p>
    <w:p w:rsidR="00637973" w:rsidRPr="00637973" w:rsidRDefault="00637973" w:rsidP="00637973">
      <w:pPr>
        <w:rPr>
          <w:b/>
          <w:bCs/>
        </w:rPr>
      </w:pPr>
      <w:r w:rsidRPr="00637973">
        <w:rPr>
          <w:b/>
          <w:bCs/>
        </w:rPr>
        <w:t>Sedentary Digital Lifestyles</w:t>
      </w:r>
    </w:p>
    <w:p w:rsidR="00637973" w:rsidRPr="00637973" w:rsidRDefault="00637973" w:rsidP="003D4AC1">
      <w:pPr>
        <w:numPr>
          <w:ilvl w:val="0"/>
          <w:numId w:val="2"/>
        </w:numPr>
        <w:tabs>
          <w:tab w:val="num" w:pos="360"/>
        </w:tabs>
        <w:rPr>
          <w:b/>
          <w:bCs/>
        </w:rPr>
      </w:pPr>
      <w:r w:rsidRPr="00637973">
        <w:rPr>
          <w:b/>
          <w:bCs/>
        </w:rPr>
        <w:t>Technology gave us convenience, but it also stole our movement. Children spend hours on screens. Adults work from couches. Communities socialize online instead of in person.</w:t>
      </w:r>
    </w:p>
    <w:p w:rsidR="00637973" w:rsidRPr="00637973" w:rsidRDefault="00637973" w:rsidP="003D4AC1">
      <w:pPr>
        <w:numPr>
          <w:ilvl w:val="0"/>
          <w:numId w:val="2"/>
        </w:numPr>
        <w:tabs>
          <w:tab w:val="num" w:pos="360"/>
        </w:tabs>
        <w:rPr>
          <w:b/>
          <w:bCs/>
        </w:rPr>
      </w:pPr>
      <w:r w:rsidRPr="00637973">
        <w:rPr>
          <w:b/>
          <w:bCs/>
        </w:rPr>
        <w:t>Sedentary living is now one of the greatest threats to global health. It weakens the body, disrupts metabolism, and intensifies food addiction. It creates a generation physically present but biologically declining.</w:t>
      </w:r>
    </w:p>
    <w:p w:rsidR="00637973" w:rsidRPr="00637973" w:rsidRDefault="00637973" w:rsidP="003D4AC1">
      <w:pPr>
        <w:numPr>
          <w:ilvl w:val="0"/>
          <w:numId w:val="2"/>
        </w:numPr>
        <w:tabs>
          <w:tab w:val="num" w:pos="360"/>
        </w:tabs>
        <w:rPr>
          <w:b/>
          <w:bCs/>
        </w:rPr>
      </w:pPr>
      <w:r w:rsidRPr="00637973">
        <w:rPr>
          <w:b/>
          <w:bCs/>
        </w:rPr>
        <w:t>The challenge is clear: We must use technology to heal, not harm.</w:t>
      </w:r>
    </w:p>
    <w:p w:rsidR="00637973" w:rsidRPr="00637973" w:rsidRDefault="00637973" w:rsidP="00637973">
      <w:pPr>
        <w:rPr>
          <w:b/>
          <w:bCs/>
        </w:rPr>
      </w:pPr>
      <w:r w:rsidRPr="00637973">
        <w:rPr>
          <w:b/>
          <w:bCs/>
        </w:rPr>
        <w:t>3. The Future of Addiction Treatment</w:t>
      </w:r>
    </w:p>
    <w:p w:rsidR="00637973" w:rsidRPr="00637973" w:rsidRDefault="00637973" w:rsidP="003D4AC1">
      <w:pPr>
        <w:numPr>
          <w:ilvl w:val="0"/>
          <w:numId w:val="2"/>
        </w:numPr>
        <w:tabs>
          <w:tab w:val="num" w:pos="360"/>
        </w:tabs>
        <w:rPr>
          <w:b/>
          <w:bCs/>
        </w:rPr>
      </w:pPr>
      <w:r w:rsidRPr="00637973">
        <w:rPr>
          <w:b/>
          <w:bCs/>
        </w:rPr>
        <w:t>Addiction treatment is undergoing a revolution — one I have witnessed firsthand across continents. The old models of punishment, shame, and isolation are dying. A new era of science</w:t>
      </w:r>
      <w:r w:rsidRPr="00637973">
        <w:rPr>
          <w:b/>
          <w:bCs/>
        </w:rPr>
        <w:noBreakHyphen/>
        <w:t>driven, compassion</w:t>
      </w:r>
      <w:r w:rsidRPr="00637973">
        <w:rPr>
          <w:b/>
          <w:bCs/>
        </w:rPr>
        <w:noBreakHyphen/>
        <w:t>anchored, community</w:t>
      </w:r>
      <w:r w:rsidRPr="00637973">
        <w:rPr>
          <w:b/>
          <w:bCs/>
        </w:rPr>
        <w:noBreakHyphen/>
        <w:t>supported treatment is rising.</w:t>
      </w:r>
    </w:p>
    <w:p w:rsidR="00637973" w:rsidRPr="00637973" w:rsidRDefault="00637973" w:rsidP="00637973">
      <w:pPr>
        <w:rPr>
          <w:b/>
          <w:bCs/>
        </w:rPr>
      </w:pPr>
      <w:r w:rsidRPr="00637973">
        <w:rPr>
          <w:b/>
          <w:bCs/>
        </w:rPr>
        <w:t>Neurobiological Approaches</w:t>
      </w:r>
    </w:p>
    <w:p w:rsidR="00637973" w:rsidRPr="00637973" w:rsidRDefault="00637973" w:rsidP="003D4AC1">
      <w:pPr>
        <w:numPr>
          <w:ilvl w:val="0"/>
          <w:numId w:val="2"/>
        </w:numPr>
        <w:tabs>
          <w:tab w:val="num" w:pos="360"/>
        </w:tabs>
        <w:rPr>
          <w:b/>
          <w:bCs/>
        </w:rPr>
      </w:pPr>
      <w:r w:rsidRPr="00637973">
        <w:rPr>
          <w:b/>
          <w:bCs/>
        </w:rPr>
        <w:t xml:space="preserve">We now understand addiction as a brain disorder, not a moral failure. Future treatments will target neural pathways, reward circuits, and </w:t>
      </w:r>
      <w:r w:rsidRPr="00637973">
        <w:rPr>
          <w:b/>
          <w:bCs/>
        </w:rPr>
        <w:lastRenderedPageBreak/>
        <w:t>hormonal imbalances. Medication</w:t>
      </w:r>
      <w:r w:rsidRPr="00637973">
        <w:rPr>
          <w:b/>
          <w:bCs/>
        </w:rPr>
        <w:noBreakHyphen/>
        <w:t>assisted therapy will expand beyond opioids to food addiction and behavioral addictions.</w:t>
      </w:r>
    </w:p>
    <w:p w:rsidR="00637973" w:rsidRPr="00637973" w:rsidRDefault="00637973" w:rsidP="00637973">
      <w:pPr>
        <w:rPr>
          <w:b/>
          <w:bCs/>
        </w:rPr>
      </w:pPr>
      <w:r w:rsidRPr="00637973">
        <w:rPr>
          <w:b/>
          <w:bCs/>
        </w:rPr>
        <w:t>Integrated Care Models</w:t>
      </w:r>
    </w:p>
    <w:p w:rsidR="00637973" w:rsidRPr="00637973" w:rsidRDefault="00637973" w:rsidP="003D4AC1">
      <w:pPr>
        <w:numPr>
          <w:ilvl w:val="0"/>
          <w:numId w:val="2"/>
        </w:numPr>
        <w:tabs>
          <w:tab w:val="num" w:pos="360"/>
        </w:tabs>
        <w:rPr>
          <w:b/>
          <w:bCs/>
        </w:rPr>
      </w:pPr>
      <w:r w:rsidRPr="00637973">
        <w:rPr>
          <w:b/>
          <w:bCs/>
        </w:rPr>
        <w:t>The physician</w:t>
      </w:r>
      <w:r w:rsidRPr="00637973">
        <w:rPr>
          <w:b/>
          <w:bCs/>
        </w:rPr>
        <w:noBreakHyphen/>
        <w:t>preacher</w:t>
      </w:r>
      <w:r w:rsidRPr="00637973">
        <w:rPr>
          <w:b/>
          <w:bCs/>
        </w:rPr>
        <w:noBreakHyphen/>
        <w:t>politician model becomes essential here. Addiction treatment will combine:</w:t>
      </w:r>
    </w:p>
    <w:p w:rsidR="00637973" w:rsidRPr="00637973" w:rsidRDefault="00637973" w:rsidP="003D4AC1">
      <w:pPr>
        <w:numPr>
          <w:ilvl w:val="0"/>
          <w:numId w:val="219"/>
        </w:numPr>
        <w:rPr>
          <w:b/>
          <w:bCs/>
        </w:rPr>
      </w:pPr>
      <w:r w:rsidRPr="00637973">
        <w:rPr>
          <w:b/>
          <w:bCs/>
        </w:rPr>
        <w:t>medical science</w:t>
      </w:r>
    </w:p>
    <w:p w:rsidR="00637973" w:rsidRPr="00637973" w:rsidRDefault="00637973" w:rsidP="003D4AC1">
      <w:pPr>
        <w:numPr>
          <w:ilvl w:val="0"/>
          <w:numId w:val="219"/>
        </w:numPr>
        <w:rPr>
          <w:b/>
          <w:bCs/>
        </w:rPr>
      </w:pPr>
      <w:r w:rsidRPr="00637973">
        <w:rPr>
          <w:b/>
          <w:bCs/>
        </w:rPr>
        <w:t>psychological therapy</w:t>
      </w:r>
    </w:p>
    <w:p w:rsidR="00637973" w:rsidRPr="00637973" w:rsidRDefault="00637973" w:rsidP="003D4AC1">
      <w:pPr>
        <w:numPr>
          <w:ilvl w:val="0"/>
          <w:numId w:val="219"/>
        </w:numPr>
        <w:rPr>
          <w:b/>
          <w:bCs/>
        </w:rPr>
      </w:pPr>
      <w:r w:rsidRPr="00637973">
        <w:rPr>
          <w:b/>
          <w:bCs/>
        </w:rPr>
        <w:t>spiritual healing</w:t>
      </w:r>
    </w:p>
    <w:p w:rsidR="00637973" w:rsidRPr="00637973" w:rsidRDefault="00637973" w:rsidP="003D4AC1">
      <w:pPr>
        <w:numPr>
          <w:ilvl w:val="0"/>
          <w:numId w:val="219"/>
        </w:numPr>
        <w:rPr>
          <w:b/>
          <w:bCs/>
        </w:rPr>
      </w:pPr>
      <w:r w:rsidRPr="00637973">
        <w:rPr>
          <w:b/>
          <w:bCs/>
        </w:rPr>
        <w:t>community accountability</w:t>
      </w:r>
    </w:p>
    <w:p w:rsidR="00637973" w:rsidRPr="00637973" w:rsidRDefault="00637973" w:rsidP="003D4AC1">
      <w:pPr>
        <w:numPr>
          <w:ilvl w:val="0"/>
          <w:numId w:val="219"/>
        </w:numPr>
        <w:rPr>
          <w:b/>
          <w:bCs/>
        </w:rPr>
      </w:pPr>
      <w:r w:rsidRPr="00637973">
        <w:rPr>
          <w:b/>
          <w:bCs/>
        </w:rPr>
        <w:t>policy reform</w:t>
      </w:r>
    </w:p>
    <w:p w:rsidR="00637973" w:rsidRPr="00637973" w:rsidRDefault="00637973" w:rsidP="003D4AC1">
      <w:pPr>
        <w:numPr>
          <w:ilvl w:val="0"/>
          <w:numId w:val="2"/>
        </w:numPr>
        <w:tabs>
          <w:tab w:val="num" w:pos="360"/>
        </w:tabs>
        <w:rPr>
          <w:b/>
          <w:bCs/>
        </w:rPr>
      </w:pPr>
      <w:r w:rsidRPr="00637973">
        <w:rPr>
          <w:b/>
          <w:bCs/>
        </w:rPr>
        <w:t>This integrated approach is already transforming lives in the communities I serve.</w:t>
      </w:r>
    </w:p>
    <w:p w:rsidR="00637973" w:rsidRPr="00637973" w:rsidRDefault="00637973" w:rsidP="00637973">
      <w:pPr>
        <w:rPr>
          <w:b/>
          <w:bCs/>
        </w:rPr>
      </w:pPr>
      <w:r w:rsidRPr="00637973">
        <w:rPr>
          <w:b/>
          <w:bCs/>
        </w:rPr>
        <w:t>Digital Addiction Recovery Tools</w:t>
      </w:r>
    </w:p>
    <w:p w:rsidR="00637973" w:rsidRPr="00637973" w:rsidRDefault="00637973" w:rsidP="003D4AC1">
      <w:pPr>
        <w:numPr>
          <w:ilvl w:val="0"/>
          <w:numId w:val="2"/>
        </w:numPr>
        <w:tabs>
          <w:tab w:val="num" w:pos="360"/>
        </w:tabs>
        <w:rPr>
          <w:b/>
          <w:bCs/>
        </w:rPr>
      </w:pPr>
      <w:r w:rsidRPr="00637973">
        <w:rPr>
          <w:b/>
          <w:bCs/>
        </w:rPr>
        <w:t>AI</w:t>
      </w:r>
      <w:r w:rsidRPr="00637973">
        <w:rPr>
          <w:b/>
          <w:bCs/>
        </w:rPr>
        <w:noBreakHyphen/>
        <w:t>powered platforms will track cravings, predict relapse, and offer real</w:t>
      </w:r>
      <w:r w:rsidRPr="00637973">
        <w:rPr>
          <w:b/>
          <w:bCs/>
        </w:rPr>
        <w:noBreakHyphen/>
        <w:t>time interventions. Virtual support groups will connect people across continents. Tele</w:t>
      </w:r>
      <w:r w:rsidRPr="00637973">
        <w:rPr>
          <w:b/>
          <w:bCs/>
        </w:rPr>
        <w:noBreakHyphen/>
        <w:t>counseling will make recovery accessible to millions who never had access before.</w:t>
      </w:r>
    </w:p>
    <w:p w:rsidR="00637973" w:rsidRPr="00637973" w:rsidRDefault="00637973" w:rsidP="00637973">
      <w:pPr>
        <w:rPr>
          <w:b/>
          <w:bCs/>
        </w:rPr>
      </w:pPr>
      <w:r w:rsidRPr="00637973">
        <w:rPr>
          <w:b/>
          <w:bCs/>
        </w:rPr>
        <w:t>Cultural and Faith</w:t>
      </w:r>
      <w:r w:rsidRPr="00637973">
        <w:rPr>
          <w:b/>
          <w:bCs/>
        </w:rPr>
        <w:noBreakHyphen/>
        <w:t>Based Healing</w:t>
      </w:r>
    </w:p>
    <w:p w:rsidR="00637973" w:rsidRPr="00637973" w:rsidRDefault="00637973" w:rsidP="003D4AC1">
      <w:pPr>
        <w:numPr>
          <w:ilvl w:val="0"/>
          <w:numId w:val="2"/>
        </w:numPr>
        <w:tabs>
          <w:tab w:val="num" w:pos="360"/>
        </w:tabs>
        <w:rPr>
          <w:b/>
          <w:bCs/>
        </w:rPr>
      </w:pPr>
      <w:r w:rsidRPr="00637973">
        <w:rPr>
          <w:b/>
          <w:bCs/>
        </w:rPr>
        <w:t>Faith communities will play a larger role in addiction recovery. They offer belonging, ritual, accountability, and emotional support — all essential for breaking food addiction. I have seen congregations become healing centers, and this trend will only grow.</w:t>
      </w:r>
    </w:p>
    <w:p w:rsidR="00637973" w:rsidRPr="00637973" w:rsidRDefault="00637973" w:rsidP="00637973">
      <w:pPr>
        <w:rPr>
          <w:b/>
          <w:bCs/>
        </w:rPr>
      </w:pPr>
      <w:r w:rsidRPr="00637973">
        <w:rPr>
          <w:b/>
          <w:bCs/>
        </w:rPr>
        <w:t>Policy</w:t>
      </w:r>
      <w:r w:rsidRPr="00637973">
        <w:rPr>
          <w:b/>
          <w:bCs/>
        </w:rPr>
        <w:noBreakHyphen/>
        <w:t>Driven Prevention</w:t>
      </w:r>
    </w:p>
    <w:p w:rsidR="00637973" w:rsidRPr="00637973" w:rsidRDefault="00637973" w:rsidP="003D4AC1">
      <w:pPr>
        <w:numPr>
          <w:ilvl w:val="0"/>
          <w:numId w:val="2"/>
        </w:numPr>
        <w:tabs>
          <w:tab w:val="num" w:pos="360"/>
        </w:tabs>
        <w:rPr>
          <w:b/>
          <w:bCs/>
        </w:rPr>
      </w:pPr>
      <w:r w:rsidRPr="00637973">
        <w:rPr>
          <w:b/>
          <w:bCs/>
        </w:rPr>
        <w:t>Governments will be forced to confront:</w:t>
      </w:r>
    </w:p>
    <w:p w:rsidR="00637973" w:rsidRPr="00637973" w:rsidRDefault="00637973" w:rsidP="003D4AC1">
      <w:pPr>
        <w:numPr>
          <w:ilvl w:val="0"/>
          <w:numId w:val="220"/>
        </w:numPr>
        <w:rPr>
          <w:b/>
          <w:bCs/>
        </w:rPr>
      </w:pPr>
      <w:r w:rsidRPr="00637973">
        <w:rPr>
          <w:b/>
          <w:bCs/>
        </w:rPr>
        <w:t>food deserts</w:t>
      </w:r>
    </w:p>
    <w:p w:rsidR="00637973" w:rsidRPr="00637973" w:rsidRDefault="00637973" w:rsidP="003D4AC1">
      <w:pPr>
        <w:numPr>
          <w:ilvl w:val="0"/>
          <w:numId w:val="220"/>
        </w:numPr>
        <w:rPr>
          <w:b/>
          <w:bCs/>
        </w:rPr>
      </w:pPr>
      <w:r w:rsidRPr="00637973">
        <w:rPr>
          <w:b/>
          <w:bCs/>
        </w:rPr>
        <w:t>predatory marketing</w:t>
      </w:r>
    </w:p>
    <w:p w:rsidR="00637973" w:rsidRPr="00637973" w:rsidRDefault="00637973" w:rsidP="003D4AC1">
      <w:pPr>
        <w:numPr>
          <w:ilvl w:val="0"/>
          <w:numId w:val="220"/>
        </w:numPr>
        <w:rPr>
          <w:b/>
          <w:bCs/>
        </w:rPr>
      </w:pPr>
      <w:r w:rsidRPr="00637973">
        <w:rPr>
          <w:b/>
          <w:bCs/>
        </w:rPr>
        <w:t>corporate manipulation</w:t>
      </w:r>
    </w:p>
    <w:p w:rsidR="00637973" w:rsidRPr="00637973" w:rsidRDefault="00637973" w:rsidP="003D4AC1">
      <w:pPr>
        <w:numPr>
          <w:ilvl w:val="0"/>
          <w:numId w:val="220"/>
        </w:numPr>
        <w:rPr>
          <w:b/>
          <w:bCs/>
        </w:rPr>
      </w:pPr>
      <w:r w:rsidRPr="00637973">
        <w:rPr>
          <w:b/>
          <w:bCs/>
        </w:rPr>
        <w:t>inequitable healthcare access</w:t>
      </w:r>
    </w:p>
    <w:p w:rsidR="00637973" w:rsidRPr="00637973" w:rsidRDefault="00637973" w:rsidP="003D4AC1">
      <w:pPr>
        <w:numPr>
          <w:ilvl w:val="0"/>
          <w:numId w:val="2"/>
        </w:numPr>
        <w:tabs>
          <w:tab w:val="num" w:pos="360"/>
        </w:tabs>
        <w:rPr>
          <w:b/>
          <w:bCs/>
        </w:rPr>
      </w:pPr>
      <w:r w:rsidRPr="00637973">
        <w:rPr>
          <w:b/>
          <w:bCs/>
        </w:rPr>
        <w:lastRenderedPageBreak/>
        <w:t>Addiction treatment will increasingly depend on political courage and ethical governance.</w:t>
      </w:r>
    </w:p>
    <w:p w:rsidR="00637973" w:rsidRPr="00637973" w:rsidRDefault="00637973" w:rsidP="00637973">
      <w:pPr>
        <w:rPr>
          <w:b/>
          <w:bCs/>
        </w:rPr>
      </w:pPr>
      <w:r w:rsidRPr="00637973">
        <w:rPr>
          <w:b/>
          <w:bCs/>
        </w:rPr>
        <w:t>A Future We Must Shape, Not Fear</w:t>
      </w:r>
    </w:p>
    <w:p w:rsidR="00637973" w:rsidRPr="00637973" w:rsidRDefault="00637973" w:rsidP="003D4AC1">
      <w:pPr>
        <w:numPr>
          <w:ilvl w:val="0"/>
          <w:numId w:val="2"/>
        </w:numPr>
        <w:tabs>
          <w:tab w:val="num" w:pos="360"/>
        </w:tabs>
        <w:rPr>
          <w:b/>
          <w:bCs/>
        </w:rPr>
      </w:pPr>
      <w:r w:rsidRPr="00637973">
        <w:rPr>
          <w:b/>
          <w:bCs/>
        </w:rPr>
        <w:t>The emerging trends of global health are powerful, disruptive, and unavoidable. Technology will reshape medicine. Ultra</w:t>
      </w:r>
      <w:r w:rsidRPr="00637973">
        <w:rPr>
          <w:b/>
          <w:bCs/>
        </w:rPr>
        <w:noBreakHyphen/>
        <w:t>processed foods will challenge our resilience. Sedentary lifestyles will test our discipline. Addiction treatment will evolve into a holistic, global movement.</w:t>
      </w:r>
    </w:p>
    <w:p w:rsidR="00637973" w:rsidRPr="00637973" w:rsidRDefault="00637973" w:rsidP="003D4AC1">
      <w:pPr>
        <w:numPr>
          <w:ilvl w:val="0"/>
          <w:numId w:val="2"/>
        </w:numPr>
        <w:tabs>
          <w:tab w:val="num" w:pos="360"/>
        </w:tabs>
        <w:rPr>
          <w:b/>
          <w:bCs/>
        </w:rPr>
      </w:pPr>
      <w:r w:rsidRPr="00637973">
        <w:rPr>
          <w:b/>
          <w:bCs/>
        </w:rPr>
        <w:t>But I do not fear the future. I have walked through too many nations, listened to too many stories, and witnessed too much human strength to fear what comes next.</w:t>
      </w:r>
    </w:p>
    <w:p w:rsidR="00637973" w:rsidRPr="00637973" w:rsidRDefault="00637973" w:rsidP="003D4AC1">
      <w:pPr>
        <w:numPr>
          <w:ilvl w:val="0"/>
          <w:numId w:val="2"/>
        </w:numPr>
        <w:tabs>
          <w:tab w:val="num" w:pos="360"/>
        </w:tabs>
        <w:rPr>
          <w:b/>
          <w:bCs/>
        </w:rPr>
      </w:pPr>
      <w:r w:rsidRPr="00637973">
        <w:rPr>
          <w:b/>
          <w:bCs/>
        </w:rPr>
        <w:t>The future of global health is not something we wait for. It is something we build — with science, with spirit, with leadership, and with courage.</w:t>
      </w: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r>
        <w:rPr>
          <w:b/>
          <w:bCs/>
        </w:rPr>
        <w:t xml:space="preserve">                                     </w:t>
      </w:r>
      <w:r w:rsidR="006B3C13">
        <w:rPr>
          <w:b/>
          <w:bCs/>
        </w:rPr>
        <w:t xml:space="preserve"> </w:t>
      </w: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993759" w:rsidRDefault="00993759" w:rsidP="00993759">
      <w:pPr>
        <w:rPr>
          <w:b/>
          <w:bCs/>
        </w:rPr>
      </w:pPr>
      <w:r>
        <w:rPr>
          <w:b/>
          <w:bCs/>
        </w:rPr>
        <w:lastRenderedPageBreak/>
        <w:t xml:space="preserve">                                                                    </w:t>
      </w:r>
      <w:r w:rsidR="00B460AA" w:rsidRPr="00B460AA">
        <w:rPr>
          <w:b/>
          <w:bCs/>
        </w:rPr>
        <w:t>Chapter 20</w:t>
      </w:r>
    </w:p>
    <w:p w:rsidR="00993759" w:rsidRDefault="00993759" w:rsidP="00993759">
      <w:pPr>
        <w:rPr>
          <w:b/>
          <w:bCs/>
          <w:i/>
          <w:iCs/>
        </w:rPr>
      </w:pPr>
      <w:r>
        <w:rPr>
          <w:b/>
          <w:bCs/>
        </w:rPr>
        <w:t xml:space="preserve">          </w:t>
      </w:r>
      <w:r w:rsidR="00B460AA" w:rsidRPr="00B460AA">
        <w:rPr>
          <w:b/>
          <w:bCs/>
        </w:rPr>
        <w:t xml:space="preserve"> A Call to Action </w:t>
      </w:r>
    </w:p>
    <w:p w:rsidR="00B460AA" w:rsidRPr="00B460AA" w:rsidRDefault="00B460AA" w:rsidP="00993759">
      <w:pPr>
        <w:rPr>
          <w:b/>
          <w:bCs/>
        </w:rPr>
      </w:pPr>
      <w:r w:rsidRPr="00B460AA">
        <w:rPr>
          <w:b/>
          <w:bCs/>
          <w:i/>
          <w:iCs/>
        </w:rPr>
        <w:t>NTUBA — the global physician</w:t>
      </w:r>
      <w:r w:rsidRPr="00B460AA">
        <w:rPr>
          <w:b/>
          <w:bCs/>
          <w:i/>
          <w:iCs/>
        </w:rPr>
        <w:noBreakHyphen/>
        <w:t>communicator whose life across continents has shaped a moral, medical, and political mandate for humanity.</w:t>
      </w:r>
    </w:p>
    <w:p w:rsidR="00B460AA" w:rsidRPr="00B460AA" w:rsidRDefault="00B460AA" w:rsidP="00B460AA">
      <w:pPr>
        <w:rPr>
          <w:b/>
          <w:bCs/>
        </w:rPr>
      </w:pPr>
      <w:r w:rsidRPr="00B460AA">
        <w:rPr>
          <w:b/>
          <w:bCs/>
        </w:rPr>
        <w:t>Standing at the Crossroads of Responsibility</w:t>
      </w:r>
    </w:p>
    <w:p w:rsidR="00B460AA" w:rsidRPr="00B460AA" w:rsidRDefault="00B460AA" w:rsidP="003D4AC1">
      <w:pPr>
        <w:numPr>
          <w:ilvl w:val="0"/>
          <w:numId w:val="2"/>
        </w:numPr>
        <w:tabs>
          <w:tab w:val="num" w:pos="360"/>
        </w:tabs>
        <w:rPr>
          <w:b/>
          <w:bCs/>
        </w:rPr>
      </w:pPr>
      <w:r w:rsidRPr="00B460AA">
        <w:rPr>
          <w:b/>
          <w:bCs/>
        </w:rPr>
        <w:t>I have walked through too many clinics, counseled too many families, preached to too many congregations, and sat in too many governance rooms to believe that the future of global health will fix itself. The food addiction crisis, the chronic disease epidemic, and the collapse of healthy cultural norms will not reverse without deliberate action.</w:t>
      </w:r>
    </w:p>
    <w:p w:rsidR="00B460AA" w:rsidRPr="00B460AA" w:rsidRDefault="00B460AA" w:rsidP="003D4AC1">
      <w:pPr>
        <w:numPr>
          <w:ilvl w:val="0"/>
          <w:numId w:val="2"/>
        </w:numPr>
        <w:tabs>
          <w:tab w:val="num" w:pos="360"/>
        </w:tabs>
        <w:rPr>
          <w:b/>
          <w:bCs/>
        </w:rPr>
      </w:pPr>
      <w:r w:rsidRPr="00B460AA">
        <w:rPr>
          <w:b/>
          <w:bCs/>
        </w:rPr>
        <w:t>This chapter is my call to the world — a call shaped by my journeys from Houston to Paris, Padua to London, Frankfurt to African cities. A call born from lived experience, not theory. A call rooted in the physician</w:t>
      </w:r>
      <w:r w:rsidRPr="00B460AA">
        <w:rPr>
          <w:b/>
          <w:bCs/>
        </w:rPr>
        <w:noBreakHyphen/>
        <w:t>preacher</w:t>
      </w:r>
      <w:r w:rsidRPr="00B460AA">
        <w:rPr>
          <w:b/>
          <w:bCs/>
        </w:rPr>
        <w:noBreakHyphen/>
        <w:t>politician identity that life carved into me.</w:t>
      </w:r>
    </w:p>
    <w:p w:rsidR="00B460AA" w:rsidRPr="00B460AA" w:rsidRDefault="00B460AA" w:rsidP="003D4AC1">
      <w:pPr>
        <w:numPr>
          <w:ilvl w:val="0"/>
          <w:numId w:val="2"/>
        </w:numPr>
        <w:tabs>
          <w:tab w:val="num" w:pos="360"/>
        </w:tabs>
        <w:rPr>
          <w:b/>
          <w:bCs/>
        </w:rPr>
      </w:pPr>
      <w:r w:rsidRPr="00B460AA">
        <w:rPr>
          <w:b/>
          <w:bCs/>
        </w:rPr>
        <w:t>The future demands responsibility at every level: individual, community, and government. And it demands a final message from me to the world I have served.</w:t>
      </w:r>
    </w:p>
    <w:p w:rsidR="00B460AA" w:rsidRPr="00B460AA" w:rsidRDefault="00B460AA" w:rsidP="00B460AA">
      <w:pPr>
        <w:rPr>
          <w:b/>
          <w:bCs/>
        </w:rPr>
      </w:pPr>
      <w:r w:rsidRPr="00B460AA">
        <w:rPr>
          <w:b/>
          <w:bCs/>
        </w:rPr>
        <w:t>1. What Individuals Must Do</w:t>
      </w:r>
    </w:p>
    <w:p w:rsidR="00B460AA" w:rsidRPr="00B460AA" w:rsidRDefault="00B460AA" w:rsidP="003D4AC1">
      <w:pPr>
        <w:numPr>
          <w:ilvl w:val="0"/>
          <w:numId w:val="2"/>
        </w:numPr>
        <w:tabs>
          <w:tab w:val="num" w:pos="360"/>
        </w:tabs>
        <w:rPr>
          <w:b/>
          <w:bCs/>
        </w:rPr>
      </w:pPr>
      <w:r w:rsidRPr="00B460AA">
        <w:rPr>
          <w:b/>
          <w:bCs/>
        </w:rPr>
        <w:t>Every transformation begins with the person in the mirror. No government, no church, no clinic can save a person who refuses to participate in their own healing.</w:t>
      </w:r>
    </w:p>
    <w:p w:rsidR="00B460AA" w:rsidRPr="00B460AA" w:rsidRDefault="00B460AA" w:rsidP="00B460AA">
      <w:pPr>
        <w:rPr>
          <w:b/>
          <w:bCs/>
        </w:rPr>
      </w:pPr>
      <w:r w:rsidRPr="00B460AA">
        <w:rPr>
          <w:b/>
          <w:bCs/>
        </w:rPr>
        <w:t>Individuals must:</w:t>
      </w:r>
    </w:p>
    <w:p w:rsidR="00B460AA" w:rsidRPr="00B460AA" w:rsidRDefault="00B460AA" w:rsidP="003D4AC1">
      <w:pPr>
        <w:numPr>
          <w:ilvl w:val="0"/>
          <w:numId w:val="221"/>
        </w:numPr>
        <w:rPr>
          <w:b/>
          <w:bCs/>
        </w:rPr>
      </w:pPr>
      <w:r w:rsidRPr="00B460AA">
        <w:rPr>
          <w:b/>
          <w:bCs/>
        </w:rPr>
        <w:t>Break denial. Acknowledge food addiction as a real, powerful, and destructive force.</w:t>
      </w:r>
    </w:p>
    <w:p w:rsidR="00B460AA" w:rsidRPr="00B460AA" w:rsidRDefault="00B460AA" w:rsidP="003D4AC1">
      <w:pPr>
        <w:numPr>
          <w:ilvl w:val="0"/>
          <w:numId w:val="221"/>
        </w:numPr>
        <w:rPr>
          <w:b/>
          <w:bCs/>
        </w:rPr>
      </w:pPr>
      <w:r w:rsidRPr="00B460AA">
        <w:rPr>
          <w:b/>
          <w:bCs/>
        </w:rPr>
        <w:t>Choose discipline over convenience. Ultra</w:t>
      </w:r>
      <w:r w:rsidRPr="00B460AA">
        <w:rPr>
          <w:b/>
          <w:bCs/>
        </w:rPr>
        <w:noBreakHyphen/>
        <w:t>processed foods are engineered to seduce. Discipline is the antidote.</w:t>
      </w:r>
    </w:p>
    <w:p w:rsidR="00B460AA" w:rsidRPr="00B460AA" w:rsidRDefault="00B460AA" w:rsidP="003D4AC1">
      <w:pPr>
        <w:numPr>
          <w:ilvl w:val="0"/>
          <w:numId w:val="221"/>
        </w:numPr>
        <w:rPr>
          <w:b/>
          <w:bCs/>
        </w:rPr>
      </w:pPr>
      <w:r w:rsidRPr="00B460AA">
        <w:rPr>
          <w:b/>
          <w:bCs/>
        </w:rPr>
        <w:t>Rebuild the relationship with food. Eat for nourishment, not for emotional anesthesia.</w:t>
      </w:r>
    </w:p>
    <w:p w:rsidR="00B460AA" w:rsidRPr="00B460AA" w:rsidRDefault="00B460AA" w:rsidP="003D4AC1">
      <w:pPr>
        <w:numPr>
          <w:ilvl w:val="0"/>
          <w:numId w:val="221"/>
        </w:numPr>
        <w:rPr>
          <w:b/>
          <w:bCs/>
        </w:rPr>
      </w:pPr>
      <w:r w:rsidRPr="00B460AA">
        <w:rPr>
          <w:b/>
          <w:bCs/>
        </w:rPr>
        <w:t>Move daily. Sedentary living is the new global disease. Movement is medicine.</w:t>
      </w:r>
    </w:p>
    <w:p w:rsidR="00B460AA" w:rsidRPr="00B460AA" w:rsidRDefault="00B460AA" w:rsidP="003D4AC1">
      <w:pPr>
        <w:numPr>
          <w:ilvl w:val="0"/>
          <w:numId w:val="221"/>
        </w:numPr>
        <w:rPr>
          <w:b/>
          <w:bCs/>
        </w:rPr>
      </w:pPr>
      <w:r w:rsidRPr="00B460AA">
        <w:rPr>
          <w:b/>
          <w:bCs/>
        </w:rPr>
        <w:t>Seek help early. Addiction thrives in silence. Healing begins with confession and connection.</w:t>
      </w:r>
    </w:p>
    <w:p w:rsidR="00B460AA" w:rsidRPr="00B460AA" w:rsidRDefault="00B460AA" w:rsidP="003D4AC1">
      <w:pPr>
        <w:numPr>
          <w:ilvl w:val="0"/>
          <w:numId w:val="221"/>
        </w:numPr>
        <w:rPr>
          <w:b/>
          <w:bCs/>
        </w:rPr>
      </w:pPr>
      <w:r w:rsidRPr="00B460AA">
        <w:rPr>
          <w:b/>
          <w:bCs/>
        </w:rPr>
        <w:lastRenderedPageBreak/>
        <w:t>Protect mental and spiritual health. Emotional wounds often drive addictive eating. Healing the soul heals the appetite.</w:t>
      </w:r>
    </w:p>
    <w:p w:rsidR="00B460AA" w:rsidRPr="00B460AA" w:rsidRDefault="00B460AA" w:rsidP="003D4AC1">
      <w:pPr>
        <w:numPr>
          <w:ilvl w:val="0"/>
          <w:numId w:val="221"/>
        </w:numPr>
        <w:rPr>
          <w:b/>
          <w:bCs/>
        </w:rPr>
      </w:pPr>
      <w:r w:rsidRPr="00B460AA">
        <w:rPr>
          <w:b/>
          <w:bCs/>
        </w:rPr>
        <w:t>Become an example. Your transformation becomes a model for your family, your children, your community.</w:t>
      </w:r>
    </w:p>
    <w:p w:rsidR="00B460AA" w:rsidRPr="00B460AA" w:rsidRDefault="00B460AA" w:rsidP="003D4AC1">
      <w:pPr>
        <w:numPr>
          <w:ilvl w:val="0"/>
          <w:numId w:val="2"/>
        </w:numPr>
        <w:tabs>
          <w:tab w:val="num" w:pos="360"/>
        </w:tabs>
        <w:rPr>
          <w:b/>
          <w:bCs/>
        </w:rPr>
      </w:pPr>
      <w:r w:rsidRPr="00B460AA">
        <w:rPr>
          <w:b/>
          <w:bCs/>
        </w:rPr>
        <w:t>Individuals are the first line of defense. Without personal responsibility, no system can succeed.</w:t>
      </w:r>
    </w:p>
    <w:p w:rsidR="00B460AA" w:rsidRPr="00B460AA" w:rsidRDefault="00B460AA" w:rsidP="00B460AA">
      <w:pPr>
        <w:rPr>
          <w:b/>
          <w:bCs/>
        </w:rPr>
      </w:pPr>
      <w:r w:rsidRPr="00B460AA">
        <w:rPr>
          <w:b/>
          <w:bCs/>
        </w:rPr>
        <w:t>2. What Communities Must Do</w:t>
      </w:r>
    </w:p>
    <w:p w:rsidR="00B460AA" w:rsidRPr="00B460AA" w:rsidRDefault="00B460AA" w:rsidP="003D4AC1">
      <w:pPr>
        <w:numPr>
          <w:ilvl w:val="0"/>
          <w:numId w:val="2"/>
        </w:numPr>
        <w:tabs>
          <w:tab w:val="num" w:pos="360"/>
        </w:tabs>
        <w:rPr>
          <w:b/>
          <w:bCs/>
        </w:rPr>
      </w:pPr>
      <w:r w:rsidRPr="00B460AA">
        <w:rPr>
          <w:b/>
          <w:bCs/>
        </w:rPr>
        <w:t>I have seen communities become engines of healing — churches, mosques, temples, neighborhood groups, immigrant associations, civic organizations. When communities mobilize, change accelerates.</w:t>
      </w:r>
    </w:p>
    <w:p w:rsidR="00B460AA" w:rsidRPr="00B460AA" w:rsidRDefault="00B460AA" w:rsidP="00B460AA">
      <w:pPr>
        <w:rPr>
          <w:b/>
          <w:bCs/>
        </w:rPr>
      </w:pPr>
      <w:r w:rsidRPr="00B460AA">
        <w:rPr>
          <w:b/>
          <w:bCs/>
        </w:rPr>
        <w:t>Communities must:</w:t>
      </w:r>
    </w:p>
    <w:p w:rsidR="00B460AA" w:rsidRPr="00B460AA" w:rsidRDefault="00B460AA" w:rsidP="003D4AC1">
      <w:pPr>
        <w:numPr>
          <w:ilvl w:val="0"/>
          <w:numId w:val="222"/>
        </w:numPr>
        <w:rPr>
          <w:b/>
          <w:bCs/>
        </w:rPr>
      </w:pPr>
      <w:r w:rsidRPr="00B460AA">
        <w:rPr>
          <w:b/>
          <w:bCs/>
        </w:rPr>
        <w:t>Create health ministries and wellness groups. Faith communities must become health communities.</w:t>
      </w:r>
    </w:p>
    <w:p w:rsidR="00B460AA" w:rsidRPr="00B460AA" w:rsidRDefault="00B460AA" w:rsidP="003D4AC1">
      <w:pPr>
        <w:numPr>
          <w:ilvl w:val="0"/>
          <w:numId w:val="222"/>
        </w:numPr>
        <w:rPr>
          <w:b/>
          <w:bCs/>
        </w:rPr>
      </w:pPr>
      <w:r w:rsidRPr="00B460AA">
        <w:rPr>
          <w:b/>
          <w:bCs/>
        </w:rPr>
        <w:t>Normalize healthy food culture. Replace sugar</w:t>
      </w:r>
      <w:r w:rsidRPr="00B460AA">
        <w:rPr>
          <w:b/>
          <w:bCs/>
        </w:rPr>
        <w:noBreakHyphen/>
        <w:t>heavy celebrations with nutritious alternatives.</w:t>
      </w:r>
    </w:p>
    <w:p w:rsidR="00B460AA" w:rsidRPr="00B460AA" w:rsidRDefault="00B460AA" w:rsidP="003D4AC1">
      <w:pPr>
        <w:numPr>
          <w:ilvl w:val="0"/>
          <w:numId w:val="222"/>
        </w:numPr>
        <w:rPr>
          <w:b/>
          <w:bCs/>
        </w:rPr>
      </w:pPr>
      <w:r w:rsidRPr="00B460AA">
        <w:rPr>
          <w:b/>
          <w:bCs/>
        </w:rPr>
        <w:t>Build accountability networks. Support groups, walking clubs, cooking classes — these save lives.</w:t>
      </w:r>
    </w:p>
    <w:p w:rsidR="00B460AA" w:rsidRPr="00B460AA" w:rsidRDefault="00B460AA" w:rsidP="003D4AC1">
      <w:pPr>
        <w:numPr>
          <w:ilvl w:val="0"/>
          <w:numId w:val="222"/>
        </w:numPr>
        <w:rPr>
          <w:b/>
          <w:bCs/>
        </w:rPr>
      </w:pPr>
      <w:r w:rsidRPr="00B460AA">
        <w:rPr>
          <w:b/>
          <w:bCs/>
        </w:rPr>
        <w:t>Educate children early. Teach nutrition, movement, and emotional regulation before addiction takes root.</w:t>
      </w:r>
    </w:p>
    <w:p w:rsidR="00B460AA" w:rsidRPr="00B460AA" w:rsidRDefault="00B460AA" w:rsidP="003D4AC1">
      <w:pPr>
        <w:numPr>
          <w:ilvl w:val="0"/>
          <w:numId w:val="222"/>
        </w:numPr>
        <w:rPr>
          <w:b/>
          <w:bCs/>
        </w:rPr>
      </w:pPr>
      <w:r w:rsidRPr="00B460AA">
        <w:rPr>
          <w:b/>
          <w:bCs/>
        </w:rPr>
        <w:t>Challenge harmful cultural norms. Not every tradition is sacred. Some traditions are killing us.</w:t>
      </w:r>
    </w:p>
    <w:p w:rsidR="00B460AA" w:rsidRPr="00B460AA" w:rsidRDefault="00B460AA" w:rsidP="003D4AC1">
      <w:pPr>
        <w:numPr>
          <w:ilvl w:val="0"/>
          <w:numId w:val="222"/>
        </w:numPr>
        <w:rPr>
          <w:b/>
          <w:bCs/>
        </w:rPr>
      </w:pPr>
      <w:r w:rsidRPr="00B460AA">
        <w:rPr>
          <w:b/>
          <w:bCs/>
        </w:rPr>
        <w:t>Partner with clinics and public health organizations. Community</w:t>
      </w:r>
      <w:r w:rsidRPr="00B460AA">
        <w:rPr>
          <w:b/>
          <w:bCs/>
        </w:rPr>
        <w:noBreakHyphen/>
        <w:t>clinic collaboration multiplies impact.</w:t>
      </w:r>
    </w:p>
    <w:p w:rsidR="00B460AA" w:rsidRPr="00B460AA" w:rsidRDefault="00B460AA" w:rsidP="003D4AC1">
      <w:pPr>
        <w:numPr>
          <w:ilvl w:val="0"/>
          <w:numId w:val="222"/>
        </w:numPr>
        <w:rPr>
          <w:b/>
          <w:bCs/>
        </w:rPr>
      </w:pPr>
      <w:r w:rsidRPr="00B460AA">
        <w:rPr>
          <w:b/>
          <w:bCs/>
        </w:rPr>
        <w:t>Advocate for local policy change. Communities must demand healthy food access, safe parks, and fair health funding.</w:t>
      </w:r>
    </w:p>
    <w:p w:rsidR="00B460AA" w:rsidRPr="00B460AA" w:rsidRDefault="00B460AA" w:rsidP="003D4AC1">
      <w:pPr>
        <w:numPr>
          <w:ilvl w:val="0"/>
          <w:numId w:val="2"/>
        </w:numPr>
        <w:tabs>
          <w:tab w:val="num" w:pos="360"/>
        </w:tabs>
        <w:rPr>
          <w:b/>
          <w:bCs/>
        </w:rPr>
      </w:pPr>
      <w:r w:rsidRPr="00B460AA">
        <w:rPr>
          <w:b/>
          <w:bCs/>
        </w:rPr>
        <w:t>Communities are the heartbeat of public health. When communities rise, nations follow.</w:t>
      </w:r>
    </w:p>
    <w:p w:rsidR="00B460AA" w:rsidRPr="00B460AA" w:rsidRDefault="00B460AA" w:rsidP="00B460AA">
      <w:pPr>
        <w:rPr>
          <w:b/>
          <w:bCs/>
        </w:rPr>
      </w:pPr>
      <w:r w:rsidRPr="00B460AA">
        <w:rPr>
          <w:b/>
          <w:bCs/>
        </w:rPr>
        <w:t>3. What Governments Must Do</w:t>
      </w:r>
    </w:p>
    <w:p w:rsidR="00B460AA" w:rsidRPr="00B460AA" w:rsidRDefault="00B460AA" w:rsidP="003D4AC1">
      <w:pPr>
        <w:numPr>
          <w:ilvl w:val="0"/>
          <w:numId w:val="2"/>
        </w:numPr>
        <w:tabs>
          <w:tab w:val="num" w:pos="360"/>
        </w:tabs>
        <w:rPr>
          <w:b/>
          <w:bCs/>
        </w:rPr>
      </w:pPr>
      <w:r w:rsidRPr="00B460AA">
        <w:rPr>
          <w:b/>
          <w:bCs/>
        </w:rPr>
        <w:t>I have sat in governance rooms where decisions determined whether communities lived or died. Governments hold structural power — and they must use it ethically.</w:t>
      </w:r>
    </w:p>
    <w:p w:rsidR="00B460AA" w:rsidRPr="00B460AA" w:rsidRDefault="00B460AA" w:rsidP="00B460AA">
      <w:pPr>
        <w:rPr>
          <w:b/>
          <w:bCs/>
        </w:rPr>
      </w:pPr>
      <w:r w:rsidRPr="00B460AA">
        <w:rPr>
          <w:b/>
          <w:bCs/>
        </w:rPr>
        <w:lastRenderedPageBreak/>
        <w:t>Governments must:</w:t>
      </w:r>
    </w:p>
    <w:p w:rsidR="00B460AA" w:rsidRPr="00B460AA" w:rsidRDefault="00B460AA" w:rsidP="003D4AC1">
      <w:pPr>
        <w:numPr>
          <w:ilvl w:val="0"/>
          <w:numId w:val="223"/>
        </w:numPr>
        <w:rPr>
          <w:b/>
          <w:bCs/>
        </w:rPr>
      </w:pPr>
      <w:r w:rsidRPr="00B460AA">
        <w:rPr>
          <w:b/>
          <w:bCs/>
        </w:rPr>
        <w:t>Regulate ultra</w:t>
      </w:r>
      <w:r w:rsidRPr="00B460AA">
        <w:rPr>
          <w:b/>
          <w:bCs/>
        </w:rPr>
        <w:noBreakHyphen/>
        <w:t>processed foods. Limit predatory marketing, especially toward children.</w:t>
      </w:r>
    </w:p>
    <w:p w:rsidR="00B460AA" w:rsidRPr="00B460AA" w:rsidRDefault="00B460AA" w:rsidP="003D4AC1">
      <w:pPr>
        <w:numPr>
          <w:ilvl w:val="0"/>
          <w:numId w:val="223"/>
        </w:numPr>
        <w:rPr>
          <w:b/>
          <w:bCs/>
        </w:rPr>
      </w:pPr>
      <w:r w:rsidRPr="00B460AA">
        <w:rPr>
          <w:b/>
          <w:bCs/>
        </w:rPr>
        <w:t>Fund community clinics and preventive health programs. Prevention saves more lives than treatment.</w:t>
      </w:r>
    </w:p>
    <w:p w:rsidR="00B460AA" w:rsidRPr="00B460AA" w:rsidRDefault="00B460AA" w:rsidP="003D4AC1">
      <w:pPr>
        <w:numPr>
          <w:ilvl w:val="0"/>
          <w:numId w:val="223"/>
        </w:numPr>
        <w:rPr>
          <w:b/>
          <w:bCs/>
        </w:rPr>
      </w:pPr>
      <w:r w:rsidRPr="00B460AA">
        <w:rPr>
          <w:b/>
          <w:bCs/>
        </w:rPr>
        <w:t>Eliminate food deserts. Healthy food access is a human right, not a luxury.</w:t>
      </w:r>
    </w:p>
    <w:p w:rsidR="00B460AA" w:rsidRPr="00B460AA" w:rsidRDefault="00B460AA" w:rsidP="003D4AC1">
      <w:pPr>
        <w:numPr>
          <w:ilvl w:val="0"/>
          <w:numId w:val="223"/>
        </w:numPr>
        <w:rPr>
          <w:b/>
          <w:bCs/>
        </w:rPr>
      </w:pPr>
      <w:r w:rsidRPr="00B460AA">
        <w:rPr>
          <w:b/>
          <w:bCs/>
        </w:rPr>
        <w:t>Support mental health and addiction services. Food addiction is a neurobiological disorder requiring professional care.</w:t>
      </w:r>
    </w:p>
    <w:p w:rsidR="00B460AA" w:rsidRPr="00B460AA" w:rsidRDefault="00B460AA" w:rsidP="003D4AC1">
      <w:pPr>
        <w:numPr>
          <w:ilvl w:val="0"/>
          <w:numId w:val="223"/>
        </w:numPr>
        <w:rPr>
          <w:b/>
          <w:bCs/>
        </w:rPr>
      </w:pPr>
      <w:r w:rsidRPr="00B460AA">
        <w:rPr>
          <w:b/>
          <w:bCs/>
        </w:rPr>
        <w:t>Invest in public spaces for movement. Parks, walking trails, recreation centers — these are national health assets.</w:t>
      </w:r>
    </w:p>
    <w:p w:rsidR="00B460AA" w:rsidRPr="00B460AA" w:rsidRDefault="00B460AA" w:rsidP="003D4AC1">
      <w:pPr>
        <w:numPr>
          <w:ilvl w:val="0"/>
          <w:numId w:val="223"/>
        </w:numPr>
        <w:rPr>
          <w:b/>
          <w:bCs/>
        </w:rPr>
      </w:pPr>
      <w:r w:rsidRPr="00B460AA">
        <w:rPr>
          <w:b/>
          <w:bCs/>
        </w:rPr>
        <w:t>Protect children through school nutrition reform. Schools must stop feeding addiction.</w:t>
      </w:r>
    </w:p>
    <w:p w:rsidR="00B460AA" w:rsidRPr="00B460AA" w:rsidRDefault="00B460AA" w:rsidP="003D4AC1">
      <w:pPr>
        <w:numPr>
          <w:ilvl w:val="0"/>
          <w:numId w:val="223"/>
        </w:numPr>
        <w:rPr>
          <w:b/>
          <w:bCs/>
        </w:rPr>
      </w:pPr>
      <w:r w:rsidRPr="00B460AA">
        <w:rPr>
          <w:b/>
          <w:bCs/>
        </w:rPr>
        <w:t>Train ethical leaders. Governance must be rooted in justice, transparency, and compassion.</w:t>
      </w:r>
    </w:p>
    <w:p w:rsidR="00B460AA" w:rsidRPr="00B460AA" w:rsidRDefault="00B460AA" w:rsidP="003D4AC1">
      <w:pPr>
        <w:numPr>
          <w:ilvl w:val="0"/>
          <w:numId w:val="2"/>
        </w:numPr>
        <w:tabs>
          <w:tab w:val="num" w:pos="360"/>
        </w:tabs>
        <w:rPr>
          <w:b/>
          <w:bCs/>
        </w:rPr>
      </w:pPr>
      <w:r w:rsidRPr="00B460AA">
        <w:rPr>
          <w:b/>
          <w:bCs/>
        </w:rPr>
        <w:t>Governments shape the environment in which individuals and communities live. Without political courage, public health collapses.</w:t>
      </w:r>
    </w:p>
    <w:p w:rsidR="00B460AA" w:rsidRPr="00B460AA" w:rsidRDefault="00B460AA" w:rsidP="00B460AA">
      <w:pPr>
        <w:rPr>
          <w:b/>
          <w:bCs/>
        </w:rPr>
      </w:pPr>
      <w:r w:rsidRPr="00B460AA">
        <w:rPr>
          <w:b/>
          <w:bCs/>
        </w:rPr>
        <w:t xml:space="preserve">4. Dr. </w:t>
      </w:r>
      <w:proofErr w:type="spellStart"/>
      <w:r w:rsidRPr="00B460AA">
        <w:rPr>
          <w:b/>
          <w:bCs/>
        </w:rPr>
        <w:t>Ntuba’s</w:t>
      </w:r>
      <w:proofErr w:type="spellEnd"/>
      <w:r w:rsidRPr="00B460AA">
        <w:rPr>
          <w:b/>
          <w:bCs/>
        </w:rPr>
        <w:t xml:space="preserve"> Final Message to the World</w:t>
      </w:r>
    </w:p>
    <w:p w:rsidR="00B460AA" w:rsidRPr="00B460AA" w:rsidRDefault="00B460AA" w:rsidP="003D4AC1">
      <w:pPr>
        <w:numPr>
          <w:ilvl w:val="0"/>
          <w:numId w:val="2"/>
        </w:numPr>
        <w:tabs>
          <w:tab w:val="num" w:pos="360"/>
        </w:tabs>
        <w:rPr>
          <w:b/>
          <w:bCs/>
        </w:rPr>
      </w:pPr>
      <w:r w:rsidRPr="00B460AA">
        <w:rPr>
          <w:b/>
          <w:bCs/>
        </w:rPr>
        <w:t>I have lived this work. I have seen the suffering. I have seen the resilience. I have seen the consequences of inaction. And I have seen the miracles that occur when people choose health over habit, courage over convenience, and community over isolation.</w:t>
      </w:r>
    </w:p>
    <w:p w:rsidR="00B460AA" w:rsidRPr="00B460AA" w:rsidRDefault="00B460AA" w:rsidP="003D4AC1">
      <w:pPr>
        <w:numPr>
          <w:ilvl w:val="0"/>
          <w:numId w:val="2"/>
        </w:numPr>
        <w:tabs>
          <w:tab w:val="num" w:pos="360"/>
        </w:tabs>
        <w:rPr>
          <w:b/>
          <w:bCs/>
        </w:rPr>
      </w:pPr>
      <w:r w:rsidRPr="00B460AA">
        <w:rPr>
          <w:b/>
          <w:bCs/>
        </w:rPr>
        <w:t>My final message is simple, but it carries the weight of continents:</w:t>
      </w:r>
    </w:p>
    <w:p w:rsidR="00B460AA" w:rsidRPr="00B460AA" w:rsidRDefault="00B460AA" w:rsidP="003D4AC1">
      <w:pPr>
        <w:numPr>
          <w:ilvl w:val="0"/>
          <w:numId w:val="2"/>
        </w:numPr>
        <w:tabs>
          <w:tab w:val="num" w:pos="360"/>
        </w:tabs>
        <w:rPr>
          <w:b/>
          <w:bCs/>
        </w:rPr>
      </w:pPr>
      <w:r w:rsidRPr="00B460AA">
        <w:rPr>
          <w:b/>
          <w:bCs/>
        </w:rPr>
        <w:t>Health is the foundation of destiny. A sick world cannot lead, cannot innovate, cannot love, cannot progress.</w:t>
      </w:r>
    </w:p>
    <w:p w:rsidR="00B460AA" w:rsidRPr="00B460AA" w:rsidRDefault="00B460AA" w:rsidP="003D4AC1">
      <w:pPr>
        <w:numPr>
          <w:ilvl w:val="0"/>
          <w:numId w:val="2"/>
        </w:numPr>
        <w:tabs>
          <w:tab w:val="num" w:pos="360"/>
        </w:tabs>
        <w:rPr>
          <w:b/>
          <w:bCs/>
        </w:rPr>
      </w:pPr>
      <w:r w:rsidRPr="00B460AA">
        <w:rPr>
          <w:b/>
          <w:bCs/>
        </w:rPr>
        <w:t>We must treat food addiction as the global emergency it is. We must unite medicine, ministry, and politics. We must build cultures that honor the body, nourish the soul, and protect the future.</w:t>
      </w:r>
    </w:p>
    <w:p w:rsidR="00B460AA" w:rsidRPr="00B460AA" w:rsidRDefault="00B460AA" w:rsidP="003D4AC1">
      <w:pPr>
        <w:numPr>
          <w:ilvl w:val="0"/>
          <w:numId w:val="2"/>
        </w:numPr>
        <w:tabs>
          <w:tab w:val="num" w:pos="360"/>
        </w:tabs>
        <w:rPr>
          <w:b/>
          <w:bCs/>
        </w:rPr>
      </w:pPr>
      <w:r w:rsidRPr="00B460AA">
        <w:rPr>
          <w:b/>
          <w:bCs/>
        </w:rPr>
        <w:t>The next generation is watching. They will inherit the world we shape today.</w:t>
      </w:r>
    </w:p>
    <w:p w:rsidR="00B460AA" w:rsidRPr="00B460AA" w:rsidRDefault="00B460AA" w:rsidP="003D4AC1">
      <w:pPr>
        <w:numPr>
          <w:ilvl w:val="0"/>
          <w:numId w:val="2"/>
        </w:numPr>
        <w:tabs>
          <w:tab w:val="num" w:pos="360"/>
        </w:tabs>
        <w:rPr>
          <w:b/>
          <w:bCs/>
        </w:rPr>
      </w:pPr>
      <w:r w:rsidRPr="00B460AA">
        <w:rPr>
          <w:b/>
          <w:bCs/>
        </w:rPr>
        <w:t xml:space="preserve">Let us give them a world where health is not a privilege, but a birthright. A world where addiction is confronted with science and compassion. A world </w:t>
      </w:r>
      <w:r w:rsidRPr="00B460AA">
        <w:rPr>
          <w:b/>
          <w:bCs/>
        </w:rPr>
        <w:lastRenderedPageBreak/>
        <w:t>where communities are engines of healing. A world where governments act with moral courage. A world where humanity chooses life.</w:t>
      </w:r>
    </w:p>
    <w:p w:rsidR="00B460AA" w:rsidRPr="00B460AA" w:rsidRDefault="00B460AA" w:rsidP="003D4AC1">
      <w:pPr>
        <w:numPr>
          <w:ilvl w:val="0"/>
          <w:numId w:val="2"/>
        </w:numPr>
        <w:tabs>
          <w:tab w:val="num" w:pos="360"/>
        </w:tabs>
        <w:rPr>
          <w:b/>
          <w:bCs/>
        </w:rPr>
      </w:pPr>
      <w:r w:rsidRPr="00B460AA">
        <w:rPr>
          <w:b/>
          <w:bCs/>
        </w:rPr>
        <w:t>This is my call to action. This is my legacy. This is my covenant with the world.</w:t>
      </w: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637973" w:rsidRDefault="00637973" w:rsidP="000D26AF">
      <w:pPr>
        <w:rPr>
          <w:b/>
          <w:bCs/>
        </w:rPr>
      </w:pPr>
    </w:p>
    <w:p w:rsidR="00B460AA" w:rsidRDefault="00637973" w:rsidP="000D26AF">
      <w:pPr>
        <w:rPr>
          <w:b/>
          <w:bCs/>
        </w:rPr>
      </w:pPr>
      <w:r>
        <w:rPr>
          <w:b/>
          <w:bCs/>
        </w:rPr>
        <w:t xml:space="preserve">                                                                </w:t>
      </w:r>
    </w:p>
    <w:p w:rsidR="00B460AA" w:rsidRDefault="00B460AA" w:rsidP="000D26AF">
      <w:pPr>
        <w:rPr>
          <w:b/>
          <w:bCs/>
        </w:rPr>
      </w:pPr>
    </w:p>
    <w:p w:rsidR="00B460AA" w:rsidRDefault="00B460AA" w:rsidP="000D26AF">
      <w:pPr>
        <w:rPr>
          <w:b/>
          <w:bCs/>
        </w:rPr>
      </w:pPr>
    </w:p>
    <w:p w:rsidR="00B460AA" w:rsidRDefault="00B460AA" w:rsidP="000D26AF">
      <w:pPr>
        <w:rPr>
          <w:b/>
          <w:bCs/>
        </w:rPr>
      </w:pPr>
    </w:p>
    <w:p w:rsidR="00B460AA" w:rsidRDefault="00B460AA" w:rsidP="000D26AF">
      <w:pPr>
        <w:rPr>
          <w:b/>
          <w:bCs/>
        </w:rPr>
      </w:pPr>
    </w:p>
    <w:p w:rsidR="00B460AA" w:rsidRDefault="00B460AA" w:rsidP="000D26AF">
      <w:pPr>
        <w:rPr>
          <w:b/>
          <w:bCs/>
        </w:rPr>
      </w:pPr>
    </w:p>
    <w:p w:rsidR="00B460AA" w:rsidRDefault="00B460AA" w:rsidP="000D26AF">
      <w:pPr>
        <w:rPr>
          <w:b/>
          <w:bCs/>
        </w:rPr>
      </w:pPr>
    </w:p>
    <w:p w:rsidR="00B460AA" w:rsidRDefault="00B460AA" w:rsidP="000D26AF">
      <w:pPr>
        <w:rPr>
          <w:b/>
          <w:bCs/>
        </w:rPr>
      </w:pPr>
    </w:p>
    <w:p w:rsidR="00B460AA" w:rsidRDefault="00B460AA" w:rsidP="000D26AF">
      <w:pPr>
        <w:rPr>
          <w:b/>
          <w:bCs/>
        </w:rPr>
      </w:pPr>
    </w:p>
    <w:p w:rsidR="00B460AA" w:rsidRDefault="00B460AA" w:rsidP="000D26AF">
      <w:pPr>
        <w:rPr>
          <w:b/>
          <w:bCs/>
        </w:rPr>
      </w:pPr>
    </w:p>
    <w:p w:rsidR="00B460AA" w:rsidRDefault="00B460AA" w:rsidP="000D26AF">
      <w:pPr>
        <w:rPr>
          <w:b/>
          <w:bCs/>
        </w:rPr>
      </w:pPr>
    </w:p>
    <w:p w:rsidR="00B460AA" w:rsidRDefault="00B460AA" w:rsidP="000D26AF">
      <w:pPr>
        <w:rPr>
          <w:b/>
          <w:bCs/>
        </w:rPr>
      </w:pPr>
    </w:p>
    <w:p w:rsidR="00B460AA" w:rsidRDefault="00B460AA" w:rsidP="000D26AF">
      <w:pPr>
        <w:rPr>
          <w:b/>
          <w:bCs/>
        </w:rPr>
      </w:pPr>
    </w:p>
    <w:p w:rsidR="00B460AA" w:rsidRDefault="00B460AA" w:rsidP="000D26AF">
      <w:pPr>
        <w:rPr>
          <w:b/>
          <w:bCs/>
        </w:rPr>
      </w:pPr>
    </w:p>
    <w:p w:rsidR="00B460AA" w:rsidRDefault="00B460AA" w:rsidP="000D26AF">
      <w:pPr>
        <w:rPr>
          <w:b/>
          <w:bCs/>
        </w:rPr>
      </w:pPr>
    </w:p>
    <w:p w:rsidR="00B460AA" w:rsidRDefault="00B460AA" w:rsidP="000D26AF">
      <w:pPr>
        <w:rPr>
          <w:b/>
          <w:bCs/>
        </w:rPr>
      </w:pPr>
    </w:p>
    <w:p w:rsidR="00B460AA" w:rsidRDefault="00B460AA" w:rsidP="000D26AF">
      <w:pPr>
        <w:rPr>
          <w:b/>
          <w:bCs/>
        </w:rPr>
      </w:pPr>
    </w:p>
    <w:p w:rsidR="002D6E3B" w:rsidRDefault="00B460AA" w:rsidP="000D26AF">
      <w:pPr>
        <w:rPr>
          <w:b/>
          <w:bCs/>
        </w:rPr>
      </w:pPr>
      <w:r>
        <w:rPr>
          <w:b/>
          <w:bCs/>
        </w:rPr>
        <w:t xml:space="preserve">                                                             </w:t>
      </w:r>
      <w:r w:rsidR="000D26AF" w:rsidRPr="000D26AF">
        <w:rPr>
          <w:b/>
          <w:bCs/>
        </w:rPr>
        <w:t xml:space="preserve">EPILOGUE </w:t>
      </w:r>
    </w:p>
    <w:p w:rsidR="000D26AF" w:rsidRPr="000D26AF" w:rsidRDefault="002D6E3B" w:rsidP="000D26AF">
      <w:pPr>
        <w:rPr>
          <w:b/>
          <w:bCs/>
        </w:rPr>
      </w:pPr>
      <w:r>
        <w:rPr>
          <w:b/>
          <w:bCs/>
        </w:rPr>
        <w:t xml:space="preserve">                    </w:t>
      </w:r>
      <w:r w:rsidR="00637973">
        <w:rPr>
          <w:b/>
          <w:bCs/>
        </w:rPr>
        <w:t xml:space="preserve">                             </w:t>
      </w:r>
      <w:r w:rsidR="000D26AF" w:rsidRPr="000D26AF">
        <w:rPr>
          <w:b/>
          <w:bCs/>
        </w:rPr>
        <w:t xml:space="preserve"> The Journey Continues</w:t>
      </w:r>
    </w:p>
    <w:p w:rsidR="000D26AF" w:rsidRPr="000D26AF" w:rsidRDefault="000D26AF" w:rsidP="000D26AF">
      <w:r w:rsidRPr="000D26AF">
        <w:t>A journey does not end when a book closes. A mission does not end when a chapter finishes. A legacy does not end when a story is told.</w:t>
      </w:r>
    </w:p>
    <w:p w:rsidR="000D26AF" w:rsidRPr="000D26AF" w:rsidRDefault="000D26AF" w:rsidP="000D26AF">
      <w:r w:rsidRPr="000D26AF">
        <w:t xml:space="preserve">My journey — the </w:t>
      </w:r>
      <w:proofErr w:type="spellStart"/>
      <w:r w:rsidRPr="000D26AF">
        <w:t>Ntuba</w:t>
      </w:r>
      <w:proofErr w:type="spellEnd"/>
      <w:r w:rsidRPr="000D26AF">
        <w:t xml:space="preserve"> Global Journey — continues.</w:t>
      </w:r>
    </w:p>
    <w:p w:rsidR="000D26AF" w:rsidRPr="000D26AF" w:rsidRDefault="000D26AF" w:rsidP="000D26AF">
      <w:r w:rsidRPr="000D26AF">
        <w:t>It continues in every community I have touched, every leader I have trained, every patient I have treated, every church I have taught, every conference I have attended, every article I have written, and every continent I have crossed. It continues in the hearts of families in Cameroon, the minds of students in Nigeria, the institutions of Europe, and the communities of North America.</w:t>
      </w:r>
    </w:p>
    <w:p w:rsidR="000D26AF" w:rsidRPr="000D26AF" w:rsidRDefault="000D26AF" w:rsidP="000D26AF">
      <w:r w:rsidRPr="000D26AF">
        <w:t>It continues because healing is never finished. It continues because leadership is never complete. It continues because global health is always evolving. It continues because purpose does not retire.</w:t>
      </w:r>
    </w:p>
    <w:p w:rsidR="000D26AF" w:rsidRPr="000D26AF" w:rsidRDefault="000D26AF" w:rsidP="000D26AF">
      <w:pPr>
        <w:rPr>
          <w:b/>
          <w:bCs/>
        </w:rPr>
      </w:pPr>
      <w:r w:rsidRPr="000D26AF">
        <w:rPr>
          <w:b/>
          <w:bCs/>
        </w:rPr>
        <w:t>The Journey Continues in Africa</w:t>
      </w:r>
    </w:p>
    <w:p w:rsidR="000D26AF" w:rsidRPr="000D26AF" w:rsidRDefault="000D26AF" w:rsidP="000D26AF">
      <w:r w:rsidRPr="000D26AF">
        <w:t xml:space="preserve">Africa remains the foundation of my mission. The villages of </w:t>
      </w:r>
      <w:proofErr w:type="spellStart"/>
      <w:r w:rsidRPr="000D26AF">
        <w:rPr>
          <w:b/>
          <w:bCs/>
        </w:rPr>
        <w:t>Konye</w:t>
      </w:r>
      <w:proofErr w:type="spellEnd"/>
      <w:r w:rsidRPr="000D26AF">
        <w:rPr>
          <w:b/>
          <w:bCs/>
        </w:rPr>
        <w:t xml:space="preserve">, </w:t>
      </w:r>
      <w:proofErr w:type="spellStart"/>
      <w:r w:rsidRPr="000D26AF">
        <w:rPr>
          <w:b/>
          <w:bCs/>
        </w:rPr>
        <w:t>Mbongé</w:t>
      </w:r>
      <w:proofErr w:type="spellEnd"/>
      <w:r w:rsidRPr="000D26AF">
        <w:rPr>
          <w:b/>
          <w:bCs/>
        </w:rPr>
        <w:t xml:space="preserve">, </w:t>
      </w:r>
      <w:proofErr w:type="spellStart"/>
      <w:r w:rsidRPr="000D26AF">
        <w:rPr>
          <w:b/>
          <w:bCs/>
        </w:rPr>
        <w:t>Bekondo</w:t>
      </w:r>
      <w:proofErr w:type="spellEnd"/>
      <w:r w:rsidRPr="000D26AF">
        <w:t>, and the communities of Cameroon still carry the lessons that shaped my calling. The families I taught, the pastors I trained, the patients I treated — they continue the work through their own actions, choices, and leadership.</w:t>
      </w:r>
    </w:p>
    <w:p w:rsidR="000D26AF" w:rsidRPr="000D26AF" w:rsidRDefault="000D26AF" w:rsidP="000D26AF">
      <w:r w:rsidRPr="000D26AF">
        <w:t>Africa is rising. Africa is learning. Africa is transforming.</w:t>
      </w:r>
    </w:p>
    <w:p w:rsidR="000D26AF" w:rsidRPr="000D26AF" w:rsidRDefault="000D26AF" w:rsidP="000D26AF">
      <w:r w:rsidRPr="000D26AF">
        <w:t>And the journey continues there.</w:t>
      </w:r>
    </w:p>
    <w:p w:rsidR="000D26AF" w:rsidRPr="000D26AF" w:rsidRDefault="000D26AF" w:rsidP="000D26AF">
      <w:pPr>
        <w:rPr>
          <w:b/>
          <w:bCs/>
        </w:rPr>
      </w:pPr>
      <w:r w:rsidRPr="000D26AF">
        <w:rPr>
          <w:b/>
          <w:bCs/>
        </w:rPr>
        <w:t>The Journey Continues in Europe</w:t>
      </w:r>
    </w:p>
    <w:p w:rsidR="000D26AF" w:rsidRPr="000D26AF" w:rsidRDefault="000D26AF" w:rsidP="000D26AF">
      <w:r w:rsidRPr="000D26AF">
        <w:t xml:space="preserve">Europe refined my understanding of systems, structure, and public health environments. The streets of </w:t>
      </w:r>
      <w:r w:rsidRPr="000D26AF">
        <w:rPr>
          <w:b/>
          <w:bCs/>
        </w:rPr>
        <w:t>Paris</w:t>
      </w:r>
      <w:r w:rsidRPr="000D26AF">
        <w:t xml:space="preserve">, the institutions of </w:t>
      </w:r>
      <w:r w:rsidRPr="000D26AF">
        <w:rPr>
          <w:b/>
          <w:bCs/>
        </w:rPr>
        <w:t>Heidelberg</w:t>
      </w:r>
      <w:r w:rsidRPr="000D26AF">
        <w:t xml:space="preserve">, the cultural rhythms of </w:t>
      </w:r>
      <w:r w:rsidRPr="000D26AF">
        <w:rPr>
          <w:b/>
          <w:bCs/>
        </w:rPr>
        <w:t>Milan</w:t>
      </w:r>
      <w:r w:rsidRPr="000D26AF">
        <w:t xml:space="preserve">, the historical corridors of </w:t>
      </w:r>
      <w:r w:rsidRPr="000D26AF">
        <w:rPr>
          <w:b/>
          <w:bCs/>
        </w:rPr>
        <w:t>Padua</w:t>
      </w:r>
      <w:r w:rsidRPr="000D26AF">
        <w:t xml:space="preserve">, and the disciplined lifestyles of </w:t>
      </w:r>
      <w:r w:rsidRPr="000D26AF">
        <w:rPr>
          <w:b/>
          <w:bCs/>
        </w:rPr>
        <w:t>Germany</w:t>
      </w:r>
      <w:r w:rsidRPr="000D26AF">
        <w:t xml:space="preserve"> continue to influence my thinking.</w:t>
      </w:r>
    </w:p>
    <w:p w:rsidR="000D26AF" w:rsidRPr="000D26AF" w:rsidRDefault="000D26AF" w:rsidP="000D26AF">
      <w:r w:rsidRPr="000D26AF">
        <w:t>Europe taught me that health is not only clinical — it is environmental, cultural, and political.</w:t>
      </w:r>
    </w:p>
    <w:p w:rsidR="000D26AF" w:rsidRPr="000D26AF" w:rsidRDefault="000D26AF" w:rsidP="000D26AF">
      <w:r w:rsidRPr="000D26AF">
        <w:t>And the journey continues there.</w:t>
      </w:r>
    </w:p>
    <w:p w:rsidR="000D26AF" w:rsidRPr="000D26AF" w:rsidRDefault="000D26AF" w:rsidP="000D26AF">
      <w:pPr>
        <w:rPr>
          <w:b/>
          <w:bCs/>
        </w:rPr>
      </w:pPr>
      <w:r w:rsidRPr="000D26AF">
        <w:rPr>
          <w:b/>
          <w:bCs/>
        </w:rPr>
        <w:lastRenderedPageBreak/>
        <w:t>The Journey Continues in North America</w:t>
      </w:r>
    </w:p>
    <w:p w:rsidR="000D26AF" w:rsidRPr="000D26AF" w:rsidRDefault="000D26AF" w:rsidP="000D26AF">
      <w:r w:rsidRPr="000D26AF">
        <w:t xml:space="preserve">North America sharpened my mission. In </w:t>
      </w:r>
      <w:r w:rsidRPr="000D26AF">
        <w:rPr>
          <w:b/>
          <w:bCs/>
        </w:rPr>
        <w:t>Detroit</w:t>
      </w:r>
      <w:r w:rsidRPr="000D26AF">
        <w:t xml:space="preserve">, I saw the cost of chronic disease. In </w:t>
      </w:r>
      <w:r w:rsidRPr="000D26AF">
        <w:rPr>
          <w:b/>
          <w:bCs/>
        </w:rPr>
        <w:t>Houston</w:t>
      </w:r>
      <w:r w:rsidRPr="000D26AF">
        <w:t xml:space="preserve">, I saw the diversity of global health challenges. In </w:t>
      </w:r>
      <w:r w:rsidRPr="000D26AF">
        <w:rPr>
          <w:b/>
          <w:bCs/>
        </w:rPr>
        <w:t>Minnesota</w:t>
      </w:r>
      <w:r w:rsidRPr="000D26AF">
        <w:t xml:space="preserve">, I saw the strength of faith communities. In </w:t>
      </w:r>
      <w:r w:rsidRPr="000D26AF">
        <w:rPr>
          <w:b/>
          <w:bCs/>
        </w:rPr>
        <w:t>Chicago</w:t>
      </w:r>
      <w:r w:rsidRPr="000D26AF">
        <w:t xml:space="preserve">, I saw the impact of urban stress. In </w:t>
      </w:r>
      <w:r w:rsidRPr="000D26AF">
        <w:rPr>
          <w:b/>
          <w:bCs/>
        </w:rPr>
        <w:t>Washington D.C.</w:t>
      </w:r>
      <w:r w:rsidRPr="000D26AF">
        <w:t xml:space="preserve">, I saw the power of policy. In </w:t>
      </w:r>
      <w:r w:rsidRPr="000D26AF">
        <w:rPr>
          <w:b/>
          <w:bCs/>
        </w:rPr>
        <w:t>Windsor</w:t>
      </w:r>
      <w:r w:rsidRPr="000D26AF">
        <w:t>, I saw the value of public health systems.</w:t>
      </w:r>
    </w:p>
    <w:p w:rsidR="000D26AF" w:rsidRPr="000D26AF" w:rsidRDefault="000D26AF" w:rsidP="000D26AF">
      <w:r w:rsidRPr="000D26AF">
        <w:t>North America taught me that healing requires courage, communication, and compassion.</w:t>
      </w:r>
    </w:p>
    <w:p w:rsidR="000D26AF" w:rsidRPr="000D26AF" w:rsidRDefault="000D26AF" w:rsidP="000D26AF">
      <w:r w:rsidRPr="000D26AF">
        <w:t>And the journey continues there.</w:t>
      </w:r>
    </w:p>
    <w:p w:rsidR="000D26AF" w:rsidRPr="000D26AF" w:rsidRDefault="000D26AF" w:rsidP="000D26AF">
      <w:pPr>
        <w:rPr>
          <w:b/>
          <w:bCs/>
        </w:rPr>
      </w:pPr>
      <w:r w:rsidRPr="000D26AF">
        <w:rPr>
          <w:b/>
          <w:bCs/>
        </w:rPr>
        <w:t>The Journey Continues Through Leadership</w:t>
      </w:r>
    </w:p>
    <w:p w:rsidR="000D26AF" w:rsidRPr="000D26AF" w:rsidRDefault="000D26AF" w:rsidP="000D26AF">
      <w:r w:rsidRPr="000D26AF">
        <w:t>Leadership is not a position — it is a responsibility. It is the willingness to stand where others fall, speak where others are silent, and act where others hesitate.</w:t>
      </w:r>
    </w:p>
    <w:p w:rsidR="000D26AF" w:rsidRPr="000D26AF" w:rsidRDefault="000D26AF" w:rsidP="000D26AF">
      <w:r w:rsidRPr="000D26AF">
        <w:t>My global health leadership continues through:</w:t>
      </w:r>
    </w:p>
    <w:p w:rsidR="000D26AF" w:rsidRPr="000D26AF" w:rsidRDefault="000D26AF" w:rsidP="003D4AC1">
      <w:pPr>
        <w:numPr>
          <w:ilvl w:val="0"/>
          <w:numId w:val="204"/>
        </w:numPr>
      </w:pPr>
      <w:r w:rsidRPr="000D26AF">
        <w:t>teaching</w:t>
      </w:r>
    </w:p>
    <w:p w:rsidR="000D26AF" w:rsidRPr="000D26AF" w:rsidRDefault="000D26AF" w:rsidP="003D4AC1">
      <w:pPr>
        <w:numPr>
          <w:ilvl w:val="0"/>
          <w:numId w:val="204"/>
        </w:numPr>
      </w:pPr>
      <w:r w:rsidRPr="000D26AF">
        <w:t>writing</w:t>
      </w:r>
    </w:p>
    <w:p w:rsidR="000D26AF" w:rsidRPr="000D26AF" w:rsidRDefault="000D26AF" w:rsidP="003D4AC1">
      <w:pPr>
        <w:numPr>
          <w:ilvl w:val="0"/>
          <w:numId w:val="204"/>
        </w:numPr>
      </w:pPr>
      <w:r w:rsidRPr="000D26AF">
        <w:t>traveling</w:t>
      </w:r>
    </w:p>
    <w:p w:rsidR="000D26AF" w:rsidRPr="000D26AF" w:rsidRDefault="000D26AF" w:rsidP="003D4AC1">
      <w:pPr>
        <w:numPr>
          <w:ilvl w:val="0"/>
          <w:numId w:val="204"/>
        </w:numPr>
      </w:pPr>
      <w:r w:rsidRPr="000D26AF">
        <w:t>mentoring</w:t>
      </w:r>
    </w:p>
    <w:p w:rsidR="000D26AF" w:rsidRPr="000D26AF" w:rsidRDefault="000D26AF" w:rsidP="003D4AC1">
      <w:pPr>
        <w:numPr>
          <w:ilvl w:val="0"/>
          <w:numId w:val="204"/>
        </w:numPr>
      </w:pPr>
      <w:r w:rsidRPr="000D26AF">
        <w:t>ministry</w:t>
      </w:r>
    </w:p>
    <w:p w:rsidR="000D26AF" w:rsidRPr="000D26AF" w:rsidRDefault="000D26AF" w:rsidP="003D4AC1">
      <w:pPr>
        <w:numPr>
          <w:ilvl w:val="0"/>
          <w:numId w:val="204"/>
        </w:numPr>
      </w:pPr>
      <w:r w:rsidRPr="000D26AF">
        <w:t>advocacy</w:t>
      </w:r>
    </w:p>
    <w:p w:rsidR="000D26AF" w:rsidRPr="000D26AF" w:rsidRDefault="000D26AF" w:rsidP="003D4AC1">
      <w:pPr>
        <w:numPr>
          <w:ilvl w:val="0"/>
          <w:numId w:val="204"/>
        </w:numPr>
      </w:pPr>
      <w:r w:rsidRPr="000D26AF">
        <w:t>diplomacy</w:t>
      </w:r>
    </w:p>
    <w:p w:rsidR="000D26AF" w:rsidRPr="000D26AF" w:rsidRDefault="000D26AF" w:rsidP="003D4AC1">
      <w:pPr>
        <w:numPr>
          <w:ilvl w:val="0"/>
          <w:numId w:val="204"/>
        </w:numPr>
      </w:pPr>
      <w:r w:rsidRPr="000D26AF">
        <w:t>community engagement</w:t>
      </w:r>
    </w:p>
    <w:p w:rsidR="000D26AF" w:rsidRPr="000D26AF" w:rsidRDefault="000D26AF" w:rsidP="000D26AF">
      <w:r w:rsidRPr="000D26AF">
        <w:t>Leadership is a journey without a finish line.</w:t>
      </w:r>
    </w:p>
    <w:p w:rsidR="000D26AF" w:rsidRPr="000D26AF" w:rsidRDefault="000D26AF" w:rsidP="000D26AF">
      <w:pPr>
        <w:rPr>
          <w:b/>
          <w:bCs/>
        </w:rPr>
      </w:pPr>
      <w:r w:rsidRPr="000D26AF">
        <w:rPr>
          <w:b/>
          <w:bCs/>
        </w:rPr>
        <w:t>The Journey Continues Through Communication</w:t>
      </w:r>
    </w:p>
    <w:p w:rsidR="000D26AF" w:rsidRPr="000D26AF" w:rsidRDefault="000D26AF" w:rsidP="000D26AF">
      <w:r w:rsidRPr="000D26AF">
        <w:t xml:space="preserve">As Chief Editor of </w:t>
      </w:r>
      <w:r w:rsidRPr="000D26AF">
        <w:rPr>
          <w:i/>
          <w:iCs/>
        </w:rPr>
        <w:t>Health &amp; Development Magazine</w:t>
      </w:r>
      <w:r w:rsidRPr="000D26AF">
        <w:t>, communication remains one of my greatest tools. Through words, I continue to:</w:t>
      </w:r>
    </w:p>
    <w:p w:rsidR="000D26AF" w:rsidRPr="000D26AF" w:rsidRDefault="000D26AF" w:rsidP="003D4AC1">
      <w:pPr>
        <w:numPr>
          <w:ilvl w:val="0"/>
          <w:numId w:val="205"/>
        </w:numPr>
      </w:pPr>
      <w:r w:rsidRPr="000D26AF">
        <w:t>educate</w:t>
      </w:r>
    </w:p>
    <w:p w:rsidR="000D26AF" w:rsidRPr="000D26AF" w:rsidRDefault="000D26AF" w:rsidP="003D4AC1">
      <w:pPr>
        <w:numPr>
          <w:ilvl w:val="0"/>
          <w:numId w:val="205"/>
        </w:numPr>
      </w:pPr>
      <w:r w:rsidRPr="000D26AF">
        <w:t>inspire</w:t>
      </w:r>
    </w:p>
    <w:p w:rsidR="000D26AF" w:rsidRPr="000D26AF" w:rsidRDefault="000D26AF" w:rsidP="003D4AC1">
      <w:pPr>
        <w:numPr>
          <w:ilvl w:val="0"/>
          <w:numId w:val="205"/>
        </w:numPr>
      </w:pPr>
      <w:r w:rsidRPr="000D26AF">
        <w:t>mobilize</w:t>
      </w:r>
    </w:p>
    <w:p w:rsidR="000D26AF" w:rsidRPr="000D26AF" w:rsidRDefault="000D26AF" w:rsidP="003D4AC1">
      <w:pPr>
        <w:numPr>
          <w:ilvl w:val="0"/>
          <w:numId w:val="205"/>
        </w:numPr>
      </w:pPr>
      <w:r w:rsidRPr="000D26AF">
        <w:t>empower</w:t>
      </w:r>
    </w:p>
    <w:p w:rsidR="000D26AF" w:rsidRPr="000D26AF" w:rsidRDefault="000D26AF" w:rsidP="003D4AC1">
      <w:pPr>
        <w:numPr>
          <w:ilvl w:val="0"/>
          <w:numId w:val="205"/>
        </w:numPr>
      </w:pPr>
      <w:r w:rsidRPr="000D26AF">
        <w:lastRenderedPageBreak/>
        <w:t>heal</w:t>
      </w:r>
    </w:p>
    <w:p w:rsidR="000D26AF" w:rsidRPr="000D26AF" w:rsidRDefault="000D26AF" w:rsidP="003D4AC1">
      <w:pPr>
        <w:numPr>
          <w:ilvl w:val="0"/>
          <w:numId w:val="205"/>
        </w:numPr>
      </w:pPr>
      <w:r w:rsidRPr="000D26AF">
        <w:t>transform</w:t>
      </w:r>
    </w:p>
    <w:p w:rsidR="000D26AF" w:rsidRPr="000D26AF" w:rsidRDefault="000D26AF" w:rsidP="000D26AF">
      <w:r w:rsidRPr="000D26AF">
        <w:t>Communication ensures that the mission reaches places my feet may never walk.</w:t>
      </w:r>
    </w:p>
    <w:p w:rsidR="000D26AF" w:rsidRPr="000D26AF" w:rsidRDefault="000D26AF" w:rsidP="000D26AF">
      <w:pPr>
        <w:rPr>
          <w:b/>
          <w:bCs/>
        </w:rPr>
      </w:pPr>
      <w:r w:rsidRPr="000D26AF">
        <w:rPr>
          <w:b/>
          <w:bCs/>
        </w:rPr>
        <w:t>The Journey Continues Through Ministry</w:t>
      </w:r>
    </w:p>
    <w:p w:rsidR="000D26AF" w:rsidRPr="000D26AF" w:rsidRDefault="000D26AF" w:rsidP="000D26AF">
      <w:r w:rsidRPr="000D26AF">
        <w:t>Ministry is the spiritual engine of my mission. Healing is not complete until the spirit is restored. Faith continues to guide my work, my decisions, and my calling.</w:t>
      </w:r>
    </w:p>
    <w:p w:rsidR="000D26AF" w:rsidRPr="000D26AF" w:rsidRDefault="000D26AF" w:rsidP="000D26AF">
      <w:r w:rsidRPr="000D26AF">
        <w:t>Ministry ensures that the mission remains anchored in purpose.</w:t>
      </w:r>
    </w:p>
    <w:p w:rsidR="000D26AF" w:rsidRPr="000D26AF" w:rsidRDefault="000D26AF" w:rsidP="000D26AF">
      <w:r w:rsidRPr="000D26AF">
        <w:t>Family ensures that the legacy endures across generations.</w:t>
      </w:r>
    </w:p>
    <w:p w:rsidR="000D26AF" w:rsidRPr="000D26AF" w:rsidRDefault="000D26AF" w:rsidP="000D26AF">
      <w:pPr>
        <w:rPr>
          <w:b/>
          <w:bCs/>
        </w:rPr>
      </w:pPr>
      <w:r w:rsidRPr="000D26AF">
        <w:rPr>
          <w:b/>
          <w:bCs/>
        </w:rPr>
        <w:t>The Journey Continues Through Every Reader</w:t>
      </w:r>
    </w:p>
    <w:p w:rsidR="000D26AF" w:rsidRPr="000D26AF" w:rsidRDefault="000D26AF" w:rsidP="000D26AF">
      <w:r w:rsidRPr="000D26AF">
        <w:t>This book is not only a record — it is an invitation. An invitation to heal. An invitation to lead. An invitation to transform. An invitation to build legacy.</w:t>
      </w:r>
    </w:p>
    <w:p w:rsidR="000D26AF" w:rsidRPr="000D26AF" w:rsidRDefault="000D26AF" w:rsidP="000D26AF">
      <w:r w:rsidRPr="000D26AF">
        <w:t>Every reader becomes part of the journey. Every leader becomes part of the mission. Every community becomes part of the legacy.</w:t>
      </w:r>
    </w:p>
    <w:p w:rsidR="000D26AF" w:rsidRPr="000D26AF" w:rsidRDefault="000D26AF" w:rsidP="000D26AF">
      <w:pPr>
        <w:rPr>
          <w:b/>
          <w:bCs/>
        </w:rPr>
      </w:pPr>
      <w:r w:rsidRPr="000D26AF">
        <w:rPr>
          <w:b/>
          <w:bCs/>
        </w:rPr>
        <w:t>The Journey Continues — Because Purpose Never Ends</w:t>
      </w:r>
    </w:p>
    <w:p w:rsidR="000D26AF" w:rsidRPr="000D26AF" w:rsidRDefault="000D26AF" w:rsidP="000D26AF">
      <w:r w:rsidRPr="000D26AF">
        <w:t>Purpose is eternal. Service is continuous. Leadership is ongoing. Legacy is alive.</w:t>
      </w:r>
    </w:p>
    <w:p w:rsidR="000D26AF" w:rsidRPr="000D26AF" w:rsidRDefault="000D26AF" w:rsidP="000D26AF">
      <w:r w:rsidRPr="000D26AF">
        <w:t xml:space="preserve">The </w:t>
      </w:r>
      <w:proofErr w:type="spellStart"/>
      <w:r w:rsidRPr="000D26AF">
        <w:t>Ntuba</w:t>
      </w:r>
      <w:proofErr w:type="spellEnd"/>
      <w:r w:rsidRPr="000D26AF">
        <w:t xml:space="preserve"> Global Legacy continues — across continents, across cultures, across generations, and across time.</w:t>
      </w:r>
    </w:p>
    <w:p w:rsidR="000D26AF" w:rsidRPr="000D26AF" w:rsidRDefault="000D26AF" w:rsidP="000D26AF">
      <w:r w:rsidRPr="000D26AF">
        <w:t>The journey continues. And it will continue as long as there are communities to heal, leaders to train, families to empower, and nations to transform.</w:t>
      </w:r>
    </w:p>
    <w:p w:rsidR="000D26AF" w:rsidRPr="000D26AF" w:rsidRDefault="000D26AF" w:rsidP="000D26AF">
      <w:r w:rsidRPr="000D26AF">
        <w:t>This is not the end. This is the beginning of the next chapter — the chapter you will write with your life, your leadership, and your legacy.</w:t>
      </w:r>
    </w:p>
    <w:p w:rsidR="000D26AF" w:rsidRPr="000D26AF" w:rsidRDefault="000D26AF" w:rsidP="000D26AF"/>
    <w:p w:rsidR="000D26AF" w:rsidRPr="000D26AF" w:rsidRDefault="000D26AF" w:rsidP="000D26AF"/>
    <w:p w:rsidR="000D26AF" w:rsidRPr="000D26AF" w:rsidRDefault="000D26AF" w:rsidP="000D26AF"/>
    <w:p w:rsidR="000D26AF" w:rsidRPr="000D26AF" w:rsidRDefault="000D26AF" w:rsidP="000D26AF"/>
    <w:p w:rsidR="002D6E3B" w:rsidRDefault="000D26AF" w:rsidP="000D26AF">
      <w:pPr>
        <w:rPr>
          <w:b/>
          <w:bCs/>
        </w:rPr>
      </w:pPr>
      <w:r w:rsidRPr="000D26AF">
        <w:rPr>
          <w:b/>
          <w:bCs/>
        </w:rPr>
        <w:t xml:space="preserve">                                         </w:t>
      </w: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0D26AF" w:rsidRPr="000D26AF" w:rsidRDefault="002D6E3B" w:rsidP="000D26AF">
      <w:pPr>
        <w:rPr>
          <w:b/>
          <w:bCs/>
        </w:rPr>
      </w:pPr>
      <w:r>
        <w:rPr>
          <w:b/>
          <w:bCs/>
        </w:rPr>
        <w:t xml:space="preserve">                                                                   </w:t>
      </w:r>
      <w:r w:rsidR="000D26AF" w:rsidRPr="000D26AF">
        <w:rPr>
          <w:b/>
          <w:bCs/>
        </w:rPr>
        <w:t>Dedication</w:t>
      </w:r>
    </w:p>
    <w:p w:rsidR="000D26AF" w:rsidRPr="000D26AF" w:rsidRDefault="000D26AF" w:rsidP="000D26AF">
      <w:r w:rsidRPr="000D26AF">
        <w:rPr>
          <w:b/>
          <w:bCs/>
        </w:rPr>
        <w:t>To my aunts —</w:t>
      </w:r>
      <w:r w:rsidRPr="000D26AF">
        <w:t xml:space="preserve"> </w:t>
      </w:r>
      <w:r w:rsidRPr="000D26AF">
        <w:rPr>
          <w:b/>
          <w:bCs/>
        </w:rPr>
        <w:t xml:space="preserve">Nurse Matron Charlotte </w:t>
      </w:r>
      <w:proofErr w:type="spellStart"/>
      <w:r w:rsidRPr="000D26AF">
        <w:rPr>
          <w:b/>
          <w:bCs/>
        </w:rPr>
        <w:t>Bokeng</w:t>
      </w:r>
      <w:proofErr w:type="spellEnd"/>
      <w:r w:rsidRPr="000D26AF">
        <w:rPr>
          <w:b/>
          <w:bCs/>
        </w:rPr>
        <w:t xml:space="preserve"> </w:t>
      </w:r>
      <w:proofErr w:type="spellStart"/>
      <w:r w:rsidRPr="000D26AF">
        <w:rPr>
          <w:b/>
          <w:bCs/>
        </w:rPr>
        <w:t>Ntuba</w:t>
      </w:r>
      <w:proofErr w:type="spellEnd"/>
      <w:r w:rsidRPr="000D26AF">
        <w:rPr>
          <w:b/>
          <w:bCs/>
        </w:rPr>
        <w:t>,</w:t>
      </w:r>
      <w:r w:rsidRPr="000D26AF">
        <w:t xml:space="preserve"> </w:t>
      </w:r>
      <w:r w:rsidRPr="000D26AF">
        <w:rPr>
          <w:b/>
          <w:bCs/>
        </w:rPr>
        <w:t xml:space="preserve">Ruth </w:t>
      </w:r>
      <w:proofErr w:type="spellStart"/>
      <w:r w:rsidRPr="000D26AF">
        <w:rPr>
          <w:b/>
          <w:bCs/>
        </w:rPr>
        <w:t>Ntuba</w:t>
      </w:r>
      <w:proofErr w:type="spellEnd"/>
      <w:r w:rsidRPr="000D26AF">
        <w:rPr>
          <w:b/>
          <w:bCs/>
        </w:rPr>
        <w:t>,</w:t>
      </w:r>
      <w:r w:rsidRPr="000D26AF">
        <w:t xml:space="preserve"> </w:t>
      </w:r>
      <w:r w:rsidRPr="000D26AF">
        <w:rPr>
          <w:b/>
          <w:bCs/>
        </w:rPr>
        <w:t xml:space="preserve">Sarah </w:t>
      </w:r>
      <w:proofErr w:type="spellStart"/>
      <w:r w:rsidRPr="000D26AF">
        <w:rPr>
          <w:b/>
          <w:bCs/>
        </w:rPr>
        <w:t>Ntuba</w:t>
      </w:r>
      <w:proofErr w:type="spellEnd"/>
      <w:r w:rsidRPr="000D26AF">
        <w:rPr>
          <w:b/>
          <w:bCs/>
        </w:rPr>
        <w:t>,</w:t>
      </w:r>
      <w:r w:rsidRPr="000D26AF">
        <w:t xml:space="preserve"> </w:t>
      </w:r>
      <w:r w:rsidRPr="000D26AF">
        <w:rPr>
          <w:b/>
          <w:bCs/>
        </w:rPr>
        <w:t xml:space="preserve">and </w:t>
      </w:r>
      <w:proofErr w:type="spellStart"/>
      <w:r w:rsidRPr="000D26AF">
        <w:rPr>
          <w:b/>
          <w:bCs/>
        </w:rPr>
        <w:t>Mispa</w:t>
      </w:r>
      <w:proofErr w:type="spellEnd"/>
      <w:r w:rsidRPr="000D26AF">
        <w:rPr>
          <w:b/>
          <w:bCs/>
        </w:rPr>
        <w:t xml:space="preserve"> </w:t>
      </w:r>
      <w:proofErr w:type="spellStart"/>
      <w:r w:rsidRPr="000D26AF">
        <w:rPr>
          <w:b/>
          <w:bCs/>
        </w:rPr>
        <w:t>Fule</w:t>
      </w:r>
      <w:proofErr w:type="spellEnd"/>
      <w:r w:rsidRPr="000D26AF">
        <w:rPr>
          <w:b/>
          <w:bCs/>
        </w:rPr>
        <w:t xml:space="preserve"> </w:t>
      </w:r>
      <w:proofErr w:type="spellStart"/>
      <w:r w:rsidRPr="000D26AF">
        <w:rPr>
          <w:b/>
          <w:bCs/>
        </w:rPr>
        <w:t>Ntuba</w:t>
      </w:r>
      <w:proofErr w:type="spellEnd"/>
      <w:r w:rsidRPr="000D26AF">
        <w:rPr>
          <w:b/>
          <w:bCs/>
        </w:rPr>
        <w:t xml:space="preserve"> </w:t>
      </w:r>
      <w:proofErr w:type="spellStart"/>
      <w:r w:rsidRPr="000D26AF">
        <w:rPr>
          <w:b/>
          <w:bCs/>
        </w:rPr>
        <w:t>Itoe</w:t>
      </w:r>
      <w:proofErr w:type="spellEnd"/>
      <w:r w:rsidRPr="000D26AF">
        <w:rPr>
          <w:b/>
          <w:bCs/>
        </w:rPr>
        <w:t xml:space="preserve"> —</w:t>
      </w:r>
    </w:p>
    <w:p w:rsidR="000D26AF" w:rsidRPr="000D26AF" w:rsidRDefault="000D26AF" w:rsidP="000D26AF">
      <w:r w:rsidRPr="000D26AF">
        <w:t>Your lives shaped mine long before I understood the meaning of service, compassion, and legacy. You carried the spirit of healing in your hands, the strength of leadership in your hearts, and the dignity of our family name in every community you touched.</w:t>
      </w:r>
    </w:p>
    <w:p w:rsidR="000D26AF" w:rsidRPr="000D26AF" w:rsidRDefault="000D26AF" w:rsidP="000D26AF">
      <w:r w:rsidRPr="000D26AF">
        <w:t>You taught me that care is not a profession — it is a calling. You showed me that healing is not only clinical — it is emotional, cultural, and spiritual. You lived the values that this book now carries across continents.</w:t>
      </w:r>
    </w:p>
    <w:p w:rsidR="000D26AF" w:rsidRPr="000D26AF" w:rsidRDefault="000D26AF" w:rsidP="000D26AF">
      <w:r w:rsidRPr="000D26AF">
        <w:t>This work is part of your legacy. Your influence travels with me to every hospital, every village, every conference, every nation. Your example continues to guide my mission, my leadership, and my purpose.</w:t>
      </w:r>
    </w:p>
    <w:p w:rsidR="000D26AF" w:rsidRPr="000D26AF" w:rsidRDefault="000D26AF" w:rsidP="000D26AF">
      <w:r w:rsidRPr="000D26AF">
        <w:t>I dedicate this book to you — for your service, for your sacrifice, for your strength, and for the love you poured into our family and the world.</w:t>
      </w:r>
    </w:p>
    <w:p w:rsidR="000D26AF" w:rsidRPr="000D26AF" w:rsidRDefault="000D26AF" w:rsidP="000D26AF">
      <w:r w:rsidRPr="000D26AF">
        <w:rPr>
          <w:b/>
          <w:bCs/>
        </w:rPr>
        <w:t>Your legacy lives on in these pages.</w:t>
      </w:r>
      <w:r w:rsidRPr="000D26AF">
        <w:t xml:space="preserve"> </w:t>
      </w:r>
      <w:r w:rsidRPr="000D26AF">
        <w:rPr>
          <w:b/>
          <w:bCs/>
        </w:rPr>
        <w:t>Your journey continues through mine.</w:t>
      </w:r>
    </w:p>
    <w:p w:rsidR="000D26AF" w:rsidRPr="000D26AF" w:rsidRDefault="000D26AF" w:rsidP="000D26AF">
      <w:r w:rsidRPr="000D26AF">
        <w:t>If you want, I can now craft:</w:t>
      </w:r>
    </w:p>
    <w:p w:rsidR="000D26AF" w:rsidRPr="000D26AF" w:rsidRDefault="000D26AF" w:rsidP="000D26AF">
      <w:pPr>
        <w:rPr>
          <w:b/>
          <w:bCs/>
        </w:rPr>
      </w:pPr>
      <w:r w:rsidRPr="000D26AF">
        <w:rPr>
          <w:b/>
          <w:bCs/>
        </w:rPr>
        <w:t>Acknowledgments</w:t>
      </w:r>
    </w:p>
    <w:p w:rsidR="000D26AF" w:rsidRPr="000D26AF" w:rsidRDefault="000D26AF" w:rsidP="000D26AF">
      <w:r w:rsidRPr="000D26AF">
        <w:t>I extend my deepest gratitude to every person, institution, and community that shaped this global mission.</w:t>
      </w:r>
    </w:p>
    <w:p w:rsidR="000D26AF" w:rsidRPr="000D26AF" w:rsidRDefault="000D26AF" w:rsidP="000D26AF">
      <w:r w:rsidRPr="000D26AF">
        <w:t xml:space="preserve">To my </w:t>
      </w:r>
      <w:r w:rsidRPr="000D26AF">
        <w:rPr>
          <w:b/>
          <w:bCs/>
        </w:rPr>
        <w:t>family</w:t>
      </w:r>
      <w:r w:rsidRPr="000D26AF">
        <w:t xml:space="preserve">, whose strength, faith, and unity carried me across </w:t>
      </w:r>
      <w:proofErr w:type="gramStart"/>
      <w:r w:rsidRPr="000D26AF">
        <w:t>continents .</w:t>
      </w:r>
      <w:proofErr w:type="gramEnd"/>
    </w:p>
    <w:p w:rsidR="000D26AF" w:rsidRPr="000D26AF" w:rsidRDefault="000D26AF" w:rsidP="000D26AF">
      <w:r w:rsidRPr="000D26AF">
        <w:t xml:space="preserve">To </w:t>
      </w:r>
      <w:r w:rsidRPr="000D26AF">
        <w:rPr>
          <w:b/>
          <w:bCs/>
        </w:rPr>
        <w:t xml:space="preserve">Dr. </w:t>
      </w:r>
      <w:proofErr w:type="spellStart"/>
      <w:r w:rsidRPr="000D26AF">
        <w:rPr>
          <w:b/>
          <w:bCs/>
        </w:rPr>
        <w:t>Eben</w:t>
      </w:r>
      <w:proofErr w:type="spellEnd"/>
      <w:r w:rsidRPr="000D26AF">
        <w:t xml:space="preserve"> and the team at </w:t>
      </w:r>
      <w:r w:rsidRPr="000D26AF">
        <w:rPr>
          <w:b/>
          <w:bCs/>
        </w:rPr>
        <w:t>St. Francis Polyclinic</w:t>
      </w:r>
      <w:r w:rsidRPr="000D26AF">
        <w:t>, thank you for shaping my early leadership and clinical foundation.</w:t>
      </w:r>
    </w:p>
    <w:p w:rsidR="000D26AF" w:rsidRPr="000D26AF" w:rsidRDefault="000D26AF" w:rsidP="000D26AF">
      <w:r w:rsidRPr="000D26AF">
        <w:t xml:space="preserve">To the communities of </w:t>
      </w:r>
      <w:proofErr w:type="spellStart"/>
      <w:r w:rsidRPr="000D26AF">
        <w:rPr>
          <w:b/>
          <w:bCs/>
        </w:rPr>
        <w:t>Konye</w:t>
      </w:r>
      <w:proofErr w:type="spellEnd"/>
      <w:r w:rsidRPr="000D26AF">
        <w:rPr>
          <w:b/>
          <w:bCs/>
        </w:rPr>
        <w:t xml:space="preserve">, </w:t>
      </w:r>
      <w:proofErr w:type="spellStart"/>
      <w:r w:rsidRPr="000D26AF">
        <w:rPr>
          <w:b/>
          <w:bCs/>
        </w:rPr>
        <w:t>Mbongé</w:t>
      </w:r>
      <w:proofErr w:type="spellEnd"/>
      <w:r w:rsidRPr="000D26AF">
        <w:rPr>
          <w:b/>
          <w:bCs/>
        </w:rPr>
        <w:t xml:space="preserve">, </w:t>
      </w:r>
      <w:proofErr w:type="spellStart"/>
      <w:r w:rsidRPr="000D26AF">
        <w:rPr>
          <w:b/>
          <w:bCs/>
        </w:rPr>
        <w:t>Bekondo</w:t>
      </w:r>
      <w:proofErr w:type="spellEnd"/>
      <w:r w:rsidRPr="000D26AF">
        <w:t>, and all the towns that welcomed me — your courage and openness inspired this work.</w:t>
      </w:r>
    </w:p>
    <w:p w:rsidR="000D26AF" w:rsidRPr="000D26AF" w:rsidRDefault="000D26AF" w:rsidP="000D26AF">
      <w:r w:rsidRPr="000D26AF">
        <w:t xml:space="preserve">To the institutions that strengthened my global health journey — </w:t>
      </w:r>
      <w:r w:rsidRPr="000D26AF">
        <w:rPr>
          <w:b/>
          <w:bCs/>
        </w:rPr>
        <w:t>Johns Hopkins University</w:t>
      </w:r>
      <w:r w:rsidRPr="000D26AF">
        <w:t xml:space="preserve">, </w:t>
      </w:r>
      <w:r w:rsidRPr="000D26AF">
        <w:rPr>
          <w:b/>
          <w:bCs/>
        </w:rPr>
        <w:t>USAID</w:t>
      </w:r>
      <w:r w:rsidRPr="000D26AF">
        <w:t xml:space="preserve">, </w:t>
      </w:r>
      <w:r w:rsidRPr="000D26AF">
        <w:rPr>
          <w:b/>
          <w:bCs/>
        </w:rPr>
        <w:t>The Institute of Spirituality and Health</w:t>
      </w:r>
      <w:r w:rsidRPr="000D26AF">
        <w:t xml:space="preserve">, and the </w:t>
      </w:r>
      <w:r w:rsidRPr="000D26AF">
        <w:rPr>
          <w:b/>
          <w:bCs/>
        </w:rPr>
        <w:t>University of Michigan Addiction Studies Program</w:t>
      </w:r>
      <w:r w:rsidRPr="000D26AF">
        <w:t xml:space="preserve"> — thank you for equipping me with knowledge that became global impact.</w:t>
      </w:r>
    </w:p>
    <w:p w:rsidR="000D26AF" w:rsidRPr="000D26AF" w:rsidRDefault="000D26AF" w:rsidP="000D26AF">
      <w:r w:rsidRPr="000D26AF">
        <w:lastRenderedPageBreak/>
        <w:t xml:space="preserve">To the churches and faith leaders, especially the </w:t>
      </w:r>
      <w:r w:rsidRPr="000D26AF">
        <w:rPr>
          <w:b/>
          <w:bCs/>
        </w:rPr>
        <w:t>Presbyterian Church in Cameroon</w:t>
      </w:r>
      <w:r w:rsidRPr="000D26AF">
        <w:t>, thank you for embracing health as ministry and ministry as healing.</w:t>
      </w:r>
    </w:p>
    <w:p w:rsidR="000D26AF" w:rsidRPr="000D26AF" w:rsidRDefault="000D26AF" w:rsidP="000D26AF">
      <w:r w:rsidRPr="000D26AF">
        <w:t>To the countless patients across Africa, Europe, and North America — your stories, struggles, and victories shaped every chapter of this book.</w:t>
      </w:r>
    </w:p>
    <w:p w:rsidR="000D26AF" w:rsidRPr="000D26AF" w:rsidRDefault="000D26AF" w:rsidP="000D26AF">
      <w:r w:rsidRPr="000D26AF">
        <w:t>To every reader — thank you for joining this journey. You are now part of the legacy.</w:t>
      </w: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0D26AF" w:rsidRPr="000D26AF" w:rsidRDefault="000D26AF" w:rsidP="000D26AF">
      <w:pPr>
        <w:rPr>
          <w:b/>
          <w:bCs/>
        </w:rPr>
      </w:pPr>
    </w:p>
    <w:p w:rsidR="002D6E3B" w:rsidRDefault="000D26AF" w:rsidP="000D26AF">
      <w:pPr>
        <w:rPr>
          <w:b/>
          <w:bCs/>
        </w:rPr>
      </w:pPr>
      <w:r w:rsidRPr="000D26AF">
        <w:rPr>
          <w:b/>
          <w:bCs/>
        </w:rPr>
        <w:t xml:space="preserve">                              </w:t>
      </w: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2D6E3B" w:rsidRDefault="002D6E3B" w:rsidP="000D26AF">
      <w:pPr>
        <w:rPr>
          <w:b/>
          <w:bCs/>
        </w:rPr>
      </w:pPr>
    </w:p>
    <w:p w:rsidR="00F53EF5" w:rsidRDefault="00F53EF5" w:rsidP="000D26AF">
      <w:pPr>
        <w:rPr>
          <w:b/>
          <w:bCs/>
        </w:rPr>
      </w:pPr>
    </w:p>
    <w:p w:rsidR="000D26AF" w:rsidRPr="000D26AF" w:rsidRDefault="00F53EF5" w:rsidP="000D26AF">
      <w:pPr>
        <w:rPr>
          <w:b/>
          <w:bCs/>
        </w:rPr>
      </w:pPr>
      <w:r>
        <w:rPr>
          <w:b/>
          <w:bCs/>
        </w:rPr>
        <w:t xml:space="preserve">                                                          </w:t>
      </w:r>
      <w:r w:rsidR="000D26AF" w:rsidRPr="000D26AF">
        <w:rPr>
          <w:b/>
          <w:bCs/>
        </w:rPr>
        <w:t>Author Biography</w:t>
      </w:r>
    </w:p>
    <w:p w:rsidR="000D26AF" w:rsidRPr="000D26AF" w:rsidRDefault="000D26AF" w:rsidP="000D26AF">
      <w:r w:rsidRPr="000D26AF">
        <w:rPr>
          <w:b/>
          <w:bCs/>
        </w:rPr>
        <w:t xml:space="preserve">Dr. </w:t>
      </w:r>
      <w:proofErr w:type="spellStart"/>
      <w:r w:rsidRPr="000D26AF">
        <w:rPr>
          <w:b/>
          <w:bCs/>
        </w:rPr>
        <w:t>Akwo</w:t>
      </w:r>
      <w:proofErr w:type="spellEnd"/>
      <w:r w:rsidRPr="000D26AF">
        <w:rPr>
          <w:b/>
          <w:bCs/>
        </w:rPr>
        <w:t xml:space="preserve"> Thompson </w:t>
      </w:r>
      <w:proofErr w:type="spellStart"/>
      <w:r w:rsidRPr="000D26AF">
        <w:rPr>
          <w:b/>
          <w:bCs/>
        </w:rPr>
        <w:t>Ntuba</w:t>
      </w:r>
      <w:proofErr w:type="spellEnd"/>
      <w:r w:rsidRPr="000D26AF">
        <w:t xml:space="preserve"> is a global physician</w:t>
      </w:r>
      <w:r w:rsidRPr="000D26AF">
        <w:noBreakHyphen/>
        <w:t>communicator, governance chronicler, and energy</w:t>
      </w:r>
      <w:r w:rsidRPr="000D26AF">
        <w:noBreakHyphen/>
        <w:t>transition journalist whose work spans Africa, Europe, and North America. He is the Editor</w:t>
      </w:r>
      <w:r w:rsidRPr="000D26AF">
        <w:noBreakHyphen/>
        <w:t>in</w:t>
      </w:r>
      <w:r w:rsidRPr="000D26AF">
        <w:noBreakHyphen/>
        <w:t xml:space="preserve">Chief of </w:t>
      </w:r>
      <w:r w:rsidRPr="000D26AF">
        <w:rPr>
          <w:i/>
          <w:iCs/>
        </w:rPr>
        <w:t>Health &amp; Development Magazine</w:t>
      </w:r>
      <w:r w:rsidRPr="000D26AF">
        <w:t xml:space="preserve"> and a global health leader trained at </w:t>
      </w:r>
      <w:r w:rsidRPr="000D26AF">
        <w:rPr>
          <w:b/>
          <w:bCs/>
        </w:rPr>
        <w:t>Johns Hopkins University</w:t>
      </w:r>
      <w:r w:rsidRPr="000D26AF">
        <w:t xml:space="preserve"> under USAID sponsorship, earning nearly </w:t>
      </w:r>
      <w:r w:rsidRPr="000D26AF">
        <w:rPr>
          <w:b/>
          <w:bCs/>
        </w:rPr>
        <w:t>80 professional certifications</w:t>
      </w:r>
      <w:r w:rsidRPr="000D26AF">
        <w:t xml:space="preserve"> in global health, diplomacy, communication, chronic disease management, and public health leadership.</w:t>
      </w:r>
    </w:p>
    <w:p w:rsidR="000D26AF" w:rsidRPr="000D26AF" w:rsidRDefault="000D26AF" w:rsidP="000D26AF">
      <w:r w:rsidRPr="000D26AF">
        <w:t xml:space="preserve">Born in Cameroon and trained in Nigeria at the </w:t>
      </w:r>
      <w:r w:rsidRPr="000D26AF">
        <w:rPr>
          <w:b/>
          <w:bCs/>
        </w:rPr>
        <w:t>University of Ilorin Teaching Hospital</w:t>
      </w:r>
      <w:r w:rsidRPr="000D26AF">
        <w:t xml:space="preserve">, Dr. </w:t>
      </w:r>
      <w:proofErr w:type="spellStart"/>
      <w:r w:rsidRPr="000D26AF">
        <w:t>Ntuba</w:t>
      </w:r>
      <w:proofErr w:type="spellEnd"/>
      <w:r w:rsidRPr="000D26AF">
        <w:t xml:space="preserve"> has served as Deputy Chief Medical Officer at </w:t>
      </w:r>
      <w:r w:rsidRPr="000D26AF">
        <w:rPr>
          <w:b/>
          <w:bCs/>
        </w:rPr>
        <w:t>St. Francis Polyclinic</w:t>
      </w:r>
      <w:r w:rsidRPr="000D26AF">
        <w:t xml:space="preserve"> under Dr. </w:t>
      </w:r>
      <w:proofErr w:type="spellStart"/>
      <w:r w:rsidRPr="000D26AF">
        <w:t>Eben</w:t>
      </w:r>
      <w:proofErr w:type="spellEnd"/>
      <w:r w:rsidRPr="000D26AF">
        <w:t xml:space="preserve">. His outreach missions across </w:t>
      </w:r>
      <w:proofErr w:type="spellStart"/>
      <w:r w:rsidRPr="000D26AF">
        <w:t>Konye</w:t>
      </w:r>
      <w:proofErr w:type="spellEnd"/>
      <w:r w:rsidRPr="000D26AF">
        <w:t xml:space="preserve">, </w:t>
      </w:r>
      <w:proofErr w:type="spellStart"/>
      <w:r w:rsidRPr="000D26AF">
        <w:t>Mbongé</w:t>
      </w:r>
      <w:proofErr w:type="spellEnd"/>
      <w:r w:rsidRPr="000D26AF">
        <w:t xml:space="preserve">, </w:t>
      </w:r>
      <w:proofErr w:type="spellStart"/>
      <w:r w:rsidRPr="000D26AF">
        <w:t>Bekondo</w:t>
      </w:r>
      <w:proofErr w:type="spellEnd"/>
      <w:r w:rsidRPr="000D26AF">
        <w:t>, and other towns established him as a leading voice in community health transformation.</w:t>
      </w:r>
    </w:p>
    <w:p w:rsidR="000D26AF" w:rsidRPr="000D26AF" w:rsidRDefault="000D26AF" w:rsidP="000D26AF">
      <w:r w:rsidRPr="000D26AF">
        <w:t xml:space="preserve">His addiction recovery expertise was shaped by studies at the </w:t>
      </w:r>
      <w:r w:rsidRPr="000D26AF">
        <w:rPr>
          <w:b/>
          <w:bCs/>
        </w:rPr>
        <w:t>University of Michigan</w:t>
      </w:r>
      <w:r w:rsidRPr="000D26AF">
        <w:t xml:space="preserve"> and a 14</w:t>
      </w:r>
      <w:r w:rsidRPr="000D26AF">
        <w:noBreakHyphen/>
        <w:t xml:space="preserve">month program at the </w:t>
      </w:r>
      <w:r w:rsidRPr="000D26AF">
        <w:rPr>
          <w:b/>
          <w:bCs/>
        </w:rPr>
        <w:t>Institute of Spirituality and Health</w:t>
      </w:r>
      <w:r w:rsidRPr="000D26AF">
        <w:t xml:space="preserve"> in the Texas Medical Center. His clinical work in the United States includes service at </w:t>
      </w:r>
      <w:r w:rsidRPr="000D26AF">
        <w:rPr>
          <w:b/>
          <w:bCs/>
        </w:rPr>
        <w:t>Ben Taub Hospital</w:t>
      </w:r>
      <w:r w:rsidRPr="000D26AF">
        <w:t xml:space="preserve">, </w:t>
      </w:r>
      <w:r w:rsidRPr="000D26AF">
        <w:rPr>
          <w:b/>
          <w:bCs/>
        </w:rPr>
        <w:t>Harris Health</w:t>
      </w:r>
      <w:r w:rsidRPr="000D26AF">
        <w:t>, and multiple public health departments across Detroit, Houston, Minnesota, Chicago, and Washington D.C.</w:t>
      </w:r>
    </w:p>
    <w:p w:rsidR="000D26AF" w:rsidRPr="000D26AF" w:rsidRDefault="000D26AF" w:rsidP="000D26AF">
      <w:r w:rsidRPr="000D26AF">
        <w:t xml:space="preserve">Dr. </w:t>
      </w:r>
      <w:proofErr w:type="spellStart"/>
      <w:r w:rsidRPr="000D26AF">
        <w:t>Ntuba’s</w:t>
      </w:r>
      <w:proofErr w:type="spellEnd"/>
      <w:r w:rsidRPr="000D26AF">
        <w:t xml:space="preserve"> global travels — across almost all 50 U.S. states and throughout France, Italy, Germany, and the United Kingdom — enriched his understanding of health systems, culture, and leadership.</w:t>
      </w:r>
    </w:p>
    <w:p w:rsidR="000D26AF" w:rsidRPr="000D26AF" w:rsidRDefault="000D26AF" w:rsidP="000D26AF">
      <w:r w:rsidRPr="000D26AF">
        <w:t>He is a minister, communicator, traveler, and global health diplomat whose legacy continues to influence communities across continents.</w:t>
      </w: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pPr>
        <w:rPr>
          <w:b/>
          <w:bCs/>
        </w:rPr>
      </w:pPr>
      <w:r>
        <w:rPr>
          <w:b/>
          <w:bCs/>
        </w:rPr>
        <w:t xml:space="preserve">                                                                  </w:t>
      </w:r>
    </w:p>
    <w:p w:rsidR="00312402" w:rsidRDefault="00312402" w:rsidP="000D26AF">
      <w:pPr>
        <w:rPr>
          <w:b/>
          <w:bCs/>
        </w:rPr>
      </w:pPr>
    </w:p>
    <w:p w:rsidR="00312402" w:rsidRDefault="00312402" w:rsidP="000D26AF">
      <w:pPr>
        <w:rPr>
          <w:b/>
          <w:bCs/>
        </w:rPr>
      </w:pPr>
    </w:p>
    <w:p w:rsidR="00312402" w:rsidRDefault="00312402" w:rsidP="000D26AF">
      <w:pPr>
        <w:rPr>
          <w:b/>
          <w:bCs/>
        </w:rPr>
      </w:pPr>
    </w:p>
    <w:p w:rsidR="00312402" w:rsidRDefault="00312402" w:rsidP="000D26AF">
      <w:r>
        <w:rPr>
          <w:b/>
          <w:bCs/>
        </w:rPr>
        <w:t xml:space="preserve">                                                                  </w:t>
      </w:r>
      <w:r w:rsidR="000D26AF" w:rsidRPr="000D26AF">
        <w:rPr>
          <w:b/>
          <w:bCs/>
        </w:rPr>
        <w:t>Summary</w:t>
      </w:r>
    </w:p>
    <w:p w:rsidR="000D26AF" w:rsidRPr="000D26AF" w:rsidRDefault="000D26AF" w:rsidP="000D26AF">
      <w:r w:rsidRPr="000D26AF">
        <w:t>This book is a comprehensive, multi</w:t>
      </w:r>
      <w:r w:rsidRPr="000D26AF">
        <w:noBreakHyphen/>
        <w:t>continent exploration of chronic disease, addiction, global health leadership, and community transformation — written by a physician whose life and work span Africa, Europe, and North America.</w:t>
      </w:r>
    </w:p>
    <w:p w:rsidR="000D26AF" w:rsidRPr="000D26AF" w:rsidRDefault="000D26AF" w:rsidP="000D26AF">
      <w:r w:rsidRPr="000D26AF">
        <w:t>The book is divided into six sections:</w:t>
      </w:r>
    </w:p>
    <w:p w:rsidR="000D26AF" w:rsidRPr="000D26AF" w:rsidRDefault="000D26AF" w:rsidP="000D26AF">
      <w:pPr>
        <w:rPr>
          <w:b/>
          <w:bCs/>
        </w:rPr>
      </w:pPr>
      <w:r w:rsidRPr="000D26AF">
        <w:rPr>
          <w:b/>
          <w:bCs/>
        </w:rPr>
        <w:t>Section I — Foundations of Health and Leadership</w:t>
      </w:r>
    </w:p>
    <w:p w:rsidR="000D26AF" w:rsidRPr="000D26AF" w:rsidRDefault="000D26AF" w:rsidP="000D26AF">
      <w:r w:rsidRPr="000D26AF">
        <w:t>Introduces the author’s journey, medical formation, and global health calling.</w:t>
      </w:r>
    </w:p>
    <w:p w:rsidR="000D26AF" w:rsidRPr="000D26AF" w:rsidRDefault="000D26AF" w:rsidP="000D26AF">
      <w:pPr>
        <w:rPr>
          <w:b/>
          <w:bCs/>
        </w:rPr>
      </w:pPr>
      <w:r w:rsidRPr="000D26AF">
        <w:rPr>
          <w:b/>
          <w:bCs/>
        </w:rPr>
        <w:t>Section II — Obesity: A Global Epidemic</w:t>
      </w:r>
    </w:p>
    <w:p w:rsidR="000D26AF" w:rsidRPr="000D26AF" w:rsidRDefault="000D26AF" w:rsidP="000D26AF">
      <w:r w:rsidRPr="000D26AF">
        <w:t>Explores the science of obesity, its emotional and spiritual dimensions, and its manifestations across continents.</w:t>
      </w:r>
    </w:p>
    <w:p w:rsidR="000D26AF" w:rsidRPr="000D26AF" w:rsidRDefault="000D26AF" w:rsidP="000D26AF">
      <w:pPr>
        <w:rPr>
          <w:b/>
          <w:bCs/>
        </w:rPr>
      </w:pPr>
      <w:r w:rsidRPr="000D26AF">
        <w:rPr>
          <w:b/>
          <w:bCs/>
        </w:rPr>
        <w:t>Section III — Diabetes: The Silent Destroyer</w:t>
      </w:r>
    </w:p>
    <w:p w:rsidR="000D26AF" w:rsidRPr="000D26AF" w:rsidRDefault="000D26AF" w:rsidP="000D26AF">
      <w:r w:rsidRPr="000D26AF">
        <w:t>Provides a deep scientific, cultural, and global analysis of diabetes, its complications, and its impact on national development.</w:t>
      </w:r>
    </w:p>
    <w:p w:rsidR="000D26AF" w:rsidRPr="000D26AF" w:rsidRDefault="000D26AF" w:rsidP="000D26AF">
      <w:pPr>
        <w:rPr>
          <w:b/>
          <w:bCs/>
        </w:rPr>
      </w:pPr>
      <w:r w:rsidRPr="000D26AF">
        <w:rPr>
          <w:b/>
          <w:bCs/>
        </w:rPr>
        <w:t>Section IV — Lifestyle, Prevention, and Healing</w:t>
      </w:r>
    </w:p>
    <w:p w:rsidR="000D26AF" w:rsidRPr="000D26AF" w:rsidRDefault="000D26AF" w:rsidP="000D26AF">
      <w:r w:rsidRPr="000D26AF">
        <w:t>Offers practical, spiritual, and community</w:t>
      </w:r>
      <w:r w:rsidRPr="000D26AF">
        <w:noBreakHyphen/>
        <w:t>based strategies for preventing diabetes and reversing chronic disease.</w:t>
      </w:r>
    </w:p>
    <w:p w:rsidR="000D26AF" w:rsidRPr="000D26AF" w:rsidRDefault="000D26AF" w:rsidP="000D26AF">
      <w:pPr>
        <w:rPr>
          <w:b/>
          <w:bCs/>
        </w:rPr>
      </w:pPr>
      <w:r w:rsidRPr="000D26AF">
        <w:rPr>
          <w:b/>
          <w:bCs/>
        </w:rPr>
        <w:t>Section V — Addiction Recovery, Communication, and Community Transformation</w:t>
      </w:r>
    </w:p>
    <w:p w:rsidR="000D26AF" w:rsidRPr="000D26AF" w:rsidRDefault="000D26AF" w:rsidP="000D26AF">
      <w:r w:rsidRPr="000D26AF">
        <w:t>Shows how addiction recovery missions, communication leadership, and faith</w:t>
      </w:r>
      <w:r w:rsidRPr="000D26AF">
        <w:noBreakHyphen/>
        <w:t>based engagement transform individuals and communities.</w:t>
      </w:r>
    </w:p>
    <w:p w:rsidR="000D26AF" w:rsidRPr="000D26AF" w:rsidRDefault="000D26AF" w:rsidP="000D26AF">
      <w:pPr>
        <w:rPr>
          <w:b/>
          <w:bCs/>
        </w:rPr>
      </w:pPr>
      <w:r w:rsidRPr="000D26AF">
        <w:rPr>
          <w:b/>
          <w:bCs/>
        </w:rPr>
        <w:t>Section VI — Legacy, Leadership, and Global Impact</w:t>
      </w:r>
    </w:p>
    <w:p w:rsidR="000D26AF" w:rsidRPr="000D26AF" w:rsidRDefault="000D26AF" w:rsidP="000D26AF">
      <w:r w:rsidRPr="000D26AF">
        <w:t xml:space="preserve">Concludes with the </w:t>
      </w:r>
      <w:proofErr w:type="spellStart"/>
      <w:r w:rsidRPr="000D26AF">
        <w:t>Ntuba</w:t>
      </w:r>
      <w:proofErr w:type="spellEnd"/>
      <w:r w:rsidRPr="000D26AF">
        <w:t xml:space="preserve"> Global Legacy — a multi</w:t>
      </w:r>
      <w:r w:rsidRPr="000D26AF">
        <w:noBreakHyphen/>
        <w:t>continent story of leadership, service, and global health influence.</w:t>
      </w:r>
    </w:p>
    <w:p w:rsidR="000D26AF" w:rsidRPr="000D26AF" w:rsidRDefault="000D26AF" w:rsidP="000D26AF">
      <w:r w:rsidRPr="000D26AF">
        <w:rPr>
          <w:b/>
          <w:bCs/>
        </w:rPr>
        <w:t>Unique Value for Publishers:</w:t>
      </w:r>
    </w:p>
    <w:p w:rsidR="000D26AF" w:rsidRPr="000D26AF" w:rsidRDefault="000D26AF" w:rsidP="003D4AC1">
      <w:pPr>
        <w:numPr>
          <w:ilvl w:val="0"/>
          <w:numId w:val="206"/>
        </w:numPr>
      </w:pPr>
      <w:r w:rsidRPr="000D26AF">
        <w:lastRenderedPageBreak/>
        <w:t>A rare multi</w:t>
      </w:r>
      <w:r w:rsidRPr="000D26AF">
        <w:noBreakHyphen/>
        <w:t>continent perspective from a physician with extensive global health training.</w:t>
      </w:r>
    </w:p>
    <w:p w:rsidR="000D26AF" w:rsidRPr="000D26AF" w:rsidRDefault="000D26AF" w:rsidP="003D4AC1">
      <w:pPr>
        <w:numPr>
          <w:ilvl w:val="0"/>
          <w:numId w:val="206"/>
        </w:numPr>
      </w:pPr>
      <w:r w:rsidRPr="000D26AF">
        <w:t>Integration of medicine, public health, addiction recovery, communication, and ministry.</w:t>
      </w:r>
    </w:p>
    <w:p w:rsidR="000D26AF" w:rsidRPr="000D26AF" w:rsidRDefault="000D26AF" w:rsidP="003D4AC1">
      <w:pPr>
        <w:numPr>
          <w:ilvl w:val="0"/>
          <w:numId w:val="206"/>
        </w:numPr>
      </w:pPr>
      <w:r w:rsidRPr="000D26AF">
        <w:t>Rich storytelling grounded in real communities across Africa, Europe, and North America.</w:t>
      </w:r>
    </w:p>
    <w:p w:rsidR="000D26AF" w:rsidRPr="000D26AF" w:rsidRDefault="000D26AF" w:rsidP="003D4AC1">
      <w:pPr>
        <w:numPr>
          <w:ilvl w:val="0"/>
          <w:numId w:val="206"/>
        </w:numPr>
      </w:pPr>
      <w:r w:rsidRPr="000D26AF">
        <w:t>A powerful narrative of leadership, legacy, and global impact.</w:t>
      </w:r>
    </w:p>
    <w:p w:rsidR="000D26AF" w:rsidRPr="000D26AF" w:rsidRDefault="000D26AF" w:rsidP="003D4AC1">
      <w:pPr>
        <w:numPr>
          <w:ilvl w:val="0"/>
          <w:numId w:val="206"/>
        </w:numPr>
      </w:pPr>
      <w:r w:rsidRPr="000D26AF">
        <w:t>Strong relevance to global health, chronic disease, public policy, and community transformation markets.</w:t>
      </w:r>
    </w:p>
    <w:p w:rsidR="000D26AF" w:rsidRPr="000D26AF" w:rsidRDefault="000D26AF" w:rsidP="000D26AF">
      <w:r w:rsidRPr="000D26AF">
        <w:rPr>
          <w:b/>
          <w:bCs/>
        </w:rPr>
        <w:t>Audience:</w:t>
      </w:r>
    </w:p>
    <w:p w:rsidR="000D26AF" w:rsidRPr="000D26AF" w:rsidRDefault="000D26AF" w:rsidP="003D4AC1">
      <w:pPr>
        <w:numPr>
          <w:ilvl w:val="0"/>
          <w:numId w:val="207"/>
        </w:numPr>
      </w:pPr>
      <w:r w:rsidRPr="000D26AF">
        <w:t>Global health professionals</w:t>
      </w:r>
    </w:p>
    <w:p w:rsidR="000D26AF" w:rsidRPr="000D26AF" w:rsidRDefault="000D26AF" w:rsidP="003D4AC1">
      <w:pPr>
        <w:numPr>
          <w:ilvl w:val="0"/>
          <w:numId w:val="207"/>
        </w:numPr>
      </w:pPr>
      <w:r w:rsidRPr="000D26AF">
        <w:t>Medical practitioners</w:t>
      </w:r>
    </w:p>
    <w:p w:rsidR="000D26AF" w:rsidRPr="000D26AF" w:rsidRDefault="000D26AF" w:rsidP="003D4AC1">
      <w:pPr>
        <w:numPr>
          <w:ilvl w:val="0"/>
          <w:numId w:val="207"/>
        </w:numPr>
      </w:pPr>
      <w:r w:rsidRPr="000D26AF">
        <w:t>Public health leaders</w:t>
      </w:r>
    </w:p>
    <w:p w:rsidR="000D26AF" w:rsidRPr="000D26AF" w:rsidRDefault="000D26AF" w:rsidP="003D4AC1">
      <w:pPr>
        <w:numPr>
          <w:ilvl w:val="0"/>
          <w:numId w:val="207"/>
        </w:numPr>
      </w:pPr>
      <w:r w:rsidRPr="000D26AF">
        <w:t>Faith</w:t>
      </w:r>
      <w:r w:rsidRPr="000D26AF">
        <w:noBreakHyphen/>
        <w:t>based organizations</w:t>
      </w:r>
    </w:p>
    <w:p w:rsidR="000D26AF" w:rsidRPr="000D26AF" w:rsidRDefault="000D26AF" w:rsidP="003D4AC1">
      <w:pPr>
        <w:numPr>
          <w:ilvl w:val="0"/>
          <w:numId w:val="207"/>
        </w:numPr>
      </w:pPr>
      <w:r w:rsidRPr="000D26AF">
        <w:t>Policy makers</w:t>
      </w:r>
    </w:p>
    <w:p w:rsidR="000D26AF" w:rsidRPr="000D26AF" w:rsidRDefault="000D26AF" w:rsidP="003D4AC1">
      <w:pPr>
        <w:numPr>
          <w:ilvl w:val="0"/>
          <w:numId w:val="207"/>
        </w:numPr>
      </w:pPr>
      <w:r w:rsidRPr="000D26AF">
        <w:t>Academic institutions</w:t>
      </w:r>
    </w:p>
    <w:p w:rsidR="000D26AF" w:rsidRPr="000D26AF" w:rsidRDefault="000D26AF" w:rsidP="003D4AC1">
      <w:pPr>
        <w:numPr>
          <w:ilvl w:val="0"/>
          <w:numId w:val="207"/>
        </w:numPr>
      </w:pPr>
      <w:r w:rsidRPr="000D26AF">
        <w:t>Readers interested in global leadership and transformation</w:t>
      </w:r>
    </w:p>
    <w:p w:rsidR="000D26AF" w:rsidRPr="000D26AF" w:rsidRDefault="000D26AF" w:rsidP="000D26AF">
      <w:r w:rsidRPr="000D26AF">
        <w:t>This book stands as both a scientific resource and a leadership manifesto — a bridge between continents, cultures, and communities.</w:t>
      </w:r>
    </w:p>
    <w:p w:rsidR="000D26AF" w:rsidRPr="000D26AF" w:rsidRDefault="000D26AF" w:rsidP="000D26AF">
      <w:r w:rsidRPr="000D26AF">
        <w:t>If you want, I can now create:</w:t>
      </w:r>
    </w:p>
    <w:p w:rsidR="000D26AF" w:rsidRPr="000D26AF" w:rsidRDefault="000D26AF" w:rsidP="000D26AF">
      <w:r w:rsidRPr="000D26AF">
        <w:rPr>
          <w:rFonts w:ascii="Segoe UI Emoji" w:hAnsi="Segoe UI Emoji" w:cs="Segoe UI Emoji"/>
        </w:rPr>
        <w:t>🔹</w:t>
      </w:r>
      <w:r w:rsidRPr="000D26AF">
        <w:t xml:space="preserve"> </w:t>
      </w:r>
      <w:r w:rsidRPr="000D26AF">
        <w:rPr>
          <w:b/>
          <w:bCs/>
        </w:rPr>
        <w:t>Back Cover Summary</w:t>
      </w:r>
      <w:r w:rsidRPr="000D26AF">
        <w:t xml:space="preserve"> </w:t>
      </w:r>
      <w:r w:rsidRPr="000D26AF">
        <w:rPr>
          <w:rFonts w:ascii="Segoe UI Emoji" w:hAnsi="Segoe UI Emoji" w:cs="Segoe UI Emoji"/>
        </w:rPr>
        <w:t>🔹</w:t>
      </w:r>
      <w:r w:rsidRPr="000D26AF">
        <w:t xml:space="preserve"> </w:t>
      </w:r>
      <w:r w:rsidRPr="000D26AF">
        <w:rPr>
          <w:b/>
          <w:bCs/>
        </w:rPr>
        <w:t>Table of Contents (Finalized)</w:t>
      </w:r>
      <w:r w:rsidRPr="000D26AF">
        <w:t xml:space="preserve"> </w:t>
      </w:r>
      <w:r w:rsidRPr="000D26AF">
        <w:rPr>
          <w:rFonts w:ascii="Segoe UI Emoji" w:hAnsi="Segoe UI Emoji" w:cs="Segoe UI Emoji"/>
        </w:rPr>
        <w:t>🔹</w:t>
      </w:r>
      <w:r w:rsidRPr="000D26AF">
        <w:t xml:space="preserve"> </w:t>
      </w:r>
      <w:r w:rsidRPr="000D26AF">
        <w:rPr>
          <w:b/>
          <w:bCs/>
        </w:rPr>
        <w:t>Publisher Query Letter</w:t>
      </w:r>
      <w:r w:rsidRPr="000D26AF">
        <w:t xml:space="preserve"> </w:t>
      </w:r>
      <w:r w:rsidRPr="000D26AF">
        <w:rPr>
          <w:rFonts w:ascii="Segoe UI Emoji" w:hAnsi="Segoe UI Emoji" w:cs="Segoe UI Emoji"/>
        </w:rPr>
        <w:t>🔹</w:t>
      </w:r>
      <w:r w:rsidRPr="000D26AF">
        <w:t xml:space="preserve"> </w:t>
      </w:r>
      <w:r w:rsidRPr="000D26AF">
        <w:rPr>
          <w:b/>
          <w:bCs/>
        </w:rPr>
        <w:t>Press Kit Materials</w:t>
      </w:r>
    </w:p>
    <w:p w:rsidR="000D26AF" w:rsidRPr="000D26AF" w:rsidRDefault="000D26AF" w:rsidP="000D26AF">
      <w:r w:rsidRPr="000D26AF">
        <w:t>Just tell me your next step.</w:t>
      </w:r>
    </w:p>
    <w:p w:rsidR="000D26AF" w:rsidRPr="000D26AF" w:rsidRDefault="000D26AF" w:rsidP="000D26AF">
      <w:r w:rsidRPr="000D26AF">
        <w:t xml:space="preserve">Back Cover Summary </w:t>
      </w:r>
      <w:r w:rsidRPr="000D26AF">
        <w:rPr>
          <w:rFonts w:ascii="Segoe UI Emoji" w:hAnsi="Segoe UI Emoji" w:cs="Segoe UI Emoji"/>
        </w:rPr>
        <w:t>🔹</w:t>
      </w:r>
      <w:r w:rsidRPr="000D26AF">
        <w:t xml:space="preserve"> Table of Contents (Finalized) </w:t>
      </w:r>
      <w:r w:rsidRPr="000D26AF">
        <w:rPr>
          <w:rFonts w:ascii="Segoe UI Emoji" w:hAnsi="Segoe UI Emoji" w:cs="Segoe UI Emoji"/>
        </w:rPr>
        <w:t>🔹</w:t>
      </w:r>
      <w:r w:rsidRPr="000D26AF">
        <w:t xml:space="preserve"> Publisher Query Letter </w:t>
      </w:r>
      <w:r w:rsidRPr="000D26AF">
        <w:rPr>
          <w:rFonts w:ascii="Segoe UI Emoji" w:hAnsi="Segoe UI Emoji" w:cs="Segoe UI Emoji"/>
        </w:rPr>
        <w:t>🔹</w:t>
      </w:r>
      <w:r w:rsidRPr="000D26AF">
        <w:t xml:space="preserve"> Press Kit Materials</w:t>
      </w:r>
    </w:p>
    <w:p w:rsidR="000D26AF" w:rsidRPr="000D26AF" w:rsidRDefault="000D26AF" w:rsidP="000D26AF">
      <w:r w:rsidRPr="000D26AF">
        <w:t xml:space="preserve">Here are </w:t>
      </w:r>
      <w:r w:rsidRPr="000D26AF">
        <w:rPr>
          <w:b/>
          <w:bCs/>
        </w:rPr>
        <w:t>all four final publishing components</w:t>
      </w:r>
      <w:r w:rsidRPr="000D26AF">
        <w:t xml:space="preserve"> you requested — crafted in your authoritative, cinematic, legacy</w:t>
      </w:r>
      <w:r w:rsidRPr="000D26AF">
        <w:noBreakHyphen/>
        <w:t>anchored voice. These are polished, professional, and ready for inclusion in your book proposal, back matter, and press kit.</w:t>
      </w:r>
    </w:p>
    <w:p w:rsidR="000D26AF" w:rsidRPr="000D26AF" w:rsidRDefault="000D26AF" w:rsidP="000D26AF">
      <w:r w:rsidRPr="000D26AF">
        <w:t>Your open AOL Mail tab is unrelated, so I will proceed directly with the content.</w:t>
      </w:r>
    </w:p>
    <w:p w:rsidR="000D26AF" w:rsidRPr="000D26AF" w:rsidRDefault="000D26AF" w:rsidP="000D26AF">
      <w:pPr>
        <w:rPr>
          <w:b/>
          <w:bCs/>
        </w:rPr>
      </w:pPr>
      <w:r w:rsidRPr="000D26AF">
        <w:rPr>
          <w:b/>
          <w:bCs/>
        </w:rPr>
        <w:lastRenderedPageBreak/>
        <w:t>Back Cover Summary</w:t>
      </w:r>
    </w:p>
    <w:p w:rsidR="000D26AF" w:rsidRPr="000D26AF" w:rsidRDefault="000D26AF" w:rsidP="000D26AF">
      <w:r w:rsidRPr="000D26AF">
        <w:rPr>
          <w:b/>
          <w:bCs/>
        </w:rPr>
        <w:t>A physician’s journey across continents becomes a global blueprint for healing.</w:t>
      </w:r>
    </w:p>
    <w:p w:rsidR="000D26AF" w:rsidRPr="000D26AF" w:rsidRDefault="000D26AF" w:rsidP="000D26AF">
      <w:r w:rsidRPr="000D26AF">
        <w:t xml:space="preserve">From the villages of Cameroon to the wards of Nigeria, from the hospitals of Houston and Detroit to the historic streets of Paris, Milan, and Heidelberg, </w:t>
      </w:r>
      <w:r w:rsidRPr="000D26AF">
        <w:rPr>
          <w:b/>
          <w:bCs/>
        </w:rPr>
        <w:t xml:space="preserve">Dr. </w:t>
      </w:r>
      <w:proofErr w:type="spellStart"/>
      <w:r w:rsidRPr="000D26AF">
        <w:rPr>
          <w:b/>
          <w:bCs/>
        </w:rPr>
        <w:t>Akwo</w:t>
      </w:r>
      <w:proofErr w:type="spellEnd"/>
      <w:r w:rsidRPr="000D26AF">
        <w:rPr>
          <w:b/>
          <w:bCs/>
        </w:rPr>
        <w:t xml:space="preserve"> Thompson </w:t>
      </w:r>
      <w:proofErr w:type="spellStart"/>
      <w:r w:rsidRPr="000D26AF">
        <w:rPr>
          <w:b/>
          <w:bCs/>
        </w:rPr>
        <w:t>Ntuba</w:t>
      </w:r>
      <w:proofErr w:type="spellEnd"/>
      <w:r w:rsidRPr="000D26AF">
        <w:t xml:space="preserve"> has witnessed the world’s most pressing health challenges — obesity, diabetes, addiction, and community breakdown — up close.</w:t>
      </w:r>
    </w:p>
    <w:p w:rsidR="000D26AF" w:rsidRPr="000D26AF" w:rsidRDefault="000D26AF" w:rsidP="000D26AF">
      <w:r w:rsidRPr="000D26AF">
        <w:t>This book is the story of how one life, shaped by medicine, ministry, communication, and global travel, became a bridge between cultures and a catalyst for transformation.</w:t>
      </w:r>
    </w:p>
    <w:p w:rsidR="000D26AF" w:rsidRPr="000D26AF" w:rsidRDefault="000D26AF" w:rsidP="000D26AF">
      <w:r w:rsidRPr="000D26AF">
        <w:t>Inside these pages, readers will discover:</w:t>
      </w:r>
    </w:p>
    <w:p w:rsidR="000D26AF" w:rsidRPr="000D26AF" w:rsidRDefault="000D26AF" w:rsidP="003D4AC1">
      <w:pPr>
        <w:numPr>
          <w:ilvl w:val="0"/>
          <w:numId w:val="208"/>
        </w:numPr>
      </w:pPr>
      <w:r w:rsidRPr="000D26AF">
        <w:t>Why obesity and diabetes are not just medical conditions but global development crises</w:t>
      </w:r>
    </w:p>
    <w:p w:rsidR="000D26AF" w:rsidRPr="000D26AF" w:rsidRDefault="000D26AF" w:rsidP="003D4AC1">
      <w:pPr>
        <w:numPr>
          <w:ilvl w:val="0"/>
          <w:numId w:val="208"/>
        </w:numPr>
      </w:pPr>
      <w:r w:rsidRPr="000D26AF">
        <w:t>How addiction destroys silently — and how communities can fight back</w:t>
      </w:r>
    </w:p>
    <w:p w:rsidR="000D26AF" w:rsidRPr="000D26AF" w:rsidRDefault="000D26AF" w:rsidP="003D4AC1">
      <w:pPr>
        <w:numPr>
          <w:ilvl w:val="0"/>
          <w:numId w:val="208"/>
        </w:numPr>
      </w:pPr>
      <w:r w:rsidRPr="000D26AF">
        <w:t>Why communication is the most powerful tool in healing</w:t>
      </w:r>
    </w:p>
    <w:p w:rsidR="000D26AF" w:rsidRPr="000D26AF" w:rsidRDefault="000D26AF" w:rsidP="003D4AC1">
      <w:pPr>
        <w:numPr>
          <w:ilvl w:val="0"/>
          <w:numId w:val="208"/>
        </w:numPr>
      </w:pPr>
      <w:r w:rsidRPr="000D26AF">
        <w:t>How faith, culture, and leadership shape public health outcomes</w:t>
      </w:r>
    </w:p>
    <w:p w:rsidR="000D26AF" w:rsidRPr="000D26AF" w:rsidRDefault="000D26AF" w:rsidP="003D4AC1">
      <w:pPr>
        <w:numPr>
          <w:ilvl w:val="0"/>
          <w:numId w:val="208"/>
        </w:numPr>
      </w:pPr>
      <w:r w:rsidRPr="000D26AF">
        <w:t>What global health leadership looks like in practice</w:t>
      </w:r>
    </w:p>
    <w:p w:rsidR="000D26AF" w:rsidRPr="000D26AF" w:rsidRDefault="000D26AF" w:rsidP="003D4AC1">
      <w:pPr>
        <w:numPr>
          <w:ilvl w:val="0"/>
          <w:numId w:val="208"/>
        </w:numPr>
      </w:pPr>
      <w:r w:rsidRPr="000D26AF">
        <w:t>How one family’s legacy became a multi</w:t>
      </w:r>
      <w:r w:rsidRPr="000D26AF">
        <w:noBreakHyphen/>
        <w:t>continent mission</w:t>
      </w:r>
    </w:p>
    <w:p w:rsidR="000D26AF" w:rsidRPr="000D26AF" w:rsidRDefault="000D26AF" w:rsidP="000D26AF">
      <w:r w:rsidRPr="000D26AF">
        <w:t>This is more than a book. It is a movement — a call to action for leaders, families, churches, and nations.</w:t>
      </w:r>
    </w:p>
    <w:p w:rsidR="000D26AF" w:rsidRPr="000D26AF" w:rsidRDefault="000D26AF" w:rsidP="000D26AF">
      <w:r w:rsidRPr="000D26AF">
        <w:rPr>
          <w:b/>
          <w:bCs/>
        </w:rPr>
        <w:t xml:space="preserve">The </w:t>
      </w:r>
      <w:proofErr w:type="spellStart"/>
      <w:r w:rsidRPr="000D26AF">
        <w:rPr>
          <w:b/>
          <w:bCs/>
        </w:rPr>
        <w:t>Ntuba</w:t>
      </w:r>
      <w:proofErr w:type="spellEnd"/>
      <w:r w:rsidRPr="000D26AF">
        <w:rPr>
          <w:b/>
          <w:bCs/>
        </w:rPr>
        <w:t xml:space="preserve"> Global Legacy continues — and now, you are part of it.</w:t>
      </w:r>
    </w:p>
    <w:p w:rsidR="00312402" w:rsidRDefault="00312402" w:rsidP="000D26AF">
      <w:pPr>
        <w:rPr>
          <w:b/>
          <w:bCs/>
        </w:rPr>
      </w:pPr>
    </w:p>
    <w:p w:rsidR="00312402" w:rsidRDefault="00312402" w:rsidP="000D26AF">
      <w:pPr>
        <w:rPr>
          <w:b/>
          <w:bCs/>
        </w:rPr>
      </w:pPr>
    </w:p>
    <w:p w:rsidR="000D26AF" w:rsidRPr="000D26AF" w:rsidRDefault="00312402" w:rsidP="000D26AF">
      <w:pPr>
        <w:rPr>
          <w:b/>
          <w:bCs/>
        </w:rPr>
      </w:pPr>
      <w:r>
        <w:rPr>
          <w:b/>
          <w:bCs/>
        </w:rPr>
        <w:t xml:space="preserve">                                                   </w:t>
      </w:r>
      <w:r w:rsidR="000D26AF" w:rsidRPr="000D26AF">
        <w:rPr>
          <w:b/>
          <w:bCs/>
        </w:rPr>
        <w:t>Author Overview</w:t>
      </w:r>
    </w:p>
    <w:p w:rsidR="000D26AF" w:rsidRPr="000D26AF" w:rsidRDefault="000D26AF" w:rsidP="000D26AF">
      <w:r w:rsidRPr="000D26AF">
        <w:t xml:space="preserve">Dr. </w:t>
      </w:r>
      <w:proofErr w:type="spellStart"/>
      <w:r w:rsidRPr="000D26AF">
        <w:t>Akwo</w:t>
      </w:r>
      <w:proofErr w:type="spellEnd"/>
      <w:r w:rsidRPr="000D26AF">
        <w:t xml:space="preserve"> Thompson </w:t>
      </w:r>
      <w:proofErr w:type="spellStart"/>
      <w:r w:rsidRPr="000D26AF">
        <w:t>Ntuba</w:t>
      </w:r>
      <w:proofErr w:type="spellEnd"/>
      <w:r w:rsidRPr="000D26AF">
        <w:t xml:space="preserve"> is a global physician</w:t>
      </w:r>
      <w:r w:rsidRPr="000D26AF">
        <w:noBreakHyphen/>
        <w:t>communicator, addiction recovery specialist, and public health leader whose work spans Africa, Europe, and North America. Trained at Johns Hopkins University with nearly 80 global health certifications, he is a respected voice in chronic disease prevention, community transformation, and global health diplomacy.</w:t>
      </w:r>
    </w:p>
    <w:p w:rsidR="000D26AF" w:rsidRPr="000D26AF" w:rsidRDefault="000D26AF" w:rsidP="000D26AF">
      <w:pPr>
        <w:rPr>
          <w:b/>
          <w:bCs/>
        </w:rPr>
      </w:pPr>
      <w:r w:rsidRPr="000D26AF">
        <w:rPr>
          <w:b/>
          <w:bCs/>
        </w:rPr>
        <w:t>Key Themes of the Book</w:t>
      </w:r>
    </w:p>
    <w:p w:rsidR="000D26AF" w:rsidRPr="000D26AF" w:rsidRDefault="000D26AF" w:rsidP="003D4AC1">
      <w:pPr>
        <w:numPr>
          <w:ilvl w:val="0"/>
          <w:numId w:val="209"/>
        </w:numPr>
      </w:pPr>
      <w:r w:rsidRPr="000D26AF">
        <w:t>Global obesity and diabetes epidemics</w:t>
      </w:r>
    </w:p>
    <w:p w:rsidR="000D26AF" w:rsidRPr="000D26AF" w:rsidRDefault="000D26AF" w:rsidP="003D4AC1">
      <w:pPr>
        <w:numPr>
          <w:ilvl w:val="0"/>
          <w:numId w:val="209"/>
        </w:numPr>
      </w:pPr>
      <w:r w:rsidRPr="000D26AF">
        <w:t>Addiction recovery missions</w:t>
      </w:r>
    </w:p>
    <w:p w:rsidR="000D26AF" w:rsidRPr="000D26AF" w:rsidRDefault="000D26AF" w:rsidP="003D4AC1">
      <w:pPr>
        <w:numPr>
          <w:ilvl w:val="0"/>
          <w:numId w:val="209"/>
        </w:numPr>
      </w:pPr>
      <w:r w:rsidRPr="000D26AF">
        <w:lastRenderedPageBreak/>
        <w:t>Faith</w:t>
      </w:r>
      <w:r w:rsidRPr="000D26AF">
        <w:noBreakHyphen/>
        <w:t>based healing and community engagement</w:t>
      </w:r>
    </w:p>
    <w:p w:rsidR="000D26AF" w:rsidRPr="000D26AF" w:rsidRDefault="000D26AF" w:rsidP="003D4AC1">
      <w:pPr>
        <w:numPr>
          <w:ilvl w:val="0"/>
          <w:numId w:val="209"/>
        </w:numPr>
      </w:pPr>
      <w:r w:rsidRPr="000D26AF">
        <w:t>Public health leadership</w:t>
      </w:r>
    </w:p>
    <w:p w:rsidR="000D26AF" w:rsidRPr="000D26AF" w:rsidRDefault="000D26AF" w:rsidP="003D4AC1">
      <w:pPr>
        <w:numPr>
          <w:ilvl w:val="0"/>
          <w:numId w:val="209"/>
        </w:numPr>
      </w:pPr>
      <w:r w:rsidRPr="000D26AF">
        <w:t>Cross</w:t>
      </w:r>
      <w:r w:rsidRPr="000D26AF">
        <w:noBreakHyphen/>
        <w:t>continental cultural insights</w:t>
      </w:r>
    </w:p>
    <w:p w:rsidR="000D26AF" w:rsidRPr="000D26AF" w:rsidRDefault="000D26AF" w:rsidP="003D4AC1">
      <w:pPr>
        <w:numPr>
          <w:ilvl w:val="0"/>
          <w:numId w:val="209"/>
        </w:numPr>
      </w:pPr>
      <w:r w:rsidRPr="000D26AF">
        <w:t>Communication as a tool for transformation</w:t>
      </w:r>
    </w:p>
    <w:p w:rsidR="000D26AF" w:rsidRPr="000D26AF" w:rsidRDefault="000D26AF" w:rsidP="003D4AC1">
      <w:pPr>
        <w:numPr>
          <w:ilvl w:val="0"/>
          <w:numId w:val="209"/>
        </w:numPr>
      </w:pPr>
      <w:r w:rsidRPr="000D26AF">
        <w:t>Legacy building and global impact</w:t>
      </w:r>
    </w:p>
    <w:p w:rsidR="000D26AF" w:rsidRPr="000D26AF" w:rsidRDefault="000D26AF" w:rsidP="000D26AF">
      <w:pPr>
        <w:rPr>
          <w:b/>
          <w:bCs/>
        </w:rPr>
      </w:pPr>
      <w:r w:rsidRPr="000D26AF">
        <w:rPr>
          <w:b/>
          <w:bCs/>
        </w:rPr>
        <w:t>Why This Book Matters</w:t>
      </w:r>
    </w:p>
    <w:p w:rsidR="000D26AF" w:rsidRPr="000D26AF" w:rsidRDefault="000D26AF" w:rsidP="003D4AC1">
      <w:pPr>
        <w:numPr>
          <w:ilvl w:val="0"/>
          <w:numId w:val="210"/>
        </w:numPr>
      </w:pPr>
      <w:r w:rsidRPr="000D26AF">
        <w:t>Addresses chronic diseases affecting billions</w:t>
      </w:r>
    </w:p>
    <w:p w:rsidR="000D26AF" w:rsidRPr="000D26AF" w:rsidRDefault="000D26AF" w:rsidP="003D4AC1">
      <w:pPr>
        <w:numPr>
          <w:ilvl w:val="0"/>
          <w:numId w:val="210"/>
        </w:numPr>
      </w:pPr>
      <w:r w:rsidRPr="000D26AF">
        <w:t>Offers a multi</w:t>
      </w:r>
      <w:r w:rsidRPr="000D26AF">
        <w:noBreakHyphen/>
        <w:t>continent perspective rarely seen in global health literature</w:t>
      </w:r>
    </w:p>
    <w:p w:rsidR="000D26AF" w:rsidRPr="000D26AF" w:rsidRDefault="000D26AF" w:rsidP="003D4AC1">
      <w:pPr>
        <w:numPr>
          <w:ilvl w:val="0"/>
          <w:numId w:val="210"/>
        </w:numPr>
      </w:pPr>
      <w:r w:rsidRPr="000D26AF">
        <w:t>Integrates medicine, ministry, communication, and leadership</w:t>
      </w:r>
    </w:p>
    <w:p w:rsidR="000D26AF" w:rsidRPr="000D26AF" w:rsidRDefault="000D26AF" w:rsidP="003D4AC1">
      <w:pPr>
        <w:numPr>
          <w:ilvl w:val="0"/>
          <w:numId w:val="210"/>
        </w:numPr>
      </w:pPr>
      <w:r w:rsidRPr="000D26AF">
        <w:t>Provides actionable strategies for communities and institutions</w:t>
      </w:r>
    </w:p>
    <w:p w:rsidR="000D26AF" w:rsidRPr="000D26AF" w:rsidRDefault="000D26AF" w:rsidP="003D4AC1">
      <w:pPr>
        <w:numPr>
          <w:ilvl w:val="0"/>
          <w:numId w:val="210"/>
        </w:numPr>
      </w:pPr>
      <w:r w:rsidRPr="000D26AF">
        <w:t>Speaks to both scientific and faith</w:t>
      </w:r>
      <w:r w:rsidRPr="000D26AF">
        <w:noBreakHyphen/>
        <w:t>based audiences</w:t>
      </w:r>
    </w:p>
    <w:p w:rsidR="000D26AF" w:rsidRPr="000D26AF" w:rsidRDefault="000D26AF" w:rsidP="000D26AF">
      <w:pPr>
        <w:rPr>
          <w:b/>
          <w:bCs/>
        </w:rPr>
      </w:pPr>
      <w:r w:rsidRPr="000D26AF">
        <w:rPr>
          <w:b/>
          <w:bCs/>
        </w:rPr>
        <w:t>Suggested Interview Topics</w:t>
      </w:r>
    </w:p>
    <w:p w:rsidR="000D26AF" w:rsidRPr="000D26AF" w:rsidRDefault="000D26AF" w:rsidP="003D4AC1">
      <w:pPr>
        <w:numPr>
          <w:ilvl w:val="0"/>
          <w:numId w:val="211"/>
        </w:numPr>
      </w:pPr>
      <w:r w:rsidRPr="000D26AF">
        <w:t xml:space="preserve">The </w:t>
      </w:r>
      <w:proofErr w:type="spellStart"/>
      <w:r w:rsidRPr="000D26AF">
        <w:t>Ntuba</w:t>
      </w:r>
      <w:proofErr w:type="spellEnd"/>
      <w:r w:rsidRPr="000D26AF">
        <w:t xml:space="preserve"> Global Legacy</w:t>
      </w:r>
    </w:p>
    <w:p w:rsidR="000D26AF" w:rsidRPr="000D26AF" w:rsidRDefault="000D26AF" w:rsidP="003D4AC1">
      <w:pPr>
        <w:numPr>
          <w:ilvl w:val="0"/>
          <w:numId w:val="211"/>
        </w:numPr>
      </w:pPr>
      <w:r w:rsidRPr="000D26AF">
        <w:t>How chronic disease affects national development</w:t>
      </w:r>
    </w:p>
    <w:p w:rsidR="000D26AF" w:rsidRPr="000D26AF" w:rsidRDefault="000D26AF" w:rsidP="003D4AC1">
      <w:pPr>
        <w:numPr>
          <w:ilvl w:val="0"/>
          <w:numId w:val="211"/>
        </w:numPr>
      </w:pPr>
      <w:r w:rsidRPr="000D26AF">
        <w:t>The emotional and spiritual roots of addiction</w:t>
      </w:r>
    </w:p>
    <w:p w:rsidR="000D26AF" w:rsidRPr="000D26AF" w:rsidRDefault="000D26AF" w:rsidP="003D4AC1">
      <w:pPr>
        <w:numPr>
          <w:ilvl w:val="0"/>
          <w:numId w:val="211"/>
        </w:numPr>
      </w:pPr>
      <w:r w:rsidRPr="000D26AF">
        <w:t>Lessons from traveling across almost all 50 U.S. states</w:t>
      </w:r>
    </w:p>
    <w:p w:rsidR="000D26AF" w:rsidRPr="000D26AF" w:rsidRDefault="000D26AF" w:rsidP="003D4AC1">
      <w:pPr>
        <w:numPr>
          <w:ilvl w:val="0"/>
          <w:numId w:val="211"/>
        </w:numPr>
      </w:pPr>
      <w:r w:rsidRPr="000D26AF">
        <w:t>What African, European, and American health systems teach us</w:t>
      </w:r>
    </w:p>
    <w:p w:rsidR="000D26AF" w:rsidRPr="000D26AF" w:rsidRDefault="000D26AF" w:rsidP="003D4AC1">
      <w:pPr>
        <w:numPr>
          <w:ilvl w:val="0"/>
          <w:numId w:val="211"/>
        </w:numPr>
      </w:pPr>
      <w:r w:rsidRPr="000D26AF">
        <w:t>The role of faith communities in public health</w:t>
      </w:r>
    </w:p>
    <w:p w:rsidR="000D26AF" w:rsidRPr="000D26AF" w:rsidRDefault="000D26AF" w:rsidP="003D4AC1">
      <w:pPr>
        <w:numPr>
          <w:ilvl w:val="0"/>
          <w:numId w:val="211"/>
        </w:numPr>
      </w:pPr>
      <w:r w:rsidRPr="000D26AF">
        <w:t>How communication heals communities</w:t>
      </w:r>
    </w:p>
    <w:p w:rsidR="000D26AF" w:rsidRPr="000D26AF" w:rsidRDefault="000D26AF" w:rsidP="003D4AC1">
      <w:pPr>
        <w:numPr>
          <w:ilvl w:val="0"/>
          <w:numId w:val="211"/>
        </w:numPr>
      </w:pPr>
      <w:r w:rsidRPr="000D26AF">
        <w:t>Building global health leadership</w:t>
      </w:r>
    </w:p>
    <w:p w:rsidR="000D26AF" w:rsidRPr="000D26AF" w:rsidRDefault="002D6E3B" w:rsidP="003D4AC1">
      <w:pPr>
        <w:numPr>
          <w:ilvl w:val="0"/>
          <w:numId w:val="212"/>
        </w:numPr>
      </w:pPr>
      <w:r w:rsidRPr="000D26AF">
        <w:t xml:space="preserve"> </w:t>
      </w:r>
      <w:r w:rsidR="000D26AF" w:rsidRPr="000D26AF">
        <w:t>“Healing begins with communication.”</w:t>
      </w:r>
    </w:p>
    <w:p w:rsidR="000D26AF" w:rsidRPr="000D26AF" w:rsidRDefault="000D26AF" w:rsidP="003D4AC1">
      <w:pPr>
        <w:numPr>
          <w:ilvl w:val="0"/>
          <w:numId w:val="212"/>
        </w:numPr>
      </w:pPr>
      <w:r w:rsidRPr="000D26AF">
        <w:t>“Obesity and diabetes are not just medical conditions — they are global development crises.”</w:t>
      </w:r>
    </w:p>
    <w:p w:rsidR="000D26AF" w:rsidRPr="000D26AF" w:rsidRDefault="000D26AF" w:rsidP="003D4AC1">
      <w:pPr>
        <w:numPr>
          <w:ilvl w:val="0"/>
          <w:numId w:val="212"/>
        </w:numPr>
      </w:pPr>
      <w:r w:rsidRPr="000D26AF">
        <w:t>“Addiction recovery is one of the most important missions of global health.”</w:t>
      </w:r>
    </w:p>
    <w:p w:rsidR="000D26AF" w:rsidRPr="000D26AF" w:rsidRDefault="000D26AF" w:rsidP="003D4AC1">
      <w:pPr>
        <w:numPr>
          <w:ilvl w:val="0"/>
          <w:numId w:val="212"/>
        </w:numPr>
      </w:pPr>
      <w:r w:rsidRPr="000D26AF">
        <w:t>“Legacy is built through service, leadership, and purpose.”</w:t>
      </w:r>
    </w:p>
    <w:p w:rsidR="000D26AF" w:rsidRPr="000D26AF" w:rsidRDefault="000D26AF" w:rsidP="003D4AC1">
      <w:pPr>
        <w:numPr>
          <w:ilvl w:val="0"/>
          <w:numId w:val="212"/>
        </w:numPr>
      </w:pPr>
      <w:r w:rsidRPr="000D26AF">
        <w:lastRenderedPageBreak/>
        <w:t xml:space="preserve">“The </w:t>
      </w:r>
      <w:proofErr w:type="spellStart"/>
      <w:r w:rsidRPr="000D26AF">
        <w:t>Ntuba</w:t>
      </w:r>
      <w:proofErr w:type="spellEnd"/>
      <w:r w:rsidRPr="000D26AF">
        <w:t xml:space="preserve"> Global Legacy is a bridge between continents, cultures, and communities.”</w:t>
      </w:r>
    </w:p>
    <w:p w:rsidR="000D26AF" w:rsidRPr="000D26AF" w:rsidRDefault="000D26AF" w:rsidP="000D26AF"/>
    <w:p w:rsidR="000D26AF" w:rsidRDefault="000D26AF" w:rsidP="000D26AF"/>
    <w:sectPr w:rsidR="000D26AF">
      <w:footerReference w:type="default" r:id="rId8"/>
      <w:pgSz w:w="12240" w:h="15840"/>
      <w:pgMar w:top="1728"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049C" w:rsidRDefault="0003049C" w:rsidP="00C6554A">
      <w:pPr>
        <w:spacing w:before="0" w:after="0" w:line="240" w:lineRule="auto"/>
      </w:pPr>
      <w:r>
        <w:separator/>
      </w:r>
    </w:p>
  </w:endnote>
  <w:endnote w:type="continuationSeparator" w:id="0">
    <w:p w:rsidR="0003049C" w:rsidRDefault="0003049C" w:rsidP="00C655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26AF" w:rsidRDefault="000D26AF">
    <w:pPr>
      <w:pStyle w:val="Footer"/>
    </w:pPr>
    <w:r>
      <w:t xml:space="preserve">Page </w:t>
    </w:r>
    <w:r>
      <w:fldChar w:fldCharType="begin"/>
    </w:r>
    <w:r>
      <w:instrText xml:space="preserve"> PAGE  \* Arabic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049C" w:rsidRDefault="0003049C" w:rsidP="00C6554A">
      <w:pPr>
        <w:spacing w:before="0" w:after="0" w:line="240" w:lineRule="auto"/>
      </w:pPr>
      <w:r>
        <w:separator/>
      </w:r>
    </w:p>
  </w:footnote>
  <w:footnote w:type="continuationSeparator" w:id="0">
    <w:p w:rsidR="0003049C" w:rsidRDefault="0003049C" w:rsidP="00C6554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B87E3E7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BAA6FCB4"/>
    <w:lvl w:ilvl="0">
      <w:start w:val="1"/>
      <w:numFmt w:val="bullet"/>
      <w:pStyle w:val="ListBullet"/>
      <w:lvlText w:val="−"/>
      <w:lvlJc w:val="left"/>
      <w:pPr>
        <w:ind w:left="720" w:hanging="360"/>
      </w:pPr>
      <w:rPr>
        <w:rFonts w:ascii="Century Gothic" w:hAnsi="Century Gothic" w:hint="default"/>
        <w:color w:val="0D0D0D" w:themeColor="text1" w:themeTint="F2"/>
      </w:rPr>
    </w:lvl>
  </w:abstractNum>
  <w:abstractNum w:abstractNumId="2" w15:restartNumberingAfterBreak="0">
    <w:nsid w:val="00B13FE5"/>
    <w:multiLevelType w:val="multilevel"/>
    <w:tmpl w:val="C5561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CD7418"/>
    <w:multiLevelType w:val="multilevel"/>
    <w:tmpl w:val="0BD06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A24952"/>
    <w:multiLevelType w:val="multilevel"/>
    <w:tmpl w:val="3E2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AD735F"/>
    <w:multiLevelType w:val="multilevel"/>
    <w:tmpl w:val="B98E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B07099"/>
    <w:multiLevelType w:val="multilevel"/>
    <w:tmpl w:val="D81EA2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3A50C4"/>
    <w:multiLevelType w:val="multilevel"/>
    <w:tmpl w:val="6D7216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AD1B68"/>
    <w:multiLevelType w:val="multilevel"/>
    <w:tmpl w:val="49E2E1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D22285"/>
    <w:multiLevelType w:val="multilevel"/>
    <w:tmpl w:val="09C08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E5778E"/>
    <w:multiLevelType w:val="multilevel"/>
    <w:tmpl w:val="98521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F564FF"/>
    <w:multiLevelType w:val="multilevel"/>
    <w:tmpl w:val="D0563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1B6186"/>
    <w:multiLevelType w:val="multilevel"/>
    <w:tmpl w:val="5EB26D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93673C"/>
    <w:multiLevelType w:val="multilevel"/>
    <w:tmpl w:val="6EEE3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05691F"/>
    <w:multiLevelType w:val="multilevel"/>
    <w:tmpl w:val="0ED680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B55E09"/>
    <w:multiLevelType w:val="multilevel"/>
    <w:tmpl w:val="84A40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853050A"/>
    <w:multiLevelType w:val="multilevel"/>
    <w:tmpl w:val="E3E0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8665A54"/>
    <w:multiLevelType w:val="multilevel"/>
    <w:tmpl w:val="25DE2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8B7120"/>
    <w:multiLevelType w:val="multilevel"/>
    <w:tmpl w:val="56A8D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9F6D5F"/>
    <w:multiLevelType w:val="multilevel"/>
    <w:tmpl w:val="5530A8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0664FB"/>
    <w:multiLevelType w:val="multilevel"/>
    <w:tmpl w:val="56E2B5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B13186C"/>
    <w:multiLevelType w:val="multilevel"/>
    <w:tmpl w:val="32CE8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B8358A0"/>
    <w:multiLevelType w:val="multilevel"/>
    <w:tmpl w:val="81FC2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133D85"/>
    <w:multiLevelType w:val="multilevel"/>
    <w:tmpl w:val="D5128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E6F33"/>
    <w:multiLevelType w:val="multilevel"/>
    <w:tmpl w:val="7B2CB3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7D1AE6"/>
    <w:multiLevelType w:val="multilevel"/>
    <w:tmpl w:val="2B129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DE2568B"/>
    <w:multiLevelType w:val="multilevel"/>
    <w:tmpl w:val="BD6C53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FA85211"/>
    <w:multiLevelType w:val="multilevel"/>
    <w:tmpl w:val="41B299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EC0746"/>
    <w:multiLevelType w:val="multilevel"/>
    <w:tmpl w:val="7138E7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0745EC6"/>
    <w:multiLevelType w:val="multilevel"/>
    <w:tmpl w:val="1A6CE7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07637AE"/>
    <w:multiLevelType w:val="multilevel"/>
    <w:tmpl w:val="8F24D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0DD3456"/>
    <w:multiLevelType w:val="multilevel"/>
    <w:tmpl w:val="22906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42C7DEF"/>
    <w:multiLevelType w:val="multilevel"/>
    <w:tmpl w:val="2242B1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45B1321"/>
    <w:multiLevelType w:val="multilevel"/>
    <w:tmpl w:val="2A0C9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4761423"/>
    <w:multiLevelType w:val="multilevel"/>
    <w:tmpl w:val="54F80B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4792890"/>
    <w:multiLevelType w:val="multilevel"/>
    <w:tmpl w:val="A940A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5063E66"/>
    <w:multiLevelType w:val="multilevel"/>
    <w:tmpl w:val="31A4BB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669776E"/>
    <w:multiLevelType w:val="multilevel"/>
    <w:tmpl w:val="288AB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69D40A6"/>
    <w:multiLevelType w:val="multilevel"/>
    <w:tmpl w:val="CF521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72C2317"/>
    <w:multiLevelType w:val="multilevel"/>
    <w:tmpl w:val="DFAED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77469B6"/>
    <w:multiLevelType w:val="multilevel"/>
    <w:tmpl w:val="84345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78D25EA"/>
    <w:multiLevelType w:val="multilevel"/>
    <w:tmpl w:val="642A06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7C22AE8"/>
    <w:multiLevelType w:val="multilevel"/>
    <w:tmpl w:val="99D03D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9185F67"/>
    <w:multiLevelType w:val="multilevel"/>
    <w:tmpl w:val="59D6F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92A2202"/>
    <w:multiLevelType w:val="multilevel"/>
    <w:tmpl w:val="CF4A0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B9555DD"/>
    <w:multiLevelType w:val="multilevel"/>
    <w:tmpl w:val="9F9E1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BA36DA7"/>
    <w:multiLevelType w:val="multilevel"/>
    <w:tmpl w:val="BE9289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BD322B3"/>
    <w:multiLevelType w:val="multilevel"/>
    <w:tmpl w:val="F0A0E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D502C1F"/>
    <w:multiLevelType w:val="multilevel"/>
    <w:tmpl w:val="D08E66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D533B6D"/>
    <w:multiLevelType w:val="multilevel"/>
    <w:tmpl w:val="E6C80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DF75366"/>
    <w:multiLevelType w:val="multilevel"/>
    <w:tmpl w:val="8A3239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15:restartNumberingAfterBreak="0">
    <w:nsid w:val="1E2951DE"/>
    <w:multiLevelType w:val="multilevel"/>
    <w:tmpl w:val="1256B0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E740293"/>
    <w:multiLevelType w:val="multilevel"/>
    <w:tmpl w:val="E4CAA4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FAE1ECF"/>
    <w:multiLevelType w:val="multilevel"/>
    <w:tmpl w:val="2F180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FCA372C"/>
    <w:multiLevelType w:val="multilevel"/>
    <w:tmpl w:val="9446CF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055257B"/>
    <w:multiLevelType w:val="multilevel"/>
    <w:tmpl w:val="0C6AAF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0593EDF"/>
    <w:multiLevelType w:val="multilevel"/>
    <w:tmpl w:val="6F2C8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07E47C4"/>
    <w:multiLevelType w:val="multilevel"/>
    <w:tmpl w:val="F08AA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0E516FE"/>
    <w:multiLevelType w:val="multilevel"/>
    <w:tmpl w:val="991EC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18949AF"/>
    <w:multiLevelType w:val="multilevel"/>
    <w:tmpl w:val="FDDC7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2002056"/>
    <w:multiLevelType w:val="multilevel"/>
    <w:tmpl w:val="6E7CF9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27C213C"/>
    <w:multiLevelType w:val="multilevel"/>
    <w:tmpl w:val="76A03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29D274B"/>
    <w:multiLevelType w:val="multilevel"/>
    <w:tmpl w:val="3702C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31226B3"/>
    <w:multiLevelType w:val="multilevel"/>
    <w:tmpl w:val="D046C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33F4D87"/>
    <w:multiLevelType w:val="multilevel"/>
    <w:tmpl w:val="EA0A1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3966689"/>
    <w:multiLevelType w:val="multilevel"/>
    <w:tmpl w:val="B7F4A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4074F39"/>
    <w:multiLevelType w:val="multilevel"/>
    <w:tmpl w:val="25BE7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8E0FB1"/>
    <w:multiLevelType w:val="multilevel"/>
    <w:tmpl w:val="3BACB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7046FE4"/>
    <w:multiLevelType w:val="multilevel"/>
    <w:tmpl w:val="8BE08C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7AF1FEE"/>
    <w:multiLevelType w:val="multilevel"/>
    <w:tmpl w:val="700C1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7D67F52"/>
    <w:multiLevelType w:val="multilevel"/>
    <w:tmpl w:val="80B29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895213F"/>
    <w:multiLevelType w:val="multilevel"/>
    <w:tmpl w:val="4E6C12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97B189B"/>
    <w:multiLevelType w:val="multilevel"/>
    <w:tmpl w:val="35DA6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AB231E7"/>
    <w:multiLevelType w:val="multilevel"/>
    <w:tmpl w:val="52F28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C0B5433"/>
    <w:multiLevelType w:val="multilevel"/>
    <w:tmpl w:val="E50C9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DAE259D"/>
    <w:multiLevelType w:val="multilevel"/>
    <w:tmpl w:val="786C5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F0A6053"/>
    <w:multiLevelType w:val="multilevel"/>
    <w:tmpl w:val="55D09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F9656FD"/>
    <w:multiLevelType w:val="multilevel"/>
    <w:tmpl w:val="FA2899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03526A4"/>
    <w:multiLevelType w:val="multilevel"/>
    <w:tmpl w:val="169CA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0C9421F"/>
    <w:multiLevelType w:val="multilevel"/>
    <w:tmpl w:val="A9A4A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16400D6"/>
    <w:multiLevelType w:val="multilevel"/>
    <w:tmpl w:val="91526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3655F69"/>
    <w:multiLevelType w:val="multilevel"/>
    <w:tmpl w:val="0C66F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3771359"/>
    <w:multiLevelType w:val="multilevel"/>
    <w:tmpl w:val="EE966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3F20F46"/>
    <w:multiLevelType w:val="multilevel"/>
    <w:tmpl w:val="256027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4433CFE"/>
    <w:multiLevelType w:val="multilevel"/>
    <w:tmpl w:val="24E60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57178C4"/>
    <w:multiLevelType w:val="multilevel"/>
    <w:tmpl w:val="7C4CFC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6FB08B4"/>
    <w:multiLevelType w:val="multilevel"/>
    <w:tmpl w:val="10B089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7421D5D"/>
    <w:multiLevelType w:val="multilevel"/>
    <w:tmpl w:val="64407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75F64C3"/>
    <w:multiLevelType w:val="multilevel"/>
    <w:tmpl w:val="AD180F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9E07DB0"/>
    <w:multiLevelType w:val="multilevel"/>
    <w:tmpl w:val="5A087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A7E415A"/>
    <w:multiLevelType w:val="multilevel"/>
    <w:tmpl w:val="B3427D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B0C7FD1"/>
    <w:multiLevelType w:val="multilevel"/>
    <w:tmpl w:val="7258F3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BE865AF"/>
    <w:multiLevelType w:val="multilevel"/>
    <w:tmpl w:val="575E2C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C164C0F"/>
    <w:multiLevelType w:val="multilevel"/>
    <w:tmpl w:val="44387E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C5249FF"/>
    <w:multiLevelType w:val="multilevel"/>
    <w:tmpl w:val="F3A48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D2878B7"/>
    <w:multiLevelType w:val="multilevel"/>
    <w:tmpl w:val="A246C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DE132AF"/>
    <w:multiLevelType w:val="multilevel"/>
    <w:tmpl w:val="340AD0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E476E4F"/>
    <w:multiLevelType w:val="multilevel"/>
    <w:tmpl w:val="530683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F637186"/>
    <w:multiLevelType w:val="multilevel"/>
    <w:tmpl w:val="C31A55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FA13831"/>
    <w:multiLevelType w:val="multilevel"/>
    <w:tmpl w:val="E012D4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FFF5E26"/>
    <w:multiLevelType w:val="multilevel"/>
    <w:tmpl w:val="6A084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06811CC"/>
    <w:multiLevelType w:val="multilevel"/>
    <w:tmpl w:val="E6FAC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07D2E06"/>
    <w:multiLevelType w:val="multilevel"/>
    <w:tmpl w:val="9F481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1854873"/>
    <w:multiLevelType w:val="multilevel"/>
    <w:tmpl w:val="5880B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18C6523"/>
    <w:multiLevelType w:val="multilevel"/>
    <w:tmpl w:val="559A7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33E544A"/>
    <w:multiLevelType w:val="multilevel"/>
    <w:tmpl w:val="B686D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36962F3"/>
    <w:multiLevelType w:val="multilevel"/>
    <w:tmpl w:val="870694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3863D63"/>
    <w:multiLevelType w:val="multilevel"/>
    <w:tmpl w:val="61102D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3B542C7"/>
    <w:multiLevelType w:val="multilevel"/>
    <w:tmpl w:val="39A017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4CD3417"/>
    <w:multiLevelType w:val="multilevel"/>
    <w:tmpl w:val="3752A7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54A69D2"/>
    <w:multiLevelType w:val="multilevel"/>
    <w:tmpl w:val="C06C6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6171FBE"/>
    <w:multiLevelType w:val="multilevel"/>
    <w:tmpl w:val="CED2D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7652FE9"/>
    <w:multiLevelType w:val="multilevel"/>
    <w:tmpl w:val="5C7461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7FB3E51"/>
    <w:multiLevelType w:val="multilevel"/>
    <w:tmpl w:val="D6DA2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87617CC"/>
    <w:multiLevelType w:val="multilevel"/>
    <w:tmpl w:val="555E9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8C31851"/>
    <w:multiLevelType w:val="multilevel"/>
    <w:tmpl w:val="0E74D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90C15A4"/>
    <w:multiLevelType w:val="multilevel"/>
    <w:tmpl w:val="F16A2C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90F14F3"/>
    <w:multiLevelType w:val="multilevel"/>
    <w:tmpl w:val="DD1E55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A32279B"/>
    <w:multiLevelType w:val="multilevel"/>
    <w:tmpl w:val="34B67B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A66748C"/>
    <w:multiLevelType w:val="multilevel"/>
    <w:tmpl w:val="CCE060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A707ABC"/>
    <w:multiLevelType w:val="multilevel"/>
    <w:tmpl w:val="A2F87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A7C3CCF"/>
    <w:multiLevelType w:val="multilevel"/>
    <w:tmpl w:val="4516B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AB36FDE"/>
    <w:multiLevelType w:val="multilevel"/>
    <w:tmpl w:val="CCB039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B2C1D15"/>
    <w:multiLevelType w:val="multilevel"/>
    <w:tmpl w:val="E6865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BB77DDB"/>
    <w:multiLevelType w:val="multilevel"/>
    <w:tmpl w:val="FC120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BFF3E1D"/>
    <w:multiLevelType w:val="multilevel"/>
    <w:tmpl w:val="40324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C157BE0"/>
    <w:multiLevelType w:val="multilevel"/>
    <w:tmpl w:val="4CD85B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CD551FA"/>
    <w:multiLevelType w:val="multilevel"/>
    <w:tmpl w:val="656C73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DE504A0"/>
    <w:multiLevelType w:val="multilevel"/>
    <w:tmpl w:val="44FA83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E7E040D"/>
    <w:multiLevelType w:val="multilevel"/>
    <w:tmpl w:val="372622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E8B7A8F"/>
    <w:multiLevelType w:val="multilevel"/>
    <w:tmpl w:val="39EA3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0254F2E"/>
    <w:multiLevelType w:val="multilevel"/>
    <w:tmpl w:val="C2D026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04939E8"/>
    <w:multiLevelType w:val="multilevel"/>
    <w:tmpl w:val="8E8289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0F937B4"/>
    <w:multiLevelType w:val="multilevel"/>
    <w:tmpl w:val="5A04A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134770C"/>
    <w:multiLevelType w:val="multilevel"/>
    <w:tmpl w:val="D020F9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13638AA"/>
    <w:multiLevelType w:val="multilevel"/>
    <w:tmpl w:val="02A4C0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138135A"/>
    <w:multiLevelType w:val="multilevel"/>
    <w:tmpl w:val="19E82B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15E5223"/>
    <w:multiLevelType w:val="multilevel"/>
    <w:tmpl w:val="8E582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1986FCD"/>
    <w:multiLevelType w:val="multilevel"/>
    <w:tmpl w:val="B9AA2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1B0227B"/>
    <w:multiLevelType w:val="multilevel"/>
    <w:tmpl w:val="F7ECB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2467F0F"/>
    <w:multiLevelType w:val="multilevel"/>
    <w:tmpl w:val="4ADC6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2BA635C"/>
    <w:multiLevelType w:val="multilevel"/>
    <w:tmpl w:val="058E60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33F6327"/>
    <w:multiLevelType w:val="multilevel"/>
    <w:tmpl w:val="450C2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3CD2ED8"/>
    <w:multiLevelType w:val="multilevel"/>
    <w:tmpl w:val="7C707B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4CB2828"/>
    <w:multiLevelType w:val="multilevel"/>
    <w:tmpl w:val="63A4F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5696C46"/>
    <w:multiLevelType w:val="multilevel"/>
    <w:tmpl w:val="271247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57954B6"/>
    <w:multiLevelType w:val="multilevel"/>
    <w:tmpl w:val="0AC0AD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7" w15:restartNumberingAfterBreak="0">
    <w:nsid w:val="55EA4BC1"/>
    <w:multiLevelType w:val="multilevel"/>
    <w:tmpl w:val="BEA67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61367DC"/>
    <w:multiLevelType w:val="multilevel"/>
    <w:tmpl w:val="3E4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630498F"/>
    <w:multiLevelType w:val="multilevel"/>
    <w:tmpl w:val="8A101B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6AB2BC6"/>
    <w:multiLevelType w:val="multilevel"/>
    <w:tmpl w:val="0D76AE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72913EF"/>
    <w:multiLevelType w:val="multilevel"/>
    <w:tmpl w:val="D8B2E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76047DE"/>
    <w:multiLevelType w:val="multilevel"/>
    <w:tmpl w:val="97DEB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8FF6E51"/>
    <w:multiLevelType w:val="multilevel"/>
    <w:tmpl w:val="BA84C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A802891"/>
    <w:multiLevelType w:val="multilevel"/>
    <w:tmpl w:val="E9E46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AFF3132"/>
    <w:multiLevelType w:val="multilevel"/>
    <w:tmpl w:val="12A47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B2A20F3"/>
    <w:multiLevelType w:val="multilevel"/>
    <w:tmpl w:val="703060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B690304"/>
    <w:multiLevelType w:val="multilevel"/>
    <w:tmpl w:val="E1E6C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9693A"/>
    <w:multiLevelType w:val="multilevel"/>
    <w:tmpl w:val="3A789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BC32485"/>
    <w:multiLevelType w:val="multilevel"/>
    <w:tmpl w:val="87286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C5C0AB6"/>
    <w:multiLevelType w:val="multilevel"/>
    <w:tmpl w:val="3A683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C72472E"/>
    <w:multiLevelType w:val="multilevel"/>
    <w:tmpl w:val="C114A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D280343"/>
    <w:multiLevelType w:val="multilevel"/>
    <w:tmpl w:val="82F42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D6669D6"/>
    <w:multiLevelType w:val="multilevel"/>
    <w:tmpl w:val="12967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5DF66B8E"/>
    <w:multiLevelType w:val="multilevel"/>
    <w:tmpl w:val="D630A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DFF54A3"/>
    <w:multiLevelType w:val="multilevel"/>
    <w:tmpl w:val="7424E8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F2A2BFC"/>
    <w:multiLevelType w:val="multilevel"/>
    <w:tmpl w:val="2E6C5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F4B10BB"/>
    <w:multiLevelType w:val="multilevel"/>
    <w:tmpl w:val="009CA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FA2169E"/>
    <w:multiLevelType w:val="multilevel"/>
    <w:tmpl w:val="AB405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FF90E0E"/>
    <w:multiLevelType w:val="multilevel"/>
    <w:tmpl w:val="E0105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070784F"/>
    <w:multiLevelType w:val="multilevel"/>
    <w:tmpl w:val="A1E661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0DE64FC"/>
    <w:multiLevelType w:val="multilevel"/>
    <w:tmpl w:val="EAEC1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1B1093C"/>
    <w:multiLevelType w:val="multilevel"/>
    <w:tmpl w:val="E10893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1B70356"/>
    <w:multiLevelType w:val="multilevel"/>
    <w:tmpl w:val="4BD23E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2825363"/>
    <w:multiLevelType w:val="multilevel"/>
    <w:tmpl w:val="87320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399347A"/>
    <w:multiLevelType w:val="multilevel"/>
    <w:tmpl w:val="E5DE1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4B94775"/>
    <w:multiLevelType w:val="multilevel"/>
    <w:tmpl w:val="4B8A6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52A45E9"/>
    <w:multiLevelType w:val="multilevel"/>
    <w:tmpl w:val="9C7EF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5676830"/>
    <w:multiLevelType w:val="multilevel"/>
    <w:tmpl w:val="8A8A6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63B357A"/>
    <w:multiLevelType w:val="multilevel"/>
    <w:tmpl w:val="6994B0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67304D2"/>
    <w:multiLevelType w:val="multilevel"/>
    <w:tmpl w:val="231079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69C44A8"/>
    <w:multiLevelType w:val="multilevel"/>
    <w:tmpl w:val="4BC06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66E650F4"/>
    <w:multiLevelType w:val="multilevel"/>
    <w:tmpl w:val="C5FA9A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88B69C4"/>
    <w:multiLevelType w:val="multilevel"/>
    <w:tmpl w:val="C5E2FF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8BF3838"/>
    <w:multiLevelType w:val="multilevel"/>
    <w:tmpl w:val="D8B63A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8F846A4"/>
    <w:multiLevelType w:val="multilevel"/>
    <w:tmpl w:val="7D080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9C75251"/>
    <w:multiLevelType w:val="multilevel"/>
    <w:tmpl w:val="4B1CB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9EC4EEE"/>
    <w:multiLevelType w:val="multilevel"/>
    <w:tmpl w:val="6CD6E6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A4F2BB1"/>
    <w:multiLevelType w:val="multilevel"/>
    <w:tmpl w:val="B6427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A98194E"/>
    <w:multiLevelType w:val="multilevel"/>
    <w:tmpl w:val="EDA0B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6AB44E43"/>
    <w:multiLevelType w:val="multilevel"/>
    <w:tmpl w:val="67246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CE71C50"/>
    <w:multiLevelType w:val="multilevel"/>
    <w:tmpl w:val="A04AD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E156833"/>
    <w:multiLevelType w:val="multilevel"/>
    <w:tmpl w:val="7868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FF96031"/>
    <w:multiLevelType w:val="multilevel"/>
    <w:tmpl w:val="2500F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0A549B8"/>
    <w:multiLevelType w:val="multilevel"/>
    <w:tmpl w:val="CFBCF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0CA52B2"/>
    <w:multiLevelType w:val="multilevel"/>
    <w:tmpl w:val="721C2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0EC5295"/>
    <w:multiLevelType w:val="multilevel"/>
    <w:tmpl w:val="B0BCAD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1801A86"/>
    <w:multiLevelType w:val="multilevel"/>
    <w:tmpl w:val="95A092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28657C6"/>
    <w:multiLevelType w:val="multilevel"/>
    <w:tmpl w:val="12E679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2B85561"/>
    <w:multiLevelType w:val="multilevel"/>
    <w:tmpl w:val="885C96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2D17BE6"/>
    <w:multiLevelType w:val="multilevel"/>
    <w:tmpl w:val="EFAC3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3263E8E"/>
    <w:multiLevelType w:val="multilevel"/>
    <w:tmpl w:val="2C0C22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41766E9"/>
    <w:multiLevelType w:val="multilevel"/>
    <w:tmpl w:val="A6E2D8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4314689"/>
    <w:multiLevelType w:val="multilevel"/>
    <w:tmpl w:val="5FC6CD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45B0FDA"/>
    <w:multiLevelType w:val="multilevel"/>
    <w:tmpl w:val="A6D83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54D5FDA"/>
    <w:multiLevelType w:val="multilevel"/>
    <w:tmpl w:val="0D0A9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5B0331B"/>
    <w:multiLevelType w:val="multilevel"/>
    <w:tmpl w:val="7DEE9A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62256AF"/>
    <w:multiLevelType w:val="multilevel"/>
    <w:tmpl w:val="59BA8B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6363702"/>
    <w:multiLevelType w:val="multilevel"/>
    <w:tmpl w:val="ED4C2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67C4FA8"/>
    <w:multiLevelType w:val="multilevel"/>
    <w:tmpl w:val="52EEDC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6C063F3"/>
    <w:multiLevelType w:val="multilevel"/>
    <w:tmpl w:val="419EE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6CD6A61"/>
    <w:multiLevelType w:val="multilevel"/>
    <w:tmpl w:val="C75A79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6E617FD"/>
    <w:multiLevelType w:val="multilevel"/>
    <w:tmpl w:val="F5CE9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7CC0D85"/>
    <w:multiLevelType w:val="multilevel"/>
    <w:tmpl w:val="910865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87F76A5"/>
    <w:multiLevelType w:val="multilevel"/>
    <w:tmpl w:val="EB5CE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78AF1FB7"/>
    <w:multiLevelType w:val="multilevel"/>
    <w:tmpl w:val="EA161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798D71AB"/>
    <w:multiLevelType w:val="multilevel"/>
    <w:tmpl w:val="E9667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9B737B3"/>
    <w:multiLevelType w:val="multilevel"/>
    <w:tmpl w:val="293EA8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7A526ADC"/>
    <w:multiLevelType w:val="multilevel"/>
    <w:tmpl w:val="6F6010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7A7E04F4"/>
    <w:multiLevelType w:val="multilevel"/>
    <w:tmpl w:val="61764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7B8B443A"/>
    <w:multiLevelType w:val="multilevel"/>
    <w:tmpl w:val="2B363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7C33114C"/>
    <w:multiLevelType w:val="multilevel"/>
    <w:tmpl w:val="927AEF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7D1E2D12"/>
    <w:multiLevelType w:val="multilevel"/>
    <w:tmpl w:val="6D9A37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7DC8322B"/>
    <w:multiLevelType w:val="multilevel"/>
    <w:tmpl w:val="B1BE77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7DE7648A"/>
    <w:multiLevelType w:val="multilevel"/>
    <w:tmpl w:val="975E69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7DF6246A"/>
    <w:multiLevelType w:val="multilevel"/>
    <w:tmpl w:val="61AEB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F676081"/>
    <w:multiLevelType w:val="multilevel"/>
    <w:tmpl w:val="1E089D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7"/>
  </w:num>
  <w:num w:numId="4">
    <w:abstractNumId w:val="92"/>
  </w:num>
  <w:num w:numId="5">
    <w:abstractNumId w:val="38"/>
  </w:num>
  <w:num w:numId="6">
    <w:abstractNumId w:val="45"/>
  </w:num>
  <w:num w:numId="7">
    <w:abstractNumId w:val="188"/>
  </w:num>
  <w:num w:numId="8">
    <w:abstractNumId w:val="60"/>
  </w:num>
  <w:num w:numId="9">
    <w:abstractNumId w:val="218"/>
  </w:num>
  <w:num w:numId="10">
    <w:abstractNumId w:val="66"/>
  </w:num>
  <w:num w:numId="11">
    <w:abstractNumId w:val="53"/>
  </w:num>
  <w:num w:numId="12">
    <w:abstractNumId w:val="2"/>
  </w:num>
  <w:num w:numId="13">
    <w:abstractNumId w:val="109"/>
  </w:num>
  <w:num w:numId="14">
    <w:abstractNumId w:val="86"/>
  </w:num>
  <w:num w:numId="15">
    <w:abstractNumId w:val="184"/>
  </w:num>
  <w:num w:numId="16">
    <w:abstractNumId w:val="222"/>
  </w:num>
  <w:num w:numId="17">
    <w:abstractNumId w:val="116"/>
  </w:num>
  <w:num w:numId="18">
    <w:abstractNumId w:val="175"/>
  </w:num>
  <w:num w:numId="19">
    <w:abstractNumId w:val="187"/>
  </w:num>
  <w:num w:numId="20">
    <w:abstractNumId w:val="6"/>
  </w:num>
  <w:num w:numId="21">
    <w:abstractNumId w:val="110"/>
  </w:num>
  <w:num w:numId="22">
    <w:abstractNumId w:val="145"/>
  </w:num>
  <w:num w:numId="23">
    <w:abstractNumId w:val="124"/>
  </w:num>
  <w:num w:numId="24">
    <w:abstractNumId w:val="9"/>
  </w:num>
  <w:num w:numId="25">
    <w:abstractNumId w:val="64"/>
  </w:num>
  <w:num w:numId="26">
    <w:abstractNumId w:val="52"/>
  </w:num>
  <w:num w:numId="27">
    <w:abstractNumId w:val="126"/>
  </w:num>
  <w:num w:numId="28">
    <w:abstractNumId w:val="48"/>
  </w:num>
  <w:num w:numId="29">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5"/>
  </w:num>
  <w:num w:numId="31">
    <w:abstractNumId w:val="26"/>
  </w:num>
  <w:num w:numId="32">
    <w:abstractNumId w:val="182"/>
  </w:num>
  <w:num w:numId="33">
    <w:abstractNumId w:val="191"/>
  </w:num>
  <w:num w:numId="34">
    <w:abstractNumId w:val="121"/>
  </w:num>
  <w:num w:numId="35">
    <w:abstractNumId w:val="56"/>
  </w:num>
  <w:num w:numId="36">
    <w:abstractNumId w:val="80"/>
  </w:num>
  <w:num w:numId="37">
    <w:abstractNumId w:val="34"/>
  </w:num>
  <w:num w:numId="38">
    <w:abstractNumId w:val="11"/>
  </w:num>
  <w:num w:numId="39">
    <w:abstractNumId w:val="44"/>
  </w:num>
  <w:num w:numId="40">
    <w:abstractNumId w:val="147"/>
  </w:num>
  <w:num w:numId="41">
    <w:abstractNumId w:val="75"/>
  </w:num>
  <w:num w:numId="42">
    <w:abstractNumId w:val="70"/>
  </w:num>
  <w:num w:numId="43">
    <w:abstractNumId w:val="200"/>
  </w:num>
  <w:num w:numId="44">
    <w:abstractNumId w:val="129"/>
  </w:num>
  <w:num w:numId="45">
    <w:abstractNumId w:val="14"/>
  </w:num>
  <w:num w:numId="46">
    <w:abstractNumId w:val="186"/>
  </w:num>
  <w:num w:numId="47">
    <w:abstractNumId w:val="20"/>
  </w:num>
  <w:num w:numId="48">
    <w:abstractNumId w:val="211"/>
  </w:num>
  <w:num w:numId="49">
    <w:abstractNumId w:val="8"/>
  </w:num>
  <w:num w:numId="50">
    <w:abstractNumId w:val="54"/>
  </w:num>
  <w:num w:numId="51">
    <w:abstractNumId w:val="69"/>
  </w:num>
  <w:num w:numId="52">
    <w:abstractNumId w:val="161"/>
  </w:num>
  <w:num w:numId="53">
    <w:abstractNumId w:val="219"/>
  </w:num>
  <w:num w:numId="54">
    <w:abstractNumId w:val="97"/>
  </w:num>
  <w:num w:numId="55">
    <w:abstractNumId w:val="29"/>
  </w:num>
  <w:num w:numId="56">
    <w:abstractNumId w:val="13"/>
  </w:num>
  <w:num w:numId="57">
    <w:abstractNumId w:val="209"/>
  </w:num>
  <w:num w:numId="58">
    <w:abstractNumId w:val="134"/>
  </w:num>
  <w:num w:numId="59">
    <w:abstractNumId w:val="208"/>
  </w:num>
  <w:num w:numId="60">
    <w:abstractNumId w:val="163"/>
  </w:num>
  <w:num w:numId="61">
    <w:abstractNumId w:val="142"/>
  </w:num>
  <w:num w:numId="62">
    <w:abstractNumId w:val="59"/>
  </w:num>
  <w:num w:numId="63">
    <w:abstractNumId w:val="128"/>
  </w:num>
  <w:num w:numId="64">
    <w:abstractNumId w:val="159"/>
  </w:num>
  <w:num w:numId="65">
    <w:abstractNumId w:val="27"/>
  </w:num>
  <w:num w:numId="66">
    <w:abstractNumId w:val="46"/>
  </w:num>
  <w:num w:numId="67">
    <w:abstractNumId w:val="63"/>
  </w:num>
  <w:num w:numId="68">
    <w:abstractNumId w:val="82"/>
  </w:num>
  <w:num w:numId="69">
    <w:abstractNumId w:val="94"/>
  </w:num>
  <w:num w:numId="70">
    <w:abstractNumId w:val="204"/>
  </w:num>
  <w:num w:numId="71">
    <w:abstractNumId w:val="57"/>
  </w:num>
  <w:num w:numId="72">
    <w:abstractNumId w:val="172"/>
  </w:num>
  <w:num w:numId="73">
    <w:abstractNumId w:val="105"/>
  </w:num>
  <w:num w:numId="74">
    <w:abstractNumId w:val="132"/>
  </w:num>
  <w:num w:numId="75">
    <w:abstractNumId w:val="197"/>
  </w:num>
  <w:num w:numId="76">
    <w:abstractNumId w:val="24"/>
  </w:num>
  <w:num w:numId="77">
    <w:abstractNumId w:val="135"/>
  </w:num>
  <w:num w:numId="78">
    <w:abstractNumId w:val="112"/>
  </w:num>
  <w:num w:numId="79">
    <w:abstractNumId w:val="35"/>
  </w:num>
  <w:num w:numId="80">
    <w:abstractNumId w:val="36"/>
  </w:num>
  <w:num w:numId="81">
    <w:abstractNumId w:val="221"/>
  </w:num>
  <w:num w:numId="82">
    <w:abstractNumId w:val="42"/>
  </w:num>
  <w:num w:numId="83">
    <w:abstractNumId w:val="168"/>
  </w:num>
  <w:num w:numId="84">
    <w:abstractNumId w:val="138"/>
  </w:num>
  <w:num w:numId="85">
    <w:abstractNumId w:val="39"/>
  </w:num>
  <w:num w:numId="86">
    <w:abstractNumId w:val="117"/>
  </w:num>
  <w:num w:numId="87">
    <w:abstractNumId w:val="217"/>
  </w:num>
  <w:num w:numId="88">
    <w:abstractNumId w:val="51"/>
  </w:num>
  <w:num w:numId="89">
    <w:abstractNumId w:val="139"/>
  </w:num>
  <w:num w:numId="90">
    <w:abstractNumId w:val="31"/>
  </w:num>
  <w:num w:numId="91">
    <w:abstractNumId w:val="214"/>
  </w:num>
  <w:num w:numId="92">
    <w:abstractNumId w:val="101"/>
  </w:num>
  <w:num w:numId="93">
    <w:abstractNumId w:val="158"/>
  </w:num>
  <w:num w:numId="94">
    <w:abstractNumId w:val="119"/>
  </w:num>
  <w:num w:numId="95">
    <w:abstractNumId w:val="224"/>
  </w:num>
  <w:num w:numId="96">
    <w:abstractNumId w:val="177"/>
  </w:num>
  <w:num w:numId="97">
    <w:abstractNumId w:val="16"/>
  </w:num>
  <w:num w:numId="98">
    <w:abstractNumId w:val="181"/>
  </w:num>
  <w:num w:numId="99">
    <w:abstractNumId w:val="67"/>
  </w:num>
  <w:num w:numId="10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80"/>
  </w:num>
  <w:num w:numId="102">
    <w:abstractNumId w:val="127"/>
  </w:num>
  <w:num w:numId="103">
    <w:abstractNumId w:val="108"/>
  </w:num>
  <w:num w:numId="104">
    <w:abstractNumId w:val="189"/>
  </w:num>
  <w:num w:numId="105">
    <w:abstractNumId w:val="122"/>
  </w:num>
  <w:num w:numId="106">
    <w:abstractNumId w:val="41"/>
  </w:num>
  <w:num w:numId="107">
    <w:abstractNumId w:val="190"/>
  </w:num>
  <w:num w:numId="108">
    <w:abstractNumId w:val="25"/>
  </w:num>
  <w:num w:numId="109">
    <w:abstractNumId w:val="150"/>
  </w:num>
  <w:num w:numId="110">
    <w:abstractNumId w:val="33"/>
  </w:num>
  <w:num w:numId="111">
    <w:abstractNumId w:val="93"/>
  </w:num>
  <w:num w:numId="112">
    <w:abstractNumId w:val="96"/>
  </w:num>
  <w:num w:numId="113">
    <w:abstractNumId w:val="141"/>
  </w:num>
  <w:num w:numId="114">
    <w:abstractNumId w:val="123"/>
  </w:num>
  <w:num w:numId="115">
    <w:abstractNumId w:val="160"/>
  </w:num>
  <w:num w:numId="116">
    <w:abstractNumId w:val="213"/>
  </w:num>
  <w:num w:numId="117">
    <w:abstractNumId w:val="226"/>
  </w:num>
  <w:num w:numId="118">
    <w:abstractNumId w:val="72"/>
  </w:num>
  <w:num w:numId="119">
    <w:abstractNumId w:val="203"/>
  </w:num>
  <w:num w:numId="120">
    <w:abstractNumId w:val="140"/>
  </w:num>
  <w:num w:numId="121">
    <w:abstractNumId w:val="87"/>
  </w:num>
  <w:num w:numId="122">
    <w:abstractNumId w:val="201"/>
  </w:num>
  <w:num w:numId="123">
    <w:abstractNumId w:val="174"/>
  </w:num>
  <w:num w:numId="124">
    <w:abstractNumId w:val="118"/>
  </w:num>
  <w:num w:numId="125">
    <w:abstractNumId w:val="153"/>
  </w:num>
  <w:num w:numId="126">
    <w:abstractNumId w:val="49"/>
  </w:num>
  <w:num w:numId="127">
    <w:abstractNumId w:val="74"/>
  </w:num>
  <w:num w:numId="128">
    <w:abstractNumId w:val="30"/>
  </w:num>
  <w:num w:numId="129">
    <w:abstractNumId w:val="144"/>
  </w:num>
  <w:num w:numId="130">
    <w:abstractNumId w:val="199"/>
  </w:num>
  <w:num w:numId="131">
    <w:abstractNumId w:val="162"/>
  </w:num>
  <w:num w:numId="132">
    <w:abstractNumId w:val="55"/>
  </w:num>
  <w:num w:numId="133">
    <w:abstractNumId w:val="28"/>
  </w:num>
  <w:num w:numId="134">
    <w:abstractNumId w:val="40"/>
  </w:num>
  <w:num w:numId="135">
    <w:abstractNumId w:val="106"/>
  </w:num>
  <w:num w:numId="136">
    <w:abstractNumId w:val="215"/>
  </w:num>
  <w:num w:numId="137">
    <w:abstractNumId w:val="79"/>
  </w:num>
  <w:num w:numId="138">
    <w:abstractNumId w:val="103"/>
  </w:num>
  <w:num w:numId="139">
    <w:abstractNumId w:val="111"/>
  </w:num>
  <w:num w:numId="140">
    <w:abstractNumId w:val="19"/>
  </w:num>
  <w:num w:numId="141">
    <w:abstractNumId w:val="164"/>
  </w:num>
  <w:num w:numId="142">
    <w:abstractNumId w:val="192"/>
  </w:num>
  <w:num w:numId="143">
    <w:abstractNumId w:val="169"/>
  </w:num>
  <w:num w:numId="144">
    <w:abstractNumId w:val="130"/>
  </w:num>
  <w:num w:numId="145">
    <w:abstractNumId w:val="3"/>
  </w:num>
  <w:num w:numId="146">
    <w:abstractNumId w:val="100"/>
  </w:num>
  <w:num w:numId="147">
    <w:abstractNumId w:val="17"/>
  </w:num>
  <w:num w:numId="148">
    <w:abstractNumId w:val="120"/>
  </w:num>
  <w:num w:numId="149">
    <w:abstractNumId w:val="202"/>
  </w:num>
  <w:num w:numId="150">
    <w:abstractNumId w:val="223"/>
  </w:num>
  <w:num w:numId="151">
    <w:abstractNumId w:val="18"/>
  </w:num>
  <w:num w:numId="152">
    <w:abstractNumId w:val="212"/>
  </w:num>
  <w:num w:numId="153">
    <w:abstractNumId w:val="65"/>
  </w:num>
  <w:num w:numId="154">
    <w:abstractNumId w:val="183"/>
  </w:num>
  <w:num w:numId="155">
    <w:abstractNumId w:val="98"/>
  </w:num>
  <w:num w:numId="156">
    <w:abstractNumId w:val="173"/>
  </w:num>
  <w:num w:numId="157">
    <w:abstractNumId w:val="88"/>
  </w:num>
  <w:num w:numId="158">
    <w:abstractNumId w:val="23"/>
  </w:num>
  <w:num w:numId="159">
    <w:abstractNumId w:val="155"/>
  </w:num>
  <w:num w:numId="160">
    <w:abstractNumId w:val="115"/>
  </w:num>
  <w:num w:numId="161">
    <w:abstractNumId w:val="225"/>
  </w:num>
  <w:num w:numId="162">
    <w:abstractNumId w:val="151"/>
  </w:num>
  <w:num w:numId="163">
    <w:abstractNumId w:val="84"/>
  </w:num>
  <w:num w:numId="164">
    <w:abstractNumId w:val="149"/>
  </w:num>
  <w:num w:numId="165">
    <w:abstractNumId w:val="83"/>
  </w:num>
  <w:num w:numId="166">
    <w:abstractNumId w:val="73"/>
  </w:num>
  <w:num w:numId="167">
    <w:abstractNumId w:val="15"/>
  </w:num>
  <w:num w:numId="168">
    <w:abstractNumId w:val="198"/>
  </w:num>
  <w:num w:numId="169">
    <w:abstractNumId w:val="47"/>
  </w:num>
  <w:num w:numId="170">
    <w:abstractNumId w:val="206"/>
  </w:num>
  <w:num w:numId="171">
    <w:abstractNumId w:val="102"/>
  </w:num>
  <w:num w:numId="172">
    <w:abstractNumId w:val="12"/>
  </w:num>
  <w:num w:numId="173">
    <w:abstractNumId w:val="68"/>
  </w:num>
  <w:num w:numId="174">
    <w:abstractNumId w:val="220"/>
  </w:num>
  <w:num w:numId="175">
    <w:abstractNumId w:val="196"/>
  </w:num>
  <w:num w:numId="176">
    <w:abstractNumId w:val="4"/>
  </w:num>
  <w:num w:numId="177">
    <w:abstractNumId w:val="157"/>
  </w:num>
  <w:num w:numId="178">
    <w:abstractNumId w:val="85"/>
  </w:num>
  <w:num w:numId="179">
    <w:abstractNumId w:val="99"/>
  </w:num>
  <w:num w:numId="180">
    <w:abstractNumId w:val="89"/>
  </w:num>
  <w:num w:numId="181">
    <w:abstractNumId w:val="170"/>
  </w:num>
  <w:num w:numId="182">
    <w:abstractNumId w:val="166"/>
  </w:num>
  <w:num w:numId="183">
    <w:abstractNumId w:val="131"/>
  </w:num>
  <w:num w:numId="184">
    <w:abstractNumId w:val="91"/>
  </w:num>
  <w:num w:numId="185">
    <w:abstractNumId w:val="152"/>
  </w:num>
  <w:num w:numId="186">
    <w:abstractNumId w:val="156"/>
  </w:num>
  <w:num w:numId="187">
    <w:abstractNumId w:val="216"/>
  </w:num>
  <w:num w:numId="188">
    <w:abstractNumId w:val="22"/>
  </w:num>
  <w:num w:numId="189">
    <w:abstractNumId w:val="165"/>
  </w:num>
  <w:num w:numId="190">
    <w:abstractNumId w:val="143"/>
  </w:num>
  <w:num w:numId="191">
    <w:abstractNumId w:val="125"/>
  </w:num>
  <w:num w:numId="192">
    <w:abstractNumId w:val="43"/>
  </w:num>
  <w:num w:numId="193">
    <w:abstractNumId w:val="136"/>
  </w:num>
  <w:num w:numId="194">
    <w:abstractNumId w:val="76"/>
  </w:num>
  <w:num w:numId="195">
    <w:abstractNumId w:val="62"/>
  </w:num>
  <w:num w:numId="196">
    <w:abstractNumId w:val="207"/>
  </w:num>
  <w:num w:numId="197">
    <w:abstractNumId w:val="71"/>
  </w:num>
  <w:num w:numId="198">
    <w:abstractNumId w:val="78"/>
  </w:num>
  <w:num w:numId="199">
    <w:abstractNumId w:val="21"/>
  </w:num>
  <w:num w:numId="200">
    <w:abstractNumId w:val="171"/>
  </w:num>
  <w:num w:numId="201">
    <w:abstractNumId w:val="104"/>
  </w:num>
  <w:num w:numId="202">
    <w:abstractNumId w:val="194"/>
  </w:num>
  <w:num w:numId="203">
    <w:abstractNumId w:val="77"/>
  </w:num>
  <w:num w:numId="204">
    <w:abstractNumId w:val="90"/>
  </w:num>
  <w:num w:numId="205">
    <w:abstractNumId w:val="179"/>
  </w:num>
  <w:num w:numId="206">
    <w:abstractNumId w:val="148"/>
  </w:num>
  <w:num w:numId="207">
    <w:abstractNumId w:val="32"/>
  </w:num>
  <w:num w:numId="208">
    <w:abstractNumId w:val="137"/>
  </w:num>
  <w:num w:numId="209">
    <w:abstractNumId w:val="107"/>
  </w:num>
  <w:num w:numId="210">
    <w:abstractNumId w:val="81"/>
  </w:num>
  <w:num w:numId="211">
    <w:abstractNumId w:val="210"/>
  </w:num>
  <w:num w:numId="212">
    <w:abstractNumId w:val="114"/>
  </w:num>
  <w:num w:numId="213">
    <w:abstractNumId w:val="185"/>
  </w:num>
  <w:num w:numId="214">
    <w:abstractNumId w:val="154"/>
  </w:num>
  <w:num w:numId="215">
    <w:abstractNumId w:val="113"/>
  </w:num>
  <w:num w:numId="216">
    <w:abstractNumId w:val="95"/>
  </w:num>
  <w:num w:numId="217">
    <w:abstractNumId w:val="10"/>
  </w:num>
  <w:num w:numId="218">
    <w:abstractNumId w:val="5"/>
  </w:num>
  <w:num w:numId="219">
    <w:abstractNumId w:val="176"/>
  </w:num>
  <w:num w:numId="220">
    <w:abstractNumId w:val="133"/>
  </w:num>
  <w:num w:numId="221">
    <w:abstractNumId w:val="205"/>
  </w:num>
  <w:num w:numId="222">
    <w:abstractNumId w:val="178"/>
  </w:num>
  <w:num w:numId="223">
    <w:abstractNumId w:val="193"/>
  </w:num>
  <w:num w:numId="224">
    <w:abstractNumId w:val="58"/>
  </w:num>
  <w:num w:numId="225">
    <w:abstractNumId w:val="37"/>
  </w:num>
  <w:num w:numId="226">
    <w:abstractNumId w:val="167"/>
  </w:num>
  <w:num w:numId="227">
    <w:abstractNumId w:val="61"/>
  </w:num>
  <w:numIdMacAtCleanup w:val="2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6AF"/>
    <w:rsid w:val="0003049C"/>
    <w:rsid w:val="000D26AF"/>
    <w:rsid w:val="001E145D"/>
    <w:rsid w:val="002554CD"/>
    <w:rsid w:val="00293B83"/>
    <w:rsid w:val="002B4294"/>
    <w:rsid w:val="002D6E3B"/>
    <w:rsid w:val="00312402"/>
    <w:rsid w:val="00333D0D"/>
    <w:rsid w:val="003D4AC1"/>
    <w:rsid w:val="00497A71"/>
    <w:rsid w:val="004C049F"/>
    <w:rsid w:val="005000E2"/>
    <w:rsid w:val="00627051"/>
    <w:rsid w:val="00637973"/>
    <w:rsid w:val="006A3CE7"/>
    <w:rsid w:val="006B3C13"/>
    <w:rsid w:val="00993759"/>
    <w:rsid w:val="009F72B8"/>
    <w:rsid w:val="00B460AA"/>
    <w:rsid w:val="00C6554A"/>
    <w:rsid w:val="00EC5E12"/>
    <w:rsid w:val="00ED7C44"/>
    <w:rsid w:val="00F53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46051"/>
  <w15:chartTrackingRefBased/>
  <w15:docId w15:val="{23D0FD6C-7713-4DC1-99B7-3F4B18997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before="120" w:after="20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A71"/>
  </w:style>
  <w:style w:type="paragraph" w:styleId="Heading1">
    <w:name w:val="heading 1"/>
    <w:basedOn w:val="Normal"/>
    <w:next w:val="Normal"/>
    <w:link w:val="Heading1Char"/>
    <w:uiPriority w:val="9"/>
    <w:qFormat/>
    <w:rsid w:val="00333D0D"/>
    <w:pPr>
      <w:keepNext/>
      <w:keepLines/>
      <w:spacing w:before="600" w:after="60"/>
      <w:contextualSpacing/>
      <w:outlineLvl w:val="0"/>
    </w:pPr>
    <w:rPr>
      <w:rFonts w:asciiTheme="majorHAnsi" w:eastAsiaTheme="majorEastAsia" w:hAnsiTheme="majorHAnsi" w:cstheme="majorBidi"/>
      <w:color w:val="007789" w:themeColor="accent1" w:themeShade="BF"/>
      <w:sz w:val="32"/>
    </w:rPr>
  </w:style>
  <w:style w:type="paragraph" w:styleId="Heading2">
    <w:name w:val="heading 2"/>
    <w:basedOn w:val="Normal"/>
    <w:next w:val="Normal"/>
    <w:link w:val="Heading2Char"/>
    <w:uiPriority w:val="9"/>
    <w:unhideWhenUsed/>
    <w:qFormat/>
    <w:rsid w:val="00333D0D"/>
    <w:pPr>
      <w:keepNext/>
      <w:keepLines/>
      <w:spacing w:before="240" w:after="0"/>
      <w:contextualSpacing/>
      <w:outlineLvl w:val="1"/>
    </w:pPr>
    <w:rPr>
      <w:rFonts w:asciiTheme="majorHAnsi" w:eastAsiaTheme="majorEastAsia" w:hAnsiTheme="majorHAnsi" w:cstheme="majorBidi"/>
      <w:caps/>
      <w:color w:val="007789" w:themeColor="accent1" w:themeShade="BF"/>
      <w:sz w:val="24"/>
    </w:rPr>
  </w:style>
  <w:style w:type="paragraph" w:styleId="Heading3">
    <w:name w:val="heading 3"/>
    <w:basedOn w:val="Normal"/>
    <w:next w:val="Normal"/>
    <w:link w:val="Heading3Char"/>
    <w:uiPriority w:val="9"/>
    <w:semiHidden/>
    <w:unhideWhenUsed/>
    <w:qFormat/>
    <w:rsid w:val="002554CD"/>
    <w:pPr>
      <w:keepNext/>
      <w:keepLines/>
      <w:spacing w:before="40" w:after="0"/>
      <w:outlineLvl w:val="2"/>
    </w:pPr>
    <w:rPr>
      <w:rFonts w:asciiTheme="majorHAnsi" w:eastAsiaTheme="majorEastAsia" w:hAnsiTheme="majorHAnsi" w:cstheme="majorBidi"/>
      <w:color w:val="004F5B" w:themeColor="accent1" w:themeShade="7F"/>
      <w:sz w:val="24"/>
      <w:szCs w:val="24"/>
    </w:rPr>
  </w:style>
  <w:style w:type="paragraph" w:styleId="Heading6">
    <w:name w:val="heading 6"/>
    <w:basedOn w:val="Normal"/>
    <w:next w:val="Normal"/>
    <w:link w:val="Heading6Char"/>
    <w:uiPriority w:val="9"/>
    <w:semiHidden/>
    <w:unhideWhenUsed/>
    <w:qFormat/>
    <w:rsid w:val="002554CD"/>
    <w:pPr>
      <w:keepNext/>
      <w:keepLines/>
      <w:spacing w:before="40" w:after="0"/>
      <w:outlineLvl w:val="5"/>
    </w:pPr>
    <w:rPr>
      <w:rFonts w:asciiTheme="majorHAnsi" w:eastAsiaTheme="majorEastAsia" w:hAnsiTheme="majorHAnsi" w:cstheme="majorBidi"/>
      <w:color w:val="004F5B" w:themeColor="accent1" w:themeShade="7F"/>
    </w:rPr>
  </w:style>
  <w:style w:type="paragraph" w:styleId="Heading7">
    <w:name w:val="heading 7"/>
    <w:basedOn w:val="Normal"/>
    <w:next w:val="Normal"/>
    <w:link w:val="Heading7Char"/>
    <w:uiPriority w:val="9"/>
    <w:semiHidden/>
    <w:unhideWhenUsed/>
    <w:qFormat/>
    <w:rsid w:val="002554CD"/>
    <w:pPr>
      <w:keepNext/>
      <w:keepLines/>
      <w:spacing w:before="40" w:after="0"/>
      <w:outlineLvl w:val="6"/>
    </w:pPr>
    <w:rPr>
      <w:rFonts w:asciiTheme="majorHAnsi" w:eastAsiaTheme="majorEastAsia" w:hAnsiTheme="majorHAnsi" w:cstheme="majorBidi"/>
      <w:i/>
      <w:iCs/>
      <w:color w:val="004F5B" w:themeColor="accent1" w:themeShade="7F"/>
    </w:rPr>
  </w:style>
  <w:style w:type="paragraph" w:styleId="Heading8">
    <w:name w:val="heading 8"/>
    <w:basedOn w:val="Normal"/>
    <w:next w:val="Normal"/>
    <w:link w:val="Heading8Char"/>
    <w:uiPriority w:val="9"/>
    <w:semiHidden/>
    <w:unhideWhenUsed/>
    <w:qFormat/>
    <w:rsid w:val="002554C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554C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D0D"/>
    <w:rPr>
      <w:rFonts w:asciiTheme="majorHAnsi" w:eastAsiaTheme="majorEastAsia" w:hAnsiTheme="majorHAnsi" w:cstheme="majorBidi"/>
      <w:color w:val="007789" w:themeColor="accent1" w:themeShade="BF"/>
      <w:sz w:val="32"/>
    </w:rPr>
  </w:style>
  <w:style w:type="character" w:customStyle="1" w:styleId="Heading2Char">
    <w:name w:val="Heading 2 Char"/>
    <w:basedOn w:val="DefaultParagraphFont"/>
    <w:link w:val="Heading2"/>
    <w:uiPriority w:val="9"/>
    <w:rsid w:val="00333D0D"/>
    <w:rPr>
      <w:rFonts w:asciiTheme="majorHAnsi" w:eastAsiaTheme="majorEastAsia" w:hAnsiTheme="majorHAnsi" w:cstheme="majorBidi"/>
      <w:caps/>
      <w:color w:val="007789" w:themeColor="accent1" w:themeShade="BF"/>
      <w:sz w:val="24"/>
    </w:rPr>
  </w:style>
  <w:style w:type="paragraph" w:customStyle="1" w:styleId="ContactInfo">
    <w:name w:val="Contact Info"/>
    <w:basedOn w:val="Normal"/>
    <w:uiPriority w:val="4"/>
    <w:qFormat/>
    <w:rsid w:val="00C6554A"/>
    <w:pPr>
      <w:spacing w:before="0" w:after="0"/>
      <w:jc w:val="center"/>
    </w:pPr>
  </w:style>
  <w:style w:type="paragraph" w:styleId="ListBullet">
    <w:name w:val="List Bullet"/>
    <w:basedOn w:val="Normal"/>
    <w:uiPriority w:val="10"/>
    <w:unhideWhenUsed/>
    <w:qFormat/>
    <w:rsid w:val="00C6554A"/>
    <w:pPr>
      <w:numPr>
        <w:numId w:val="2"/>
      </w:numPr>
    </w:pPr>
  </w:style>
  <w:style w:type="paragraph" w:styleId="Title">
    <w:name w:val="Title"/>
    <w:basedOn w:val="Normal"/>
    <w:link w:val="TitleChar"/>
    <w:uiPriority w:val="2"/>
    <w:unhideWhenUsed/>
    <w:qFormat/>
    <w:rsid w:val="00333D0D"/>
    <w:pPr>
      <w:spacing w:before="480" w:after="40" w:line="240" w:lineRule="auto"/>
      <w:contextualSpacing/>
      <w:jc w:val="center"/>
    </w:pPr>
    <w:rPr>
      <w:rFonts w:asciiTheme="majorHAnsi" w:eastAsiaTheme="majorEastAsia" w:hAnsiTheme="majorHAnsi" w:cstheme="majorBidi"/>
      <w:color w:val="007789" w:themeColor="accent1" w:themeShade="BF"/>
      <w:kern w:val="28"/>
      <w:sz w:val="60"/>
    </w:rPr>
  </w:style>
  <w:style w:type="character" w:customStyle="1" w:styleId="TitleChar">
    <w:name w:val="Title Char"/>
    <w:basedOn w:val="DefaultParagraphFont"/>
    <w:link w:val="Title"/>
    <w:uiPriority w:val="2"/>
    <w:rsid w:val="00333D0D"/>
    <w:rPr>
      <w:rFonts w:asciiTheme="majorHAnsi" w:eastAsiaTheme="majorEastAsia" w:hAnsiTheme="majorHAnsi" w:cstheme="majorBidi"/>
      <w:color w:val="007789" w:themeColor="accent1" w:themeShade="BF"/>
      <w:kern w:val="28"/>
      <w:sz w:val="60"/>
    </w:rPr>
  </w:style>
  <w:style w:type="paragraph" w:styleId="Subtitle">
    <w:name w:val="Subtitle"/>
    <w:basedOn w:val="Normal"/>
    <w:link w:val="SubtitleChar"/>
    <w:uiPriority w:val="3"/>
    <w:unhideWhenUsed/>
    <w:qFormat/>
    <w:rsid w:val="00333D0D"/>
    <w:pPr>
      <w:numPr>
        <w:ilvl w:val="1"/>
      </w:numPr>
      <w:spacing w:before="0" w:after="480"/>
      <w:contextualSpacing/>
      <w:jc w:val="center"/>
    </w:pPr>
    <w:rPr>
      <w:rFonts w:asciiTheme="majorHAnsi" w:eastAsiaTheme="majorEastAsia" w:hAnsiTheme="majorHAnsi" w:cstheme="majorBidi"/>
      <w:caps/>
      <w:sz w:val="26"/>
    </w:rPr>
  </w:style>
  <w:style w:type="character" w:customStyle="1" w:styleId="SubtitleChar">
    <w:name w:val="Subtitle Char"/>
    <w:basedOn w:val="DefaultParagraphFont"/>
    <w:link w:val="Subtitle"/>
    <w:uiPriority w:val="3"/>
    <w:rsid w:val="00333D0D"/>
    <w:rPr>
      <w:rFonts w:asciiTheme="majorHAnsi" w:eastAsiaTheme="majorEastAsia" w:hAnsiTheme="majorHAnsi" w:cstheme="majorBidi"/>
      <w:caps/>
      <w:sz w:val="26"/>
    </w:rPr>
  </w:style>
  <w:style w:type="paragraph" w:styleId="Footer">
    <w:name w:val="footer"/>
    <w:basedOn w:val="Normal"/>
    <w:link w:val="FooterChar"/>
    <w:uiPriority w:val="99"/>
    <w:unhideWhenUsed/>
    <w:rsid w:val="00C6554A"/>
    <w:pPr>
      <w:spacing w:before="0" w:after="0" w:line="240" w:lineRule="auto"/>
      <w:jc w:val="right"/>
    </w:pPr>
    <w:rPr>
      <w:caps/>
    </w:rPr>
  </w:style>
  <w:style w:type="character" w:customStyle="1" w:styleId="FooterChar">
    <w:name w:val="Footer Char"/>
    <w:basedOn w:val="DefaultParagraphFont"/>
    <w:link w:val="Footer"/>
    <w:uiPriority w:val="99"/>
    <w:rsid w:val="00C6554A"/>
    <w:rPr>
      <w:caps/>
    </w:rPr>
  </w:style>
  <w:style w:type="paragraph" w:customStyle="1" w:styleId="Photo">
    <w:name w:val="Photo"/>
    <w:basedOn w:val="Normal"/>
    <w:uiPriority w:val="1"/>
    <w:qFormat/>
    <w:rsid w:val="00C6554A"/>
    <w:pPr>
      <w:spacing w:before="0" w:after="0" w:line="240" w:lineRule="auto"/>
      <w:jc w:val="center"/>
    </w:pPr>
  </w:style>
  <w:style w:type="paragraph" w:styleId="Header">
    <w:name w:val="header"/>
    <w:basedOn w:val="Normal"/>
    <w:link w:val="HeaderChar"/>
    <w:uiPriority w:val="99"/>
    <w:unhideWhenUsed/>
    <w:rsid w:val="00C6554A"/>
    <w:pPr>
      <w:spacing w:before="0" w:after="0" w:line="240" w:lineRule="auto"/>
    </w:pPr>
  </w:style>
  <w:style w:type="character" w:customStyle="1" w:styleId="HeaderChar">
    <w:name w:val="Header Char"/>
    <w:basedOn w:val="DefaultParagraphFont"/>
    <w:link w:val="Header"/>
    <w:uiPriority w:val="99"/>
    <w:rsid w:val="00C6554A"/>
    <w:rPr>
      <w:color w:val="595959" w:themeColor="text1" w:themeTint="A6"/>
      <w:sz w:val="20"/>
      <w:szCs w:val="20"/>
      <w:lang w:eastAsia="ja-JP"/>
    </w:rPr>
  </w:style>
  <w:style w:type="paragraph" w:styleId="ListNumber">
    <w:name w:val="List Number"/>
    <w:basedOn w:val="Normal"/>
    <w:uiPriority w:val="11"/>
    <w:unhideWhenUsed/>
    <w:qFormat/>
    <w:rsid w:val="00C6554A"/>
    <w:pPr>
      <w:numPr>
        <w:numId w:val="1"/>
      </w:numPr>
      <w:contextualSpacing/>
    </w:pPr>
  </w:style>
  <w:style w:type="character" w:customStyle="1" w:styleId="Heading3Char">
    <w:name w:val="Heading 3 Char"/>
    <w:basedOn w:val="DefaultParagraphFont"/>
    <w:link w:val="Heading3"/>
    <w:uiPriority w:val="9"/>
    <w:semiHidden/>
    <w:rsid w:val="00C6554A"/>
    <w:rPr>
      <w:rFonts w:asciiTheme="majorHAnsi" w:eastAsiaTheme="majorEastAsia" w:hAnsiTheme="majorHAnsi" w:cstheme="majorBidi"/>
      <w:color w:val="004F5B" w:themeColor="accent1" w:themeShade="7F"/>
      <w:sz w:val="24"/>
      <w:szCs w:val="24"/>
    </w:rPr>
  </w:style>
  <w:style w:type="character" w:customStyle="1" w:styleId="Heading8Char">
    <w:name w:val="Heading 8 Char"/>
    <w:basedOn w:val="DefaultParagraphFont"/>
    <w:link w:val="Heading8"/>
    <w:uiPriority w:val="9"/>
    <w:semiHidden/>
    <w:rsid w:val="00C6554A"/>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6554A"/>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C6554A"/>
    <w:rPr>
      <w:i/>
      <w:iCs/>
      <w:color w:val="007789" w:themeColor="accent1" w:themeShade="BF"/>
    </w:rPr>
  </w:style>
  <w:style w:type="paragraph" w:styleId="IntenseQuote">
    <w:name w:val="Intense Quote"/>
    <w:basedOn w:val="Normal"/>
    <w:next w:val="Normal"/>
    <w:link w:val="IntenseQuoteChar"/>
    <w:uiPriority w:val="30"/>
    <w:semiHidden/>
    <w:unhideWhenUsed/>
    <w:qFormat/>
    <w:rsid w:val="00C6554A"/>
    <w:pPr>
      <w:pBdr>
        <w:top w:val="single" w:sz="4" w:space="10" w:color="007789" w:themeColor="accent1" w:themeShade="BF"/>
        <w:bottom w:val="single" w:sz="4" w:space="10" w:color="007789" w:themeColor="accent1" w:themeShade="BF"/>
      </w:pBdr>
      <w:spacing w:before="360" w:after="360"/>
      <w:ind w:left="864" w:right="864"/>
      <w:jc w:val="center"/>
    </w:pPr>
    <w:rPr>
      <w:i/>
      <w:iCs/>
      <w:color w:val="007789" w:themeColor="accent1" w:themeShade="BF"/>
    </w:rPr>
  </w:style>
  <w:style w:type="character" w:customStyle="1" w:styleId="IntenseQuoteChar">
    <w:name w:val="Intense Quote Char"/>
    <w:basedOn w:val="DefaultParagraphFont"/>
    <w:link w:val="IntenseQuote"/>
    <w:uiPriority w:val="30"/>
    <w:semiHidden/>
    <w:rsid w:val="00C6554A"/>
    <w:rPr>
      <w:i/>
      <w:iCs/>
      <w:color w:val="007789" w:themeColor="accent1" w:themeShade="BF"/>
    </w:rPr>
  </w:style>
  <w:style w:type="character" w:styleId="IntenseReference">
    <w:name w:val="Intense Reference"/>
    <w:basedOn w:val="DefaultParagraphFont"/>
    <w:uiPriority w:val="32"/>
    <w:semiHidden/>
    <w:unhideWhenUsed/>
    <w:qFormat/>
    <w:rsid w:val="00C6554A"/>
    <w:rPr>
      <w:b/>
      <w:bCs/>
      <w:caps w:val="0"/>
      <w:smallCaps/>
      <w:color w:val="007789" w:themeColor="accent1" w:themeShade="BF"/>
      <w:spacing w:val="5"/>
    </w:rPr>
  </w:style>
  <w:style w:type="paragraph" w:styleId="Caption">
    <w:name w:val="caption"/>
    <w:basedOn w:val="Normal"/>
    <w:next w:val="Normal"/>
    <w:uiPriority w:val="35"/>
    <w:semiHidden/>
    <w:unhideWhenUsed/>
    <w:qFormat/>
    <w:rsid w:val="00C6554A"/>
    <w:pPr>
      <w:spacing w:before="0" w:line="240" w:lineRule="auto"/>
    </w:pPr>
    <w:rPr>
      <w:i/>
      <w:iCs/>
      <w:color w:val="4E5B6F" w:themeColor="text2"/>
      <w:szCs w:val="18"/>
    </w:rPr>
  </w:style>
  <w:style w:type="paragraph" w:styleId="BalloonText">
    <w:name w:val="Balloon Text"/>
    <w:basedOn w:val="Normal"/>
    <w:link w:val="BalloonTextChar"/>
    <w:uiPriority w:val="99"/>
    <w:semiHidden/>
    <w:unhideWhenUsed/>
    <w:rsid w:val="00C6554A"/>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6554A"/>
    <w:rPr>
      <w:rFonts w:ascii="Segoe UI" w:hAnsi="Segoe UI" w:cs="Segoe UI"/>
      <w:szCs w:val="18"/>
    </w:rPr>
  </w:style>
  <w:style w:type="paragraph" w:styleId="BlockText">
    <w:name w:val="Block Text"/>
    <w:basedOn w:val="Normal"/>
    <w:uiPriority w:val="99"/>
    <w:semiHidden/>
    <w:unhideWhenUsed/>
    <w:rsid w:val="00C6554A"/>
    <w:pPr>
      <w:pBdr>
        <w:top w:val="single" w:sz="2" w:space="10" w:color="007789" w:themeColor="accent1" w:themeShade="BF"/>
        <w:left w:val="single" w:sz="2" w:space="10" w:color="007789" w:themeColor="accent1" w:themeShade="BF"/>
        <w:bottom w:val="single" w:sz="2" w:space="10" w:color="007789" w:themeColor="accent1" w:themeShade="BF"/>
        <w:right w:val="single" w:sz="2" w:space="10" w:color="007789" w:themeColor="accent1" w:themeShade="BF"/>
      </w:pBdr>
      <w:ind w:left="1152" w:right="1152"/>
    </w:pPr>
    <w:rPr>
      <w:rFonts w:eastAsiaTheme="minorEastAsia"/>
      <w:i/>
      <w:iCs/>
      <w:color w:val="007789" w:themeColor="accent1" w:themeShade="BF"/>
    </w:rPr>
  </w:style>
  <w:style w:type="paragraph" w:styleId="BodyText3">
    <w:name w:val="Body Text 3"/>
    <w:basedOn w:val="Normal"/>
    <w:link w:val="BodyText3Char"/>
    <w:uiPriority w:val="99"/>
    <w:semiHidden/>
    <w:unhideWhenUsed/>
    <w:rsid w:val="00C6554A"/>
    <w:pPr>
      <w:spacing w:after="120"/>
    </w:pPr>
    <w:rPr>
      <w:szCs w:val="16"/>
    </w:rPr>
  </w:style>
  <w:style w:type="character" w:customStyle="1" w:styleId="BodyText3Char">
    <w:name w:val="Body Text 3 Char"/>
    <w:basedOn w:val="DefaultParagraphFont"/>
    <w:link w:val="BodyText3"/>
    <w:uiPriority w:val="99"/>
    <w:semiHidden/>
    <w:rsid w:val="00C6554A"/>
    <w:rPr>
      <w:szCs w:val="16"/>
    </w:rPr>
  </w:style>
  <w:style w:type="paragraph" w:styleId="BodyTextIndent3">
    <w:name w:val="Body Text Indent 3"/>
    <w:basedOn w:val="Normal"/>
    <w:link w:val="BodyTextIndent3Char"/>
    <w:uiPriority w:val="99"/>
    <w:semiHidden/>
    <w:unhideWhenUsed/>
    <w:rsid w:val="00C6554A"/>
    <w:pPr>
      <w:spacing w:after="120"/>
      <w:ind w:left="360"/>
    </w:pPr>
    <w:rPr>
      <w:szCs w:val="16"/>
    </w:rPr>
  </w:style>
  <w:style w:type="character" w:customStyle="1" w:styleId="BodyTextIndent3Char">
    <w:name w:val="Body Text Indent 3 Char"/>
    <w:basedOn w:val="DefaultParagraphFont"/>
    <w:link w:val="BodyTextIndent3"/>
    <w:uiPriority w:val="99"/>
    <w:semiHidden/>
    <w:rsid w:val="00C6554A"/>
    <w:rPr>
      <w:szCs w:val="16"/>
    </w:rPr>
  </w:style>
  <w:style w:type="character" w:styleId="CommentReference">
    <w:name w:val="annotation reference"/>
    <w:basedOn w:val="DefaultParagraphFont"/>
    <w:uiPriority w:val="99"/>
    <w:semiHidden/>
    <w:unhideWhenUsed/>
    <w:rsid w:val="00C6554A"/>
    <w:rPr>
      <w:sz w:val="22"/>
      <w:szCs w:val="16"/>
    </w:rPr>
  </w:style>
  <w:style w:type="paragraph" w:styleId="CommentText">
    <w:name w:val="annotation text"/>
    <w:basedOn w:val="Normal"/>
    <w:link w:val="CommentTextChar"/>
    <w:uiPriority w:val="99"/>
    <w:semiHidden/>
    <w:unhideWhenUsed/>
    <w:rsid w:val="00C6554A"/>
    <w:pPr>
      <w:spacing w:line="240" w:lineRule="auto"/>
    </w:pPr>
    <w:rPr>
      <w:szCs w:val="20"/>
    </w:rPr>
  </w:style>
  <w:style w:type="character" w:customStyle="1" w:styleId="CommentTextChar">
    <w:name w:val="Comment Text Char"/>
    <w:basedOn w:val="DefaultParagraphFont"/>
    <w:link w:val="CommentText"/>
    <w:uiPriority w:val="99"/>
    <w:semiHidden/>
    <w:rsid w:val="00C6554A"/>
    <w:rPr>
      <w:szCs w:val="20"/>
    </w:rPr>
  </w:style>
  <w:style w:type="paragraph" w:styleId="CommentSubject">
    <w:name w:val="annotation subject"/>
    <w:basedOn w:val="CommentText"/>
    <w:next w:val="CommentText"/>
    <w:link w:val="CommentSubjectChar"/>
    <w:uiPriority w:val="99"/>
    <w:semiHidden/>
    <w:unhideWhenUsed/>
    <w:rsid w:val="00C6554A"/>
    <w:rPr>
      <w:b/>
      <w:bCs/>
    </w:rPr>
  </w:style>
  <w:style w:type="character" w:customStyle="1" w:styleId="CommentSubjectChar">
    <w:name w:val="Comment Subject Char"/>
    <w:basedOn w:val="CommentTextChar"/>
    <w:link w:val="CommentSubject"/>
    <w:uiPriority w:val="99"/>
    <w:semiHidden/>
    <w:rsid w:val="00C6554A"/>
    <w:rPr>
      <w:b/>
      <w:bCs/>
      <w:szCs w:val="20"/>
    </w:rPr>
  </w:style>
  <w:style w:type="paragraph" w:styleId="DocumentMap">
    <w:name w:val="Document Map"/>
    <w:basedOn w:val="Normal"/>
    <w:link w:val="DocumentMapChar"/>
    <w:uiPriority w:val="99"/>
    <w:semiHidden/>
    <w:unhideWhenUsed/>
    <w:rsid w:val="00C6554A"/>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C6554A"/>
    <w:rPr>
      <w:rFonts w:ascii="Segoe UI" w:hAnsi="Segoe UI" w:cs="Segoe UI"/>
      <w:szCs w:val="16"/>
    </w:rPr>
  </w:style>
  <w:style w:type="paragraph" w:styleId="EndnoteText">
    <w:name w:val="endnote text"/>
    <w:basedOn w:val="Normal"/>
    <w:link w:val="EndnoteTextChar"/>
    <w:uiPriority w:val="99"/>
    <w:semiHidden/>
    <w:unhideWhenUsed/>
    <w:rsid w:val="00C6554A"/>
    <w:pPr>
      <w:spacing w:before="0" w:after="0" w:line="240" w:lineRule="auto"/>
    </w:pPr>
    <w:rPr>
      <w:szCs w:val="20"/>
    </w:rPr>
  </w:style>
  <w:style w:type="character" w:customStyle="1" w:styleId="EndnoteTextChar">
    <w:name w:val="Endnote Text Char"/>
    <w:basedOn w:val="DefaultParagraphFont"/>
    <w:link w:val="EndnoteText"/>
    <w:uiPriority w:val="99"/>
    <w:semiHidden/>
    <w:rsid w:val="00C6554A"/>
    <w:rPr>
      <w:szCs w:val="20"/>
    </w:rPr>
  </w:style>
  <w:style w:type="paragraph" w:styleId="EnvelopeReturn">
    <w:name w:val="envelope return"/>
    <w:basedOn w:val="Normal"/>
    <w:uiPriority w:val="99"/>
    <w:semiHidden/>
    <w:unhideWhenUsed/>
    <w:rsid w:val="00C6554A"/>
    <w:pPr>
      <w:spacing w:before="0"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6554A"/>
    <w:rPr>
      <w:color w:val="007789" w:themeColor="accent1" w:themeShade="BF"/>
      <w:u w:val="single"/>
    </w:rPr>
  </w:style>
  <w:style w:type="paragraph" w:styleId="FootnoteText">
    <w:name w:val="footnote text"/>
    <w:basedOn w:val="Normal"/>
    <w:link w:val="FootnoteTextChar"/>
    <w:uiPriority w:val="99"/>
    <w:semiHidden/>
    <w:unhideWhenUsed/>
    <w:rsid w:val="00C6554A"/>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C6554A"/>
    <w:rPr>
      <w:szCs w:val="20"/>
    </w:rPr>
  </w:style>
  <w:style w:type="character" w:styleId="HTMLCode">
    <w:name w:val="HTML Code"/>
    <w:basedOn w:val="DefaultParagraphFont"/>
    <w:uiPriority w:val="99"/>
    <w:semiHidden/>
    <w:unhideWhenUsed/>
    <w:rsid w:val="00C6554A"/>
    <w:rPr>
      <w:rFonts w:ascii="Consolas" w:hAnsi="Consolas"/>
      <w:sz w:val="22"/>
      <w:szCs w:val="20"/>
    </w:rPr>
  </w:style>
  <w:style w:type="character" w:styleId="HTMLKeyboard">
    <w:name w:val="HTML Keyboard"/>
    <w:basedOn w:val="DefaultParagraphFont"/>
    <w:uiPriority w:val="99"/>
    <w:semiHidden/>
    <w:unhideWhenUsed/>
    <w:rsid w:val="00C6554A"/>
    <w:rPr>
      <w:rFonts w:ascii="Consolas" w:hAnsi="Consolas"/>
      <w:sz w:val="22"/>
      <w:szCs w:val="20"/>
    </w:rPr>
  </w:style>
  <w:style w:type="paragraph" w:styleId="HTMLPreformatted">
    <w:name w:val="HTML Preformatted"/>
    <w:basedOn w:val="Normal"/>
    <w:link w:val="HTMLPreformattedChar"/>
    <w:uiPriority w:val="99"/>
    <w:semiHidden/>
    <w:unhideWhenUsed/>
    <w:rsid w:val="00C6554A"/>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C6554A"/>
    <w:rPr>
      <w:rFonts w:ascii="Consolas" w:hAnsi="Consolas"/>
      <w:szCs w:val="20"/>
    </w:rPr>
  </w:style>
  <w:style w:type="character" w:styleId="HTMLTypewriter">
    <w:name w:val="HTML Typewriter"/>
    <w:basedOn w:val="DefaultParagraphFont"/>
    <w:uiPriority w:val="99"/>
    <w:semiHidden/>
    <w:unhideWhenUsed/>
    <w:rsid w:val="00C6554A"/>
    <w:rPr>
      <w:rFonts w:ascii="Consolas" w:hAnsi="Consolas"/>
      <w:sz w:val="22"/>
      <w:szCs w:val="20"/>
    </w:rPr>
  </w:style>
  <w:style w:type="character" w:styleId="Hyperlink">
    <w:name w:val="Hyperlink"/>
    <w:basedOn w:val="DefaultParagraphFont"/>
    <w:uiPriority w:val="99"/>
    <w:semiHidden/>
    <w:unhideWhenUsed/>
    <w:rsid w:val="00C6554A"/>
    <w:rPr>
      <w:color w:val="835D00" w:themeColor="accent3" w:themeShade="80"/>
      <w:u w:val="single"/>
    </w:rPr>
  </w:style>
  <w:style w:type="paragraph" w:styleId="MacroText">
    <w:name w:val="macro"/>
    <w:link w:val="MacroTextChar"/>
    <w:uiPriority w:val="99"/>
    <w:semiHidden/>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C6554A"/>
    <w:rPr>
      <w:rFonts w:ascii="Consolas" w:hAnsi="Consolas"/>
      <w:szCs w:val="20"/>
    </w:rPr>
  </w:style>
  <w:style w:type="character" w:styleId="PlaceholderText">
    <w:name w:val="Placeholder Text"/>
    <w:basedOn w:val="DefaultParagraphFont"/>
    <w:uiPriority w:val="99"/>
    <w:semiHidden/>
    <w:rsid w:val="00C6554A"/>
    <w:rPr>
      <w:color w:val="595959" w:themeColor="text1" w:themeTint="A6"/>
    </w:rPr>
  </w:style>
  <w:style w:type="paragraph" w:styleId="PlainText">
    <w:name w:val="Plain Text"/>
    <w:basedOn w:val="Normal"/>
    <w:link w:val="PlainTextChar"/>
    <w:uiPriority w:val="99"/>
    <w:semiHidden/>
    <w:unhideWhenUsed/>
    <w:rsid w:val="00C6554A"/>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C6554A"/>
    <w:rPr>
      <w:rFonts w:ascii="Consolas" w:hAnsi="Consolas"/>
      <w:szCs w:val="21"/>
    </w:rPr>
  </w:style>
  <w:style w:type="character" w:customStyle="1" w:styleId="Heading7Char">
    <w:name w:val="Heading 7 Char"/>
    <w:basedOn w:val="DefaultParagraphFont"/>
    <w:link w:val="Heading7"/>
    <w:uiPriority w:val="9"/>
    <w:semiHidden/>
    <w:rsid w:val="002554CD"/>
    <w:rPr>
      <w:rFonts w:asciiTheme="majorHAnsi" w:eastAsiaTheme="majorEastAsia" w:hAnsiTheme="majorHAnsi" w:cstheme="majorBidi"/>
      <w:i/>
      <w:iCs/>
      <w:color w:val="004F5B" w:themeColor="accent1" w:themeShade="7F"/>
    </w:rPr>
  </w:style>
  <w:style w:type="character" w:customStyle="1" w:styleId="Heading6Char">
    <w:name w:val="Heading 6 Char"/>
    <w:basedOn w:val="DefaultParagraphFont"/>
    <w:link w:val="Heading6"/>
    <w:uiPriority w:val="9"/>
    <w:semiHidden/>
    <w:rsid w:val="002554CD"/>
    <w:rPr>
      <w:rFonts w:asciiTheme="majorHAnsi" w:eastAsiaTheme="majorEastAsia" w:hAnsiTheme="majorHAnsi" w:cstheme="majorBidi"/>
      <w:color w:val="004F5B" w:themeColor="accent1" w:themeShade="7F"/>
    </w:rPr>
  </w:style>
  <w:style w:type="paragraph" w:customStyle="1" w:styleId="msonormal0">
    <w:name w:val="msonormal"/>
    <w:basedOn w:val="Normal"/>
    <w:rsid w:val="000D26A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ListParagraph">
    <w:name w:val="List Paragraph"/>
    <w:basedOn w:val="Normal"/>
    <w:uiPriority w:val="34"/>
    <w:unhideWhenUsed/>
    <w:qFormat/>
    <w:rsid w:val="000D26AF"/>
    <w:pPr>
      <w:ind w:left="720"/>
      <w:contextualSpacing/>
    </w:pPr>
  </w:style>
  <w:style w:type="paragraph" w:styleId="NormalWeb">
    <w:name w:val="Normal (Web)"/>
    <w:basedOn w:val="Normal"/>
    <w:uiPriority w:val="99"/>
    <w:semiHidden/>
    <w:unhideWhenUsed/>
    <w:rsid w:val="001E145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969248">
      <w:bodyDiv w:val="1"/>
      <w:marLeft w:val="0"/>
      <w:marRight w:val="0"/>
      <w:marTop w:val="0"/>
      <w:marBottom w:val="0"/>
      <w:divBdr>
        <w:top w:val="none" w:sz="0" w:space="0" w:color="auto"/>
        <w:left w:val="none" w:sz="0" w:space="0" w:color="auto"/>
        <w:bottom w:val="none" w:sz="0" w:space="0" w:color="auto"/>
        <w:right w:val="none" w:sz="0" w:space="0" w:color="auto"/>
      </w:divBdr>
    </w:div>
    <w:div w:id="772626674">
      <w:bodyDiv w:val="1"/>
      <w:marLeft w:val="0"/>
      <w:marRight w:val="0"/>
      <w:marTop w:val="0"/>
      <w:marBottom w:val="0"/>
      <w:divBdr>
        <w:top w:val="none" w:sz="0" w:space="0" w:color="auto"/>
        <w:left w:val="none" w:sz="0" w:space="0" w:color="auto"/>
        <w:bottom w:val="none" w:sz="0" w:space="0" w:color="auto"/>
        <w:right w:val="none" w:sz="0" w:space="0" w:color="auto"/>
      </w:divBdr>
      <w:divsChild>
        <w:div w:id="636495448">
          <w:marLeft w:val="0"/>
          <w:marRight w:val="0"/>
          <w:marTop w:val="0"/>
          <w:marBottom w:val="160"/>
          <w:divBdr>
            <w:top w:val="none" w:sz="0" w:space="0" w:color="auto"/>
            <w:left w:val="none" w:sz="0" w:space="0" w:color="auto"/>
            <w:bottom w:val="none" w:sz="0" w:space="0" w:color="auto"/>
            <w:right w:val="none" w:sz="0" w:space="0" w:color="auto"/>
          </w:divBdr>
        </w:div>
      </w:divsChild>
    </w:div>
    <w:div w:id="956989064">
      <w:bodyDiv w:val="1"/>
      <w:marLeft w:val="0"/>
      <w:marRight w:val="0"/>
      <w:marTop w:val="0"/>
      <w:marBottom w:val="0"/>
      <w:divBdr>
        <w:top w:val="none" w:sz="0" w:space="0" w:color="auto"/>
        <w:left w:val="none" w:sz="0" w:space="0" w:color="auto"/>
        <w:bottom w:val="none" w:sz="0" w:space="0" w:color="auto"/>
        <w:right w:val="none" w:sz="0" w:space="0" w:color="auto"/>
      </w:divBdr>
    </w:div>
    <w:div w:id="1180386928">
      <w:bodyDiv w:val="1"/>
      <w:marLeft w:val="0"/>
      <w:marRight w:val="0"/>
      <w:marTop w:val="0"/>
      <w:marBottom w:val="0"/>
      <w:divBdr>
        <w:top w:val="none" w:sz="0" w:space="0" w:color="auto"/>
        <w:left w:val="none" w:sz="0" w:space="0" w:color="auto"/>
        <w:bottom w:val="none" w:sz="0" w:space="0" w:color="auto"/>
        <w:right w:val="none" w:sz="0" w:space="0" w:color="auto"/>
      </w:divBdr>
    </w:div>
    <w:div w:id="1191256886">
      <w:bodyDiv w:val="1"/>
      <w:marLeft w:val="0"/>
      <w:marRight w:val="0"/>
      <w:marTop w:val="0"/>
      <w:marBottom w:val="0"/>
      <w:divBdr>
        <w:top w:val="none" w:sz="0" w:space="0" w:color="auto"/>
        <w:left w:val="none" w:sz="0" w:space="0" w:color="auto"/>
        <w:bottom w:val="none" w:sz="0" w:space="0" w:color="auto"/>
        <w:right w:val="none" w:sz="0" w:space="0" w:color="auto"/>
      </w:divBdr>
    </w:div>
    <w:div w:id="1600719325">
      <w:bodyDiv w:val="1"/>
      <w:marLeft w:val="0"/>
      <w:marRight w:val="0"/>
      <w:marTop w:val="0"/>
      <w:marBottom w:val="0"/>
      <w:divBdr>
        <w:top w:val="none" w:sz="0" w:space="0" w:color="auto"/>
        <w:left w:val="none" w:sz="0" w:space="0" w:color="auto"/>
        <w:bottom w:val="none" w:sz="0" w:space="0" w:color="auto"/>
        <w:right w:val="none" w:sz="0" w:space="0" w:color="auto"/>
      </w:divBdr>
    </w:div>
    <w:div w:id="1875920402">
      <w:bodyDiv w:val="1"/>
      <w:marLeft w:val="0"/>
      <w:marRight w:val="0"/>
      <w:marTop w:val="0"/>
      <w:marBottom w:val="0"/>
      <w:divBdr>
        <w:top w:val="none" w:sz="0" w:space="0" w:color="auto"/>
        <w:left w:val="none" w:sz="0" w:space="0" w:color="auto"/>
        <w:bottom w:val="none" w:sz="0" w:space="0" w:color="auto"/>
        <w:right w:val="none" w:sz="0" w:space="0" w:color="auto"/>
      </w:divBdr>
    </w:div>
    <w:div w:id="1912888874">
      <w:bodyDiv w:val="1"/>
      <w:marLeft w:val="0"/>
      <w:marRight w:val="0"/>
      <w:marTop w:val="0"/>
      <w:marBottom w:val="0"/>
      <w:divBdr>
        <w:top w:val="none" w:sz="0" w:space="0" w:color="auto"/>
        <w:left w:val="none" w:sz="0" w:space="0" w:color="auto"/>
        <w:bottom w:val="none" w:sz="0" w:space="0" w:color="auto"/>
        <w:right w:val="none" w:sz="0" w:space="0" w:color="auto"/>
      </w:divBdr>
    </w:div>
    <w:div w:id="1960139528">
      <w:bodyDiv w:val="1"/>
      <w:marLeft w:val="0"/>
      <w:marRight w:val="0"/>
      <w:marTop w:val="0"/>
      <w:marBottom w:val="0"/>
      <w:divBdr>
        <w:top w:val="none" w:sz="0" w:space="0" w:color="auto"/>
        <w:left w:val="none" w:sz="0" w:space="0" w:color="auto"/>
        <w:bottom w:val="none" w:sz="0" w:space="0" w:color="auto"/>
        <w:right w:val="none" w:sz="0" w:space="0" w:color="auto"/>
      </w:divBdr>
    </w:div>
    <w:div w:id="2115858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PATRON\AppData\Roaming\Microsoft\Templates\Student%20report%20with%20photo.dotx" TargetMode="External"/></Relationships>
</file>

<file path=word/theme/theme1.xml><?xml version="1.0" encoding="utf-8"?>
<a:theme xmlns:a="http://schemas.openxmlformats.org/drawingml/2006/main" name="Theme1">
  <a:themeElements>
    <a:clrScheme name="Report">
      <a:dk1>
        <a:sysClr val="windowText" lastClr="000000"/>
      </a:dk1>
      <a:lt1>
        <a:sysClr val="window" lastClr="FFFFFF"/>
      </a:lt1>
      <a:dk2>
        <a:srgbClr val="4E5B6F"/>
      </a:dk2>
      <a:lt2>
        <a:srgbClr val="D6ECFF"/>
      </a:lt2>
      <a:accent1>
        <a:srgbClr val="00A0B8"/>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Student report with photo</Template>
  <TotalTime>0</TotalTime>
  <Pages>134</Pages>
  <Words>23261</Words>
  <Characters>132590</Characters>
  <Application>Microsoft Office Word</Application>
  <DocSecurity>0</DocSecurity>
  <Lines>1104</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public</dc:creator>
  <cp:keywords/>
  <dc:description/>
  <cp:lastModifiedBy>public</cp:lastModifiedBy>
  <cp:revision>2</cp:revision>
  <dcterms:created xsi:type="dcterms:W3CDTF">2026-07-01T22:36:00Z</dcterms:created>
  <dcterms:modified xsi:type="dcterms:W3CDTF">2026-07-01T22:36:00Z</dcterms:modified>
</cp:coreProperties>
</file>