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6611"/>
      </w:tblGrid>
      <w:tr w:rsidR="00E77B5E" w:rsidRPr="00AE68A8" w14:paraId="327B8409" w14:textId="77777777" w:rsidTr="0051673E">
        <w:trPr>
          <w:trHeight w:val="2112"/>
        </w:trPr>
        <w:tc>
          <w:tcPr>
            <w:tcW w:w="3664" w:type="dxa"/>
            <w:gridSpan w:val="3"/>
            <w:vMerge w:val="restart"/>
            <w:tcBorders>
              <w:bottom w:val="nil"/>
            </w:tcBorders>
            <w:tcMar>
              <w:left w:w="0" w:type="dxa"/>
              <w:right w:w="0" w:type="dxa"/>
            </w:tcMar>
          </w:tcPr>
          <w:p w14:paraId="10AF405B" w14:textId="77777777" w:rsidR="00E77B5E" w:rsidRPr="00AE68A8" w:rsidRDefault="00E77B5E" w:rsidP="00AE68A8">
            <w:r w:rsidRPr="00E77B5E">
              <w:rPr>
                <w:noProof/>
              </w:rPr>
              <mc:AlternateContent>
                <mc:Choice Requires="wps">
                  <w:drawing>
                    <wp:inline distT="0" distB="0" distL="0" distR="0" wp14:anchorId="7C81BE59" wp14:editId="18706860">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530F1283" w14:textId="77777777" w:rsidR="00E77B5E" w:rsidRDefault="00E77B5E" w:rsidP="00E77B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81BE59"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" stroked="f" strokeweight="1pt">
                      <v:fill r:id="rId12" o:title="woman's headshot" recolor="t" rotate="t" type="frame"/>
                      <v:stroke joinstyle="miter"/>
                      <v:textbox>
                        <w:txbxContent>
                          <w:p w14:paraId="530F1283" w14:textId="77777777" w:rsidR="00E77B5E" w:rsidRDefault="00E77B5E" w:rsidP="00E77B5E">
                            <w:pPr>
                              <w:jc w:val="center"/>
                            </w:pPr>
                          </w:p>
                        </w:txbxContent>
                      </v:textbox>
                      <w10:anchorlock/>
                    </v:oval>
                  </w:pict>
                </mc:Fallback>
              </mc:AlternateContent>
            </w:r>
          </w:p>
        </w:tc>
        <w:tc>
          <w:tcPr>
            <w:tcW w:w="424" w:type="dxa"/>
            <w:vMerge w:val="restart"/>
            <w:tcBorders>
              <w:bottom w:val="nil"/>
            </w:tcBorders>
          </w:tcPr>
          <w:p w14:paraId="2E449364" w14:textId="77777777" w:rsidR="00E77B5E" w:rsidRPr="00AE68A8" w:rsidRDefault="00E77B5E" w:rsidP="00AE68A8"/>
        </w:tc>
        <w:tc>
          <w:tcPr>
            <w:tcW w:w="6611" w:type="dxa"/>
            <w:tcBorders>
              <w:bottom w:val="nil"/>
            </w:tcBorders>
          </w:tcPr>
          <w:p w14:paraId="17D71CE0" w14:textId="3B6E439A" w:rsidR="00E77B5E" w:rsidRPr="00AE68A8" w:rsidRDefault="0051673E" w:rsidP="00AE68A8">
            <w:pPr>
              <w:pStyle w:val="Title"/>
            </w:pPr>
            <w:r>
              <w:t xml:space="preserve">Dominion Recovery </w:t>
            </w:r>
            <w:r w:rsidR="00E77B5E" w:rsidRPr="00AE68A8">
              <w:br/>
            </w:r>
            <w:r>
              <w:t xml:space="preserve">DR </w:t>
            </w:r>
            <w:proofErr w:type="gramStart"/>
            <w:r>
              <w:t>AKWO ,</w:t>
            </w:r>
            <w:proofErr w:type="gramEnd"/>
            <w:r>
              <w:t xml:space="preserve"> THOMPSON NTUBA  </w:t>
            </w:r>
          </w:p>
        </w:tc>
      </w:tr>
      <w:tr w:rsidR="0051673E" w:rsidRPr="00AE68A8" w14:paraId="021058E8" w14:textId="77777777" w:rsidTr="0051673E">
        <w:trPr>
          <w:gridAfter w:val="1"/>
          <w:wAfter w:w="6611" w:type="dxa"/>
          <w:trHeight w:val="884"/>
        </w:trPr>
        <w:tc>
          <w:tcPr>
            <w:tcW w:w="3664" w:type="dxa"/>
            <w:gridSpan w:val="3"/>
            <w:vMerge/>
          </w:tcPr>
          <w:p w14:paraId="47850BC2" w14:textId="77777777" w:rsidR="0051673E" w:rsidRPr="00AE68A8" w:rsidRDefault="0051673E" w:rsidP="00AE68A8"/>
        </w:tc>
        <w:tc>
          <w:tcPr>
            <w:tcW w:w="424" w:type="dxa"/>
            <w:vMerge/>
          </w:tcPr>
          <w:p w14:paraId="5620FE0C" w14:textId="77777777" w:rsidR="0051673E" w:rsidRPr="00AE68A8" w:rsidRDefault="0051673E" w:rsidP="00AE68A8"/>
        </w:tc>
      </w:tr>
      <w:tr w:rsidR="00E77B5E" w:rsidRPr="00AE68A8" w14:paraId="685E1BDE" w14:textId="77777777" w:rsidTr="0051673E">
        <w:trPr>
          <w:trHeight w:val="705"/>
        </w:trPr>
        <w:tc>
          <w:tcPr>
            <w:tcW w:w="3664" w:type="dxa"/>
            <w:gridSpan w:val="3"/>
            <w:vMerge/>
          </w:tcPr>
          <w:p w14:paraId="482F63B2" w14:textId="77777777" w:rsidR="00E77B5E" w:rsidRPr="00AE68A8" w:rsidRDefault="00E77B5E" w:rsidP="00AE68A8"/>
        </w:tc>
        <w:tc>
          <w:tcPr>
            <w:tcW w:w="424" w:type="dxa"/>
            <w:vMerge/>
          </w:tcPr>
          <w:p w14:paraId="5D106BF9" w14:textId="77777777" w:rsidR="00E77B5E" w:rsidRPr="00AE68A8" w:rsidRDefault="00E77B5E" w:rsidP="00AE68A8"/>
        </w:tc>
        <w:tc>
          <w:tcPr>
            <w:tcW w:w="6611" w:type="dxa"/>
            <w:vMerge w:val="restart"/>
          </w:tcPr>
          <w:p w14:paraId="30FF7403" w14:textId="77777777" w:rsidR="0051673E" w:rsidRDefault="00E77B5E" w:rsidP="009B591F">
            <w:pPr>
              <w:pStyle w:val="Heading1"/>
            </w:pPr>
            <w:r w:rsidRPr="00AE68A8">
              <w:t xml:space="preserve"> </w:t>
            </w:r>
            <w:r w:rsidR="0051673E">
              <w:t xml:space="preserve">CONTENTS   </w:t>
            </w:r>
          </w:p>
          <w:p w14:paraId="066921CA" w14:textId="77777777" w:rsidR="0051673E" w:rsidRDefault="0051673E" w:rsidP="009B591F">
            <w:pPr>
              <w:pStyle w:val="Heading1"/>
            </w:pPr>
          </w:p>
          <w:p w14:paraId="3030B40E" w14:textId="77777777" w:rsidR="0051673E" w:rsidRDefault="0051673E" w:rsidP="009B591F">
            <w:pPr>
              <w:pStyle w:val="Heading1"/>
            </w:pPr>
            <w:proofErr w:type="gramStart"/>
            <w:r>
              <w:t>A  RESCUE</w:t>
            </w:r>
            <w:proofErr w:type="gramEnd"/>
            <w:r>
              <w:t xml:space="preserve">      A ABNORMALITY  </w:t>
            </w:r>
          </w:p>
          <w:p w14:paraId="74796AC9" w14:textId="23C4EACC" w:rsidR="0051673E" w:rsidRDefault="0051673E" w:rsidP="009B591F">
            <w:pPr>
              <w:pStyle w:val="Heading1"/>
            </w:pPr>
            <w:r>
              <w:t xml:space="preserve">                            B   BELIEF  </w:t>
            </w:r>
          </w:p>
          <w:p w14:paraId="440BEEC3" w14:textId="2AB9D91A" w:rsidR="0051673E" w:rsidRDefault="0051673E" w:rsidP="009B591F">
            <w:pPr>
              <w:pStyle w:val="Heading1"/>
            </w:pPr>
            <w:r>
              <w:t xml:space="preserve">                            C   COMMITMENT</w:t>
            </w:r>
          </w:p>
          <w:p w14:paraId="285195E5" w14:textId="3B642883" w:rsidR="0051673E" w:rsidRPr="0051673E" w:rsidRDefault="0051673E" w:rsidP="0051673E">
            <w:r>
              <w:t xml:space="preserve">                                  </w:t>
            </w:r>
          </w:p>
          <w:p w14:paraId="2422686D" w14:textId="77777777" w:rsidR="0051673E" w:rsidRDefault="0051673E" w:rsidP="009B591F">
            <w:pPr>
              <w:pStyle w:val="Heading1"/>
            </w:pPr>
            <w:r>
              <w:t xml:space="preserve">B HEALING     </w:t>
            </w:r>
          </w:p>
          <w:p w14:paraId="267D8C5F" w14:textId="3042BC2D" w:rsidR="0051673E" w:rsidRDefault="003245AC" w:rsidP="009B591F">
            <w:pPr>
              <w:pStyle w:val="Heading1"/>
            </w:pPr>
            <w:r>
              <w:t xml:space="preserve">                            </w:t>
            </w:r>
            <w:proofErr w:type="gramStart"/>
            <w:r w:rsidR="0051673E">
              <w:t>D  DISCOVERY</w:t>
            </w:r>
            <w:proofErr w:type="gramEnd"/>
            <w:r w:rsidR="0051673E">
              <w:t xml:space="preserve">  </w:t>
            </w:r>
          </w:p>
          <w:p w14:paraId="55BF9CE4" w14:textId="52226AE7" w:rsidR="0051673E" w:rsidRDefault="003245AC" w:rsidP="009B591F">
            <w:pPr>
              <w:pStyle w:val="Heading1"/>
            </w:pPr>
            <w:r>
              <w:t xml:space="preserve">                            </w:t>
            </w:r>
            <w:r w:rsidR="0051673E">
              <w:t xml:space="preserve">E EXPLORATION </w:t>
            </w:r>
          </w:p>
          <w:p w14:paraId="27BD5043" w14:textId="4FA5C0C6" w:rsidR="0051673E" w:rsidRDefault="0051673E" w:rsidP="009B591F">
            <w:pPr>
              <w:pStyle w:val="Heading1"/>
            </w:pPr>
            <w:r>
              <w:t xml:space="preserve"> </w:t>
            </w:r>
            <w:r w:rsidR="003245AC">
              <w:t xml:space="preserve">                           </w:t>
            </w:r>
            <w:r>
              <w:t xml:space="preserve">F FORGIVENESS  </w:t>
            </w:r>
          </w:p>
          <w:p w14:paraId="7F0D4499" w14:textId="19B36A41" w:rsidR="0051673E" w:rsidRDefault="003245AC" w:rsidP="009B591F">
            <w:pPr>
              <w:pStyle w:val="Heading1"/>
            </w:pPr>
            <w:r>
              <w:t xml:space="preserve">                           </w:t>
            </w:r>
            <w:proofErr w:type="gramStart"/>
            <w:r w:rsidR="0051673E">
              <w:t>G  GUIDANCE</w:t>
            </w:r>
            <w:proofErr w:type="gramEnd"/>
            <w:r w:rsidR="0051673E">
              <w:t xml:space="preserve">  </w:t>
            </w:r>
          </w:p>
          <w:p w14:paraId="11FF30A2" w14:textId="75FA0C94" w:rsidR="0051673E" w:rsidRDefault="003245AC" w:rsidP="009B591F">
            <w:pPr>
              <w:pStyle w:val="Heading1"/>
            </w:pPr>
            <w:r>
              <w:t xml:space="preserve">                            </w:t>
            </w:r>
            <w:r w:rsidR="0051673E">
              <w:t xml:space="preserve">H HEALING </w:t>
            </w:r>
          </w:p>
          <w:p w14:paraId="059413DF" w14:textId="5C6C00BB" w:rsidR="0051673E" w:rsidRDefault="0051673E" w:rsidP="009B591F">
            <w:pPr>
              <w:pStyle w:val="Heading1"/>
            </w:pPr>
            <w:r>
              <w:t xml:space="preserve"> </w:t>
            </w:r>
            <w:r w:rsidR="003245AC">
              <w:t xml:space="preserve">                           </w:t>
            </w:r>
            <w:r>
              <w:t xml:space="preserve">I INVENTORY </w:t>
            </w:r>
          </w:p>
          <w:p w14:paraId="3267EC0D" w14:textId="77777777" w:rsidR="0051673E" w:rsidRDefault="0051673E" w:rsidP="009B591F">
            <w:pPr>
              <w:pStyle w:val="Heading1"/>
            </w:pPr>
          </w:p>
          <w:p w14:paraId="00432926" w14:textId="77777777" w:rsidR="0051673E" w:rsidRDefault="0051673E" w:rsidP="009B591F">
            <w:pPr>
              <w:pStyle w:val="Heading1"/>
            </w:pPr>
          </w:p>
          <w:p w14:paraId="0A299BD6" w14:textId="77777777" w:rsidR="0051673E" w:rsidRDefault="0051673E" w:rsidP="009B591F">
            <w:pPr>
              <w:pStyle w:val="Heading1"/>
            </w:pPr>
          </w:p>
          <w:p w14:paraId="0ACAFE6F" w14:textId="3CB3060C" w:rsidR="0051673E" w:rsidRDefault="003245AC" w:rsidP="009B591F">
            <w:pPr>
              <w:pStyle w:val="Heading1"/>
            </w:pPr>
            <w:r>
              <w:t xml:space="preserve">    </w:t>
            </w:r>
            <w:proofErr w:type="gramStart"/>
            <w:r w:rsidR="0051673E">
              <w:t>C  RESTORATION</w:t>
            </w:r>
            <w:proofErr w:type="gramEnd"/>
            <w:r w:rsidR="0051673E">
              <w:t xml:space="preserve">  </w:t>
            </w:r>
          </w:p>
          <w:p w14:paraId="27A0E16C" w14:textId="77777777" w:rsidR="0051673E" w:rsidRDefault="0051673E" w:rsidP="009B591F">
            <w:pPr>
              <w:pStyle w:val="Heading1"/>
            </w:pPr>
          </w:p>
          <w:p w14:paraId="059661A2" w14:textId="42462909" w:rsidR="0051673E" w:rsidRDefault="003245AC" w:rsidP="009B591F">
            <w:pPr>
              <w:pStyle w:val="Heading1"/>
            </w:pPr>
            <w:r>
              <w:t xml:space="preserve">                                 </w:t>
            </w:r>
            <w:proofErr w:type="gramStart"/>
            <w:r w:rsidR="0051673E">
              <w:t>J  JUSTICE</w:t>
            </w:r>
            <w:proofErr w:type="gramEnd"/>
            <w:r w:rsidR="0051673E">
              <w:t xml:space="preserve">  </w:t>
            </w:r>
          </w:p>
          <w:p w14:paraId="397F03C7" w14:textId="77777777" w:rsidR="0051673E" w:rsidRDefault="0051673E" w:rsidP="009B591F">
            <w:pPr>
              <w:pStyle w:val="Heading1"/>
            </w:pPr>
          </w:p>
          <w:p w14:paraId="7666BCE2" w14:textId="3A07CD9F" w:rsidR="0051673E" w:rsidRDefault="003245AC" w:rsidP="009B591F">
            <w:pPr>
              <w:pStyle w:val="Heading1"/>
            </w:pPr>
            <w:r>
              <w:t xml:space="preserve">                                 </w:t>
            </w:r>
            <w:proofErr w:type="gramStart"/>
            <w:r w:rsidR="0051673E">
              <w:t>K  KINGDOM</w:t>
            </w:r>
            <w:proofErr w:type="gramEnd"/>
            <w:r w:rsidR="0051673E">
              <w:t xml:space="preserve">  </w:t>
            </w:r>
          </w:p>
          <w:p w14:paraId="00F3A1D5" w14:textId="77777777" w:rsidR="0051673E" w:rsidRDefault="0051673E" w:rsidP="009B591F">
            <w:pPr>
              <w:pStyle w:val="Heading1"/>
            </w:pPr>
          </w:p>
          <w:p w14:paraId="5A0B04CD" w14:textId="6B53E7DC" w:rsidR="00E77B5E" w:rsidRPr="00AE68A8" w:rsidRDefault="003245AC" w:rsidP="009B591F">
            <w:pPr>
              <w:pStyle w:val="Heading1"/>
            </w:pPr>
            <w:r>
              <w:t xml:space="preserve">                                  </w:t>
            </w:r>
            <w:proofErr w:type="gramStart"/>
            <w:r w:rsidR="0051673E">
              <w:t>L  LOVE</w:t>
            </w:r>
            <w:proofErr w:type="gramEnd"/>
            <w:r w:rsidR="0051673E">
              <w:t xml:space="preserve">  </w:t>
            </w:r>
          </w:p>
          <w:p w14:paraId="418F241B" w14:textId="1AE77448" w:rsidR="00E77B5E" w:rsidRPr="00AE68A8" w:rsidRDefault="00E77B5E" w:rsidP="0051673E"/>
          <w:p w14:paraId="75E4DF79" w14:textId="0E837BD9" w:rsidR="00E77B5E" w:rsidRPr="00AE68A8" w:rsidRDefault="00E77B5E" w:rsidP="00AE68A8"/>
        </w:tc>
      </w:tr>
      <w:tr w:rsidR="00E77B5E" w:rsidRPr="00AE68A8" w14:paraId="1C51BAB7" w14:textId="77777777" w:rsidTr="0051673E">
        <w:trPr>
          <w:trHeight w:val="1164"/>
        </w:trPr>
        <w:tc>
          <w:tcPr>
            <w:tcW w:w="720" w:type="dxa"/>
          </w:tcPr>
          <w:p w14:paraId="7D5FF7AD" w14:textId="77777777" w:rsidR="00E77B5E" w:rsidRPr="00AE68A8" w:rsidRDefault="00E77B5E" w:rsidP="00AE68A8"/>
        </w:tc>
        <w:tc>
          <w:tcPr>
            <w:tcW w:w="2944" w:type="dxa"/>
            <w:gridSpan w:val="2"/>
          </w:tcPr>
          <w:p w14:paraId="65AD947E" w14:textId="77777777" w:rsidR="00E77B5E" w:rsidRPr="00AE68A8" w:rsidRDefault="00E77B5E" w:rsidP="00AE68A8"/>
        </w:tc>
        <w:tc>
          <w:tcPr>
            <w:tcW w:w="424" w:type="dxa"/>
            <w:vMerge/>
          </w:tcPr>
          <w:p w14:paraId="4F268E4C" w14:textId="77777777" w:rsidR="00E77B5E" w:rsidRPr="00AE68A8" w:rsidRDefault="00E77B5E" w:rsidP="00AE68A8"/>
        </w:tc>
        <w:tc>
          <w:tcPr>
            <w:tcW w:w="6611" w:type="dxa"/>
            <w:vMerge/>
          </w:tcPr>
          <w:p w14:paraId="152DE25D" w14:textId="77777777" w:rsidR="00E77B5E" w:rsidRPr="00AE68A8" w:rsidRDefault="00E77B5E" w:rsidP="00AE68A8"/>
        </w:tc>
      </w:tr>
      <w:tr w:rsidR="00E77B5E" w:rsidRPr="00AE68A8" w14:paraId="38BDD368" w14:textId="77777777" w:rsidTr="0051673E">
        <w:trPr>
          <w:trHeight w:val="543"/>
        </w:trPr>
        <w:tc>
          <w:tcPr>
            <w:tcW w:w="720" w:type="dxa"/>
          </w:tcPr>
          <w:p w14:paraId="0674C96A" w14:textId="77777777" w:rsidR="00E77B5E" w:rsidRPr="00AE68A8" w:rsidRDefault="00E77B5E" w:rsidP="00CC1E8B">
            <w:pPr>
              <w:pStyle w:val="Contact"/>
              <w:rPr>
                <w:noProof/>
              </w:rPr>
            </w:pPr>
          </w:p>
        </w:tc>
        <w:tc>
          <w:tcPr>
            <w:tcW w:w="631" w:type="dxa"/>
            <w:tcMar>
              <w:left w:w="0" w:type="dxa"/>
              <w:right w:w="0" w:type="dxa"/>
            </w:tcMar>
            <w:vAlign w:val="center"/>
          </w:tcPr>
          <w:p w14:paraId="495F8D32" w14:textId="77777777" w:rsidR="00E77B5E" w:rsidRPr="00AE68A8" w:rsidRDefault="00E77B5E" w:rsidP="00CC1E8B">
            <w:pPr>
              <w:pStyle w:val="Contact"/>
            </w:pPr>
            <w:r w:rsidRPr="00AE68A8">
              <w:rPr>
                <w:noProof/>
              </w:rPr>
              <mc:AlternateContent>
                <mc:Choice Requires="wpg">
                  <w:drawing>
                    <wp:inline distT="0" distB="0" distL="0" distR="0" wp14:anchorId="2B60F116" wp14:editId="410D9409">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92BF3A"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GPS icon"/>
                        <v:path arrowok="t"/>
                      </v:shape>
                      <w10:anchorlock/>
                    </v:group>
                  </w:pict>
                </mc:Fallback>
              </mc:AlternateContent>
            </w:r>
          </w:p>
        </w:tc>
        <w:tc>
          <w:tcPr>
            <w:tcW w:w="2313" w:type="dxa"/>
            <w:vAlign w:val="center"/>
          </w:tcPr>
          <w:p w14:paraId="52B92CDA" w14:textId="0179F79C" w:rsidR="00E77B5E" w:rsidRPr="00AE68A8" w:rsidRDefault="00E77B5E" w:rsidP="00AE68A8">
            <w:pPr>
              <w:pStyle w:val="Information"/>
            </w:pPr>
          </w:p>
        </w:tc>
        <w:tc>
          <w:tcPr>
            <w:tcW w:w="424" w:type="dxa"/>
            <w:vMerge/>
          </w:tcPr>
          <w:p w14:paraId="24FA7D4A" w14:textId="77777777" w:rsidR="00E77B5E" w:rsidRPr="00AE68A8" w:rsidRDefault="00E77B5E" w:rsidP="00AE68A8"/>
        </w:tc>
        <w:tc>
          <w:tcPr>
            <w:tcW w:w="6611" w:type="dxa"/>
            <w:vMerge/>
          </w:tcPr>
          <w:p w14:paraId="38A54E69" w14:textId="77777777" w:rsidR="00E77B5E" w:rsidRPr="00AE68A8" w:rsidRDefault="00E77B5E" w:rsidP="00AE68A8"/>
        </w:tc>
      </w:tr>
      <w:tr w:rsidR="00E77B5E" w:rsidRPr="00AE68A8" w14:paraId="7CBEC3FC" w14:textId="77777777" w:rsidTr="0051673E">
        <w:trPr>
          <w:trHeight w:val="183"/>
        </w:trPr>
        <w:tc>
          <w:tcPr>
            <w:tcW w:w="720" w:type="dxa"/>
          </w:tcPr>
          <w:p w14:paraId="65641EA3" w14:textId="77777777" w:rsidR="00E77B5E" w:rsidRPr="00AE68A8" w:rsidRDefault="00E77B5E" w:rsidP="00AE68A8">
            <w:pPr>
              <w:pStyle w:val="NoSpacing"/>
            </w:pPr>
          </w:p>
        </w:tc>
        <w:tc>
          <w:tcPr>
            <w:tcW w:w="2944" w:type="dxa"/>
            <w:gridSpan w:val="2"/>
            <w:vAlign w:val="center"/>
          </w:tcPr>
          <w:p w14:paraId="4CF83598" w14:textId="77777777" w:rsidR="00E77B5E" w:rsidRPr="00AE68A8" w:rsidRDefault="00E77B5E" w:rsidP="00AE68A8">
            <w:pPr>
              <w:pStyle w:val="NoSpacing"/>
            </w:pPr>
          </w:p>
        </w:tc>
        <w:tc>
          <w:tcPr>
            <w:tcW w:w="424" w:type="dxa"/>
            <w:vMerge/>
          </w:tcPr>
          <w:p w14:paraId="692CF503" w14:textId="77777777" w:rsidR="00E77B5E" w:rsidRPr="00AE68A8" w:rsidRDefault="00E77B5E" w:rsidP="00AE68A8"/>
        </w:tc>
        <w:tc>
          <w:tcPr>
            <w:tcW w:w="6611" w:type="dxa"/>
            <w:vMerge/>
          </w:tcPr>
          <w:p w14:paraId="7CC06A66" w14:textId="77777777" w:rsidR="00E77B5E" w:rsidRPr="00AE68A8" w:rsidRDefault="00E77B5E" w:rsidP="00AE68A8"/>
        </w:tc>
      </w:tr>
      <w:tr w:rsidR="00E77B5E" w:rsidRPr="00AE68A8" w14:paraId="05750FE5" w14:textId="77777777" w:rsidTr="0051673E">
        <w:trPr>
          <w:trHeight w:val="624"/>
        </w:trPr>
        <w:tc>
          <w:tcPr>
            <w:tcW w:w="720" w:type="dxa"/>
          </w:tcPr>
          <w:p w14:paraId="3D71A158" w14:textId="77777777" w:rsidR="00E77B5E" w:rsidRPr="00AE68A8" w:rsidRDefault="00E77B5E" w:rsidP="00CC1E8B">
            <w:pPr>
              <w:pStyle w:val="Contact"/>
              <w:rPr>
                <w:noProof/>
              </w:rPr>
            </w:pPr>
          </w:p>
        </w:tc>
        <w:tc>
          <w:tcPr>
            <w:tcW w:w="631" w:type="dxa"/>
            <w:tcMar>
              <w:left w:w="0" w:type="dxa"/>
              <w:right w:w="0" w:type="dxa"/>
            </w:tcMar>
            <w:vAlign w:val="center"/>
          </w:tcPr>
          <w:p w14:paraId="4B477E1E" w14:textId="77777777" w:rsidR="00E77B5E" w:rsidRPr="00AE68A8" w:rsidRDefault="00E77B5E" w:rsidP="00CC1E8B">
            <w:pPr>
              <w:pStyle w:val="Contact"/>
            </w:pPr>
            <w:r w:rsidRPr="00AE68A8">
              <w:rPr>
                <w:noProof/>
              </w:rPr>
              <mc:AlternateContent>
                <mc:Choice Requires="wpg">
                  <w:drawing>
                    <wp:inline distT="0" distB="0" distL="0" distR="0" wp14:anchorId="40F4FC34" wp14:editId="117C360D">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4EFF91"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Phone icon"/>
                        <v:path arrowok="t"/>
                      </v:shape>
                      <w10:anchorlock/>
                    </v:group>
                  </w:pict>
                </mc:Fallback>
              </mc:AlternateContent>
            </w:r>
          </w:p>
        </w:tc>
        <w:tc>
          <w:tcPr>
            <w:tcW w:w="2313" w:type="dxa"/>
            <w:vAlign w:val="center"/>
          </w:tcPr>
          <w:p w14:paraId="10BE13E0" w14:textId="404A4D83" w:rsidR="00E77B5E" w:rsidRPr="00AE68A8" w:rsidRDefault="00E77B5E" w:rsidP="00AE68A8">
            <w:pPr>
              <w:pStyle w:val="Information"/>
            </w:pPr>
          </w:p>
        </w:tc>
        <w:tc>
          <w:tcPr>
            <w:tcW w:w="424" w:type="dxa"/>
            <w:vMerge/>
          </w:tcPr>
          <w:p w14:paraId="670D3D15" w14:textId="77777777" w:rsidR="00E77B5E" w:rsidRPr="00AE68A8" w:rsidRDefault="00E77B5E" w:rsidP="00AE68A8"/>
        </w:tc>
        <w:tc>
          <w:tcPr>
            <w:tcW w:w="6611" w:type="dxa"/>
            <w:vMerge/>
          </w:tcPr>
          <w:p w14:paraId="01ED3E20" w14:textId="77777777" w:rsidR="00E77B5E" w:rsidRPr="00AE68A8" w:rsidRDefault="00E77B5E" w:rsidP="00AE68A8"/>
        </w:tc>
      </w:tr>
      <w:tr w:rsidR="00E77B5E" w:rsidRPr="00AE68A8" w14:paraId="7CEF78E5" w14:textId="77777777" w:rsidTr="0051673E">
        <w:trPr>
          <w:trHeight w:val="183"/>
        </w:trPr>
        <w:tc>
          <w:tcPr>
            <w:tcW w:w="720" w:type="dxa"/>
          </w:tcPr>
          <w:p w14:paraId="76EF757E" w14:textId="77777777" w:rsidR="00E77B5E" w:rsidRPr="00AE68A8" w:rsidRDefault="00E77B5E" w:rsidP="00AE68A8">
            <w:pPr>
              <w:pStyle w:val="NoSpacing"/>
            </w:pPr>
          </w:p>
        </w:tc>
        <w:tc>
          <w:tcPr>
            <w:tcW w:w="2944" w:type="dxa"/>
            <w:gridSpan w:val="2"/>
            <w:vAlign w:val="center"/>
          </w:tcPr>
          <w:p w14:paraId="5B7B6789" w14:textId="77777777" w:rsidR="00E77B5E" w:rsidRPr="00AE68A8" w:rsidRDefault="00E77B5E" w:rsidP="00AE68A8">
            <w:pPr>
              <w:pStyle w:val="NoSpacing"/>
            </w:pPr>
          </w:p>
        </w:tc>
        <w:tc>
          <w:tcPr>
            <w:tcW w:w="424" w:type="dxa"/>
            <w:vMerge/>
          </w:tcPr>
          <w:p w14:paraId="283FDEBE" w14:textId="77777777" w:rsidR="00E77B5E" w:rsidRPr="00AE68A8" w:rsidRDefault="00E77B5E" w:rsidP="00AE68A8"/>
        </w:tc>
        <w:tc>
          <w:tcPr>
            <w:tcW w:w="6611" w:type="dxa"/>
            <w:vMerge/>
          </w:tcPr>
          <w:p w14:paraId="3550EF0C" w14:textId="77777777" w:rsidR="00E77B5E" w:rsidRPr="00AE68A8" w:rsidRDefault="00E77B5E" w:rsidP="00AE68A8"/>
        </w:tc>
      </w:tr>
      <w:tr w:rsidR="00E77B5E" w:rsidRPr="00AE68A8" w14:paraId="0AA9D022" w14:textId="77777777" w:rsidTr="0051673E">
        <w:trPr>
          <w:trHeight w:val="633"/>
        </w:trPr>
        <w:tc>
          <w:tcPr>
            <w:tcW w:w="720" w:type="dxa"/>
          </w:tcPr>
          <w:p w14:paraId="09FDEBB8" w14:textId="77777777" w:rsidR="00E77B5E" w:rsidRPr="00AE68A8" w:rsidRDefault="00E77B5E" w:rsidP="00CC1E8B">
            <w:pPr>
              <w:pStyle w:val="Contact"/>
              <w:rPr>
                <w:noProof/>
              </w:rPr>
            </w:pPr>
          </w:p>
        </w:tc>
        <w:tc>
          <w:tcPr>
            <w:tcW w:w="631" w:type="dxa"/>
            <w:tcMar>
              <w:left w:w="0" w:type="dxa"/>
              <w:right w:w="0" w:type="dxa"/>
            </w:tcMar>
            <w:vAlign w:val="center"/>
          </w:tcPr>
          <w:p w14:paraId="6D48B580" w14:textId="77777777" w:rsidR="00E77B5E" w:rsidRPr="00AE68A8" w:rsidRDefault="00E77B5E" w:rsidP="00CC1E8B">
            <w:pPr>
              <w:pStyle w:val="Contact"/>
            </w:pPr>
            <w:r w:rsidRPr="00AE68A8">
              <w:rPr>
                <w:noProof/>
              </w:rPr>
              <mc:AlternateContent>
                <mc:Choice Requires="wpg">
                  <w:drawing>
                    <wp:inline distT="0" distB="0" distL="0" distR="0" wp14:anchorId="65325E6C" wp14:editId="585D3CEF">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52C11FA6"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Email icon"/>
                      </v:shape>
                      <w10:anchorlock/>
                    </v:group>
                  </w:pict>
                </mc:Fallback>
              </mc:AlternateContent>
            </w:r>
          </w:p>
        </w:tc>
        <w:tc>
          <w:tcPr>
            <w:tcW w:w="2313" w:type="dxa"/>
            <w:vAlign w:val="center"/>
          </w:tcPr>
          <w:p w14:paraId="1967F087" w14:textId="40EB1D48" w:rsidR="00E77B5E" w:rsidRPr="00AE68A8" w:rsidRDefault="00E77B5E" w:rsidP="00AE68A8">
            <w:pPr>
              <w:pStyle w:val="Information"/>
            </w:pPr>
          </w:p>
        </w:tc>
        <w:tc>
          <w:tcPr>
            <w:tcW w:w="424" w:type="dxa"/>
            <w:vMerge/>
          </w:tcPr>
          <w:p w14:paraId="43833CCA" w14:textId="77777777" w:rsidR="00E77B5E" w:rsidRPr="00AE68A8" w:rsidRDefault="00E77B5E" w:rsidP="00AE68A8"/>
        </w:tc>
        <w:tc>
          <w:tcPr>
            <w:tcW w:w="6611" w:type="dxa"/>
            <w:vMerge/>
          </w:tcPr>
          <w:p w14:paraId="1CBFF1BE" w14:textId="77777777" w:rsidR="00E77B5E" w:rsidRPr="00AE68A8" w:rsidRDefault="00E77B5E" w:rsidP="00AE68A8"/>
        </w:tc>
      </w:tr>
      <w:tr w:rsidR="00E77B5E" w:rsidRPr="00AE68A8" w14:paraId="5E59A9DD" w14:textId="77777777" w:rsidTr="0051673E">
        <w:trPr>
          <w:trHeight w:val="174"/>
        </w:trPr>
        <w:tc>
          <w:tcPr>
            <w:tcW w:w="720" w:type="dxa"/>
          </w:tcPr>
          <w:p w14:paraId="2FA24E1E" w14:textId="77777777" w:rsidR="00E77B5E" w:rsidRPr="00AE68A8" w:rsidRDefault="00E77B5E" w:rsidP="00AE68A8">
            <w:pPr>
              <w:pStyle w:val="NoSpacing"/>
            </w:pPr>
          </w:p>
        </w:tc>
        <w:tc>
          <w:tcPr>
            <w:tcW w:w="2944" w:type="dxa"/>
            <w:gridSpan w:val="2"/>
            <w:vAlign w:val="center"/>
          </w:tcPr>
          <w:p w14:paraId="009B9D5C" w14:textId="77777777" w:rsidR="00E77B5E" w:rsidRPr="00AE68A8" w:rsidRDefault="00E77B5E" w:rsidP="00AE68A8">
            <w:pPr>
              <w:pStyle w:val="NoSpacing"/>
            </w:pPr>
          </w:p>
        </w:tc>
        <w:tc>
          <w:tcPr>
            <w:tcW w:w="424" w:type="dxa"/>
            <w:vMerge/>
          </w:tcPr>
          <w:p w14:paraId="6CF07855" w14:textId="77777777" w:rsidR="00E77B5E" w:rsidRPr="00AE68A8" w:rsidRDefault="00E77B5E" w:rsidP="00AE68A8"/>
        </w:tc>
        <w:tc>
          <w:tcPr>
            <w:tcW w:w="6611" w:type="dxa"/>
            <w:vMerge/>
          </w:tcPr>
          <w:p w14:paraId="604551A2" w14:textId="77777777" w:rsidR="00E77B5E" w:rsidRPr="00AE68A8" w:rsidRDefault="00E77B5E" w:rsidP="00AE68A8"/>
        </w:tc>
      </w:tr>
      <w:tr w:rsidR="00E77B5E" w:rsidRPr="00AE68A8" w14:paraId="1520E89C" w14:textId="77777777" w:rsidTr="0051673E">
        <w:trPr>
          <w:trHeight w:val="633"/>
        </w:trPr>
        <w:tc>
          <w:tcPr>
            <w:tcW w:w="720" w:type="dxa"/>
          </w:tcPr>
          <w:p w14:paraId="30D66059" w14:textId="77777777" w:rsidR="00E77B5E" w:rsidRPr="00AE68A8" w:rsidRDefault="00E77B5E" w:rsidP="00CC1E8B">
            <w:pPr>
              <w:pStyle w:val="Contact"/>
              <w:rPr>
                <w:noProof/>
              </w:rPr>
            </w:pPr>
          </w:p>
        </w:tc>
        <w:tc>
          <w:tcPr>
            <w:tcW w:w="631" w:type="dxa"/>
            <w:tcMar>
              <w:left w:w="0" w:type="dxa"/>
              <w:right w:w="0" w:type="dxa"/>
            </w:tcMar>
            <w:vAlign w:val="center"/>
          </w:tcPr>
          <w:p w14:paraId="2B3B00BD" w14:textId="77777777" w:rsidR="00E77B5E" w:rsidRPr="00AE68A8" w:rsidRDefault="00E77B5E" w:rsidP="00CC1E8B">
            <w:pPr>
              <w:pStyle w:val="Contact"/>
            </w:pPr>
            <w:r w:rsidRPr="00AE68A8">
              <w:rPr>
                <w:noProof/>
              </w:rPr>
              <mc:AlternateContent>
                <mc:Choice Requires="wpg">
                  <w:drawing>
                    <wp:inline distT="0" distB="0" distL="0" distR="0" wp14:anchorId="0BF785A7" wp14:editId="31CF0F91">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4033FD"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website icon"/>
                        <v:path arrowok="t"/>
                      </v:shape>
                      <w10:anchorlock/>
                    </v:group>
                  </w:pict>
                </mc:Fallback>
              </mc:AlternateContent>
            </w:r>
          </w:p>
        </w:tc>
        <w:tc>
          <w:tcPr>
            <w:tcW w:w="2313" w:type="dxa"/>
            <w:vAlign w:val="center"/>
          </w:tcPr>
          <w:p w14:paraId="1198144D" w14:textId="0C4CF02C" w:rsidR="00E77B5E" w:rsidRPr="00AE68A8" w:rsidRDefault="00E77B5E" w:rsidP="00AE68A8">
            <w:pPr>
              <w:pStyle w:val="Information"/>
            </w:pPr>
          </w:p>
        </w:tc>
        <w:tc>
          <w:tcPr>
            <w:tcW w:w="424" w:type="dxa"/>
            <w:vMerge/>
          </w:tcPr>
          <w:p w14:paraId="124F85F2" w14:textId="77777777" w:rsidR="00E77B5E" w:rsidRPr="00AE68A8" w:rsidRDefault="00E77B5E" w:rsidP="00AE68A8"/>
        </w:tc>
        <w:tc>
          <w:tcPr>
            <w:tcW w:w="6611" w:type="dxa"/>
            <w:vMerge/>
          </w:tcPr>
          <w:p w14:paraId="0FD262B1" w14:textId="77777777" w:rsidR="00E77B5E" w:rsidRPr="00AE68A8" w:rsidRDefault="00E77B5E" w:rsidP="00AE68A8"/>
        </w:tc>
      </w:tr>
      <w:tr w:rsidR="00E77B5E" w:rsidRPr="00AE68A8" w14:paraId="1F94D03A" w14:textId="77777777" w:rsidTr="0051673E">
        <w:trPr>
          <w:trHeight w:val="2448"/>
        </w:trPr>
        <w:tc>
          <w:tcPr>
            <w:tcW w:w="720" w:type="dxa"/>
          </w:tcPr>
          <w:p w14:paraId="2A886704" w14:textId="77777777" w:rsidR="00E77B5E" w:rsidRPr="00AE68A8" w:rsidRDefault="00E77B5E" w:rsidP="00AE68A8"/>
        </w:tc>
        <w:tc>
          <w:tcPr>
            <w:tcW w:w="2944" w:type="dxa"/>
            <w:gridSpan w:val="2"/>
          </w:tcPr>
          <w:p w14:paraId="4DE4BCB9" w14:textId="77777777" w:rsidR="00E77B5E" w:rsidRPr="00AE68A8" w:rsidRDefault="00E77B5E" w:rsidP="00AE68A8"/>
        </w:tc>
        <w:tc>
          <w:tcPr>
            <w:tcW w:w="424" w:type="dxa"/>
          </w:tcPr>
          <w:p w14:paraId="5B28EEDB" w14:textId="77777777" w:rsidR="00E77B5E" w:rsidRPr="00AE68A8" w:rsidRDefault="00E77B5E" w:rsidP="00AE68A8"/>
        </w:tc>
        <w:tc>
          <w:tcPr>
            <w:tcW w:w="6611" w:type="dxa"/>
            <w:vMerge/>
          </w:tcPr>
          <w:p w14:paraId="4C6025BE" w14:textId="77777777" w:rsidR="00E77B5E" w:rsidRPr="00AE68A8" w:rsidRDefault="00E77B5E" w:rsidP="00AE68A8"/>
        </w:tc>
      </w:tr>
    </w:tbl>
    <w:p w14:paraId="7F87FA12" w14:textId="77777777" w:rsidR="0051673E" w:rsidRPr="0051673E" w:rsidRDefault="0051673E" w:rsidP="0051673E"/>
    <w:p w14:paraId="4DDDF9C3" w14:textId="77777777" w:rsidR="0051673E" w:rsidRDefault="0051673E" w:rsidP="0051673E"/>
    <w:p w14:paraId="0535B8FF" w14:textId="77777777" w:rsidR="0051673E" w:rsidRDefault="0051673E" w:rsidP="0051673E"/>
    <w:p w14:paraId="132C45E4" w14:textId="77777777" w:rsidR="0051673E" w:rsidRDefault="0051673E" w:rsidP="0051673E"/>
    <w:p w14:paraId="29FF7B67" w14:textId="77777777" w:rsidR="0051673E" w:rsidRDefault="0051673E" w:rsidP="0051673E"/>
    <w:p w14:paraId="01FBE047" w14:textId="77777777" w:rsidR="0051673E" w:rsidRDefault="0051673E" w:rsidP="0051673E"/>
    <w:p w14:paraId="097F87B2" w14:textId="77777777" w:rsidR="0051673E" w:rsidRDefault="0051673E" w:rsidP="0051673E"/>
    <w:p w14:paraId="280417E1" w14:textId="77777777" w:rsidR="0051673E" w:rsidRDefault="0051673E" w:rsidP="0051673E"/>
    <w:p w14:paraId="7907B203" w14:textId="77777777" w:rsidR="0051673E" w:rsidRDefault="0051673E" w:rsidP="0051673E"/>
    <w:p w14:paraId="6D9944FF" w14:textId="77777777" w:rsidR="0051673E" w:rsidRDefault="0051673E" w:rsidP="0051673E"/>
    <w:p w14:paraId="04C3C98C" w14:textId="77777777" w:rsidR="0051673E" w:rsidRDefault="0051673E" w:rsidP="0051673E"/>
    <w:p w14:paraId="35FFDF26" w14:textId="77777777" w:rsidR="0051673E" w:rsidRDefault="0051673E" w:rsidP="0051673E"/>
    <w:p w14:paraId="5E2D1736" w14:textId="77777777" w:rsidR="0051673E" w:rsidRDefault="0051673E" w:rsidP="0051673E"/>
    <w:p w14:paraId="71779AF5" w14:textId="77777777" w:rsidR="0051673E" w:rsidRDefault="0051673E" w:rsidP="0051673E"/>
    <w:p w14:paraId="26B1A176" w14:textId="77777777" w:rsidR="0051673E" w:rsidRDefault="0051673E" w:rsidP="0051673E"/>
    <w:p w14:paraId="219E641C" w14:textId="77777777" w:rsidR="0051673E" w:rsidRDefault="0051673E" w:rsidP="0051673E"/>
    <w:p w14:paraId="65ADAD7F" w14:textId="77777777" w:rsidR="0051673E" w:rsidRDefault="0051673E" w:rsidP="0051673E"/>
    <w:p w14:paraId="1E91899D" w14:textId="54734868" w:rsidR="0051673E" w:rsidRPr="0051673E" w:rsidRDefault="0051673E" w:rsidP="0051673E">
      <w:r w:rsidRPr="0051673E">
        <w:t>ABNORMALITY</w:t>
      </w:r>
    </w:p>
    <w:p w14:paraId="5059164A" w14:textId="77777777" w:rsidR="0051673E" w:rsidRPr="0051673E" w:rsidRDefault="0051673E" w:rsidP="0051673E">
      <w:pPr>
        <w:numPr>
          <w:ilvl w:val="0"/>
          <w:numId w:val="4"/>
        </w:numPr>
      </w:pPr>
      <w:r w:rsidRPr="0051673E">
        <w:t>The concept of the "eight S's" appears to be a framework for discussing the consequences of breaking God's laws as outlined in the Holy Bible. Each "S" represents a consequence or outcome that results from disobedience. Let's explore each of these eight aspects in more detail:</w:t>
      </w:r>
    </w:p>
    <w:p w14:paraId="04B8EEF3" w14:textId="77777777" w:rsidR="0051673E" w:rsidRPr="0051673E" w:rsidRDefault="0051673E" w:rsidP="0051673E">
      <w:pPr>
        <w:numPr>
          <w:ilvl w:val="0"/>
          <w:numId w:val="4"/>
        </w:numPr>
      </w:pPr>
      <w:r w:rsidRPr="0051673E">
        <w:t>1. Sin: Sin is the transgression of God's laws, as depicted in the Bible. It signifies actions that go against the divine principles and commands. These actions are believed to distance individuals from God and lead them astray from righteousness.</w:t>
      </w:r>
    </w:p>
    <w:p w14:paraId="45B3A07E" w14:textId="77777777" w:rsidR="0051673E" w:rsidRPr="0051673E" w:rsidRDefault="0051673E" w:rsidP="0051673E">
      <w:pPr>
        <w:numPr>
          <w:ilvl w:val="0"/>
          <w:numId w:val="4"/>
        </w:numPr>
      </w:pPr>
      <w:r w:rsidRPr="0051673E">
        <w:t>2. Sorrows: The Bible often emphasizes the law of reaping what one sows. When one breaks God's laws, they set in motion a chain of events that may lead to sorrows and hardships. These sorrows can manifest in various ways, impacting both the individual and those around them.</w:t>
      </w:r>
    </w:p>
    <w:p w14:paraId="1720CECD" w14:textId="77777777" w:rsidR="0051673E" w:rsidRPr="0051673E" w:rsidRDefault="0051673E" w:rsidP="0051673E">
      <w:pPr>
        <w:numPr>
          <w:ilvl w:val="0"/>
          <w:numId w:val="4"/>
        </w:numPr>
      </w:pPr>
      <w:r w:rsidRPr="0051673E">
        <w:t>3. Suffering: As a consequence of sin, suffering can be seen as a form of divine punishment. When individuals deviate from God's laws, they may experience suffering as a way to learn and grow from their mistakes.</w:t>
      </w:r>
    </w:p>
    <w:p w14:paraId="60AA5DD2" w14:textId="77777777" w:rsidR="0051673E" w:rsidRPr="0051673E" w:rsidRDefault="0051673E" w:rsidP="0051673E">
      <w:pPr>
        <w:numPr>
          <w:ilvl w:val="0"/>
          <w:numId w:val="4"/>
        </w:numPr>
      </w:pPr>
      <w:r w:rsidRPr="0051673E">
        <w:t>4. Sorrow (Variety): The consequences of sin can take on diverse forms, each resulting in sorrow. These can include emotional, mental, and physical suffering, causing people to bear the weight of their actions.</w:t>
      </w:r>
    </w:p>
    <w:p w14:paraId="02DE28D8" w14:textId="77777777" w:rsidR="0051673E" w:rsidRPr="0051673E" w:rsidRDefault="0051673E" w:rsidP="0051673E">
      <w:pPr>
        <w:numPr>
          <w:ilvl w:val="0"/>
          <w:numId w:val="4"/>
        </w:numPr>
      </w:pPr>
      <w:r w:rsidRPr="0051673E">
        <w:t>5. Sickness: In some Biblical narratives, sickness and disease are depicted as consequences for disobedience. Those who defy God's laws may face health challenges, while those who obey may experience healing and protection.</w:t>
      </w:r>
    </w:p>
    <w:p w14:paraId="1FD19AFF" w14:textId="77777777" w:rsidR="0051673E" w:rsidRPr="0051673E" w:rsidRDefault="0051673E" w:rsidP="0051673E">
      <w:pPr>
        <w:numPr>
          <w:ilvl w:val="0"/>
          <w:numId w:val="4"/>
        </w:numPr>
      </w:pPr>
      <w:r w:rsidRPr="0051673E">
        <w:t>6. Sadness: Disobedience can lead to a sense of sadness and emptiness. The separation from God's intended path can leave individuals feeling spiritually unfulfilled.</w:t>
      </w:r>
    </w:p>
    <w:p w14:paraId="4733E8C7" w14:textId="77777777" w:rsidR="0051673E" w:rsidRPr="0051673E" w:rsidRDefault="0051673E" w:rsidP="0051673E">
      <w:pPr>
        <w:numPr>
          <w:ilvl w:val="0"/>
          <w:numId w:val="4"/>
        </w:numPr>
      </w:pPr>
      <w:r w:rsidRPr="0051673E">
        <w:t>7. Shame: Breaking God's laws often carries a sense of shame and guilt. When exposed to others or to God, individuals may experience emotional distress due to their wrongdoing.</w:t>
      </w:r>
    </w:p>
    <w:p w14:paraId="2D75F75B" w14:textId="77777777" w:rsidR="0051673E" w:rsidRPr="0051673E" w:rsidRDefault="0051673E" w:rsidP="0051673E">
      <w:pPr>
        <w:numPr>
          <w:ilvl w:val="0"/>
          <w:numId w:val="4"/>
        </w:numPr>
      </w:pPr>
      <w:r w:rsidRPr="0051673E">
        <w:t>8. Separation (Death or Damnation): The ultimate consequence of continued disobedience is separation from God. This can occur through physical death or, in a theological context, eternal separation known as damnation.</w:t>
      </w:r>
    </w:p>
    <w:p w14:paraId="219F2877" w14:textId="77777777" w:rsidR="0051673E" w:rsidRPr="0051673E" w:rsidRDefault="0051673E" w:rsidP="0051673E">
      <w:pPr>
        <w:numPr>
          <w:ilvl w:val="0"/>
          <w:numId w:val="4"/>
        </w:numPr>
      </w:pPr>
      <w:r w:rsidRPr="0051673E">
        <w:t xml:space="preserve">This framework seems to emphasize the cause-and-effect relationship between human actions and their spiritual, emotional, and physical consequences. It reflects a belief that adhering to God's laws leads to blessings and fulfillment, while deviating from them results in suffering and separation. It's important to note that interpretations of these concepts may vary based on religious and cultural </w:t>
      </w:r>
      <w:r w:rsidRPr="0051673E">
        <w:lastRenderedPageBreak/>
        <w:t>perspectives, and individuals may find comfort and guidance in seeking redemption and restoration through repentance and obedience</w:t>
      </w:r>
    </w:p>
    <w:p w14:paraId="6A30B863" w14:textId="77777777" w:rsidR="003245AC" w:rsidRDefault="003245AC" w:rsidP="0051673E"/>
    <w:p w14:paraId="33159B70" w14:textId="77777777" w:rsidR="003245AC" w:rsidRDefault="003245AC" w:rsidP="0051673E"/>
    <w:p w14:paraId="0B9684EA" w14:textId="77777777" w:rsidR="003245AC" w:rsidRDefault="003245AC" w:rsidP="0051673E"/>
    <w:p w14:paraId="466FC783" w14:textId="77777777" w:rsidR="003245AC" w:rsidRDefault="003245AC" w:rsidP="0051673E"/>
    <w:p w14:paraId="1689683D" w14:textId="77777777" w:rsidR="003245AC" w:rsidRDefault="003245AC" w:rsidP="0051673E"/>
    <w:p w14:paraId="6AF10A29" w14:textId="77777777" w:rsidR="003245AC" w:rsidRDefault="003245AC" w:rsidP="0051673E"/>
    <w:p w14:paraId="295CA4E2" w14:textId="77777777" w:rsidR="003245AC" w:rsidRDefault="003245AC" w:rsidP="0051673E"/>
    <w:p w14:paraId="235B22CA" w14:textId="77777777" w:rsidR="003245AC" w:rsidRDefault="003245AC" w:rsidP="0051673E"/>
    <w:p w14:paraId="43A62F11" w14:textId="77777777" w:rsidR="003245AC" w:rsidRDefault="003245AC" w:rsidP="0051673E"/>
    <w:p w14:paraId="194A90DE" w14:textId="77777777" w:rsidR="003245AC" w:rsidRDefault="003245AC" w:rsidP="0051673E"/>
    <w:p w14:paraId="273BB09B" w14:textId="77777777" w:rsidR="003245AC" w:rsidRDefault="003245AC" w:rsidP="0051673E"/>
    <w:p w14:paraId="7FCDC4AA" w14:textId="77777777" w:rsidR="003245AC" w:rsidRDefault="003245AC" w:rsidP="0051673E"/>
    <w:p w14:paraId="2C140BBD" w14:textId="77777777" w:rsidR="003245AC" w:rsidRDefault="003245AC" w:rsidP="0051673E"/>
    <w:p w14:paraId="2DBE759F" w14:textId="77777777" w:rsidR="003245AC" w:rsidRDefault="003245AC" w:rsidP="0051673E"/>
    <w:p w14:paraId="36892FBD" w14:textId="77777777" w:rsidR="003245AC" w:rsidRDefault="003245AC" w:rsidP="0051673E"/>
    <w:p w14:paraId="3BE412C4" w14:textId="77777777" w:rsidR="003245AC" w:rsidRDefault="003245AC" w:rsidP="0051673E"/>
    <w:p w14:paraId="10742E7C" w14:textId="77777777" w:rsidR="003245AC" w:rsidRDefault="003245AC" w:rsidP="0051673E"/>
    <w:p w14:paraId="1FBD90F0" w14:textId="77777777" w:rsidR="003245AC" w:rsidRDefault="003245AC" w:rsidP="0051673E"/>
    <w:p w14:paraId="05724F35" w14:textId="77777777" w:rsidR="003245AC" w:rsidRDefault="003245AC" w:rsidP="0051673E"/>
    <w:p w14:paraId="1F10673A" w14:textId="77777777" w:rsidR="003245AC" w:rsidRDefault="003245AC" w:rsidP="0051673E"/>
    <w:p w14:paraId="7ABE9C18" w14:textId="77777777" w:rsidR="003245AC" w:rsidRDefault="003245AC" w:rsidP="0051673E"/>
    <w:p w14:paraId="610C80F7" w14:textId="77777777" w:rsidR="003245AC" w:rsidRDefault="003245AC" w:rsidP="0051673E"/>
    <w:p w14:paraId="542FCFBD" w14:textId="77777777" w:rsidR="003245AC" w:rsidRDefault="003245AC" w:rsidP="0051673E"/>
    <w:p w14:paraId="6EA5A464" w14:textId="77777777" w:rsidR="003245AC" w:rsidRDefault="003245AC" w:rsidP="0051673E"/>
    <w:p w14:paraId="71E01EDD" w14:textId="49417155" w:rsidR="0051673E" w:rsidRPr="0051673E" w:rsidRDefault="0051673E" w:rsidP="0051673E">
      <w:r w:rsidRPr="0051673E">
        <w:lastRenderedPageBreak/>
        <w:t>BELIEVE </w:t>
      </w:r>
    </w:p>
    <w:p w14:paraId="3E0D08FC" w14:textId="77777777" w:rsidR="0051673E" w:rsidRPr="0051673E" w:rsidRDefault="0051673E" w:rsidP="0051673E">
      <w:pPr>
        <w:numPr>
          <w:ilvl w:val="0"/>
          <w:numId w:val="4"/>
        </w:numPr>
      </w:pPr>
      <w:r w:rsidRPr="0051673E">
        <w:t> Discussing the interrelation between various principles that contribute to an individual's worldview and behavior, particularly in a Christian context. The six headings mentioned—Attitude, Affect, Believe, Behavior, Character, and Culture—are considered to be interconnected aspects that shape how people perceive the world and interact with it. These principles are believed to play a crucial role in determining one's faith, values, and actions.</w:t>
      </w:r>
    </w:p>
    <w:p w14:paraId="151E7966" w14:textId="77777777" w:rsidR="0051673E" w:rsidRPr="0051673E" w:rsidRDefault="0051673E" w:rsidP="0051673E">
      <w:pPr>
        <w:numPr>
          <w:ilvl w:val="0"/>
          <w:numId w:val="3"/>
        </w:numPr>
      </w:pPr>
      <w:r w:rsidRPr="0051673E">
        <w:t xml:space="preserve">Attitude: The mindset and perspective one </w:t>
      </w:r>
      <w:proofErr w:type="gramStart"/>
      <w:r w:rsidRPr="0051673E">
        <w:t>holds</w:t>
      </w:r>
      <w:proofErr w:type="gramEnd"/>
      <w:r w:rsidRPr="0051673E">
        <w:t xml:space="preserve"> towards life and circumstances. A positive attitude often leads to a more optimistic outlook and an inclination towards faith.</w:t>
      </w:r>
    </w:p>
    <w:p w14:paraId="4D240D54" w14:textId="77777777" w:rsidR="0051673E" w:rsidRPr="0051673E" w:rsidRDefault="0051673E" w:rsidP="0051673E">
      <w:pPr>
        <w:numPr>
          <w:ilvl w:val="0"/>
          <w:numId w:val="4"/>
        </w:numPr>
      </w:pPr>
      <w:r w:rsidRPr="0051673E">
        <w:t>Affect: This refers to internal emotions and feelings. How we feel on the inside can impact our beliefs and the way we perceive the world.</w:t>
      </w:r>
    </w:p>
    <w:p w14:paraId="7B203018" w14:textId="77777777" w:rsidR="0051673E" w:rsidRPr="0051673E" w:rsidRDefault="0051673E" w:rsidP="0051673E">
      <w:pPr>
        <w:numPr>
          <w:ilvl w:val="0"/>
          <w:numId w:val="4"/>
        </w:numPr>
      </w:pPr>
      <w:r w:rsidRPr="0051673E">
        <w:t>Believe: Our beliefs, particularly in a religious context, are foundational to our worldview. They shape how we interpret events and situations.</w:t>
      </w:r>
    </w:p>
    <w:p w14:paraId="1CE20E18" w14:textId="77777777" w:rsidR="0051673E" w:rsidRPr="0051673E" w:rsidRDefault="0051673E" w:rsidP="0051673E">
      <w:pPr>
        <w:numPr>
          <w:ilvl w:val="0"/>
          <w:numId w:val="4"/>
        </w:numPr>
      </w:pPr>
      <w:r w:rsidRPr="0051673E">
        <w:t>Behavior: Our actions and choices are influenced by our beliefs and attitudes. For Christians, following ethical and moral principles, as laid out in the Bible, guides their behavior.</w:t>
      </w:r>
    </w:p>
    <w:p w14:paraId="27436E7C" w14:textId="77777777" w:rsidR="0051673E" w:rsidRPr="0051673E" w:rsidRDefault="0051673E" w:rsidP="0051673E">
      <w:pPr>
        <w:numPr>
          <w:ilvl w:val="0"/>
          <w:numId w:val="4"/>
        </w:numPr>
      </w:pPr>
      <w:r w:rsidRPr="0051673E">
        <w:t>Character: The qualities and traits that define an individual's moral and ethical nature. It's often said that character is the foundation of consistent behavior.</w:t>
      </w:r>
    </w:p>
    <w:p w14:paraId="60F254A0" w14:textId="77777777" w:rsidR="0051673E" w:rsidRPr="0051673E" w:rsidRDefault="0051673E" w:rsidP="0051673E">
      <w:pPr>
        <w:numPr>
          <w:ilvl w:val="0"/>
          <w:numId w:val="4"/>
        </w:numPr>
      </w:pPr>
      <w:r w:rsidRPr="0051673E">
        <w:t>Culture: Shared behaviors, beliefs, values, and practices that develop within a community or group. Culture emerges from collective attitudes, beliefs, and behaviors.</w:t>
      </w:r>
    </w:p>
    <w:p w14:paraId="4BA56633" w14:textId="77777777" w:rsidR="0051673E" w:rsidRPr="0051673E" w:rsidRDefault="0051673E" w:rsidP="0051673E">
      <w:pPr>
        <w:numPr>
          <w:ilvl w:val="0"/>
          <w:numId w:val="4"/>
        </w:numPr>
      </w:pPr>
      <w:r w:rsidRPr="0051673E">
        <w:t>The idea of renewing the mind and letting a certain mindset guide actions is present in various religious teachings, including Christianity. The concept of "as a man thinketh in his heart, so is he" emphasizes the influence of one's thoughts on their identity and actions.</w:t>
      </w:r>
    </w:p>
    <w:p w14:paraId="234E97D5" w14:textId="77777777" w:rsidR="0051673E" w:rsidRPr="0051673E" w:rsidRDefault="0051673E" w:rsidP="0051673E">
      <w:pPr>
        <w:numPr>
          <w:ilvl w:val="0"/>
          <w:numId w:val="4"/>
        </w:numPr>
      </w:pPr>
      <w:r w:rsidRPr="0051673E">
        <w:t>Paul's introspective questions, as mentioned in your text, reflect the internal struggle between positive faith and doubt. This inner battle often affects behavior and adherence to one's beliefs.</w:t>
      </w:r>
    </w:p>
    <w:p w14:paraId="19239009" w14:textId="77777777" w:rsidR="0051673E" w:rsidRPr="0051673E" w:rsidRDefault="0051673E" w:rsidP="0051673E">
      <w:pPr>
        <w:numPr>
          <w:ilvl w:val="0"/>
          <w:numId w:val="4"/>
        </w:numPr>
      </w:pPr>
      <w:r w:rsidRPr="0051673E">
        <w:t>The concept of temperament or personality influencing choices and behaviors is explored in psychology as well, and it aligns with the idea that individual predispositions can shape how people respond to various situations.</w:t>
      </w:r>
    </w:p>
    <w:p w14:paraId="045971F4" w14:textId="77777777" w:rsidR="0051673E" w:rsidRPr="0051673E" w:rsidRDefault="0051673E" w:rsidP="0051673E">
      <w:pPr>
        <w:numPr>
          <w:ilvl w:val="0"/>
          <w:numId w:val="4"/>
        </w:numPr>
      </w:pPr>
      <w:r w:rsidRPr="0051673E">
        <w:t>The Judeo-Christian ethical principles and commandments, as outlined in the Bible, provide a moral framework for guiding behavior and shaping character.</w:t>
      </w:r>
    </w:p>
    <w:p w14:paraId="76755875" w14:textId="77777777" w:rsidR="0051673E" w:rsidRPr="0051673E" w:rsidRDefault="0051673E" w:rsidP="0051673E">
      <w:pPr>
        <w:numPr>
          <w:ilvl w:val="0"/>
          <w:numId w:val="4"/>
        </w:numPr>
      </w:pPr>
      <w:r w:rsidRPr="0051673E">
        <w:t>The development of group values and behaviors leading to the creation of cultures and subcultures is a sociological concept that emphasizes how collective beliefs and behaviors give rise to shared identities and ways of life.</w:t>
      </w:r>
    </w:p>
    <w:p w14:paraId="0ECF70E6" w14:textId="77777777" w:rsidR="0051673E" w:rsidRPr="0051673E" w:rsidRDefault="0051673E" w:rsidP="0051673E">
      <w:pPr>
        <w:numPr>
          <w:ilvl w:val="0"/>
          <w:numId w:val="4"/>
        </w:numPr>
      </w:pPr>
      <w:r w:rsidRPr="0051673E">
        <w:t>Joyce Meyer's book "Battlefield of the Mind" and the content in the book "Why You Act the Way You Do" seem to address these interconnected principles and their effects on human behavior and spirituality.</w:t>
      </w:r>
    </w:p>
    <w:p w14:paraId="472AECB7" w14:textId="77777777" w:rsidR="0051673E" w:rsidRPr="0051673E" w:rsidRDefault="0051673E" w:rsidP="0051673E">
      <w:pPr>
        <w:numPr>
          <w:ilvl w:val="0"/>
          <w:numId w:val="4"/>
        </w:numPr>
      </w:pPr>
      <w:r w:rsidRPr="0051673E">
        <w:lastRenderedPageBreak/>
        <w:t>Your introduction sets the stage for discussing the principles of "Believe" in the context of Dominion recovery. This seems to be a framework aimed at personal and spiritual growth that takes into account these interconnected principles.</w:t>
      </w:r>
    </w:p>
    <w:p w14:paraId="54C7F50E" w14:textId="77777777" w:rsidR="0051673E" w:rsidRPr="0051673E" w:rsidRDefault="0051673E" w:rsidP="0051673E">
      <w:pPr>
        <w:numPr>
          <w:ilvl w:val="0"/>
          <w:numId w:val="4"/>
        </w:numPr>
      </w:pPr>
      <w:r w:rsidRPr="0051673E">
        <w:t>The Intricate Dance of Affect and Belief: Exploring their Interrelationship</w:t>
      </w:r>
    </w:p>
    <w:p w14:paraId="16110C5B" w14:textId="77777777" w:rsidR="0051673E" w:rsidRPr="0051673E" w:rsidRDefault="0051673E" w:rsidP="0051673E">
      <w:pPr>
        <w:numPr>
          <w:ilvl w:val="0"/>
          <w:numId w:val="4"/>
        </w:numPr>
      </w:pPr>
      <w:r w:rsidRPr="0051673E">
        <w:t>The human experience is a complex interplay of emotions, thoughts, and beliefs. Central to this dynamic is the intricate relationship </w:t>
      </w:r>
    </w:p>
    <w:p w14:paraId="2713B29C" w14:textId="77777777" w:rsidR="0051673E" w:rsidRPr="0051673E" w:rsidRDefault="0051673E" w:rsidP="0051673E">
      <w:pPr>
        <w:numPr>
          <w:ilvl w:val="0"/>
          <w:numId w:val="4"/>
        </w:numPr>
      </w:pPr>
      <w:r w:rsidRPr="0051673E">
        <w:t> </w:t>
      </w:r>
    </w:p>
    <w:p w14:paraId="39B7E350" w14:textId="77777777" w:rsidR="0051673E" w:rsidRPr="0051673E" w:rsidRDefault="0051673E" w:rsidP="0051673E">
      <w:pPr>
        <w:numPr>
          <w:ilvl w:val="0"/>
          <w:numId w:val="4"/>
        </w:numPr>
      </w:pPr>
      <w:r w:rsidRPr="0051673E">
        <w:t> </w:t>
      </w:r>
    </w:p>
    <w:p w14:paraId="5E984954" w14:textId="77777777" w:rsidR="0051673E" w:rsidRPr="0051673E" w:rsidRDefault="0051673E" w:rsidP="0051673E">
      <w:pPr>
        <w:numPr>
          <w:ilvl w:val="0"/>
          <w:numId w:val="4"/>
        </w:numPr>
      </w:pPr>
      <w:r w:rsidRPr="0051673E">
        <w:t> </w:t>
      </w:r>
    </w:p>
    <w:p w14:paraId="1342107B" w14:textId="77777777" w:rsidR="0051673E" w:rsidRPr="0051673E" w:rsidRDefault="0051673E" w:rsidP="0051673E">
      <w:pPr>
        <w:numPr>
          <w:ilvl w:val="0"/>
          <w:numId w:val="4"/>
        </w:numPr>
      </w:pPr>
      <w:r w:rsidRPr="0051673E">
        <w:t> </w:t>
      </w:r>
    </w:p>
    <w:p w14:paraId="687F06EA" w14:textId="77777777" w:rsidR="0051673E" w:rsidRPr="0051673E" w:rsidRDefault="0051673E" w:rsidP="0051673E">
      <w:pPr>
        <w:numPr>
          <w:ilvl w:val="0"/>
          <w:numId w:val="4"/>
        </w:numPr>
      </w:pPr>
      <w:r w:rsidRPr="0051673E">
        <w:t> </w:t>
      </w:r>
    </w:p>
    <w:p w14:paraId="6C391CBE" w14:textId="77777777" w:rsidR="0051673E" w:rsidRPr="0051673E" w:rsidRDefault="0051673E" w:rsidP="0051673E">
      <w:pPr>
        <w:numPr>
          <w:ilvl w:val="0"/>
          <w:numId w:val="4"/>
        </w:numPr>
      </w:pPr>
      <w:r w:rsidRPr="0051673E">
        <w:t> </w:t>
      </w:r>
    </w:p>
    <w:p w14:paraId="661087C7" w14:textId="77777777" w:rsidR="0051673E" w:rsidRPr="0051673E" w:rsidRDefault="0051673E" w:rsidP="0051673E">
      <w:pPr>
        <w:numPr>
          <w:ilvl w:val="0"/>
          <w:numId w:val="4"/>
        </w:numPr>
      </w:pPr>
      <w:r w:rsidRPr="0051673E">
        <w:t> </w:t>
      </w:r>
    </w:p>
    <w:p w14:paraId="2335C6B8" w14:textId="77777777" w:rsidR="0051673E" w:rsidRPr="0051673E" w:rsidRDefault="0051673E" w:rsidP="0051673E">
      <w:pPr>
        <w:numPr>
          <w:ilvl w:val="0"/>
          <w:numId w:val="4"/>
        </w:numPr>
      </w:pPr>
      <w:r w:rsidRPr="0051673E">
        <w:t> </w:t>
      </w:r>
    </w:p>
    <w:p w14:paraId="61154A1F" w14:textId="77777777" w:rsidR="0051673E" w:rsidRPr="0051673E" w:rsidRDefault="0051673E" w:rsidP="0051673E">
      <w:pPr>
        <w:numPr>
          <w:ilvl w:val="0"/>
          <w:numId w:val="4"/>
        </w:numPr>
      </w:pPr>
      <w:r w:rsidRPr="0051673E">
        <w:t> </w:t>
      </w:r>
    </w:p>
    <w:p w14:paraId="08C979D5" w14:textId="77777777" w:rsidR="0051673E" w:rsidRPr="0051673E" w:rsidRDefault="0051673E" w:rsidP="0051673E">
      <w:pPr>
        <w:numPr>
          <w:ilvl w:val="0"/>
          <w:numId w:val="4"/>
        </w:numPr>
      </w:pPr>
      <w:r w:rsidRPr="0051673E">
        <w:t> </w:t>
      </w:r>
    </w:p>
    <w:p w14:paraId="34538971" w14:textId="77777777" w:rsidR="0051673E" w:rsidRPr="0051673E" w:rsidRDefault="0051673E" w:rsidP="0051673E">
      <w:pPr>
        <w:numPr>
          <w:ilvl w:val="0"/>
          <w:numId w:val="4"/>
        </w:numPr>
      </w:pPr>
      <w:r w:rsidRPr="0051673E">
        <w:t> </w:t>
      </w:r>
    </w:p>
    <w:p w14:paraId="03CC7C36" w14:textId="77777777" w:rsidR="0051673E" w:rsidRPr="0051673E" w:rsidRDefault="0051673E" w:rsidP="0051673E">
      <w:pPr>
        <w:numPr>
          <w:ilvl w:val="0"/>
          <w:numId w:val="4"/>
        </w:numPr>
      </w:pPr>
      <w:r w:rsidRPr="0051673E">
        <w:t> </w:t>
      </w:r>
    </w:p>
    <w:p w14:paraId="56C5D405" w14:textId="77777777" w:rsidR="0051673E" w:rsidRPr="0051673E" w:rsidRDefault="0051673E" w:rsidP="0051673E">
      <w:pPr>
        <w:numPr>
          <w:ilvl w:val="0"/>
          <w:numId w:val="4"/>
        </w:numPr>
      </w:pPr>
      <w:r w:rsidRPr="0051673E">
        <w:t> </w:t>
      </w:r>
    </w:p>
    <w:p w14:paraId="7E63AAB1" w14:textId="77777777" w:rsidR="0051673E" w:rsidRPr="0051673E" w:rsidRDefault="0051673E" w:rsidP="0051673E">
      <w:pPr>
        <w:numPr>
          <w:ilvl w:val="0"/>
          <w:numId w:val="4"/>
        </w:numPr>
      </w:pPr>
      <w:r w:rsidRPr="0051673E">
        <w:t> </w:t>
      </w:r>
    </w:p>
    <w:p w14:paraId="50983133" w14:textId="77777777" w:rsidR="0051673E" w:rsidRPr="0051673E" w:rsidRDefault="0051673E" w:rsidP="0051673E">
      <w:pPr>
        <w:numPr>
          <w:ilvl w:val="0"/>
          <w:numId w:val="4"/>
        </w:numPr>
      </w:pPr>
      <w:r w:rsidRPr="0051673E">
        <w:t> </w:t>
      </w:r>
    </w:p>
    <w:p w14:paraId="79A456C1" w14:textId="77777777" w:rsidR="0051673E" w:rsidRPr="0051673E" w:rsidRDefault="0051673E" w:rsidP="0051673E">
      <w:pPr>
        <w:numPr>
          <w:ilvl w:val="0"/>
          <w:numId w:val="4"/>
        </w:numPr>
      </w:pPr>
      <w:r w:rsidRPr="0051673E">
        <w:t> </w:t>
      </w:r>
    </w:p>
    <w:p w14:paraId="30A1132A" w14:textId="77777777" w:rsidR="0051673E" w:rsidRPr="0051673E" w:rsidRDefault="0051673E" w:rsidP="0051673E">
      <w:pPr>
        <w:numPr>
          <w:ilvl w:val="0"/>
          <w:numId w:val="4"/>
        </w:numPr>
      </w:pPr>
      <w:r w:rsidRPr="0051673E">
        <w:t> </w:t>
      </w:r>
    </w:p>
    <w:p w14:paraId="2E68FF36" w14:textId="77777777" w:rsidR="0051673E" w:rsidRPr="0051673E" w:rsidRDefault="0051673E" w:rsidP="0051673E">
      <w:pPr>
        <w:numPr>
          <w:ilvl w:val="0"/>
          <w:numId w:val="4"/>
        </w:numPr>
      </w:pPr>
      <w:r w:rsidRPr="0051673E">
        <w:t> </w:t>
      </w:r>
    </w:p>
    <w:p w14:paraId="0D138300" w14:textId="77777777" w:rsidR="0051673E" w:rsidRPr="0051673E" w:rsidRDefault="0051673E" w:rsidP="0051673E">
      <w:pPr>
        <w:numPr>
          <w:ilvl w:val="0"/>
          <w:numId w:val="4"/>
        </w:numPr>
      </w:pPr>
      <w:r w:rsidRPr="0051673E">
        <w:t xml:space="preserve">between affect and belief—two facets of the human psyche that are intertwined in shaping our perceptions, decisions, and overall worldview. Affect, often referred to as emotional states, and belief, the cognitive framework through which we interpret the world, share a profound synergy that impacts every facet of our lives. This essay delves into the nuanced interrelationship between affect and belief, </w:t>
      </w:r>
      <w:r w:rsidRPr="0051673E">
        <w:lastRenderedPageBreak/>
        <w:t>uncovering how these two elements coalesce to shape our responses, perspectives, and the very essence of our identity.</w:t>
      </w:r>
    </w:p>
    <w:p w14:paraId="40955C4F" w14:textId="77777777" w:rsidR="0051673E" w:rsidRPr="0051673E" w:rsidRDefault="0051673E" w:rsidP="0051673E">
      <w:pPr>
        <w:numPr>
          <w:ilvl w:val="0"/>
          <w:numId w:val="4"/>
        </w:numPr>
      </w:pPr>
      <w:r w:rsidRPr="0051673E">
        <w:t>Affect, encompassing emotions, feelings, and mood states, plays a pivotal role in influencing our beliefs. Our emotional responses to experiences can color our perceptions and judgments, thus influencing what we believe to be true. For instance, an individual who has had consistently positive experiences with a particular group may develop a belief in its inherent goodness. Conversely, negative experiences can sow seeds of doubt or skepticism. This reflects the concept of affective conditioning, wherein emotional experiences condition and shape our beliefs over time.</w:t>
      </w:r>
    </w:p>
    <w:p w14:paraId="3D031D37" w14:textId="77777777" w:rsidR="0051673E" w:rsidRPr="0051673E" w:rsidRDefault="0051673E" w:rsidP="0051673E">
      <w:pPr>
        <w:numPr>
          <w:ilvl w:val="0"/>
          <w:numId w:val="4"/>
        </w:numPr>
      </w:pPr>
      <w:r w:rsidRPr="0051673E">
        <w:t>Beliefs, as the cognitive constructs that provide structure to our understanding of the world, in turn, influence our emotional responses. Our beliefs serve as the interpretive framework through which we assign meaning to events and occurrences. If an individual believes in their own capabilities, their emotional response to challenges might be one of determination rather than defeat. Beliefs can also act as filters, selectively amplifying certain emotions and dampening others based on what aligns with our convictions.</w:t>
      </w:r>
    </w:p>
    <w:p w14:paraId="3B848AA4" w14:textId="77777777" w:rsidR="0051673E" w:rsidRPr="0051673E" w:rsidRDefault="0051673E" w:rsidP="0051673E">
      <w:pPr>
        <w:numPr>
          <w:ilvl w:val="0"/>
          <w:numId w:val="4"/>
        </w:numPr>
      </w:pPr>
      <w:r w:rsidRPr="0051673E">
        <w:t>The interrelationship between affect and belief is particularly evident in the context of deeply held convictions. People often develop strong emotional attachments to their beliefs, making it challenging to separate affect from belief. This is seen in matters of faith, politics, and personal values. Emotional investment in beliefs can lead to confirmation bias—tendency to seek and interpret information that confirms pre-existing beliefs—which further reinforces affective states associated with those beliefs.</w:t>
      </w:r>
    </w:p>
    <w:p w14:paraId="66C7903D" w14:textId="77777777" w:rsidR="0051673E" w:rsidRPr="0051673E" w:rsidRDefault="0051673E" w:rsidP="0051673E">
      <w:pPr>
        <w:numPr>
          <w:ilvl w:val="0"/>
          <w:numId w:val="4"/>
        </w:numPr>
      </w:pPr>
      <w:r w:rsidRPr="0051673E">
        <w:t>Furthermore, cognitive dissonance—a psychological state of tension caused by holding contradictory beliefs—highlights how affect and belief interact. When beliefs and emotions are in conflict, individuals are motivated to resolve this dissonance by modifying either their beliefs or emotions. This process reveals the intricate interplay between cognitive and emotional aspects of the human mind.</w:t>
      </w:r>
    </w:p>
    <w:p w14:paraId="10F56C20" w14:textId="77777777" w:rsidR="0051673E" w:rsidRPr="0051673E" w:rsidRDefault="0051673E" w:rsidP="0051673E">
      <w:pPr>
        <w:numPr>
          <w:ilvl w:val="0"/>
          <w:numId w:val="4"/>
        </w:numPr>
      </w:pPr>
      <w:r w:rsidRPr="0051673E">
        <w:t>The relationship between affect and belief extends to self-identity as well. Our beliefs about who we are, our capabilities, and our worth are closely tied to our emotional experiences. An individual who believes they are capable and worthy is likely to experience positive affect, whereas self-doubt can lead to negative emotions. This reciprocal connection between self-beliefs and emotions underscores how our perceptions of self are shaped by the emotional responses they trigger.</w:t>
      </w:r>
    </w:p>
    <w:p w14:paraId="3241B3AF" w14:textId="77777777" w:rsidR="0051673E" w:rsidRPr="0051673E" w:rsidRDefault="0051673E" w:rsidP="0051673E">
      <w:pPr>
        <w:numPr>
          <w:ilvl w:val="0"/>
          <w:numId w:val="4"/>
        </w:numPr>
      </w:pPr>
      <w:r w:rsidRPr="0051673E">
        <w:t>In conclusion, the relationship between affect and belief is a dynamic and reciprocal one. Affect influences the formation and evolution of beliefs, while beliefs shape emotional responses and reactions. This intricate interplay underscores the complexity of the human psyche, demonstrating that our emotional states and cognitive convictions are deeply intertwined. As we navigate life's complexities, recognizing the synergistic relationship between affect and belief allows us to gain a deeper understanding of our responses, enhance our self-awareness, and ultimately cultivate a more holistic and harmonious worldview.</w:t>
      </w:r>
    </w:p>
    <w:p w14:paraId="1D9712EC" w14:textId="78F15A91" w:rsidR="0051673E" w:rsidRPr="0051673E" w:rsidRDefault="0051673E" w:rsidP="0051673E">
      <w:r w:rsidRPr="0051673E">
        <w:lastRenderedPageBreak/>
        <mc:AlternateContent>
          <mc:Choice Requires="wps">
            <w:drawing>
              <wp:inline distT="0" distB="0" distL="0" distR="0" wp14:anchorId="2BFD53A8" wp14:editId="5A68938C">
                <wp:extent cx="5657850" cy="3590925"/>
                <wp:effectExtent l="0" t="0" r="0" b="0"/>
                <wp:docPr id="28" name="Rectangle 28" descr="330586198_215992010916340_7708162900566009772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7850" cy="359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3D6907" id="Rectangle 28" o:spid="_x0000_s1026" alt="330586198_215992010916340_7708162900566009772_n.jpg" style="width:445.5pt;height:28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" filled="f" stroked="f">
                <o:lock v:ext="edit" aspectratio="t"/>
                <w10:anchorlock/>
              </v:rect>
            </w:pict>
          </mc:Fallback>
        </mc:AlternateContent>
      </w:r>
    </w:p>
    <w:p w14:paraId="47BDB31D" w14:textId="36E334B5" w:rsidR="0051673E" w:rsidRPr="0051673E" w:rsidRDefault="0051673E" w:rsidP="0051673E">
      <w:r w:rsidRPr="0051673E">
        <w:lastRenderedPageBreak/>
        <mc:AlternateContent>
          <mc:Choice Requires="wps">
            <w:drawing>
              <wp:inline distT="0" distB="0" distL="0" distR="0" wp14:anchorId="307F2DB9" wp14:editId="58119DE5">
                <wp:extent cx="5715000" cy="4286250"/>
                <wp:effectExtent l="0" t="0" r="0" b="0"/>
                <wp:docPr id="27" name="Rectangle 27" descr="71314119_2591311420929327_3192492514451914752_n (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428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BFF24" id="Rectangle 27" o:spid="_x0000_s1026" alt="71314119_2591311420929327_3192492514451914752_n (1).jpg" style="width:450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" filled="f" stroked="f">
                <o:lock v:ext="edit" aspectratio="t"/>
                <w10:anchorlock/>
              </v:rect>
            </w:pict>
          </mc:Fallback>
        </mc:AlternateContent>
      </w:r>
    </w:p>
    <w:p w14:paraId="538D2F09" w14:textId="77777777" w:rsidR="0051673E" w:rsidRPr="0051673E" w:rsidRDefault="0051673E" w:rsidP="0051673E">
      <w:pPr>
        <w:numPr>
          <w:ilvl w:val="0"/>
          <w:numId w:val="4"/>
        </w:numPr>
      </w:pPr>
      <w:r w:rsidRPr="0051673E">
        <w:t>The Interwoven Dynamics of Attitude and Belief in the Bible</w:t>
      </w:r>
    </w:p>
    <w:p w14:paraId="6A523B64" w14:textId="77777777" w:rsidR="0051673E" w:rsidRPr="0051673E" w:rsidRDefault="0051673E" w:rsidP="0051673E">
      <w:pPr>
        <w:numPr>
          <w:ilvl w:val="0"/>
          <w:numId w:val="4"/>
        </w:numPr>
      </w:pPr>
      <w:r w:rsidRPr="0051673E">
        <w:t>The Bible, as a foundational text for numerous faith traditions, offers profound insights into the intricate relationship between attitude and belief. Within its verses, one finds a tapestry woven with wisdom, guidance, and stories that illustrate how attitude and belief intersect, influence one another, and ultimately shape the spiritual and moral fabric of individuals. This essay explores the profound interplay between attitude and belief as depicted in the Bible, highlighting how these two elements intertwine to guide human behavior, faith, and understanding.</w:t>
      </w:r>
    </w:p>
    <w:p w14:paraId="6FBD6456" w14:textId="77777777" w:rsidR="0051673E" w:rsidRPr="0051673E" w:rsidRDefault="0051673E" w:rsidP="0051673E">
      <w:pPr>
        <w:numPr>
          <w:ilvl w:val="0"/>
          <w:numId w:val="4"/>
        </w:numPr>
      </w:pPr>
      <w:r w:rsidRPr="0051673E">
        <w:t>Attitude, often described as the lens through which we perceive and respond to the world, is mirrored in the Bible's teachings. The Bible emphasizes the significance of cultivating positive attitudes such as humility, gratitude, and love. In Philippians 2:5, believers are urged to "Let this mind be in you, which was also in Christ Jesus." This call for a Christ-like attitude underscores the transformative power of adopting a mindset characterized by selflessness, compassion, and empathy. Such an attitude is rooted in the belief that imitating Christ's example can lead to a life of purpose, righteousness, and service.</w:t>
      </w:r>
    </w:p>
    <w:p w14:paraId="4FBF1E7E" w14:textId="77777777" w:rsidR="0051673E" w:rsidRPr="0051673E" w:rsidRDefault="0051673E" w:rsidP="0051673E">
      <w:pPr>
        <w:numPr>
          <w:ilvl w:val="0"/>
          <w:numId w:val="4"/>
        </w:numPr>
      </w:pPr>
      <w:r w:rsidRPr="0051673E">
        <w:t xml:space="preserve">Belief, as a core tenet of faith, finds its home within the pages of the Bible. The Bible underscores the importance of unwavering belief, often referred to as faith, in God's promises and divine plan. Hebrews 11:1 famously </w:t>
      </w:r>
      <w:proofErr w:type="gramStart"/>
      <w:r w:rsidRPr="0051673E">
        <w:t>states</w:t>
      </w:r>
      <w:proofErr w:type="gramEnd"/>
      <w:r w:rsidRPr="0051673E">
        <w:t xml:space="preserve">, "Now faith is the substance of things hoped for, the evidence of things not seen." This verse encapsulates the essence of belief—an unshakeable trust in the unseen, driven by a </w:t>
      </w:r>
      <w:r w:rsidRPr="0051673E">
        <w:lastRenderedPageBreak/>
        <w:t>conviction that God's intentions are true and reliable. The relationship between belief and attitude becomes evident as individuals who hold steadfast faith often exhibit attitudes of patience, hope, and resilience.</w:t>
      </w:r>
    </w:p>
    <w:p w14:paraId="7201AD4C" w14:textId="77777777" w:rsidR="0051673E" w:rsidRPr="0051673E" w:rsidRDefault="0051673E" w:rsidP="0051673E">
      <w:pPr>
        <w:numPr>
          <w:ilvl w:val="0"/>
          <w:numId w:val="4"/>
        </w:numPr>
      </w:pPr>
      <w:r w:rsidRPr="0051673E">
        <w:t>The intertwining of attitude and belief is exemplified in the stories of individuals whose attitudes were molded by their beliefs. Abraham, often referred to as the father of faith, demonstrated an attitude of obedience and trust in God's promise of descendants as numerous as the stars (Genesis 15:5). This attitude was deeply rooted in his belief in God's faithfulness. Similarly, David's audacious attitude when facing Goliath was driven by his unwavering belief in God's strength and protection.</w:t>
      </w:r>
    </w:p>
    <w:p w14:paraId="45624188" w14:textId="77777777" w:rsidR="0051673E" w:rsidRPr="0051673E" w:rsidRDefault="0051673E" w:rsidP="0051673E">
      <w:pPr>
        <w:numPr>
          <w:ilvl w:val="0"/>
          <w:numId w:val="4"/>
        </w:numPr>
      </w:pPr>
      <w:r w:rsidRPr="0051673E">
        <w:t>Conversely, the Bible also portrays instances where attitudes influenced belief. The Israelites' attitude of grumbling and doubt during their journey through the wilderness reflected a wavering belief in God's ability to provide (Exodus 16:2-3). This serves as a reminder that negative attitudes can erode one's faith and hinder their alignment with divine principles.</w:t>
      </w:r>
    </w:p>
    <w:p w14:paraId="6578E13C" w14:textId="77777777" w:rsidR="0051673E" w:rsidRPr="0051673E" w:rsidRDefault="0051673E" w:rsidP="0051673E">
      <w:pPr>
        <w:numPr>
          <w:ilvl w:val="0"/>
          <w:numId w:val="4"/>
        </w:numPr>
      </w:pPr>
      <w:r w:rsidRPr="0051673E">
        <w:t>Moreover, the Bible emphasizes the transformational power of aligning attitudes with beliefs. In Romans 12:2, believers are instructed to "be transformed by the renewing of your mind." This transformation is rooted in an intentional effort to reshape one's attitudes to align with God's truth and purpose. It underscores the profound potential for positive attitudes to reinforce and strengthen belief, leading to a more authentic and committed faith journey.</w:t>
      </w:r>
    </w:p>
    <w:p w14:paraId="6965AB0A" w14:textId="77777777" w:rsidR="0051673E" w:rsidRPr="0051673E" w:rsidRDefault="0051673E" w:rsidP="0051673E">
      <w:pPr>
        <w:numPr>
          <w:ilvl w:val="0"/>
          <w:numId w:val="4"/>
        </w:numPr>
      </w:pPr>
      <w:r w:rsidRPr="0051673E">
        <w:t>In conclusion, the Bible offers a rich tapestry of narratives, teachings, and guidance that illustrate the intricate relationship between attitude and belief. Attitudes can either be shaped by beliefs or shape beliefs themselves, and the interplay between the two is evident throughout the scriptures. As believers seek to cultivate attitudes that mirror Christ's example and foster positive transformation, they also reinforce their beliefs in God's promises and divine guidance. This dynamic interaction between attitude and belief, as illuminated by the Bible, serves as a roadmap for navigating life's challenges, deepening faith, and aligning one's heart and mind with divine principles.</w:t>
      </w:r>
    </w:p>
    <w:p w14:paraId="7C5F7C37" w14:textId="77777777" w:rsidR="0051673E" w:rsidRPr="0051673E" w:rsidRDefault="0051673E" w:rsidP="0051673E">
      <w:pPr>
        <w:numPr>
          <w:ilvl w:val="0"/>
          <w:numId w:val="4"/>
        </w:numPr>
      </w:pPr>
      <w:r w:rsidRPr="0051673E">
        <w:t>The Nexus Between Belief and Behavior: Unveiling the Connection</w:t>
      </w:r>
    </w:p>
    <w:p w14:paraId="762D4529" w14:textId="77777777" w:rsidR="0051673E" w:rsidRPr="0051673E" w:rsidRDefault="0051673E" w:rsidP="0051673E">
      <w:pPr>
        <w:numPr>
          <w:ilvl w:val="0"/>
          <w:numId w:val="4"/>
        </w:numPr>
      </w:pPr>
      <w:r w:rsidRPr="0051673E">
        <w:t>The intricate relationship between belief and behavior is a fundamental aspect of the human experience, shaping the choices we make, the actions we take, and the lives we lead. Belief, the cognitive foundation upon which our convictions are built, has a profound influence on our behaviors, which are the tangible manifestations of those convictions. This essay delves into the dynamic interplay between belief and behavior, uncovering how these two elements intricately weave together to define our character, guide our actions, and mold our journey through life.</w:t>
      </w:r>
    </w:p>
    <w:p w14:paraId="41C32769" w14:textId="77777777" w:rsidR="0051673E" w:rsidRPr="0051673E" w:rsidRDefault="0051673E" w:rsidP="0051673E">
      <w:pPr>
        <w:numPr>
          <w:ilvl w:val="0"/>
          <w:numId w:val="4"/>
        </w:numPr>
      </w:pPr>
      <w:r w:rsidRPr="0051673E">
        <w:t>Belief serves as the compass that directs our actions, providing a moral and cognitive framework through which we navigate the complexities of the world. Our convictions about what is right, wrong, just, or unjust influence the decisions we make and the paths we choose. For instance, an individual who holds a strong belief in the importance of environmental conservation is likely to engage in behaviors such as recycling, reducing waste, and advocating for sustainability. Similarly, religious beliefs often shape behaviors by prescribing ethical standards and moral guidelines that believers strive to adhere to.</w:t>
      </w:r>
    </w:p>
    <w:p w14:paraId="76CBC82C" w14:textId="77777777" w:rsidR="0051673E" w:rsidRPr="0051673E" w:rsidRDefault="0051673E" w:rsidP="0051673E">
      <w:pPr>
        <w:numPr>
          <w:ilvl w:val="0"/>
          <w:numId w:val="4"/>
        </w:numPr>
      </w:pPr>
      <w:r w:rsidRPr="0051673E">
        <w:lastRenderedPageBreak/>
        <w:t>Behaviors, in turn, are the tangible expressions of our beliefs. Our actions reflect the values we hold dear, making them visible to the world. This alignment between belief and behavior fosters authenticity and consistency in our interactions. When behaviors align with deeply held beliefs, individuals project a sense of integrity and sincerity.</w:t>
      </w:r>
    </w:p>
    <w:p w14:paraId="02CB48CF" w14:textId="77777777" w:rsidR="0051673E" w:rsidRPr="0051673E" w:rsidRDefault="0051673E" w:rsidP="0051673E">
      <w:pPr>
        <w:numPr>
          <w:ilvl w:val="0"/>
          <w:numId w:val="4"/>
        </w:numPr>
      </w:pPr>
      <w:r w:rsidRPr="0051673E">
        <w:t>However, the relationship between belief and behavior can be intricate and nuanced. External factors such as societal pressures, peer influence, and situational contexts can sometimes lead to behaviors that appear contradictory to an individual's professed beliefs. This divergence between belief and behavior can create cognitive dissonance—a tension arising from holding inconsistent beliefs and behaving in ways that conflict with them. Cognitive dissonance often motivates individuals to realign their behaviors with their beliefs to reduce the discomfort of inconsistency.</w:t>
      </w:r>
    </w:p>
    <w:p w14:paraId="4BB4D463" w14:textId="77777777" w:rsidR="0051673E" w:rsidRPr="0051673E" w:rsidRDefault="0051673E" w:rsidP="0051673E">
      <w:pPr>
        <w:numPr>
          <w:ilvl w:val="0"/>
          <w:numId w:val="4"/>
        </w:numPr>
      </w:pPr>
      <w:r w:rsidRPr="0051673E">
        <w:t>Beliefs can also serve as motivators, inspiring individuals to initiate behavior change. In health psychology, for instance, the Health Belief Model posits that an individual's belief in their susceptibility to a health problem and the perceived benefits of adopting preventive behaviors influence their decision to engage in health-promoting actions. Similarly, beliefs in the efficacy of education and hard work often drive individuals to pursue academic and professional success.</w:t>
      </w:r>
    </w:p>
    <w:p w14:paraId="7344B3BA" w14:textId="77777777" w:rsidR="0051673E" w:rsidRPr="0051673E" w:rsidRDefault="0051673E" w:rsidP="0051673E">
      <w:pPr>
        <w:numPr>
          <w:ilvl w:val="0"/>
          <w:numId w:val="4"/>
        </w:numPr>
      </w:pPr>
      <w:r w:rsidRPr="0051673E">
        <w:t>The relationship between belief and behavior is often illustrated in religious and ethical teachings. The Bible, for example, outlines a myriad of beliefs that are meant to guide Christian behaviors. The Golden Rule, "Do unto others as you would have them do unto you," underscores the connection between treating others with kindness and empathy based on the belief in the inherent value of all individuals.</w:t>
      </w:r>
    </w:p>
    <w:p w14:paraId="2DAFEEA4" w14:textId="77777777" w:rsidR="0051673E" w:rsidRPr="0051673E" w:rsidRDefault="0051673E" w:rsidP="0051673E">
      <w:pPr>
        <w:numPr>
          <w:ilvl w:val="0"/>
          <w:numId w:val="4"/>
        </w:numPr>
      </w:pPr>
      <w:r w:rsidRPr="0051673E">
        <w:t>In conclusion, the symbiotic relationship between belief and behavior is a cornerstone of human existence. Our convictions shape our actions, while our behaviors manifest the core values we hold. This connection underscores the profound influence beliefs have on the choices we make and the lives we lead. As we navigate our journey, acknowledging this interplay enables us to cultivate greater self-awareness, align our actions with our values, and strive for a harmonious balance between what we believe and how we live.</w:t>
      </w:r>
    </w:p>
    <w:p w14:paraId="5162DE06" w14:textId="77777777" w:rsidR="0051673E" w:rsidRPr="0051673E" w:rsidRDefault="0051673E" w:rsidP="0051673E">
      <w:pPr>
        <w:numPr>
          <w:ilvl w:val="0"/>
          <w:numId w:val="4"/>
        </w:numPr>
      </w:pPr>
      <w:r w:rsidRPr="0051673E">
        <w:t>Belief and Character: Forging the Essence of Integrity</w:t>
      </w:r>
    </w:p>
    <w:p w14:paraId="58EC5ADA" w14:textId="77777777" w:rsidR="0051673E" w:rsidRPr="0051673E" w:rsidRDefault="0051673E" w:rsidP="0051673E">
      <w:pPr>
        <w:numPr>
          <w:ilvl w:val="0"/>
          <w:numId w:val="4"/>
        </w:numPr>
      </w:pPr>
      <w:r w:rsidRPr="0051673E">
        <w:t>The intricate interrelationship between belief and character lies at the heart of human morality, shaping our ethical compass, guiding our actions, and ultimately defining our identity. Belief, the foundational convictions we hold, and character, the sum of our moral qualities and traits, are intertwined in a symbiotic dance that shapes our values, guides our behavior, and leaves an indelible mark on our interactions with the world. This essay delves into the profound nexus between belief and character, revealing how they collaborate to create a life steeped in integrity, authenticity, and virtue.</w:t>
      </w:r>
    </w:p>
    <w:p w14:paraId="7E6652C1" w14:textId="77777777" w:rsidR="0051673E" w:rsidRPr="0051673E" w:rsidRDefault="0051673E" w:rsidP="0051673E">
      <w:pPr>
        <w:numPr>
          <w:ilvl w:val="0"/>
          <w:numId w:val="4"/>
        </w:numPr>
      </w:pPr>
      <w:r w:rsidRPr="0051673E">
        <w:t>Belief, often rooted in cultural, religious, and philosophical contexts, lays the groundwork for our understanding of what is right, just, and worthy. Our beliefs form the core principles that define our values and ethical standards, setting the stage for the development of character. For example, if an individual believes in the intrinsic value of compassion and kindness, these beliefs become a cornerstone of their character, shaping their interactions with others and their approach to life's challenges.</w:t>
      </w:r>
    </w:p>
    <w:p w14:paraId="3681B617" w14:textId="77777777" w:rsidR="0051673E" w:rsidRPr="0051673E" w:rsidRDefault="0051673E" w:rsidP="0051673E">
      <w:pPr>
        <w:numPr>
          <w:ilvl w:val="0"/>
          <w:numId w:val="4"/>
        </w:numPr>
      </w:pPr>
      <w:r w:rsidRPr="0051673E">
        <w:lastRenderedPageBreak/>
        <w:t>Character, on the other hand, is the manifestation of those core beliefs through consistent behavior and moral choices. It is a reflection of who we are when no one is watching, revealing the intrinsic qualities that drive our actions. A person with strong moral character exhibits virtues such as honesty, empathy, courage, and humility. These virtues are often influenced and informed by the beliefs an individual holds dear.</w:t>
      </w:r>
    </w:p>
    <w:p w14:paraId="2933737D" w14:textId="77777777" w:rsidR="0051673E" w:rsidRPr="0051673E" w:rsidRDefault="0051673E" w:rsidP="0051673E">
      <w:pPr>
        <w:numPr>
          <w:ilvl w:val="0"/>
          <w:numId w:val="4"/>
        </w:numPr>
      </w:pPr>
      <w:r w:rsidRPr="0051673E">
        <w:t>The connection between belief and character is particularly evident in moments of moral dilemma. When faced with difficult choices, individuals often turn to their beliefs as a guiding compass. A person who firmly believes in the sanctity of honesty is more likely to demonstrate integrity even when faced with the temptation to deceive. In this way, belief becomes the internal voice that compels an individual to stay true to their character, reinforcing their commitment to ethical conduct.</w:t>
      </w:r>
    </w:p>
    <w:p w14:paraId="35E241CD" w14:textId="77777777" w:rsidR="0051673E" w:rsidRPr="0051673E" w:rsidRDefault="0051673E" w:rsidP="0051673E">
      <w:pPr>
        <w:numPr>
          <w:ilvl w:val="0"/>
          <w:numId w:val="4"/>
        </w:numPr>
      </w:pPr>
      <w:r w:rsidRPr="0051673E">
        <w:t>Furthermore, the development of character is an ongoing process intricately linked with the evolution of beliefs. As individuals grow, learn, and engage with the world, their beliefs may undergo refinement and transformation. These shifts in belief can lead to corresponding changes in character, as new convictions become integrated into the fabric of one's moral identity.</w:t>
      </w:r>
    </w:p>
    <w:p w14:paraId="44032293" w14:textId="77777777" w:rsidR="0051673E" w:rsidRPr="0051673E" w:rsidRDefault="0051673E" w:rsidP="0051673E">
      <w:pPr>
        <w:numPr>
          <w:ilvl w:val="0"/>
          <w:numId w:val="4"/>
        </w:numPr>
      </w:pPr>
      <w:r w:rsidRPr="0051673E">
        <w:t>The relationship between belief and character is often explored in literature, philosophy, and religious texts. In the realm of spirituality, for instance, the Bible's teachings emphasize the importance of cultivating virtuous character traits that align with Christian beliefs. Galatians 5:22-23 speaks of the "fruit of the Spirit," which includes love, joy, peace, patience, kindness, goodness, faithfulness, gentleness, and self-control—traits that are both reflective of Christian beliefs and integral to one's character development.</w:t>
      </w:r>
    </w:p>
    <w:p w14:paraId="475237B8" w14:textId="77777777" w:rsidR="0051673E" w:rsidRPr="0051673E" w:rsidRDefault="0051673E" w:rsidP="0051673E">
      <w:pPr>
        <w:numPr>
          <w:ilvl w:val="0"/>
          <w:numId w:val="4"/>
        </w:numPr>
      </w:pPr>
      <w:r w:rsidRPr="0051673E">
        <w:t>In conclusion, the intricate dance between belief and character shapes the essence of human integrity. Beliefs serve as the guiding principles that define our values and moral standards, while character acts as the canvas upon which these principles are vividly displayed through consistent actions and choices. This relationship creates a synergy that molds our interactions with the world and informs the legacy we leave behind. As we journey through life, recognizing and nurturing this connection between belief and character empowers us to foster authenticity, cultivate virtue, and contribute positively to the tapestry of human existence.</w:t>
      </w:r>
    </w:p>
    <w:p w14:paraId="38307146" w14:textId="77777777" w:rsidR="0051673E" w:rsidRPr="0051673E" w:rsidRDefault="0051673E" w:rsidP="0051673E">
      <w:pPr>
        <w:numPr>
          <w:ilvl w:val="0"/>
          <w:numId w:val="4"/>
        </w:numPr>
      </w:pPr>
      <w:r w:rsidRPr="0051673E">
        <w:t>Belief and Culture: Threads of Influence and Identity</w:t>
      </w:r>
    </w:p>
    <w:p w14:paraId="357665B1" w14:textId="77777777" w:rsidR="0051673E" w:rsidRPr="0051673E" w:rsidRDefault="0051673E" w:rsidP="0051673E">
      <w:pPr>
        <w:numPr>
          <w:ilvl w:val="0"/>
          <w:numId w:val="4"/>
        </w:numPr>
      </w:pPr>
      <w:r w:rsidRPr="0051673E">
        <w:t xml:space="preserve">The intricate interplay between belief and culture weaves a tapestry that defines the essence of human societies. Beliefs, the deeply held convictions that guide our perspectives and actions, are interwoven with culture, the collective expressions of a community's </w:t>
      </w:r>
      <w:proofErr w:type="gramStart"/>
      <w:r w:rsidRPr="0051673E">
        <w:t>values</w:t>
      </w:r>
      <w:proofErr w:type="gramEnd"/>
      <w:r w:rsidRPr="0051673E">
        <w:t>, traditions, and way of life. This relationship creates a dynamic synergy that shapes identity, influences behavior, and fosters a sense of belonging. This essay explores the multifaceted relationship between belief and culture, unveiling how they collaboratively shape the diverse mosaic of human existence.</w:t>
      </w:r>
    </w:p>
    <w:p w14:paraId="1A281A49" w14:textId="77777777" w:rsidR="0051673E" w:rsidRPr="0051673E" w:rsidRDefault="0051673E" w:rsidP="0051673E">
      <w:pPr>
        <w:numPr>
          <w:ilvl w:val="0"/>
          <w:numId w:val="4"/>
        </w:numPr>
      </w:pPr>
      <w:r w:rsidRPr="0051673E">
        <w:t>Belief, often rooted in religion, philosophy, and personal experiences, contributes significantly to the fabric of culture. A community's shared beliefs become a foundational pillar that underpins its customs, norms, and rituals. For instance, religious beliefs play a pivotal role in shaping the cultural practices, holidays, and moral codes of a society. The shared belief in certain values, such as compassion, respect for elders, or environmental stewardship, is often reflected in cultural expressions and norms.</w:t>
      </w:r>
    </w:p>
    <w:p w14:paraId="0F8513FA" w14:textId="77777777" w:rsidR="0051673E" w:rsidRPr="0051673E" w:rsidRDefault="0051673E" w:rsidP="0051673E">
      <w:pPr>
        <w:numPr>
          <w:ilvl w:val="0"/>
          <w:numId w:val="4"/>
        </w:numPr>
      </w:pPr>
      <w:r w:rsidRPr="0051673E">
        <w:lastRenderedPageBreak/>
        <w:t>Culture, in turn, serves as the vessel through which beliefs are transmitted and reinforced. Rituals, art, language, and stories are mediums through which cultural beliefs are communicated from one generation to another. These expressions create a tangible manifestation of abstract beliefs, making them accessible and relatable to individuals within a community. The Chinese Lunar New Year celebrations, for example, are deeply rooted in cultural beliefs that emphasize family unity, respect for ancestors, and the hope for a prosperous future.</w:t>
      </w:r>
    </w:p>
    <w:p w14:paraId="7F5C0CCC" w14:textId="77777777" w:rsidR="0051673E" w:rsidRPr="0051673E" w:rsidRDefault="0051673E" w:rsidP="0051673E">
      <w:pPr>
        <w:numPr>
          <w:ilvl w:val="0"/>
          <w:numId w:val="4"/>
        </w:numPr>
      </w:pPr>
      <w:r w:rsidRPr="0051673E">
        <w:t>The relationship between belief and culture extends to the realm of identity. An individual's beliefs, whether religious, philosophical, or ethical, often shape their sense of self and connection to a larger community. Cultural practices and beliefs create a shared identity that fosters a sense of belonging and cohesion among members of a particular group. A person's cultural and religious identity becomes intertwined with their personal beliefs, shaping their values, priorities, and sense of purpose.</w:t>
      </w:r>
    </w:p>
    <w:p w14:paraId="0963EA0B" w14:textId="77777777" w:rsidR="0051673E" w:rsidRPr="0051673E" w:rsidRDefault="0051673E" w:rsidP="0051673E">
      <w:pPr>
        <w:numPr>
          <w:ilvl w:val="0"/>
          <w:numId w:val="4"/>
        </w:numPr>
      </w:pPr>
      <w:r w:rsidRPr="0051673E">
        <w:t>However, the relationship between belief and culture can also be complex and evolving. Cultural diversity within a society often results in a range of beliefs coexisting and influencing one another. This diversity can lead to the adaptation and integration of new beliefs into existing cultural frameworks, giving rise to unique syncretic expressions. Additionally, cultural shifts over time can impact the prevalence of certain beliefs within a community.</w:t>
      </w:r>
    </w:p>
    <w:p w14:paraId="59166C41" w14:textId="77777777" w:rsidR="0051673E" w:rsidRPr="0051673E" w:rsidRDefault="0051673E" w:rsidP="0051673E">
      <w:pPr>
        <w:numPr>
          <w:ilvl w:val="0"/>
          <w:numId w:val="4"/>
        </w:numPr>
      </w:pPr>
      <w:r w:rsidRPr="0051673E">
        <w:t>The intersection of belief and culture is prominent in the study of anthropology and sociology. Cultural anthropologists often delve into the intricate web of beliefs that shape a society's way of life, unraveling the connections between myths, rituals, and social norms. This exploration highlights how beliefs not only reflect cultural values but also guide the formation and evolution of societal structures.</w:t>
      </w:r>
    </w:p>
    <w:p w14:paraId="4C43E5A9" w14:textId="77777777" w:rsidR="0051673E" w:rsidRPr="0051673E" w:rsidRDefault="0051673E" w:rsidP="0051673E">
      <w:pPr>
        <w:numPr>
          <w:ilvl w:val="0"/>
          <w:numId w:val="4"/>
        </w:numPr>
      </w:pPr>
      <w:r w:rsidRPr="0051673E">
        <w:t>In conclusion, the relationship between belief and culture is an intricate and mutually influential one. Beliefs provide the foundation upon which cultural expressions and practices are built, while culture offers the context in which beliefs are nurtured, transmitted, and celebrated. This relationship creates a unique blend of tradition, identity, and values that contribute to the richness and diversity of human societies. As we seek to understand and appreciate different cultures, recognizing the interplay between belief and culture enables us to embrace the beauty of our shared humanity while celebrating the uniqueness that makes each culture and belief system so captivating.</w:t>
      </w:r>
    </w:p>
    <w:p w14:paraId="63CE5B62" w14:textId="77777777" w:rsidR="0051673E" w:rsidRPr="0051673E" w:rsidRDefault="0051673E" w:rsidP="0051673E">
      <w:pPr>
        <w:numPr>
          <w:ilvl w:val="0"/>
          <w:numId w:val="4"/>
        </w:numPr>
      </w:pPr>
      <w:r w:rsidRPr="0051673E">
        <w:t xml:space="preserve"> Discussing the interplay between various aspects of human experience and how they relate to one's beliefs, behaviors, and worldview. The principles mentioned—1Attitude,2 Affect, 3 Believe, 4 Behavior, 5 Character, and </w:t>
      </w:r>
      <w:proofErr w:type="gramStart"/>
      <w:r w:rsidRPr="0051673E">
        <w:t>6  Culture</w:t>
      </w:r>
      <w:proofErr w:type="gramEnd"/>
      <w:r w:rsidRPr="0051673E">
        <w:t xml:space="preserve">—seem to outline a framework for understanding how these components interact and shape our perspectives. I </w:t>
      </w:r>
      <w:proofErr w:type="gramStart"/>
      <w:r w:rsidRPr="0051673E">
        <w:t>am  drawing</w:t>
      </w:r>
      <w:proofErr w:type="gramEnd"/>
      <w:r w:rsidRPr="0051673E">
        <w:t xml:space="preserve"> from a combination of psychological, philosophical, and religious[Christian ] concepts to elaborate on how individuals develop their worldviews and act according to their beliefs.</w:t>
      </w:r>
    </w:p>
    <w:p w14:paraId="7E94BA61" w14:textId="77777777" w:rsidR="0051673E" w:rsidRPr="0051673E" w:rsidRDefault="0051673E" w:rsidP="0051673E">
      <w:pPr>
        <w:numPr>
          <w:ilvl w:val="0"/>
          <w:numId w:val="4"/>
        </w:numPr>
      </w:pPr>
      <w:r w:rsidRPr="0051673E">
        <w:t>I 've highlighted the significance of renewal and transformation of the mind, as well as the influence of one's attitude and mental state on their faith and actions. The concept of "as a man thinketh in his heart, so is he" reflects the idea that one's internal thoughts and feelings can profoundly impact their outward behavior and beliefs. I have also touched on the importance of temperament, personality, and choice in shaping individual behaviors.</w:t>
      </w:r>
    </w:p>
    <w:p w14:paraId="2ABF1E24" w14:textId="77777777" w:rsidR="0051673E" w:rsidRPr="0051673E" w:rsidRDefault="0051673E" w:rsidP="0051673E">
      <w:pPr>
        <w:numPr>
          <w:ilvl w:val="0"/>
          <w:numId w:val="4"/>
        </w:numPr>
      </w:pPr>
      <w:r w:rsidRPr="0051673E">
        <w:lastRenderedPageBreak/>
        <w:t>Furthermore, I 've mentioned the role of ethical and moral principles, particularly from a Judeo-Christian perspective, in guiding behavior and conduct. The Ten Commandments and other moral guidelines are seen as foundational principles for many believers.</w:t>
      </w:r>
    </w:p>
    <w:p w14:paraId="00F40B25" w14:textId="77777777" w:rsidR="0051673E" w:rsidRPr="0051673E" w:rsidRDefault="0051673E" w:rsidP="0051673E">
      <w:pPr>
        <w:numPr>
          <w:ilvl w:val="0"/>
          <w:numId w:val="4"/>
        </w:numPr>
      </w:pPr>
      <w:r w:rsidRPr="0051673E">
        <w:t>Lastly, I 've introduced the concept of culture and how collective behaviors and character within communities can give rise to shared values, beliefs, and practices. This collective aspect is influenced by the thinking and actions of individuals within that community, including Christian communities.</w:t>
      </w:r>
    </w:p>
    <w:p w14:paraId="2D5C4988" w14:textId="77777777" w:rsidR="0051673E" w:rsidRPr="0051673E" w:rsidRDefault="0051673E" w:rsidP="0051673E">
      <w:pPr>
        <w:numPr>
          <w:ilvl w:val="0"/>
          <w:numId w:val="4"/>
        </w:numPr>
      </w:pPr>
      <w:r w:rsidRPr="0051673E">
        <w:t>It all led   into a discussion about the "Believe" aspect of Dominion recovery principles. </w:t>
      </w:r>
    </w:p>
    <w:p w14:paraId="487DBE00" w14:textId="77777777" w:rsidR="0051673E" w:rsidRPr="0051673E" w:rsidRDefault="0051673E" w:rsidP="0051673E">
      <w:r w:rsidRPr="0051673E">
        <w:t>COMMITMENT</w:t>
      </w:r>
    </w:p>
    <w:p w14:paraId="1AEED1F1" w14:textId="53F18DFC" w:rsidR="0051673E" w:rsidRPr="0051673E" w:rsidRDefault="0051673E" w:rsidP="0051673E">
      <w:r w:rsidRPr="0051673E">
        <mc:AlternateContent>
          <mc:Choice Requires="wps">
            <w:drawing>
              <wp:inline distT="0" distB="0" distL="0" distR="0" wp14:anchorId="1A09D5F2" wp14:editId="17E554C3">
                <wp:extent cx="5715000" cy="4476750"/>
                <wp:effectExtent l="0" t="0" r="0" b="0"/>
                <wp:docPr id="26" name="Rectangle 26" descr="294913088_5486570271365851_3060090110961784087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95C71" id="Rectangle 26" o:spid="_x0000_s1026" alt="294913088_5486570271365851_3060090110961784087_n.jpg" style="width:450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" filled="f" stroked="f">
                <o:lock v:ext="edit" aspectratio="t"/>
                <w10:anchorlock/>
              </v:rect>
            </w:pict>
          </mc:Fallback>
        </mc:AlternateContent>
      </w:r>
    </w:p>
    <w:p w14:paraId="56F8D4BB" w14:textId="77777777" w:rsidR="0051673E" w:rsidRPr="0051673E" w:rsidRDefault="0051673E" w:rsidP="0051673E">
      <w:pPr>
        <w:numPr>
          <w:ilvl w:val="0"/>
          <w:numId w:val="4"/>
        </w:numPr>
      </w:pPr>
      <w:r w:rsidRPr="0051673E">
        <w:t> 6 Cs of commitment</w:t>
      </w:r>
    </w:p>
    <w:p w14:paraId="2305DD08" w14:textId="77777777" w:rsidR="0051673E" w:rsidRPr="0051673E" w:rsidRDefault="0051673E" w:rsidP="0051673E">
      <w:pPr>
        <w:numPr>
          <w:ilvl w:val="0"/>
          <w:numId w:val="4"/>
        </w:numPr>
      </w:pPr>
      <w:r w:rsidRPr="0051673E">
        <w:t>​</w:t>
      </w:r>
    </w:p>
    <w:p w14:paraId="32FD403E" w14:textId="77777777" w:rsidR="0051673E" w:rsidRPr="0051673E" w:rsidRDefault="0051673E" w:rsidP="0051673E">
      <w:pPr>
        <w:numPr>
          <w:ilvl w:val="0"/>
          <w:numId w:val="4"/>
        </w:numPr>
      </w:pPr>
      <w:r w:rsidRPr="0051673E">
        <w:t>Dominion Recovery: The 6 Cs of Commitment</w:t>
      </w:r>
    </w:p>
    <w:p w14:paraId="3896572D" w14:textId="77777777" w:rsidR="0051673E" w:rsidRPr="0051673E" w:rsidRDefault="0051673E" w:rsidP="0051673E">
      <w:pPr>
        <w:numPr>
          <w:ilvl w:val="0"/>
          <w:numId w:val="4"/>
        </w:numPr>
      </w:pPr>
      <w:r w:rsidRPr="0051673E">
        <w:t xml:space="preserve">Commitment is a powerful force that drives individuals, organizations, and societies toward their goals. It involves a steadfast dedication to a cause, a willingness to endure challenges, and a determination to </w:t>
      </w:r>
      <w:r w:rsidRPr="0051673E">
        <w:lastRenderedPageBreak/>
        <w:t>see things through to completion. In the context of "Dominion Recovery," the concept of commitment can be explored through the lens of the 6 Cs: Call, Covenant, Cost, Companions, Challenges, and Completion. Each of these elements plays a crucial role in shaping and sustaining a meaningful commitment.</w:t>
      </w:r>
    </w:p>
    <w:p w14:paraId="7A9B2C37" w14:textId="77777777" w:rsidR="0051673E" w:rsidRPr="0051673E" w:rsidRDefault="0051673E" w:rsidP="0051673E">
      <w:pPr>
        <w:numPr>
          <w:ilvl w:val="0"/>
          <w:numId w:val="4"/>
        </w:numPr>
      </w:pPr>
      <w:r w:rsidRPr="0051673E">
        <w:t>1. Call: Commitment often begins with a call, an internal or external summons that stirs a deep sense of purpose. In the case of Dominion Recovery, the call might be a realization of the need to overcome obstacles, achieve recovery, or create positive change. This call acts as a catalyst, motivating individuals to embark on a journey of commitment.</w:t>
      </w:r>
    </w:p>
    <w:p w14:paraId="2DFC3623" w14:textId="77777777" w:rsidR="0051673E" w:rsidRPr="0051673E" w:rsidRDefault="0051673E" w:rsidP="0051673E">
      <w:pPr>
        <w:numPr>
          <w:ilvl w:val="0"/>
          <w:numId w:val="4"/>
        </w:numPr>
      </w:pPr>
      <w:r w:rsidRPr="0051673E">
        <w:t>2. Covenant: A commitment is akin to a covenant, a binding agreement that outlines responsibilities, expectations, and promises. Dominion Recovery signifies a commitment not only to oneself but also to a larger community or cause. This covenant serves as a reminder of the commitment's significance and provides a framework for staying on track, especially during challenging times.</w:t>
      </w:r>
    </w:p>
    <w:p w14:paraId="3FB5B5CE" w14:textId="77777777" w:rsidR="0051673E" w:rsidRPr="0051673E" w:rsidRDefault="0051673E" w:rsidP="0051673E">
      <w:pPr>
        <w:numPr>
          <w:ilvl w:val="0"/>
          <w:numId w:val="4"/>
        </w:numPr>
      </w:pPr>
      <w:r w:rsidRPr="0051673E">
        <w:t>3. Cost: Commitment is not without its costs. It demands sacrifices in terms of time, energy, resources, and sometimes personal comfort. In the context of Dominion Recovery, individuals might need to invest effort into therapy, self-care, and lifestyle changes. Recognizing and embracing these costs as part of the journey is essential for maintaining commitment.</w:t>
      </w:r>
    </w:p>
    <w:p w14:paraId="390C788D" w14:textId="77777777" w:rsidR="0051673E" w:rsidRPr="0051673E" w:rsidRDefault="0051673E" w:rsidP="0051673E">
      <w:pPr>
        <w:numPr>
          <w:ilvl w:val="0"/>
          <w:numId w:val="4"/>
        </w:numPr>
      </w:pPr>
      <w:r w:rsidRPr="0051673E">
        <w:t>4. Companions: The journey of commitment is often made smoother and more sustainable when shared with companions—people who offer support, encouragement, and understanding. In Dominion Recovery, having a network of friends, family, mentors, or support groups can provide the emotional bolstering needed to stay committed, even when facing setbacks.</w:t>
      </w:r>
    </w:p>
    <w:p w14:paraId="2E799576" w14:textId="77777777" w:rsidR="0051673E" w:rsidRPr="0051673E" w:rsidRDefault="0051673E" w:rsidP="0051673E">
      <w:pPr>
        <w:numPr>
          <w:ilvl w:val="0"/>
          <w:numId w:val="4"/>
        </w:numPr>
      </w:pPr>
      <w:r w:rsidRPr="0051673E">
        <w:t>5. Challenges: Challenges are an inevitable part of any commitment. They test one's resolve and determination. In the context of Dominion Recovery, challenges might come in the form of relapses, doubts, or external obstacles. Facing these challenges head-on and learning from them can fortify the commitment, making it more resilient.</w:t>
      </w:r>
    </w:p>
    <w:p w14:paraId="09679A59" w14:textId="77777777" w:rsidR="0051673E" w:rsidRPr="0051673E" w:rsidRDefault="0051673E" w:rsidP="0051673E">
      <w:pPr>
        <w:numPr>
          <w:ilvl w:val="0"/>
          <w:numId w:val="4"/>
        </w:numPr>
      </w:pPr>
      <w:r w:rsidRPr="0051673E">
        <w:t>6. Completion: Completion is the ultimate goal of commitment. It marks the realization of the journey and the fulfillment of the call. In Dominion Recovery, completion could mean achieving a state of recovery, personal growth, or positive transformation. Celebrating these milestones reinforces the value of commitment and provides a sense of accomplishment.</w:t>
      </w:r>
    </w:p>
    <w:p w14:paraId="669910EF" w14:textId="77777777" w:rsidR="0051673E" w:rsidRPr="0051673E" w:rsidRDefault="0051673E" w:rsidP="0051673E">
      <w:pPr>
        <w:numPr>
          <w:ilvl w:val="0"/>
          <w:numId w:val="4"/>
        </w:numPr>
      </w:pPr>
      <w:r w:rsidRPr="0051673E">
        <w:t>In conclusion, "Dominion Recovery: The 6 Cs of Commitment" highlights the multi-faceted nature of commitment and its role in achieving meaningful goals. The call to action, the covenant that binds, the costs that are paid, the companions who provide support, the challenges that test, and the eventual completion—all these aspects contribute to the tapestry of commitment. By understanding and embracing these elements, individuals embarking on the journey of Dominion Recovery can cultivate a deep and unwavering commitment that leads to lasting change and transformation.</w:t>
      </w:r>
    </w:p>
    <w:p w14:paraId="192BA167" w14:textId="1E82A970" w:rsidR="0051673E" w:rsidRPr="0051673E" w:rsidRDefault="003245AC" w:rsidP="0051673E">
      <w:r>
        <w:rPr>
          <w:noProof/>
        </w:rPr>
        <w:lastRenderedPageBreak/>
        <w:drawing>
          <wp:inline distT="0" distB="0" distL="0" distR="0" wp14:anchorId="15AADFE4" wp14:editId="69D853AB">
            <wp:extent cx="6255385" cy="8029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6273442" cy="8052754"/>
                    </a:xfrm>
                    <a:prstGeom prst="rect">
                      <a:avLst/>
                    </a:prstGeom>
                  </pic:spPr>
                </pic:pic>
              </a:graphicData>
            </a:graphic>
          </wp:inline>
        </w:drawing>
      </w:r>
      <w:r w:rsidR="0051673E" w:rsidRPr="0051673E">
        <w:lastRenderedPageBreak/>
        <mc:AlternateContent>
          <mc:Choice Requires="wps">
            <w:drawing>
              <wp:inline distT="0" distB="0" distL="0" distR="0" wp14:anchorId="06616030" wp14:editId="4AFFBACA">
                <wp:extent cx="4171950" cy="5572125"/>
                <wp:effectExtent l="0" t="0" r="0" b="9525"/>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71950" cy="557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C3808E" id="Rectangle 15" o:spid="_x0000_s1026" style="width:328.5pt;height:4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" filled="f" stroked="f">
                <o:lock v:ext="edit" aspectratio="t"/>
                <w10:anchorlock/>
              </v:rect>
            </w:pict>
          </mc:Fallback>
        </mc:AlternateContent>
      </w:r>
    </w:p>
    <w:p w14:paraId="39DBBA92" w14:textId="77777777" w:rsidR="0051673E" w:rsidRPr="0051673E" w:rsidRDefault="0051673E" w:rsidP="0051673E">
      <w:pPr>
        <w:numPr>
          <w:ilvl w:val="0"/>
          <w:numId w:val="4"/>
        </w:numPr>
      </w:pPr>
      <w:r w:rsidRPr="0051673E">
        <w:t>Title: The Healing Phase of Dominion Recovery: Exploring Spirituality and Health in the Biblical Context</w:t>
      </w:r>
    </w:p>
    <w:p w14:paraId="3D9137D3" w14:textId="77777777" w:rsidR="0051673E" w:rsidRPr="0051673E" w:rsidRDefault="0051673E" w:rsidP="0051673E">
      <w:pPr>
        <w:numPr>
          <w:ilvl w:val="0"/>
          <w:numId w:val="4"/>
        </w:numPr>
      </w:pPr>
      <w:r w:rsidRPr="0051673E">
        <w:t>Introduction</w:t>
      </w:r>
    </w:p>
    <w:p w14:paraId="071769C1" w14:textId="77777777" w:rsidR="0051673E" w:rsidRPr="0051673E" w:rsidRDefault="0051673E" w:rsidP="0051673E">
      <w:pPr>
        <w:numPr>
          <w:ilvl w:val="0"/>
          <w:numId w:val="4"/>
        </w:numPr>
      </w:pPr>
      <w:r w:rsidRPr="0051673E">
        <w:t xml:space="preserve">Dominion Recovery is a multifaceted journey towards wholeness and healing, emphasizing spiritual and emotional recovery after experiencing trauma or addiction. Following the Rescue phase, which is primarily focused on removing individuals from harmful situations, the Healing phase becomes essential in facilitating true transformation and recovery. The Healing phase of Dominion Recovery is composed of six core principles: Discovery, Evaluation (Exploration), Forgiveness, Guidance, Healing, and Inventory. In this essay, we will delve into the intricacies of the Healing phase, with a particular focus on the 'H' principle, which emphasizes the role of healing in both the Old and New Testaments of </w:t>
      </w:r>
      <w:r w:rsidRPr="0051673E">
        <w:lastRenderedPageBreak/>
        <w:t>the Bible. By doing so, we will gain a comprehensive understanding of the relationship between spirituality and health in the Biblical context.</w:t>
      </w:r>
    </w:p>
    <w:p w14:paraId="2840CB42" w14:textId="77777777" w:rsidR="0051673E" w:rsidRPr="0051673E" w:rsidRDefault="0051673E" w:rsidP="0051673E">
      <w:pPr>
        <w:numPr>
          <w:ilvl w:val="0"/>
          <w:numId w:val="4"/>
        </w:numPr>
      </w:pPr>
      <w:r w:rsidRPr="0051673E">
        <w:t>The Six Principles of the Healing Phase</w:t>
      </w:r>
    </w:p>
    <w:p w14:paraId="58C27B04" w14:textId="77777777" w:rsidR="0051673E" w:rsidRPr="0051673E" w:rsidRDefault="0051673E" w:rsidP="0051673E">
      <w:pPr>
        <w:numPr>
          <w:ilvl w:val="0"/>
          <w:numId w:val="5"/>
        </w:numPr>
      </w:pPr>
      <w:r w:rsidRPr="0051673E">
        <w:t>Discovery: This initial stage involves uncovering one's innermost thoughts, emotions, and experiences. It encourages individuals to delve deep into their past traumas and addictions to understand their origins fully.</w:t>
      </w:r>
    </w:p>
    <w:p w14:paraId="37F632B4" w14:textId="77777777" w:rsidR="0051673E" w:rsidRPr="0051673E" w:rsidRDefault="0051673E" w:rsidP="0051673E">
      <w:pPr>
        <w:numPr>
          <w:ilvl w:val="0"/>
          <w:numId w:val="4"/>
        </w:numPr>
      </w:pPr>
      <w:r w:rsidRPr="0051673E">
        <w:t>Evaluation (Exploration): Once the underlying issues have been unearthed, individuals are encouraged to explore and evaluate them further. This includes examining how these issues have impacted their lives and relationships.</w:t>
      </w:r>
    </w:p>
    <w:p w14:paraId="7B03EC98" w14:textId="77777777" w:rsidR="0051673E" w:rsidRPr="0051673E" w:rsidRDefault="0051673E" w:rsidP="0051673E">
      <w:pPr>
        <w:numPr>
          <w:ilvl w:val="0"/>
          <w:numId w:val="4"/>
        </w:numPr>
      </w:pPr>
      <w:r w:rsidRPr="0051673E">
        <w:t>Forgiveness: Forgiveness is a powerful tool in the Healing phase. It involves forgiving oneself and others for past wrongs and transgressions. This process can be transformative, releasing individuals from the burdens of resentment and guilt.</w:t>
      </w:r>
    </w:p>
    <w:p w14:paraId="60986ED0" w14:textId="77777777" w:rsidR="0051673E" w:rsidRPr="0051673E" w:rsidRDefault="0051673E" w:rsidP="0051673E">
      <w:pPr>
        <w:numPr>
          <w:ilvl w:val="0"/>
          <w:numId w:val="4"/>
        </w:numPr>
      </w:pPr>
      <w:r w:rsidRPr="0051673E">
        <w:t>Guidance: Seeking guidance from mentors, support groups, or spiritual leaders can provide invaluable support during the Healing phase. This guidance can help individuals navigate the complexities of their recovery journey.</w:t>
      </w:r>
    </w:p>
    <w:p w14:paraId="52E01B78" w14:textId="77777777" w:rsidR="0051673E" w:rsidRPr="0051673E" w:rsidRDefault="0051673E" w:rsidP="0051673E">
      <w:pPr>
        <w:numPr>
          <w:ilvl w:val="0"/>
          <w:numId w:val="4"/>
        </w:numPr>
      </w:pPr>
      <w:r w:rsidRPr="0051673E">
        <w:t>Healing: The 'H' principle of Healing is central to the Dominion Recovery process. It is within this principle that the connection between spirituality and health in the Biblical context is most pronounced. Healing in both the Old and New Testaments of the Bible serves as a profound metaphor for spiritual and physical well-being.</w:t>
      </w:r>
    </w:p>
    <w:p w14:paraId="7A8AB8BC" w14:textId="77777777" w:rsidR="0051673E" w:rsidRPr="0051673E" w:rsidRDefault="0051673E" w:rsidP="0051673E">
      <w:pPr>
        <w:numPr>
          <w:ilvl w:val="0"/>
          <w:numId w:val="4"/>
        </w:numPr>
      </w:pPr>
      <w:r w:rsidRPr="0051673E">
        <w:t>Inventory: Taking inventory of one's life and progress is a crucial aspect of the Healing phase. It involves reflecting on the changes made and assessing how far one has come in their recovery journey.</w:t>
      </w:r>
    </w:p>
    <w:p w14:paraId="36DE04F3" w14:textId="77777777" w:rsidR="0051673E" w:rsidRPr="0051673E" w:rsidRDefault="0051673E" w:rsidP="0051673E">
      <w:pPr>
        <w:numPr>
          <w:ilvl w:val="0"/>
          <w:numId w:val="4"/>
        </w:numPr>
      </w:pPr>
      <w:r w:rsidRPr="0051673E">
        <w:t>The 'H' Principle of Healing in the Bible</w:t>
      </w:r>
    </w:p>
    <w:p w14:paraId="7E70B378" w14:textId="77777777" w:rsidR="0051673E" w:rsidRPr="0051673E" w:rsidRDefault="0051673E" w:rsidP="0051673E">
      <w:pPr>
        <w:numPr>
          <w:ilvl w:val="0"/>
          <w:numId w:val="4"/>
        </w:numPr>
      </w:pPr>
      <w:r w:rsidRPr="0051673E">
        <w:t>Healing has a prominent presence in both the Old and New Testaments of the Bible. In the Old Testament, we find numerous stories of physical and spiritual healing. For instance, the story of Naaman's healing from leprosy (2 Kings 5) illustrates how obedience to God's commands can lead to miraculous healing. Additionally, the Psalms are filled with references to God as a healer of the brokenhearted (Psalm 147:3).</w:t>
      </w:r>
    </w:p>
    <w:p w14:paraId="44A1F097" w14:textId="77777777" w:rsidR="0051673E" w:rsidRPr="0051673E" w:rsidRDefault="0051673E" w:rsidP="0051673E">
      <w:pPr>
        <w:numPr>
          <w:ilvl w:val="0"/>
          <w:numId w:val="4"/>
        </w:numPr>
      </w:pPr>
      <w:r w:rsidRPr="0051673E">
        <w:t>In the New Testament, the healing ministry of Jesus Christ is a central theme. Jesus healed the sick, gave sight to the blind, and even raised the dead. These physical healings were often symbolic of a deeper spiritual healing that Jesus offered to those who believed in Him. The woman with the issue of blood (Mark 5:25-34) and the paralytic lowered through the roof (Mark 2:1-12) are examples of individuals who experienced both physical and spiritual healing through their faith in Jesus.</w:t>
      </w:r>
    </w:p>
    <w:p w14:paraId="13979D36" w14:textId="77777777" w:rsidR="0051673E" w:rsidRPr="0051673E" w:rsidRDefault="0051673E" w:rsidP="0051673E">
      <w:pPr>
        <w:numPr>
          <w:ilvl w:val="0"/>
          <w:numId w:val="4"/>
        </w:numPr>
      </w:pPr>
      <w:r w:rsidRPr="0051673E">
        <w:t>The Relationship Between Spirituality and Health</w:t>
      </w:r>
    </w:p>
    <w:p w14:paraId="3A76D79D" w14:textId="77777777" w:rsidR="0051673E" w:rsidRPr="0051673E" w:rsidRDefault="0051673E" w:rsidP="0051673E">
      <w:pPr>
        <w:numPr>
          <w:ilvl w:val="0"/>
          <w:numId w:val="4"/>
        </w:numPr>
      </w:pPr>
      <w:r w:rsidRPr="0051673E">
        <w:t xml:space="preserve">The Healing phase of Dominion Recovery draws a direct connection between spirituality and health in the Biblical context. It emphasizes that true healing extends beyond the physical realm and </w:t>
      </w:r>
      <w:r w:rsidRPr="0051673E">
        <w:lastRenderedPageBreak/>
        <w:t>encompasses the healing of the soul and spirit. Just as the Bible portrays God as a healer, Dominion Recovery underscores the importance of faith and spirituality in the recovery process.</w:t>
      </w:r>
    </w:p>
    <w:p w14:paraId="7C3A884F" w14:textId="77777777" w:rsidR="0051673E" w:rsidRPr="0051673E" w:rsidRDefault="0051673E" w:rsidP="0051673E">
      <w:pPr>
        <w:numPr>
          <w:ilvl w:val="0"/>
          <w:numId w:val="4"/>
        </w:numPr>
      </w:pPr>
      <w:r w:rsidRPr="0051673E">
        <w:t>Conclusion</w:t>
      </w:r>
    </w:p>
    <w:p w14:paraId="6C8C3C94" w14:textId="77777777" w:rsidR="0051673E" w:rsidRPr="0051673E" w:rsidRDefault="0051673E" w:rsidP="0051673E">
      <w:pPr>
        <w:numPr>
          <w:ilvl w:val="0"/>
          <w:numId w:val="4"/>
        </w:numPr>
      </w:pPr>
      <w:r w:rsidRPr="0051673E">
        <w:t>The Healing phase of Dominion Recovery is a pivotal stage in the journey towards wholeness and recovery. Its six principles, including the 'H' principle of Healing, provide individuals with a comprehensive framework for addressing past traumas and addictions. By examining the role of healing in both the Old and New Testaments of the Bible, we gain a profound understanding of the deep connection between spirituality and health. Ultimately, Dominion Recovery's Healing phase offers individuals the hope and tools they need to achieve lasting transformation and restoration in their lives.</w:t>
      </w:r>
    </w:p>
    <w:p w14:paraId="5AFCD999" w14:textId="77777777" w:rsidR="0051673E" w:rsidRPr="0051673E" w:rsidRDefault="0051673E" w:rsidP="0051673E">
      <w:r w:rsidRPr="0051673E">
        <w:t>EXPLORATION [EVALUATION]</w:t>
      </w:r>
    </w:p>
    <w:p w14:paraId="3134A8B6" w14:textId="77777777" w:rsidR="0051673E" w:rsidRPr="0051673E" w:rsidRDefault="0051673E" w:rsidP="0051673E">
      <w:pPr>
        <w:numPr>
          <w:ilvl w:val="0"/>
          <w:numId w:val="4"/>
        </w:numPr>
      </w:pPr>
      <w:r w:rsidRPr="0051673E">
        <w:t>Title: Exploration and Evaluation for Dominion Recovery: A Comprehensive Approach</w:t>
      </w:r>
    </w:p>
    <w:p w14:paraId="4C3917B2" w14:textId="77777777" w:rsidR="0051673E" w:rsidRPr="0051673E" w:rsidRDefault="0051673E" w:rsidP="0051673E">
      <w:pPr>
        <w:numPr>
          <w:ilvl w:val="0"/>
          <w:numId w:val="4"/>
        </w:numPr>
      </w:pPr>
      <w:r w:rsidRPr="0051673E">
        <w:t>Introduction</w:t>
      </w:r>
    </w:p>
    <w:p w14:paraId="454EEFBD" w14:textId="77777777" w:rsidR="0051673E" w:rsidRPr="0051673E" w:rsidRDefault="0051673E" w:rsidP="0051673E">
      <w:pPr>
        <w:numPr>
          <w:ilvl w:val="0"/>
          <w:numId w:val="4"/>
        </w:numPr>
      </w:pPr>
      <w:r w:rsidRPr="0051673E">
        <w:t>Man is often described as a tripartite being, comprising the Sushi or Soul, Soma or physical body, and pneuma or spirit, which houses the resident Holy Spirit. The fall of man, as described in biblical teachings, has profoundly affected the nature of humans at all levels. Consequently, any program aimed at rescue, healing, and restoration into Dominion Recovery must address these areas of human existence comprehensively. This essay delves into the importance of exploration and evaluation, particularly focusing on the BIOPSYCHOSOCIOSPIRITUAL (BPSS) model, as an essential tool for assessing individuals seeking transformation and recovery.</w:t>
      </w:r>
    </w:p>
    <w:p w14:paraId="00500AF8" w14:textId="77777777" w:rsidR="0051673E" w:rsidRPr="0051673E" w:rsidRDefault="0051673E" w:rsidP="0051673E">
      <w:pPr>
        <w:numPr>
          <w:ilvl w:val="0"/>
          <w:numId w:val="4"/>
        </w:numPr>
      </w:pPr>
      <w:r w:rsidRPr="0051673E">
        <w:t>The Need for a Holistic Approach</w:t>
      </w:r>
    </w:p>
    <w:p w14:paraId="19C16F63" w14:textId="77777777" w:rsidR="0051673E" w:rsidRPr="0051673E" w:rsidRDefault="0051673E" w:rsidP="0051673E">
      <w:pPr>
        <w:numPr>
          <w:ilvl w:val="0"/>
          <w:numId w:val="4"/>
        </w:numPr>
      </w:pPr>
      <w:r w:rsidRPr="0051673E">
        <w:t>The concept of Dominion Recovery, rooted in theological and spiritual beliefs, underscores the necessity for a holistic approach to address the multifaceted effects of the fall of man. This holistic approach acknowledges that humans are not just physical beings but encompass various dimensions that require attention. The BPSS model provides a systematic framework for understanding and assessing these dimensions.</w:t>
      </w:r>
    </w:p>
    <w:p w14:paraId="2CDAF1A6" w14:textId="77777777" w:rsidR="0051673E" w:rsidRPr="0051673E" w:rsidRDefault="0051673E" w:rsidP="0051673E">
      <w:pPr>
        <w:numPr>
          <w:ilvl w:val="0"/>
          <w:numId w:val="4"/>
        </w:numPr>
      </w:pPr>
      <w:r w:rsidRPr="0051673E">
        <w:t>Biological or Physical Assessment</w:t>
      </w:r>
    </w:p>
    <w:p w14:paraId="6675367D" w14:textId="77777777" w:rsidR="0051673E" w:rsidRPr="0051673E" w:rsidRDefault="0051673E" w:rsidP="0051673E">
      <w:pPr>
        <w:numPr>
          <w:ilvl w:val="0"/>
          <w:numId w:val="4"/>
        </w:numPr>
      </w:pPr>
      <w:r w:rsidRPr="0051673E">
        <w:t>Biological or physical assessments are the first step in understanding an individual's overall health and well-being. It involves examining presenting complaints, taking a detailed medical history, and conducting a physical examination. Family history is also crucial as it can shed light on hereditary traits and illnesses that may have been passed down through generations due to the consequences of sin, as mentioned in Deuteronomy 28. Moreover, some physical ailments, as believed by some, may be related to spiritual influences, and in such cases, addressing the spiritual aspect becomes essential.</w:t>
      </w:r>
    </w:p>
    <w:p w14:paraId="39B84CE0" w14:textId="77777777" w:rsidR="0051673E" w:rsidRPr="0051673E" w:rsidRDefault="0051673E" w:rsidP="0051673E">
      <w:pPr>
        <w:numPr>
          <w:ilvl w:val="0"/>
          <w:numId w:val="4"/>
        </w:numPr>
      </w:pPr>
      <w:r w:rsidRPr="0051673E">
        <w:t>Psychological Assessment</w:t>
      </w:r>
    </w:p>
    <w:p w14:paraId="6E6A03B1" w14:textId="77777777" w:rsidR="0051673E" w:rsidRPr="0051673E" w:rsidRDefault="0051673E" w:rsidP="0051673E">
      <w:pPr>
        <w:numPr>
          <w:ilvl w:val="0"/>
          <w:numId w:val="4"/>
        </w:numPr>
      </w:pPr>
      <w:r w:rsidRPr="0051673E">
        <w:t xml:space="preserve">The psychological dimension of a person's life plays a significant role in their overall well-being. Psychological assessments delve into emotional and psychological issues, including depression, anxiety, </w:t>
      </w:r>
      <w:r w:rsidRPr="0051673E">
        <w:lastRenderedPageBreak/>
        <w:t>bipolar disorders, and other mental health conditions. These assessments are crucial in identifying the root causes of emotional distress and any potential links to occultic practices or traumatic experiences related to the fall of man. Addressing these psychological issues is integral to achieving Dominion Recovery.</w:t>
      </w:r>
    </w:p>
    <w:p w14:paraId="741C80BA" w14:textId="77777777" w:rsidR="0051673E" w:rsidRPr="0051673E" w:rsidRDefault="0051673E" w:rsidP="0051673E">
      <w:pPr>
        <w:numPr>
          <w:ilvl w:val="0"/>
          <w:numId w:val="4"/>
        </w:numPr>
      </w:pPr>
      <w:r w:rsidRPr="0051673E">
        <w:t>Social Assessment</w:t>
      </w:r>
    </w:p>
    <w:p w14:paraId="04836146" w14:textId="77777777" w:rsidR="0051673E" w:rsidRPr="0051673E" w:rsidRDefault="0051673E" w:rsidP="0051673E">
      <w:pPr>
        <w:numPr>
          <w:ilvl w:val="0"/>
          <w:numId w:val="4"/>
        </w:numPr>
      </w:pPr>
      <w:r w:rsidRPr="0051673E">
        <w:t>The social dimension encompasses an individual's relationships, family dynamics, and societal influences. Dysfunctional families, marital strife, infertility, habitual divorces, and traditions tied to devil worship are all social issues that can impact a person's well-being. A comprehensive assessment should explore these aspects to understand how they may have contributed to an individual's struggles. Addressing these social issues is vital for restoring wholeness and dominion over one's life.</w:t>
      </w:r>
    </w:p>
    <w:p w14:paraId="3F377E17" w14:textId="77777777" w:rsidR="0051673E" w:rsidRPr="0051673E" w:rsidRDefault="0051673E" w:rsidP="0051673E">
      <w:pPr>
        <w:numPr>
          <w:ilvl w:val="0"/>
          <w:numId w:val="4"/>
        </w:numPr>
      </w:pPr>
      <w:r w:rsidRPr="0051673E">
        <w:t>Spiritual Assessment</w:t>
      </w:r>
    </w:p>
    <w:p w14:paraId="4EED1305" w14:textId="77777777" w:rsidR="0051673E" w:rsidRPr="0051673E" w:rsidRDefault="0051673E" w:rsidP="0051673E">
      <w:pPr>
        <w:numPr>
          <w:ilvl w:val="0"/>
          <w:numId w:val="4"/>
        </w:numPr>
      </w:pPr>
      <w:r w:rsidRPr="0051673E">
        <w:t xml:space="preserve">The spiritual dimension is central to Dominion Recovery, as it involves an individual's relationship with the divine and potential involvement with occultic practices. The FICO tool, developed by Christiana </w:t>
      </w:r>
      <w:proofErr w:type="spellStart"/>
      <w:r w:rsidRPr="0051673E">
        <w:t>Puchalsky</w:t>
      </w:r>
      <w:proofErr w:type="spellEnd"/>
      <w:r w:rsidRPr="0051673E">
        <w:t xml:space="preserve"> of the George Washington Center for Spirituality and Health in the USA, offers a structured approach to assess a person's spiritual history and beliefs. It is essential to uncover any connections to occultic societies, devil worship, or spiritual influences that may have contributed to a person's state of spiritual disarray.</w:t>
      </w:r>
    </w:p>
    <w:p w14:paraId="77FF7869" w14:textId="77777777" w:rsidR="0051673E" w:rsidRPr="0051673E" w:rsidRDefault="0051673E" w:rsidP="0051673E">
      <w:pPr>
        <w:numPr>
          <w:ilvl w:val="0"/>
          <w:numId w:val="4"/>
        </w:numPr>
      </w:pPr>
      <w:r w:rsidRPr="0051673E">
        <w:t>Conclusion</w:t>
      </w:r>
    </w:p>
    <w:p w14:paraId="1EBB4CEE" w14:textId="77777777" w:rsidR="0051673E" w:rsidRPr="0051673E" w:rsidRDefault="0051673E" w:rsidP="0051673E">
      <w:pPr>
        <w:numPr>
          <w:ilvl w:val="0"/>
          <w:numId w:val="4"/>
        </w:numPr>
      </w:pPr>
      <w:r w:rsidRPr="0051673E">
        <w:t>In conclusion, Dominion Recovery is a holistic journey that encompasses the biological, psychological, social, and spiritual dimensions of human existence. To effectively guide individuals towards complete healing and restoration, exploration and evaluation within these areas are imperative. The BPSS model provides a comprehensive framework for conducting assessments that consider all aspects of an individual's life. By addressing these dimensions in a systematic and compassionate manner, those seeking Dominion Recovery can achieve wholeness and freedom from spiritual bondage, ultimately regaining control over their lives.</w:t>
      </w:r>
    </w:p>
    <w:p w14:paraId="128318CF" w14:textId="5FEC5B32" w:rsidR="0051673E" w:rsidRPr="0051673E" w:rsidRDefault="0051673E" w:rsidP="0051673E">
      <w:r w:rsidRPr="0051673E">
        <w:lastRenderedPageBreak/>
        <mc:AlternateContent>
          <mc:Choice Requires="wps">
            <w:drawing>
              <wp:inline distT="0" distB="0" distL="0" distR="0" wp14:anchorId="60B3B88C" wp14:editId="19AB691E">
                <wp:extent cx="3381375" cy="4524375"/>
                <wp:effectExtent l="0" t="0" r="0" b="0"/>
                <wp:docPr id="11" name="Rectangle 11" descr="411299482_7244358228957933_1047285496074598349_n.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1375" cy="452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AC188" id="Rectangle 11" o:spid="_x0000_s1026" alt="411299482_7244358228957933_1047285496074598349_n.webp" style="width:266.25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" filled="f" stroked="f">
                <o:lock v:ext="edit" aspectratio="t"/>
                <w10:anchorlock/>
              </v:rect>
            </w:pict>
          </mc:Fallback>
        </mc:AlternateContent>
      </w:r>
    </w:p>
    <w:p w14:paraId="4A5B8894" w14:textId="77777777" w:rsidR="0051673E" w:rsidRPr="0051673E" w:rsidRDefault="0051673E" w:rsidP="0051673E">
      <w:r w:rsidRPr="0051673E">
        <w:t>DISCOVERY </w:t>
      </w:r>
    </w:p>
    <w:p w14:paraId="34936544" w14:textId="08BD1FB7" w:rsidR="0051673E" w:rsidRPr="0051673E" w:rsidRDefault="0051673E" w:rsidP="0051673E">
      <w:r w:rsidRPr="0051673E">
        <w:lastRenderedPageBreak/>
        <mc:AlternateContent>
          <mc:Choice Requires="wps">
            <w:drawing>
              <wp:inline distT="0" distB="0" distL="0" distR="0" wp14:anchorId="69BBCC04" wp14:editId="1129B979">
                <wp:extent cx="3543300" cy="3000375"/>
                <wp:effectExtent l="0" t="0" r="0" b="0"/>
                <wp:docPr id="10" name="Rectangle 10" descr="415250557_7269457113114711_6051527888637489333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43300"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059507" id="Rectangle 10" o:spid="_x0000_s1026" alt="415250557_7269457113114711_6051527888637489333_n.jpg" style="width:279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" filled="f" stroked="f">
                <o:lock v:ext="edit" aspectratio="t"/>
                <w10:anchorlock/>
              </v:rect>
            </w:pict>
          </mc:Fallback>
        </mc:AlternateContent>
      </w:r>
    </w:p>
    <w:p w14:paraId="15A0B0D5" w14:textId="77777777" w:rsidR="0051673E" w:rsidRPr="0051673E" w:rsidRDefault="0051673E" w:rsidP="0051673E">
      <w:pPr>
        <w:numPr>
          <w:ilvl w:val="0"/>
          <w:numId w:val="4"/>
        </w:numPr>
      </w:pPr>
      <w:r w:rsidRPr="0051673E">
        <w:t>Title: Unveiling the Path to Dominion Recovery: The 6Ps of Discovery for Success</w:t>
      </w:r>
    </w:p>
    <w:p w14:paraId="50AC87A9" w14:textId="77777777" w:rsidR="0051673E" w:rsidRPr="0051673E" w:rsidRDefault="0051673E" w:rsidP="0051673E">
      <w:pPr>
        <w:numPr>
          <w:ilvl w:val="0"/>
          <w:numId w:val="4"/>
        </w:numPr>
      </w:pPr>
      <w:r w:rsidRPr="0051673E">
        <w:t>Introduction</w:t>
      </w:r>
    </w:p>
    <w:p w14:paraId="05DD45A6" w14:textId="77777777" w:rsidR="0051673E" w:rsidRPr="0051673E" w:rsidRDefault="0051673E" w:rsidP="0051673E">
      <w:pPr>
        <w:numPr>
          <w:ilvl w:val="0"/>
          <w:numId w:val="4"/>
        </w:numPr>
      </w:pPr>
      <w:r w:rsidRPr="0051673E">
        <w:t>In the pursuit of excellence and success, individuals and organizations often find themselves navigating a complex labyrinth of challenges, opportunities, and aspirations. To triumph over these obstacles and achieve dominion recovery, a holistic approach is required—one that encompasses various aspects of self-awareness and strategic planning. The 6Ps framework—</w:t>
      </w:r>
      <w:proofErr w:type="gramStart"/>
      <w:r w:rsidRPr="0051673E">
        <w:t>1  Passion</w:t>
      </w:r>
      <w:proofErr w:type="gramEnd"/>
      <w:r w:rsidRPr="0051673E">
        <w:t>, Personality, Purpose, Potential, Power, and Profit—provides a comprehensive roadmap for uncovering the essence of success. This essay explores each of these elements and illustrates how their interplay can lead to dominion recovery as advocated by 6Ps.</w:t>
      </w:r>
    </w:p>
    <w:p w14:paraId="14C5B053" w14:textId="77777777" w:rsidR="0051673E" w:rsidRPr="0051673E" w:rsidRDefault="0051673E" w:rsidP="0051673E">
      <w:pPr>
        <w:numPr>
          <w:ilvl w:val="0"/>
          <w:numId w:val="4"/>
        </w:numPr>
      </w:pPr>
      <w:r w:rsidRPr="0051673E">
        <w:t>Passion: The Spark of Ingenuity</w:t>
      </w:r>
    </w:p>
    <w:p w14:paraId="7F0A0A69" w14:textId="77777777" w:rsidR="0051673E" w:rsidRPr="0051673E" w:rsidRDefault="0051673E" w:rsidP="0051673E">
      <w:pPr>
        <w:numPr>
          <w:ilvl w:val="0"/>
          <w:numId w:val="4"/>
        </w:numPr>
      </w:pPr>
      <w:r w:rsidRPr="0051673E">
        <w:t>Passion serves as the ignition for the journey toward dominion recovery. It's the intense drive and fervor that propels individuals and organizations forward, even in the face of adversity. Passion fuels creativity, innovation, and determination, serving as the underlying current that keeps one committed to their goals. In the context of dominion recovery, passion fuels the fire to reclaim what might have been lost and rebuild it even stronger.</w:t>
      </w:r>
    </w:p>
    <w:p w14:paraId="3F3E4911" w14:textId="77777777" w:rsidR="0051673E" w:rsidRPr="0051673E" w:rsidRDefault="0051673E" w:rsidP="0051673E">
      <w:pPr>
        <w:numPr>
          <w:ilvl w:val="0"/>
          <w:numId w:val="4"/>
        </w:numPr>
      </w:pPr>
      <w:proofErr w:type="gramStart"/>
      <w:r w:rsidRPr="0051673E">
        <w:t>2  Personality</w:t>
      </w:r>
      <w:proofErr w:type="gramEnd"/>
      <w:r w:rsidRPr="0051673E">
        <w:t>: Embracing Individuality</w:t>
      </w:r>
    </w:p>
    <w:p w14:paraId="5385F2CE" w14:textId="77777777" w:rsidR="0051673E" w:rsidRPr="0051673E" w:rsidRDefault="0051673E" w:rsidP="0051673E">
      <w:pPr>
        <w:numPr>
          <w:ilvl w:val="0"/>
          <w:numId w:val="4"/>
        </w:numPr>
      </w:pPr>
      <w:r w:rsidRPr="0051673E">
        <w:t>Personality, with its unique blend of traits, strengths, and idiosyncrasies, plays a pivotal role in the journey of dominion recovery. Embracing one's personality fosters authenticity and sincerity, which in turn fosters stronger connections with others. When individuals and organizations stay true to their core values and present an authentic image, they attract like-minded individuals and build meaningful relationships that contribute to their recovery journey.</w:t>
      </w:r>
    </w:p>
    <w:p w14:paraId="54C0BCAD" w14:textId="77777777" w:rsidR="0051673E" w:rsidRPr="0051673E" w:rsidRDefault="0051673E" w:rsidP="0051673E">
      <w:pPr>
        <w:numPr>
          <w:ilvl w:val="0"/>
          <w:numId w:val="4"/>
        </w:numPr>
      </w:pPr>
      <w:proofErr w:type="gramStart"/>
      <w:r w:rsidRPr="0051673E">
        <w:t>3  Purpose</w:t>
      </w:r>
      <w:proofErr w:type="gramEnd"/>
      <w:r w:rsidRPr="0051673E">
        <w:t>: Guiding North Star</w:t>
      </w:r>
    </w:p>
    <w:p w14:paraId="01130BA6" w14:textId="77777777" w:rsidR="0051673E" w:rsidRPr="0051673E" w:rsidRDefault="0051673E" w:rsidP="0051673E">
      <w:pPr>
        <w:numPr>
          <w:ilvl w:val="0"/>
          <w:numId w:val="4"/>
        </w:numPr>
      </w:pPr>
      <w:r w:rsidRPr="0051673E">
        <w:lastRenderedPageBreak/>
        <w:t>Purpose bestows meaning and direction upon endeavors, serving as a guiding North Star during the quest for dominion recovery. A well-defined purpose not only steers actions but also fuels perseverance during challenges. It provides clarity in decision-making, ensuring that every step taken is aligned with the overarching mission. For dominion recovery, a strong sense of purpose acts as a beacon that guides efforts, allowing them to be intentional and impactful.</w:t>
      </w:r>
    </w:p>
    <w:p w14:paraId="52B287C4" w14:textId="77777777" w:rsidR="0051673E" w:rsidRPr="0051673E" w:rsidRDefault="0051673E" w:rsidP="0051673E">
      <w:pPr>
        <w:numPr>
          <w:ilvl w:val="0"/>
          <w:numId w:val="4"/>
        </w:numPr>
      </w:pPr>
      <w:r w:rsidRPr="0051673E">
        <w:t> </w:t>
      </w:r>
      <w:proofErr w:type="gramStart"/>
      <w:r w:rsidRPr="0051673E">
        <w:t>4  Potential</w:t>
      </w:r>
      <w:proofErr w:type="gramEnd"/>
      <w:r w:rsidRPr="0051673E">
        <w:t>: Unleashing the Inner Capability</w:t>
      </w:r>
    </w:p>
    <w:p w14:paraId="260F4758" w14:textId="77777777" w:rsidR="0051673E" w:rsidRPr="0051673E" w:rsidRDefault="0051673E" w:rsidP="0051673E">
      <w:pPr>
        <w:numPr>
          <w:ilvl w:val="0"/>
          <w:numId w:val="4"/>
        </w:numPr>
      </w:pPr>
      <w:r w:rsidRPr="0051673E">
        <w:t>Unveiling the hidden potential within oneself or an organization is a transformative process on the journey of dominion recovery. It involves recognizing untapped skills, talents, and resources that can be harnessed to achieve remarkable results. The belief in potential ignites a growth mindset, enabling individuals and organizations to continuously learn, adapt, and evolve. Dominion recovery requires an exploration of these untapped resources to overcome obstacles and emerge stronger.</w:t>
      </w:r>
    </w:p>
    <w:p w14:paraId="3330B171" w14:textId="77777777" w:rsidR="0051673E" w:rsidRPr="0051673E" w:rsidRDefault="0051673E" w:rsidP="0051673E">
      <w:pPr>
        <w:numPr>
          <w:ilvl w:val="0"/>
          <w:numId w:val="4"/>
        </w:numPr>
      </w:pPr>
      <w:r w:rsidRPr="0051673E">
        <w:t xml:space="preserve">  </w:t>
      </w:r>
      <w:proofErr w:type="gramStart"/>
      <w:r w:rsidRPr="0051673E">
        <w:t>5  Power</w:t>
      </w:r>
      <w:proofErr w:type="gramEnd"/>
      <w:r w:rsidRPr="0051673E">
        <w:t>: Navigating Influence and Authority</w:t>
      </w:r>
    </w:p>
    <w:p w14:paraId="6E1417E9" w14:textId="77777777" w:rsidR="0051673E" w:rsidRPr="0051673E" w:rsidRDefault="0051673E" w:rsidP="0051673E">
      <w:pPr>
        <w:numPr>
          <w:ilvl w:val="0"/>
          <w:numId w:val="4"/>
        </w:numPr>
      </w:pPr>
      <w:r w:rsidRPr="0051673E">
        <w:t>Power, when harnessed responsibly, becomes a tool for change and progress on the path of dominion recovery. It involves leveraging influence, resources, and authority to effect positive transformations. By wielding power ethically and judiciously, individuals and organizations can make meaningful contributions to their recovery journey, not only for themselves but also for the broader community.</w:t>
      </w:r>
    </w:p>
    <w:p w14:paraId="13E63A03" w14:textId="77777777" w:rsidR="0051673E" w:rsidRPr="0051673E" w:rsidRDefault="0051673E" w:rsidP="0051673E">
      <w:pPr>
        <w:numPr>
          <w:ilvl w:val="0"/>
          <w:numId w:val="4"/>
        </w:numPr>
      </w:pPr>
      <w:r w:rsidRPr="0051673E">
        <w:t> </w:t>
      </w:r>
      <w:proofErr w:type="gramStart"/>
      <w:r w:rsidRPr="0051673E">
        <w:t>6  Profit</w:t>
      </w:r>
      <w:proofErr w:type="gramEnd"/>
      <w:r w:rsidRPr="0051673E">
        <w:t>: Sustaining Success</w:t>
      </w:r>
    </w:p>
    <w:p w14:paraId="024C3C04" w14:textId="77777777" w:rsidR="0051673E" w:rsidRPr="0051673E" w:rsidRDefault="0051673E" w:rsidP="0051673E">
      <w:pPr>
        <w:numPr>
          <w:ilvl w:val="0"/>
          <w:numId w:val="4"/>
        </w:numPr>
      </w:pPr>
      <w:r w:rsidRPr="0051673E">
        <w:t>While often associated with financial gains, profit in the context of dominion recovery extends beyond mere monetary benefits. Profit represents the culmination of efforts, the tangible and intangible rewards of persistence, resilience, and growth. It's the recognition and celebration of the milestones achieved on the road to dominion recovery. This profit, whether financial, emotional, or symbolic, reinforces the value of the journey and motivates further progress.</w:t>
      </w:r>
    </w:p>
    <w:p w14:paraId="41A71E66" w14:textId="77777777" w:rsidR="0051673E" w:rsidRPr="0051673E" w:rsidRDefault="0051673E" w:rsidP="0051673E">
      <w:pPr>
        <w:numPr>
          <w:ilvl w:val="0"/>
          <w:numId w:val="4"/>
        </w:numPr>
      </w:pPr>
      <w:r w:rsidRPr="0051673E">
        <w:t>Conclusion</w:t>
      </w:r>
    </w:p>
    <w:p w14:paraId="43460AB2" w14:textId="77777777" w:rsidR="0051673E" w:rsidRPr="0051673E" w:rsidRDefault="0051673E" w:rsidP="0051673E">
      <w:pPr>
        <w:numPr>
          <w:ilvl w:val="0"/>
          <w:numId w:val="4"/>
        </w:numPr>
      </w:pPr>
      <w:r w:rsidRPr="0051673E">
        <w:t>In the quest for dominion recovery, the 6Ps—Passion, Personality, Purpose, Potential, Power, and Profit—form a powerful framework that guides individuals and organizations toward holistic success. By nurturing these dimensions, one can navigate challenges, capitalize on opportunities, and realize their aspirations with authenticity and impact. The interplay of these elements fosters a journey that transcends mere recovery, propelling individuals and organizations to achieve dominion over their goals, their circumstances, and their destiny.</w:t>
      </w:r>
    </w:p>
    <w:p w14:paraId="71151EC2" w14:textId="77777777" w:rsidR="0051673E" w:rsidRPr="0051673E" w:rsidRDefault="0051673E" w:rsidP="0051673E">
      <w:pPr>
        <w:numPr>
          <w:ilvl w:val="0"/>
          <w:numId w:val="4"/>
        </w:numPr>
      </w:pPr>
      <w:r w:rsidRPr="0051673E">
        <w:t> Rediscovering Identity and Purpose: Unleashing Recovery through Passion</w:t>
      </w:r>
    </w:p>
    <w:p w14:paraId="5249FF59" w14:textId="77777777" w:rsidR="0051673E" w:rsidRPr="0051673E" w:rsidRDefault="0051673E" w:rsidP="0051673E">
      <w:pPr>
        <w:numPr>
          <w:ilvl w:val="0"/>
          <w:numId w:val="4"/>
        </w:numPr>
      </w:pPr>
      <w:r w:rsidRPr="0051673E">
        <w:t>The journey of life is often characterized by its twists and turns, challenges and triumphs. At times, individuals find themselves traversing this path seemingly blind, unaware of their true essence and potential. The concept of self-discovery holds a profound key to unlocking the doors of recovery and success. Drawing inspiration from the story of Abraham and the insights of Romans 12 in the Bible, this essay delves into the transformative power of passion as a catalyst for recovery. It explores how recognizing one's motivational gifts and aligning them with a sense of purpose can lead to a life of fulfillment, impact, and dominion.</w:t>
      </w:r>
    </w:p>
    <w:p w14:paraId="7BD5D15F" w14:textId="77777777" w:rsidR="0051673E" w:rsidRPr="0051673E" w:rsidRDefault="0051673E" w:rsidP="0051673E">
      <w:pPr>
        <w:numPr>
          <w:ilvl w:val="0"/>
          <w:numId w:val="4"/>
        </w:numPr>
      </w:pPr>
      <w:r w:rsidRPr="0051673E">
        <w:lastRenderedPageBreak/>
        <w:t>The Abraham Principle: Discovering Identity</w:t>
      </w:r>
    </w:p>
    <w:p w14:paraId="54CE13C2" w14:textId="77777777" w:rsidR="0051673E" w:rsidRPr="0051673E" w:rsidRDefault="0051673E" w:rsidP="0051673E">
      <w:pPr>
        <w:numPr>
          <w:ilvl w:val="0"/>
          <w:numId w:val="4"/>
        </w:numPr>
      </w:pPr>
      <w:r w:rsidRPr="0051673E">
        <w:t>In the biblical narrative of Abraham, a remarkable transformation occurs when he discovers his true identity and purpose. God guides Abraham to realize his potential and unique gifts, culminating in a change of name that reflects his newfound calling. This serves as a metaphor for the transformative effect of self-discovery. Just as Abraham's gifts were aligned with his identity, individuals too can tap into their inherent talents and passions to navigate the journey of recovery.</w:t>
      </w:r>
    </w:p>
    <w:p w14:paraId="00D8E933" w14:textId="77777777" w:rsidR="0051673E" w:rsidRPr="0051673E" w:rsidRDefault="0051673E" w:rsidP="0051673E">
      <w:pPr>
        <w:numPr>
          <w:ilvl w:val="0"/>
          <w:numId w:val="4"/>
        </w:numPr>
      </w:pPr>
      <w:r w:rsidRPr="0051673E">
        <w:t>Motivational Gifts: A Divine Blueprint</w:t>
      </w:r>
    </w:p>
    <w:p w14:paraId="1C76F656" w14:textId="77777777" w:rsidR="0051673E" w:rsidRPr="0051673E" w:rsidRDefault="0051673E" w:rsidP="0051673E">
      <w:pPr>
        <w:numPr>
          <w:ilvl w:val="0"/>
          <w:numId w:val="4"/>
        </w:numPr>
      </w:pPr>
      <w:r w:rsidRPr="0051673E">
        <w:t>Romans 12 highlights the concept of motivational gifts bestowed upon each individual. These gifts are intrinsic inclinations and motivations that propel people toward specific activities or areas of expertise. Some are naturally inclined to teaching, others to leadership, while some possess an innate drive for business and entrepreneurship. These gifts guide individuals towards their strengths, enabling them to excel and contribute significantly in their chosen domains.</w:t>
      </w:r>
    </w:p>
    <w:p w14:paraId="1AD50C8D" w14:textId="77777777" w:rsidR="0051673E" w:rsidRPr="0051673E" w:rsidRDefault="0051673E" w:rsidP="0051673E">
      <w:pPr>
        <w:numPr>
          <w:ilvl w:val="0"/>
          <w:numId w:val="4"/>
        </w:numPr>
      </w:pPr>
      <w:r w:rsidRPr="0051673E">
        <w:t>Passion Unleashed: Aligning with Purpose</w:t>
      </w:r>
    </w:p>
    <w:p w14:paraId="7A4F2AE3" w14:textId="77777777" w:rsidR="0051673E" w:rsidRPr="0051673E" w:rsidRDefault="0051673E" w:rsidP="0051673E">
      <w:pPr>
        <w:numPr>
          <w:ilvl w:val="0"/>
          <w:numId w:val="4"/>
        </w:numPr>
      </w:pPr>
      <w:r w:rsidRPr="0051673E">
        <w:t>Passion is the driving force behind the pursuit of self-discovery and recovery. It ignites the flames of enthusiasm and perseverance, enabling individuals to overcome obstacles and reclaim their lives. When passion is aligned with motivational gifts, a powerful synergy emerges. Passion amplifies the inherent talents, making tasks seem effortless and enjoyable. This alignment also nurtures a profound sense of purpose—a driving force that propels individuals towards their goals, making the journey of recovery more meaningful and impactful.</w:t>
      </w:r>
    </w:p>
    <w:p w14:paraId="4A2D4EB9" w14:textId="77777777" w:rsidR="0051673E" w:rsidRPr="0051673E" w:rsidRDefault="0051673E" w:rsidP="0051673E">
      <w:pPr>
        <w:numPr>
          <w:ilvl w:val="0"/>
          <w:numId w:val="4"/>
        </w:numPr>
      </w:pPr>
      <w:r w:rsidRPr="0051673E">
        <w:t>Navigating Challenges: A Beacon of Light</w:t>
      </w:r>
    </w:p>
    <w:p w14:paraId="4731E201" w14:textId="77777777" w:rsidR="0051673E" w:rsidRPr="0051673E" w:rsidRDefault="0051673E" w:rsidP="0051673E">
      <w:pPr>
        <w:numPr>
          <w:ilvl w:val="0"/>
          <w:numId w:val="4"/>
        </w:numPr>
      </w:pPr>
      <w:r w:rsidRPr="0051673E">
        <w:t>Life's challenges can often lead individuals astray, dampening their spirits and casting shadows over their aspirations. However, when driven by passion and fortified by purpose, individuals can weather these storms with resilience. Passion fuels the determination to overcome adversity, and purpose provides the guiding light that keeps them on track even in the darkest of times. This resilience becomes a vital component of the recovery journey, enabling individuals to rise above setbacks and emerge stronger.</w:t>
      </w:r>
    </w:p>
    <w:p w14:paraId="5FB80F30" w14:textId="77777777" w:rsidR="0051673E" w:rsidRPr="0051673E" w:rsidRDefault="0051673E" w:rsidP="0051673E">
      <w:pPr>
        <w:numPr>
          <w:ilvl w:val="0"/>
          <w:numId w:val="4"/>
        </w:numPr>
      </w:pPr>
      <w:r w:rsidRPr="0051673E">
        <w:t>Society's Influence and True Flourishing</w:t>
      </w:r>
    </w:p>
    <w:p w14:paraId="332B8193" w14:textId="77777777" w:rsidR="0051673E" w:rsidRPr="0051673E" w:rsidRDefault="0051673E" w:rsidP="0051673E">
      <w:pPr>
        <w:numPr>
          <w:ilvl w:val="0"/>
          <w:numId w:val="4"/>
        </w:numPr>
      </w:pPr>
      <w:r w:rsidRPr="0051673E">
        <w:t>Society's norms and expectations can sometimes suppress individuals' true selves, leading to frustration and even self-destructive behaviors. Passion, when embraced, offers a pathway to authenticity and self-expression. It empowers individuals to reject societal pressures and embrace their unique identity. This, in turn, leads to a life of fulfillment and genuine flourishing as they channel their energies into what truly resonates with their core.</w:t>
      </w:r>
    </w:p>
    <w:p w14:paraId="2716B5C7" w14:textId="77777777" w:rsidR="0051673E" w:rsidRPr="0051673E" w:rsidRDefault="0051673E" w:rsidP="0051673E">
      <w:pPr>
        <w:numPr>
          <w:ilvl w:val="0"/>
          <w:numId w:val="4"/>
        </w:numPr>
      </w:pPr>
      <w:r w:rsidRPr="0051673E">
        <w:t>Conclusion</w:t>
      </w:r>
    </w:p>
    <w:p w14:paraId="2D4850D0" w14:textId="77777777" w:rsidR="0051673E" w:rsidRPr="0051673E" w:rsidRDefault="0051673E" w:rsidP="0051673E">
      <w:pPr>
        <w:numPr>
          <w:ilvl w:val="0"/>
          <w:numId w:val="4"/>
        </w:numPr>
      </w:pPr>
      <w:r w:rsidRPr="0051673E">
        <w:t xml:space="preserve">The journey to recovery is not merely about bouncing back from challenges; it's a quest to rediscover one's essence, potential, and purpose. The story of Abraham serves as a timeless reminder of the transformation that self-discovery can bring. The recognition of motivational gifts, the alignment of passion with purpose, and the courage to live authentically all contribute to a life of dominion </w:t>
      </w:r>
      <w:r w:rsidRPr="0051673E">
        <w:lastRenderedPageBreak/>
        <w:t>recovery. By tapping into their intrinsic talents and embracing their passions, individuals can navigate challenges, pursue their dreams, and ultimately emerge victorious in the journey of life. Just as Abraham found his purpose, so too can individuals today harness the power of passion to uncover their true identity and embark on a purpose-driven path to recovery and success.</w:t>
      </w:r>
    </w:p>
    <w:p w14:paraId="4A50F3E9" w14:textId="77777777" w:rsidR="0051673E" w:rsidRPr="0051673E" w:rsidRDefault="0051673E" w:rsidP="0051673E">
      <w:pPr>
        <w:numPr>
          <w:ilvl w:val="0"/>
          <w:numId w:val="4"/>
        </w:numPr>
      </w:pPr>
      <w:r w:rsidRPr="0051673E">
        <w:t>Unveiling the Path to Dominion Recovery: Discover Your Personality</w:t>
      </w:r>
    </w:p>
    <w:p w14:paraId="1EA9FBE7" w14:textId="77777777" w:rsidR="0051673E" w:rsidRPr="0051673E" w:rsidRDefault="0051673E" w:rsidP="0051673E">
      <w:pPr>
        <w:numPr>
          <w:ilvl w:val="0"/>
          <w:numId w:val="4"/>
        </w:numPr>
      </w:pPr>
      <w:r w:rsidRPr="0051673E">
        <w:t>Introduction</w:t>
      </w:r>
    </w:p>
    <w:p w14:paraId="7A31809E" w14:textId="77777777" w:rsidR="0051673E" w:rsidRPr="0051673E" w:rsidRDefault="0051673E" w:rsidP="0051673E">
      <w:pPr>
        <w:numPr>
          <w:ilvl w:val="0"/>
          <w:numId w:val="4"/>
        </w:numPr>
      </w:pPr>
      <w:r w:rsidRPr="0051673E">
        <w:t>The journey of life often presents us with unexpected challenges, setbacks, and trials that can leave us feeling disoriented and lost. In these moments, the concept of dominion recovery becomes essential—a process of reclaiming control, triumphing over adversity, and finding our path to success. An indispensable component of this journey is the exploration and understanding of our own personality. This essay delves into the significance of discovering one's personality as a potent tool for achieving dominion recovery—a journey of self-awareness, growth, and empowerment.</w:t>
      </w:r>
    </w:p>
    <w:p w14:paraId="582013F9" w14:textId="77777777" w:rsidR="0051673E" w:rsidRPr="0051673E" w:rsidRDefault="0051673E" w:rsidP="0051673E">
      <w:pPr>
        <w:numPr>
          <w:ilvl w:val="0"/>
          <w:numId w:val="4"/>
        </w:numPr>
      </w:pPr>
      <w:r w:rsidRPr="0051673E">
        <w:t>The Essence of Personality</w:t>
      </w:r>
    </w:p>
    <w:p w14:paraId="61AB2AEB" w14:textId="77777777" w:rsidR="0051673E" w:rsidRPr="0051673E" w:rsidRDefault="0051673E" w:rsidP="0051673E">
      <w:pPr>
        <w:numPr>
          <w:ilvl w:val="0"/>
          <w:numId w:val="4"/>
        </w:numPr>
      </w:pPr>
      <w:r w:rsidRPr="0051673E">
        <w:t>Personality is the intricate web of characteristics, behaviors, and traits that define who we are as individuals. It encompasses our preferences, tendencies, strengths, weaknesses, and the unique lens through which we perceive the world. Understanding our personality is like unlocking the code to our own identity, shedding light on how we interact with others, respond to challenges, and approach opportunities.</w:t>
      </w:r>
    </w:p>
    <w:p w14:paraId="7E9A760C" w14:textId="77777777" w:rsidR="0051673E" w:rsidRPr="0051673E" w:rsidRDefault="0051673E" w:rsidP="0051673E">
      <w:pPr>
        <w:numPr>
          <w:ilvl w:val="0"/>
          <w:numId w:val="4"/>
        </w:numPr>
      </w:pPr>
      <w:r w:rsidRPr="0051673E">
        <w:t>Navigating Challenges with Self-Awareness</w:t>
      </w:r>
    </w:p>
    <w:p w14:paraId="06AFB428" w14:textId="77777777" w:rsidR="0051673E" w:rsidRPr="0051673E" w:rsidRDefault="0051673E" w:rsidP="0051673E">
      <w:pPr>
        <w:numPr>
          <w:ilvl w:val="0"/>
          <w:numId w:val="4"/>
        </w:numPr>
      </w:pPr>
      <w:r w:rsidRPr="0051673E">
        <w:t>Life's challenges can often leave us feeling overwhelmed and disheartened. However, when we have a deep understanding of our personality, we gain valuable insights into how we cope with difficulties. For instance, introverted individuals might find solace in introspection during tough times, while extroverts might seek support through social connections. By recognizing our natural responses, we can tailor our recovery strategies, making them more effective and aligned with our inherent inclinations.</w:t>
      </w:r>
    </w:p>
    <w:p w14:paraId="1D9F1782" w14:textId="77777777" w:rsidR="0051673E" w:rsidRPr="0051673E" w:rsidRDefault="0051673E" w:rsidP="0051673E">
      <w:pPr>
        <w:numPr>
          <w:ilvl w:val="0"/>
          <w:numId w:val="4"/>
        </w:numPr>
      </w:pPr>
      <w:r w:rsidRPr="0051673E">
        <w:t>Leveraging Strengths for Triumph</w:t>
      </w:r>
    </w:p>
    <w:p w14:paraId="7B5599CF" w14:textId="77777777" w:rsidR="0051673E" w:rsidRPr="0051673E" w:rsidRDefault="0051673E" w:rsidP="0051673E">
      <w:pPr>
        <w:numPr>
          <w:ilvl w:val="0"/>
          <w:numId w:val="4"/>
        </w:numPr>
      </w:pPr>
      <w:r w:rsidRPr="0051673E">
        <w:t>Every personality type carries a unique set of strengths that can be harnessed to overcome obstacles and propel us forward on the path of dominion recovery. For instance, individuals with analytical inclinations might excel at problem-solving and strategizing, while those with strong interpersonal skills can thrive in teamwork and communication. Discovering and nurturing these strengths empowers us to approach recovery with a tailored toolkit, enhancing our chances of success.</w:t>
      </w:r>
    </w:p>
    <w:p w14:paraId="1DFA9443" w14:textId="77777777" w:rsidR="0051673E" w:rsidRPr="0051673E" w:rsidRDefault="0051673E" w:rsidP="0051673E">
      <w:pPr>
        <w:numPr>
          <w:ilvl w:val="0"/>
          <w:numId w:val="4"/>
        </w:numPr>
      </w:pPr>
      <w:r w:rsidRPr="0051673E">
        <w:t>Addressing Weaknesses with Wisdom</w:t>
      </w:r>
    </w:p>
    <w:p w14:paraId="31167DC5" w14:textId="77777777" w:rsidR="0051673E" w:rsidRPr="0051673E" w:rsidRDefault="0051673E" w:rsidP="0051673E">
      <w:pPr>
        <w:numPr>
          <w:ilvl w:val="0"/>
          <w:numId w:val="4"/>
        </w:numPr>
      </w:pPr>
      <w:r w:rsidRPr="0051673E">
        <w:t>While strengths are vital assets, acknowledging and addressing weaknesses is equally crucial for dominion recovery. Self-awareness of our personality traits can shed light on areas where we might struggle or falter. Instead of viewing weaknesses as stumbling blocks, we can see them as opportunities for growth and development. By actively working on these aspects of ourselves, we become more well-rounded individuals,</w:t>
      </w:r>
    </w:p>
    <w:p w14:paraId="46E3C795" w14:textId="77777777" w:rsidR="0051673E" w:rsidRPr="0051673E" w:rsidRDefault="0051673E" w:rsidP="0051673E">
      <w:pPr>
        <w:numPr>
          <w:ilvl w:val="0"/>
          <w:numId w:val="4"/>
        </w:numPr>
      </w:pPr>
      <w:r w:rsidRPr="0051673E">
        <w:lastRenderedPageBreak/>
        <w:t> better equipped to face challenges head-on.</w:t>
      </w:r>
    </w:p>
    <w:p w14:paraId="2B6C70E1" w14:textId="77777777" w:rsidR="0051673E" w:rsidRPr="0051673E" w:rsidRDefault="0051673E" w:rsidP="0051673E">
      <w:pPr>
        <w:numPr>
          <w:ilvl w:val="0"/>
          <w:numId w:val="4"/>
        </w:numPr>
      </w:pPr>
      <w:r w:rsidRPr="0051673E">
        <w:t> </w:t>
      </w:r>
    </w:p>
    <w:p w14:paraId="7A3321BB" w14:textId="77777777" w:rsidR="0051673E" w:rsidRPr="0051673E" w:rsidRDefault="0051673E" w:rsidP="0051673E">
      <w:pPr>
        <w:numPr>
          <w:ilvl w:val="0"/>
          <w:numId w:val="4"/>
        </w:numPr>
      </w:pPr>
      <w:r w:rsidRPr="0051673E">
        <w:t> Empowering Dominion Recovery: The Symbiotic Relationship between Power and Discovery</w:t>
      </w:r>
    </w:p>
    <w:p w14:paraId="16A1F367" w14:textId="77777777" w:rsidR="0051673E" w:rsidRPr="0051673E" w:rsidRDefault="0051673E" w:rsidP="0051673E">
      <w:pPr>
        <w:numPr>
          <w:ilvl w:val="0"/>
          <w:numId w:val="4"/>
        </w:numPr>
      </w:pPr>
      <w:r w:rsidRPr="0051673E">
        <w:t>Introduction</w:t>
      </w:r>
    </w:p>
    <w:p w14:paraId="5E03829E" w14:textId="77777777" w:rsidR="0051673E" w:rsidRPr="0051673E" w:rsidRDefault="0051673E" w:rsidP="0051673E">
      <w:pPr>
        <w:numPr>
          <w:ilvl w:val="0"/>
          <w:numId w:val="4"/>
        </w:numPr>
      </w:pPr>
      <w:r w:rsidRPr="0051673E">
        <w:t>The journey of dominion recovery is a transformative process that requires harnessing inner strengths and external resources to overcome challenges and emerge triumphant. In this voyage, the connection between power and discovery emerges as a crucial factor. The Bible, literature, and human experience all testify to the transformative potential of power. This essay delves into the profound relationship between power and discovery in the context of dominion recovery, exploring how various forms of power can be harnessed responsibly to effect positive change.</w:t>
      </w:r>
    </w:p>
    <w:p w14:paraId="47B6DD30" w14:textId="77777777" w:rsidR="0051673E" w:rsidRPr="0051673E" w:rsidRDefault="0051673E" w:rsidP="0051673E">
      <w:pPr>
        <w:numPr>
          <w:ilvl w:val="0"/>
          <w:numId w:val="4"/>
        </w:numPr>
      </w:pPr>
      <w:r w:rsidRPr="0051673E">
        <w:t>Biblical Perspective: Power to Trample upon Scorpions</w:t>
      </w:r>
    </w:p>
    <w:p w14:paraId="4D504298" w14:textId="77777777" w:rsidR="0051673E" w:rsidRPr="0051673E" w:rsidRDefault="0051673E" w:rsidP="0051673E">
      <w:pPr>
        <w:numPr>
          <w:ilvl w:val="0"/>
          <w:numId w:val="4"/>
        </w:numPr>
      </w:pPr>
      <w:r w:rsidRPr="0051673E">
        <w:t>The Bible resonates with the concept of power as a catalyst for dominion recovery. It declares that God imparts the power to trample upon scorpions, symbolizing the ability to overcome adversities. This power is not one of fear but of courage and strength. The Holy Spirit's descent on the apostles in Jerusalem, the promise of greater works, and the concept of the anointing all point to the empowerment that spiritual power bestows on individuals for dominion recovery.</w:t>
      </w:r>
    </w:p>
    <w:p w14:paraId="1B1797FD" w14:textId="77777777" w:rsidR="0051673E" w:rsidRPr="0051673E" w:rsidRDefault="0051673E" w:rsidP="0051673E">
      <w:pPr>
        <w:numPr>
          <w:ilvl w:val="0"/>
          <w:numId w:val="4"/>
        </w:numPr>
      </w:pPr>
      <w:r w:rsidRPr="0051673E">
        <w:t>Diverse Facets of Power</w:t>
      </w:r>
    </w:p>
    <w:p w14:paraId="732E856C" w14:textId="77777777" w:rsidR="0051673E" w:rsidRPr="0051673E" w:rsidRDefault="0051673E" w:rsidP="0051673E">
      <w:pPr>
        <w:numPr>
          <w:ilvl w:val="0"/>
          <w:numId w:val="4"/>
        </w:numPr>
      </w:pPr>
      <w:r w:rsidRPr="0051673E">
        <w:t>In the modern world, power manifests in various forms: political power, wealth-driven influence, occultic power, and the power derived from spiritual connections. Among these, spiritual power, often associated with the anointing, stands out as the most transformative and resilient. It is through spiritual power that addictions are broken, strongholds are shattered, and minds are renewed. The influence of a higher power, regardless of its interpretation, is recognized as a source of strength in the journey towards dominion recovery.</w:t>
      </w:r>
    </w:p>
    <w:p w14:paraId="5AC16922" w14:textId="77777777" w:rsidR="0051673E" w:rsidRPr="0051673E" w:rsidRDefault="0051673E" w:rsidP="0051673E">
      <w:pPr>
        <w:numPr>
          <w:ilvl w:val="0"/>
          <w:numId w:val="4"/>
        </w:numPr>
      </w:pPr>
      <w:r w:rsidRPr="0051673E">
        <w:t>Harnessing Power for Positive Transformation</w:t>
      </w:r>
    </w:p>
    <w:p w14:paraId="48EB2294" w14:textId="77777777" w:rsidR="0051673E" w:rsidRPr="0051673E" w:rsidRDefault="0051673E" w:rsidP="0051673E">
      <w:pPr>
        <w:numPr>
          <w:ilvl w:val="0"/>
          <w:numId w:val="4"/>
        </w:numPr>
      </w:pPr>
      <w:r w:rsidRPr="0051673E">
        <w:t>Power, when wielded ethically and responsibly, serves as a catalyst for positive change. It enables individuals to navigate obstacles and create an impact. Responsible power includes influencing others towards constructive actions, utilizing resources to alleviate suffering, and using authority to promote justice and equality. In the context of dominion recovery, power becomes a driving force to bring about lasting transformations.</w:t>
      </w:r>
    </w:p>
    <w:p w14:paraId="7F9A70D0" w14:textId="77777777" w:rsidR="0051673E" w:rsidRPr="0051673E" w:rsidRDefault="0051673E" w:rsidP="0051673E">
      <w:pPr>
        <w:numPr>
          <w:ilvl w:val="0"/>
          <w:numId w:val="4"/>
        </w:numPr>
      </w:pPr>
      <w:r w:rsidRPr="0051673E">
        <w:t>The Ethical Dilemma of Power</w:t>
      </w:r>
    </w:p>
    <w:p w14:paraId="62E6CEBA" w14:textId="77777777" w:rsidR="0051673E" w:rsidRPr="0051673E" w:rsidRDefault="0051673E" w:rsidP="0051673E">
      <w:pPr>
        <w:numPr>
          <w:ilvl w:val="0"/>
          <w:numId w:val="4"/>
        </w:numPr>
      </w:pPr>
      <w:r w:rsidRPr="0051673E">
        <w:t>Power, if misused or abused, can lead to disastrous consequences. History is rife with examples of power corrupting individuals and causing harm. Responsible power entails self-awareness, humility, and a deep sense of ethical responsibility. The ability to recognize the potential for misuse and choose the path of moral integrity is a hallmark of using power for the greater good.</w:t>
      </w:r>
    </w:p>
    <w:p w14:paraId="4B959674" w14:textId="77777777" w:rsidR="0051673E" w:rsidRPr="0051673E" w:rsidRDefault="0051673E" w:rsidP="0051673E">
      <w:pPr>
        <w:numPr>
          <w:ilvl w:val="0"/>
          <w:numId w:val="4"/>
        </w:numPr>
      </w:pPr>
      <w:r w:rsidRPr="0051673E">
        <w:t>Personal and Collective Empowerment</w:t>
      </w:r>
    </w:p>
    <w:p w14:paraId="44B9B4A9" w14:textId="77777777" w:rsidR="0051673E" w:rsidRPr="0051673E" w:rsidRDefault="0051673E" w:rsidP="0051673E">
      <w:pPr>
        <w:numPr>
          <w:ilvl w:val="0"/>
          <w:numId w:val="4"/>
        </w:numPr>
      </w:pPr>
      <w:r w:rsidRPr="0051673E">
        <w:lastRenderedPageBreak/>
        <w:t>Power's impact extends beyond personal dominion recovery—it has the potential to uplift entire communities and societies. Those who have experienced recovery breakthroughs often attribute them to a higher power, highlighting the importance of spiritual strength and collective empowerment. Empowered individuals contribute to a more empowered society, creating a ripple effect that enhances overall well-being.</w:t>
      </w:r>
    </w:p>
    <w:p w14:paraId="23548D0A" w14:textId="77777777" w:rsidR="0051673E" w:rsidRPr="0051673E" w:rsidRDefault="0051673E" w:rsidP="0051673E">
      <w:pPr>
        <w:numPr>
          <w:ilvl w:val="0"/>
          <w:numId w:val="4"/>
        </w:numPr>
      </w:pPr>
      <w:r w:rsidRPr="0051673E">
        <w:t>Conclusion</w:t>
      </w:r>
    </w:p>
    <w:p w14:paraId="7DB383B5" w14:textId="77777777" w:rsidR="0051673E" w:rsidRPr="0051673E" w:rsidRDefault="0051673E" w:rsidP="0051673E">
      <w:pPr>
        <w:numPr>
          <w:ilvl w:val="0"/>
          <w:numId w:val="4"/>
        </w:numPr>
      </w:pPr>
      <w:r w:rsidRPr="0051673E">
        <w:t>In the journey of dominion recovery, the symbiotic relationship between power and discovery plays a pivotal role. The responsible utilization of power, whether spiritual or otherwise, has the potential to drive positive change, break chains of addiction, and transform lives. The historical and contemporary references to power as an agent of transformation underline its significance. As individuals navigate the path of dominion recovery, they should harness power ethically, recognizing their responsibility to influence, serve, and empower others. Ultimately, the integration of power and discovery serves as a beacon, guiding individuals towards a life of purpose, strength, and impactful recovery.</w:t>
      </w:r>
    </w:p>
    <w:p w14:paraId="6AD0B71B" w14:textId="77777777" w:rsidR="0051673E" w:rsidRPr="0051673E" w:rsidRDefault="0051673E" w:rsidP="0051673E">
      <w:pPr>
        <w:numPr>
          <w:ilvl w:val="0"/>
          <w:numId w:val="4"/>
        </w:numPr>
      </w:pPr>
      <w:r w:rsidRPr="0051673E">
        <w:t> </w:t>
      </w:r>
    </w:p>
    <w:p w14:paraId="640D667D" w14:textId="77777777" w:rsidR="0051673E" w:rsidRPr="0051673E" w:rsidRDefault="0051673E" w:rsidP="0051673E">
      <w:pPr>
        <w:numPr>
          <w:ilvl w:val="0"/>
          <w:numId w:val="4"/>
        </w:numPr>
      </w:pPr>
      <w:r w:rsidRPr="0051673E">
        <w:t>Creating Authentic Connections</w:t>
      </w:r>
    </w:p>
    <w:p w14:paraId="7121C7F6" w14:textId="77777777" w:rsidR="0051673E" w:rsidRPr="0051673E" w:rsidRDefault="0051673E" w:rsidP="0051673E">
      <w:pPr>
        <w:numPr>
          <w:ilvl w:val="0"/>
          <w:numId w:val="4"/>
        </w:numPr>
      </w:pPr>
      <w:r w:rsidRPr="0051673E">
        <w:t>In the pursuit of dominion recovery, the connections we build with others play a significant role. Understanding our personality enables us to forge more meaningful and authentic relationships. When we comprehend our communication styles, preferences, and values, we can connect on a deeper level with others who resonate with our authentic selves. These connections can provide essential support, guidance, and encouragement throughout the recovery journey.</w:t>
      </w:r>
    </w:p>
    <w:p w14:paraId="3801208E" w14:textId="77777777" w:rsidR="0051673E" w:rsidRPr="0051673E" w:rsidRDefault="0051673E" w:rsidP="0051673E">
      <w:pPr>
        <w:numPr>
          <w:ilvl w:val="0"/>
          <w:numId w:val="4"/>
        </w:numPr>
      </w:pPr>
      <w:r w:rsidRPr="0051673E">
        <w:t>Embracing Personal Transformation</w:t>
      </w:r>
    </w:p>
    <w:p w14:paraId="1E4AA88D" w14:textId="77777777" w:rsidR="0051673E" w:rsidRPr="0051673E" w:rsidRDefault="0051673E" w:rsidP="0051673E">
      <w:pPr>
        <w:numPr>
          <w:ilvl w:val="0"/>
          <w:numId w:val="4"/>
        </w:numPr>
      </w:pPr>
      <w:r w:rsidRPr="0051673E">
        <w:t>Dominion recovery is not solely about bouncing back to where we were; it's a transformative process that leads to a higher state of being. Understanding our personality paves the way for this transformation. As we recognize our core traits and motivations, we can intentionally mold ourselves into versions that align with our aspirations. This intentional growth fosters a sense of empowerment and ownership over our recovery journey.</w:t>
      </w:r>
    </w:p>
    <w:p w14:paraId="3130EF35" w14:textId="77777777" w:rsidR="0051673E" w:rsidRPr="0051673E" w:rsidRDefault="0051673E" w:rsidP="0051673E">
      <w:pPr>
        <w:numPr>
          <w:ilvl w:val="0"/>
          <w:numId w:val="4"/>
        </w:numPr>
      </w:pPr>
      <w:r w:rsidRPr="0051673E">
        <w:t>Conclusion</w:t>
      </w:r>
    </w:p>
    <w:p w14:paraId="3D5590C2" w14:textId="77777777" w:rsidR="0051673E" w:rsidRPr="0051673E" w:rsidRDefault="0051673E" w:rsidP="0051673E">
      <w:pPr>
        <w:numPr>
          <w:ilvl w:val="0"/>
          <w:numId w:val="4"/>
        </w:numPr>
      </w:pPr>
      <w:r w:rsidRPr="0051673E">
        <w:t>The journey of dominion recovery is one that demands self-awareness, resilience, and a strategic approach. Discovering our personality is a fundamental step toward unlocking our potential and navigating the challenges that come our way. By understanding our strengths, weaknesses, communication styles, and preferences, we can tailor our recovery strategies, build authentic connections, and embark on a journey of personal transformation. Just as a ship needs a steady rudder to navigate rough waters, our personality serves as our guiding compass on the voyage toward dominion recovery—a journey that empowers us to rise above adversity and reclaim our path to success.</w:t>
      </w:r>
    </w:p>
    <w:p w14:paraId="169F276A" w14:textId="77777777" w:rsidR="0051673E" w:rsidRPr="0051673E" w:rsidRDefault="0051673E" w:rsidP="0051673E">
      <w:pPr>
        <w:numPr>
          <w:ilvl w:val="0"/>
          <w:numId w:val="4"/>
        </w:numPr>
      </w:pPr>
      <w:r w:rsidRPr="0051673E">
        <w:t>Title: Unveiling Purpose through Discovery: The Foundation for Dominion</w:t>
      </w:r>
    </w:p>
    <w:p w14:paraId="72B7C52D" w14:textId="77777777" w:rsidR="0051673E" w:rsidRPr="0051673E" w:rsidRDefault="0051673E" w:rsidP="0051673E">
      <w:pPr>
        <w:numPr>
          <w:ilvl w:val="0"/>
          <w:numId w:val="4"/>
        </w:numPr>
      </w:pPr>
      <w:r w:rsidRPr="0051673E">
        <w:t>Introduction</w:t>
      </w:r>
    </w:p>
    <w:p w14:paraId="0F144DFB" w14:textId="77777777" w:rsidR="0051673E" w:rsidRPr="0051673E" w:rsidRDefault="0051673E" w:rsidP="0051673E">
      <w:pPr>
        <w:numPr>
          <w:ilvl w:val="0"/>
          <w:numId w:val="4"/>
        </w:numPr>
      </w:pPr>
      <w:r w:rsidRPr="0051673E">
        <w:lastRenderedPageBreak/>
        <w:t>In the pursuit of a fulfilled and meaningful life, the concept of purpose stands as a guiding light, illuminating the path towards true fulfillment and dominion. However, the relationship between purpose and discovery is often obscured by societal expectations and misconceptions. Many individuals mistake their professions for their purpose, leading to a sense of disconnection and confusion. This essay delves into the intricate relationship between purpose and discovery in the context of dominion, exploring the significance of understanding one's purpose and the transformative power it holds.</w:t>
      </w:r>
    </w:p>
    <w:p w14:paraId="190048C3" w14:textId="77777777" w:rsidR="0051673E" w:rsidRPr="0051673E" w:rsidRDefault="0051673E" w:rsidP="0051673E">
      <w:pPr>
        <w:numPr>
          <w:ilvl w:val="0"/>
          <w:numId w:val="4"/>
        </w:numPr>
      </w:pPr>
      <w:r w:rsidRPr="0051673E">
        <w:t>Profession vs. Purpose: A Dichotomy</w:t>
      </w:r>
    </w:p>
    <w:p w14:paraId="3AF42B9E" w14:textId="77777777" w:rsidR="0051673E" w:rsidRPr="0051673E" w:rsidRDefault="0051673E" w:rsidP="0051673E">
      <w:pPr>
        <w:numPr>
          <w:ilvl w:val="0"/>
          <w:numId w:val="4"/>
        </w:numPr>
      </w:pPr>
      <w:r w:rsidRPr="0051673E">
        <w:t>It is a common misconception to conflate one's profession with their purpose. Engaging in multiple roles, such as being a practicing lawyer and a city council member, does not inherently equate to understanding one's purpose. The distinction lies in the fact that a profession is a means to an end, while purpose is the inherent reason for one's existence. To unearth purpose requires introspection, self-awareness, and a journey of self-discovery that delves beyond the surface layers of societal roles.</w:t>
      </w:r>
    </w:p>
    <w:p w14:paraId="443A30E1" w14:textId="77777777" w:rsidR="0051673E" w:rsidRPr="0051673E" w:rsidRDefault="0051673E" w:rsidP="0051673E">
      <w:pPr>
        <w:numPr>
          <w:ilvl w:val="0"/>
          <w:numId w:val="4"/>
        </w:numPr>
      </w:pPr>
      <w:r w:rsidRPr="0051673E">
        <w:t>Biblical Insights: Companionship and Purpose</w:t>
      </w:r>
    </w:p>
    <w:p w14:paraId="0771F179" w14:textId="77777777" w:rsidR="0051673E" w:rsidRPr="0051673E" w:rsidRDefault="0051673E" w:rsidP="0051673E">
      <w:pPr>
        <w:numPr>
          <w:ilvl w:val="0"/>
          <w:numId w:val="4"/>
        </w:numPr>
      </w:pPr>
      <w:r w:rsidRPr="0051673E">
        <w:t>Drawing from a biblical perspective, the creation of woman as a companion for man elucidates the notion that purpose involves companionship and shared endeavors. A woman's purpose, as implied from this viewpoint, is intertwined with her companionship with men and their shared pursuits. This is not limited to romantic relationships but extends to partnerships in causes that contribute to the betterment of society. Purpose thrives when individuals come together with shared values, working towards a common goal.</w:t>
      </w:r>
    </w:p>
    <w:p w14:paraId="3949583E" w14:textId="77777777" w:rsidR="0051673E" w:rsidRPr="0051673E" w:rsidRDefault="0051673E" w:rsidP="0051673E">
      <w:pPr>
        <w:numPr>
          <w:ilvl w:val="0"/>
          <w:numId w:val="4"/>
        </w:numPr>
      </w:pPr>
      <w:r w:rsidRPr="0051673E">
        <w:t>Purpose Driven Life: Shaped for Service</w:t>
      </w:r>
    </w:p>
    <w:p w14:paraId="4DCB1F95" w14:textId="77777777" w:rsidR="0051673E" w:rsidRPr="0051673E" w:rsidRDefault="0051673E" w:rsidP="0051673E">
      <w:pPr>
        <w:numPr>
          <w:ilvl w:val="0"/>
          <w:numId w:val="4"/>
        </w:numPr>
      </w:pPr>
      <w:r w:rsidRPr="0051673E">
        <w:t>Rick Warren's "The Purpose Driven Life" emphasizes that individuals are uniquely shaped for service to God. The concept of dominion recovery, therefore, aligns with a purpose-driven life that centers on contributing positively to the world. The great commission calls Christians to a collective purpose, focusing on preaching the gospel, healing the sick, and nurturing nations. By aligning with this general purpose, individuals can uncover personal, specific purposes that contribute to the broader mission.</w:t>
      </w:r>
    </w:p>
    <w:p w14:paraId="048787E6" w14:textId="77777777" w:rsidR="0051673E" w:rsidRPr="0051673E" w:rsidRDefault="0051673E" w:rsidP="0051673E">
      <w:pPr>
        <w:numPr>
          <w:ilvl w:val="0"/>
          <w:numId w:val="4"/>
        </w:numPr>
      </w:pPr>
      <w:r w:rsidRPr="0051673E">
        <w:t xml:space="preserve">The Impact of Purpose on Addiction and </w:t>
      </w:r>
      <w:proofErr w:type="spellStart"/>
      <w:r w:rsidRPr="0051673E">
        <w:t>Directionlessness</w:t>
      </w:r>
      <w:proofErr w:type="spellEnd"/>
    </w:p>
    <w:p w14:paraId="5E754431" w14:textId="77777777" w:rsidR="0051673E" w:rsidRPr="0051673E" w:rsidRDefault="0051673E" w:rsidP="0051673E">
      <w:pPr>
        <w:numPr>
          <w:ilvl w:val="0"/>
          <w:numId w:val="4"/>
        </w:numPr>
      </w:pPr>
      <w:r w:rsidRPr="0051673E">
        <w:t>Lives without a sense of purpose often spiral into confusion and addiction. When individuals lack clarity about their reason for being, they may attempt to fill the void with addictive behaviors or distractions. Purpose-driven lives are inherently resistant to addictive tendencies because they are filled with meaningful pursuits that leave little room for destructive behaviors. Purpose directs energies and focuses attention, leaving no space for the allure of harmful addictions.</w:t>
      </w:r>
    </w:p>
    <w:p w14:paraId="53C5EA22" w14:textId="77777777" w:rsidR="0051673E" w:rsidRPr="0051673E" w:rsidRDefault="0051673E" w:rsidP="0051673E">
      <w:pPr>
        <w:numPr>
          <w:ilvl w:val="0"/>
          <w:numId w:val="4"/>
        </w:numPr>
      </w:pPr>
      <w:r w:rsidRPr="0051673E">
        <w:t>Guiding North Star: Purpose's Role in Dominion Recovery</w:t>
      </w:r>
    </w:p>
    <w:p w14:paraId="6AB40E7D" w14:textId="77777777" w:rsidR="0051673E" w:rsidRPr="0051673E" w:rsidRDefault="0051673E" w:rsidP="0051673E">
      <w:pPr>
        <w:numPr>
          <w:ilvl w:val="0"/>
          <w:numId w:val="4"/>
        </w:numPr>
      </w:pPr>
      <w:r w:rsidRPr="0051673E">
        <w:t xml:space="preserve">Purpose acts as a North Star, offering a steady guide during the tumultuous journey of dominion recovery. When life takes unexpected turns or presents daunting challenges, a well-defined purpose serves as a beacon of direction. Purpose fuels perseverance, providing the motivation to overcome </w:t>
      </w:r>
      <w:r w:rsidRPr="0051673E">
        <w:lastRenderedPageBreak/>
        <w:t>obstacles and remain steadfast in the face of adversity. It aligns decisions with overarching missions, enabling intentional, impactful actions that contribute to the process of dominion recovery.</w:t>
      </w:r>
    </w:p>
    <w:p w14:paraId="189CC015" w14:textId="77777777" w:rsidR="0051673E" w:rsidRPr="0051673E" w:rsidRDefault="0051673E" w:rsidP="0051673E">
      <w:pPr>
        <w:numPr>
          <w:ilvl w:val="0"/>
          <w:numId w:val="4"/>
        </w:numPr>
      </w:pPr>
      <w:r w:rsidRPr="0051673E">
        <w:t>Conclusion</w:t>
      </w:r>
    </w:p>
    <w:p w14:paraId="5081A3F8" w14:textId="77777777" w:rsidR="0051673E" w:rsidRPr="0051673E" w:rsidRDefault="0051673E" w:rsidP="0051673E">
      <w:pPr>
        <w:numPr>
          <w:ilvl w:val="0"/>
          <w:numId w:val="4"/>
        </w:numPr>
      </w:pPr>
      <w:r w:rsidRPr="0051673E">
        <w:t>In the journey towards dominion, purpose and discovery are inseparable companions. It is vital to differentiate between one's profession and their deeper purpose to achieve a life of fulfillment and impact. Just as companionship and shared endeavors enrich one's sense of purpose, a purpose-driven life is rooted in service, aligning individual pursuits with a broader mission. By unveiling one's purpose and allowing it to guide decisions and actions, individuals can navigate life's challenges, evade addictive behaviors, and emerge victorious in their quest for dominion recovery. Purpose is the North Star that not only illuminates the path but also propels individuals towards a life of significance and enduring success.</w:t>
      </w:r>
    </w:p>
    <w:p w14:paraId="187C3FBB" w14:textId="77777777" w:rsidR="0051673E" w:rsidRPr="0051673E" w:rsidRDefault="0051673E" w:rsidP="0051673E">
      <w:pPr>
        <w:numPr>
          <w:ilvl w:val="0"/>
          <w:numId w:val="4"/>
        </w:numPr>
      </w:pPr>
      <w:r w:rsidRPr="0051673E">
        <w:t>​</w:t>
      </w:r>
    </w:p>
    <w:p w14:paraId="71A5AC37" w14:textId="77777777" w:rsidR="0051673E" w:rsidRPr="0051673E" w:rsidRDefault="0051673E" w:rsidP="0051673E">
      <w:pPr>
        <w:numPr>
          <w:ilvl w:val="0"/>
          <w:numId w:val="4"/>
        </w:numPr>
      </w:pPr>
      <w:r w:rsidRPr="0051673E">
        <w:t>Nurturing Potential: Unleashing Dominion Recovery through Discovery</w:t>
      </w:r>
    </w:p>
    <w:p w14:paraId="7BCCBE86" w14:textId="77777777" w:rsidR="0051673E" w:rsidRPr="0051673E" w:rsidRDefault="0051673E" w:rsidP="0051673E">
      <w:pPr>
        <w:numPr>
          <w:ilvl w:val="0"/>
          <w:numId w:val="4"/>
        </w:numPr>
      </w:pPr>
      <w:r w:rsidRPr="0051673E">
        <w:t>​</w:t>
      </w:r>
    </w:p>
    <w:p w14:paraId="78B62751" w14:textId="77777777" w:rsidR="0051673E" w:rsidRPr="0051673E" w:rsidRDefault="0051673E" w:rsidP="0051673E">
      <w:pPr>
        <w:numPr>
          <w:ilvl w:val="0"/>
          <w:numId w:val="4"/>
        </w:numPr>
      </w:pPr>
      <w:r w:rsidRPr="0051673E">
        <w:t>The human journey is a complex tapestry of experiences, emotions, and aspirations. Within each individual lies a reservoir of untapped potential—a wellspring of latent abilities and traits waiting to be discovered. However, potential is often hidden beneath the surface, needing the light of self-discovery to reveal its brilliance. This essay explores the profound relationship between potential and discovery in the context of dominion recovery. Just as purpose, passion, and personality are integral, the unveiling of potential is equally crucial to unlocking the door to a life of fulfillment and impact.</w:t>
      </w:r>
    </w:p>
    <w:p w14:paraId="7F0F4C60" w14:textId="77777777" w:rsidR="0051673E" w:rsidRPr="0051673E" w:rsidRDefault="0051673E" w:rsidP="0051673E">
      <w:pPr>
        <w:numPr>
          <w:ilvl w:val="0"/>
          <w:numId w:val="4"/>
        </w:numPr>
      </w:pPr>
      <w:r w:rsidRPr="0051673E">
        <w:t>The Dynamics of Potential</w:t>
      </w:r>
    </w:p>
    <w:p w14:paraId="08F20C1E" w14:textId="77777777" w:rsidR="0051673E" w:rsidRPr="0051673E" w:rsidRDefault="0051673E" w:rsidP="0051673E">
      <w:pPr>
        <w:numPr>
          <w:ilvl w:val="0"/>
          <w:numId w:val="4"/>
        </w:numPr>
      </w:pPr>
      <w:r w:rsidRPr="0051673E">
        <w:t>Potential is the innate capacity within individuals to excel, create, and achieve. It is the raw material waiting to be shaped into something remarkable. Often likened to a hidden gem, potential requires the right conditions and opportunities to transform into brilliance. Just as a seed possesses the potential to become a towering tree, individuals harbor unique capabilities that, when discovered and nurtured, can lead to dominion recovery.</w:t>
      </w:r>
    </w:p>
    <w:p w14:paraId="48C79D82" w14:textId="77777777" w:rsidR="0051673E" w:rsidRPr="0051673E" w:rsidRDefault="0051673E" w:rsidP="0051673E">
      <w:pPr>
        <w:numPr>
          <w:ilvl w:val="0"/>
          <w:numId w:val="4"/>
        </w:numPr>
      </w:pPr>
      <w:r w:rsidRPr="0051673E">
        <w:t>From IQ to Greatness: Nurturing Intellectual Potential</w:t>
      </w:r>
    </w:p>
    <w:p w14:paraId="2CF2706D" w14:textId="77777777" w:rsidR="0051673E" w:rsidRPr="0051673E" w:rsidRDefault="0051673E" w:rsidP="0051673E">
      <w:pPr>
        <w:numPr>
          <w:ilvl w:val="0"/>
          <w:numId w:val="4"/>
        </w:numPr>
      </w:pPr>
      <w:r w:rsidRPr="0051673E">
        <w:t>Intelligence quotient (IQ) is a measure of cognitive ability, a facet of potential that holds the key to greatness. Some possess exceptional IQ levels, comparable to luminaries like Einstein, yet never fulfill their potential due to a lack of nurturing. Great thinkers don't rely solely on innate intelligence; they tirelessly cultivate and channel their mental prowess. Discovering one's intellectual potential and applying it diligently can lead to groundbreaking achievements and dominion recovery.</w:t>
      </w:r>
    </w:p>
    <w:p w14:paraId="6BCFC429" w14:textId="77777777" w:rsidR="0051673E" w:rsidRPr="0051673E" w:rsidRDefault="0051673E" w:rsidP="0051673E">
      <w:pPr>
        <w:numPr>
          <w:ilvl w:val="0"/>
          <w:numId w:val="4"/>
        </w:numPr>
      </w:pPr>
      <w:r w:rsidRPr="0051673E">
        <w:t>The Transformative Power of Purpose and Potential</w:t>
      </w:r>
    </w:p>
    <w:p w14:paraId="1CA54C70" w14:textId="77777777" w:rsidR="0051673E" w:rsidRPr="0051673E" w:rsidRDefault="0051673E" w:rsidP="0051673E">
      <w:pPr>
        <w:numPr>
          <w:ilvl w:val="0"/>
          <w:numId w:val="4"/>
        </w:numPr>
      </w:pPr>
      <w:r w:rsidRPr="0051673E">
        <w:t xml:space="preserve">Purpose and potential are intricately linked, each influencing the other. Purpose acts as a catalyst, directing the focus of potential towards meaningful outcomes. Consider Peter, the apostle, who discovered his potential to lead and preach after the infusion of the Holy Spirit. Purpose amplifies </w:t>
      </w:r>
      <w:r w:rsidRPr="0051673E">
        <w:lastRenderedPageBreak/>
        <w:t>potential and guides its application, ensuring that capabilities are harnessed for a larger, impactful mission—making dominion recovery not just personal but communal.</w:t>
      </w:r>
    </w:p>
    <w:p w14:paraId="0C721BC3" w14:textId="77777777" w:rsidR="0051673E" w:rsidRPr="0051673E" w:rsidRDefault="0051673E" w:rsidP="0051673E">
      <w:pPr>
        <w:numPr>
          <w:ilvl w:val="0"/>
          <w:numId w:val="4"/>
        </w:numPr>
      </w:pPr>
      <w:r w:rsidRPr="0051673E">
        <w:t>The Tragedy of Unrealized Potential</w:t>
      </w:r>
    </w:p>
    <w:p w14:paraId="109FCEBA" w14:textId="77777777" w:rsidR="0051673E" w:rsidRPr="0051673E" w:rsidRDefault="0051673E" w:rsidP="0051673E">
      <w:pPr>
        <w:numPr>
          <w:ilvl w:val="0"/>
          <w:numId w:val="4"/>
        </w:numPr>
      </w:pPr>
      <w:r w:rsidRPr="0051673E">
        <w:t>Regrettably, many individuals journey through life without unearthing their potential. They live in obscurity, their latent abilities hidden beneath layers of insecurity, doubt, or lack of direction. Such unfulfilled lives echo with untapped music, unfinished novels, unrealized innovations, and suppressed talents. These silent tragedies highlight the need for self-discovery and the nurturing of potential for a life of significance.</w:t>
      </w:r>
    </w:p>
    <w:p w14:paraId="5DCA629A" w14:textId="77777777" w:rsidR="0051673E" w:rsidRPr="0051673E" w:rsidRDefault="0051673E" w:rsidP="0051673E">
      <w:pPr>
        <w:numPr>
          <w:ilvl w:val="0"/>
          <w:numId w:val="4"/>
        </w:numPr>
      </w:pPr>
      <w:r w:rsidRPr="0051673E">
        <w:t>Nurturing Potential: A Lifelong Pursuit</w:t>
      </w:r>
    </w:p>
    <w:p w14:paraId="38358E27" w14:textId="77777777" w:rsidR="0051673E" w:rsidRPr="0051673E" w:rsidRDefault="0051673E" w:rsidP="0051673E">
      <w:pPr>
        <w:numPr>
          <w:ilvl w:val="0"/>
          <w:numId w:val="4"/>
        </w:numPr>
      </w:pPr>
      <w:r w:rsidRPr="0051673E">
        <w:t>Nurturing potential is not a one-time endeavor but a lifelong pursuit. It demands consistent effort, a commitment to growth, and a willingness to step beyond comfort zones. Just as a sculptor patiently chisels away at a block of marble to unveil a masterpiece, individuals must invest time and energy to chip away the layers that conceal their potential. This process involves learning, practicing, failing, and persevering—a journey towards dominion recovery.</w:t>
      </w:r>
    </w:p>
    <w:p w14:paraId="799B50B2" w14:textId="77777777" w:rsidR="0051673E" w:rsidRPr="0051673E" w:rsidRDefault="0051673E" w:rsidP="0051673E">
      <w:pPr>
        <w:numPr>
          <w:ilvl w:val="0"/>
          <w:numId w:val="4"/>
        </w:numPr>
      </w:pPr>
      <w:r w:rsidRPr="0051673E">
        <w:t>Conclusion</w:t>
      </w:r>
    </w:p>
    <w:p w14:paraId="5673B765" w14:textId="77777777" w:rsidR="0051673E" w:rsidRPr="0051673E" w:rsidRDefault="0051673E" w:rsidP="0051673E">
      <w:pPr>
        <w:numPr>
          <w:ilvl w:val="0"/>
          <w:numId w:val="4"/>
        </w:numPr>
      </w:pPr>
      <w:r w:rsidRPr="0051673E">
        <w:t>Potential is the latent force that propels individuals towards dominion recovery—an empowered state where they conquer challenges and embrace their inherent brilliance. Just as diamonds require cutting and polishing to sparkle, potential demands discovery and nurturing. By understanding that potential extends beyond IQ and encompasses diverse abilities waiting to be harnessed, individuals can embark on a journey of self-discovery and growth. Nurturing potential aligns with purpose, ignites passion, and harmonizes with personality, ultimately leading to a life of fulfillment and impact. The pursuit of dominion recovery requires acknowledging potential as a precious asset, nurturing it diligently, and allowing it to guide the path towards a life that is truly exceptional.</w:t>
      </w:r>
    </w:p>
    <w:p w14:paraId="304F8BEA" w14:textId="77777777" w:rsidR="0051673E" w:rsidRPr="0051673E" w:rsidRDefault="0051673E" w:rsidP="0051673E">
      <w:pPr>
        <w:numPr>
          <w:ilvl w:val="0"/>
          <w:numId w:val="4"/>
        </w:numPr>
      </w:pPr>
      <w:r w:rsidRPr="0051673E">
        <w:t>Title: Cultivating Dominion Recovery: The Synergy between Discovery and Profit</w:t>
      </w:r>
    </w:p>
    <w:p w14:paraId="76B74AE6" w14:textId="77777777" w:rsidR="0051673E" w:rsidRPr="0051673E" w:rsidRDefault="0051673E" w:rsidP="0051673E">
      <w:pPr>
        <w:numPr>
          <w:ilvl w:val="0"/>
          <w:numId w:val="4"/>
        </w:numPr>
      </w:pPr>
      <w:r w:rsidRPr="0051673E">
        <w:t>Introduction</w:t>
      </w:r>
    </w:p>
    <w:p w14:paraId="70C150EA" w14:textId="77777777" w:rsidR="0051673E" w:rsidRPr="0051673E" w:rsidRDefault="0051673E" w:rsidP="0051673E">
      <w:pPr>
        <w:numPr>
          <w:ilvl w:val="0"/>
          <w:numId w:val="4"/>
        </w:numPr>
      </w:pPr>
      <w:r w:rsidRPr="0051673E">
        <w:t>In the intricate tapestry of life, the pursuit of dominion recovery is intrinsically linked to the principles of discovery and profit. These intertwined elements guide individuals on a transformative journey toward fulfillment and empowerment. Drawing inspiration from religious teachings, the exploration of self, and the quest for progress, this essay delves into the profound relationship between discovery and profit in the context of dominion recovery. It investigates how the process of self-discovery, guided by purpose and potential, can lead to both personal growth and tangible gains.</w:t>
      </w:r>
    </w:p>
    <w:p w14:paraId="434A087C" w14:textId="77777777" w:rsidR="0051673E" w:rsidRPr="0051673E" w:rsidRDefault="0051673E" w:rsidP="0051673E">
      <w:pPr>
        <w:numPr>
          <w:ilvl w:val="0"/>
          <w:numId w:val="4"/>
        </w:numPr>
      </w:pPr>
      <w:r w:rsidRPr="0051673E">
        <w:t>Biblical Call for Fruitfulness</w:t>
      </w:r>
    </w:p>
    <w:p w14:paraId="0A34510C" w14:textId="77777777" w:rsidR="0051673E" w:rsidRPr="0051673E" w:rsidRDefault="0051673E" w:rsidP="0051673E">
      <w:pPr>
        <w:numPr>
          <w:ilvl w:val="0"/>
          <w:numId w:val="4"/>
        </w:numPr>
      </w:pPr>
      <w:r w:rsidRPr="0051673E">
        <w:t>The biblical concept of bearing fruit is a central theme in the pursuit of dominion recovery. God's call to be fruitful is a directive to maximize one's potential and talents. As highlighted in religious texts, a barren tree is destined for removal. Similarly, in life, individuals who do not channel their capabilities toward growth and productivity may experience stagnation. The correlation between bearing fruit and dominion recovery emphasizes the importance of discovery in unleashing one's true potential.</w:t>
      </w:r>
    </w:p>
    <w:p w14:paraId="1415DE3A" w14:textId="77777777" w:rsidR="0051673E" w:rsidRPr="0051673E" w:rsidRDefault="0051673E" w:rsidP="0051673E">
      <w:pPr>
        <w:numPr>
          <w:ilvl w:val="0"/>
          <w:numId w:val="4"/>
        </w:numPr>
      </w:pPr>
      <w:r w:rsidRPr="0051673E">
        <w:lastRenderedPageBreak/>
        <w:t>Fruits of the Spirit and Inner Growth</w:t>
      </w:r>
    </w:p>
    <w:p w14:paraId="25FB18A2" w14:textId="77777777" w:rsidR="0051673E" w:rsidRPr="0051673E" w:rsidRDefault="0051673E" w:rsidP="0051673E">
      <w:pPr>
        <w:numPr>
          <w:ilvl w:val="0"/>
          <w:numId w:val="4"/>
        </w:numPr>
      </w:pPr>
      <w:r w:rsidRPr="0051673E">
        <w:t>In the Christian context, the "fruits of the Spirit" encompass virtues such as love, joy, peace, patience, and self-control. These qualities are the products of inner growth and discovery. By embracing these virtues, individuals not only foster a positive impact on their surroundings but also experience personal transformation. The journey of dominion recovery involves nurturing these spiritual fruits through self-awareness, aligning them with purpose, and ultimately yielding a more purposeful and fulfilling life.</w:t>
      </w:r>
    </w:p>
    <w:p w14:paraId="2CECD638" w14:textId="77777777" w:rsidR="0051673E" w:rsidRPr="0051673E" w:rsidRDefault="0051673E" w:rsidP="0051673E">
      <w:pPr>
        <w:numPr>
          <w:ilvl w:val="0"/>
          <w:numId w:val="4"/>
        </w:numPr>
      </w:pPr>
      <w:r w:rsidRPr="0051673E">
        <w:t>Discovering Purpose and Potential</w:t>
      </w:r>
    </w:p>
    <w:p w14:paraId="14E2F43E" w14:textId="77777777" w:rsidR="0051673E" w:rsidRPr="0051673E" w:rsidRDefault="0051673E" w:rsidP="0051673E">
      <w:pPr>
        <w:numPr>
          <w:ilvl w:val="0"/>
          <w:numId w:val="4"/>
        </w:numPr>
      </w:pPr>
      <w:r w:rsidRPr="0051673E">
        <w:t>The nexus between discovery and profit becomes evident when purpose and potential are brought to the forefront. Purpose-driven living involves aligning one's actions with a higher calling, which serves as a compass in the journey of dominion recovery. Concurrently, recognizing and nurturing personal potential unleashes a cascade of abilities that contribute to both inner fulfillment and external gains. This synergy fuels the process of transformation.</w:t>
      </w:r>
    </w:p>
    <w:p w14:paraId="61C0B674" w14:textId="77777777" w:rsidR="0051673E" w:rsidRPr="0051673E" w:rsidRDefault="0051673E" w:rsidP="0051673E">
      <w:pPr>
        <w:numPr>
          <w:ilvl w:val="0"/>
          <w:numId w:val="4"/>
        </w:numPr>
      </w:pPr>
      <w:r w:rsidRPr="0051673E">
        <w:t>Empowerment through Discovery</w:t>
      </w:r>
    </w:p>
    <w:p w14:paraId="3924685E" w14:textId="77777777" w:rsidR="0051673E" w:rsidRPr="0051673E" w:rsidRDefault="0051673E" w:rsidP="0051673E">
      <w:pPr>
        <w:numPr>
          <w:ilvl w:val="0"/>
          <w:numId w:val="4"/>
        </w:numPr>
      </w:pPr>
      <w:r w:rsidRPr="0051673E">
        <w:t>The path of dominion recovery requires empowerment—gaining control over one's circumstances and rising above challenges. This empowerment arises from the self-discovery journey, as individuals uncover their strengths, passions, and capabilities. This newfound self-awareness grants them the tools to navigate adversity, make informed decisions, and seize opportunities, leading to both personal growth and tangible profit.</w:t>
      </w:r>
    </w:p>
    <w:p w14:paraId="44C4AB06" w14:textId="77777777" w:rsidR="0051673E" w:rsidRPr="0051673E" w:rsidRDefault="0051673E" w:rsidP="0051673E">
      <w:pPr>
        <w:numPr>
          <w:ilvl w:val="0"/>
          <w:numId w:val="4"/>
        </w:numPr>
      </w:pPr>
      <w:r w:rsidRPr="0051673E">
        <w:t>Profit Beyond Financial Gain</w:t>
      </w:r>
    </w:p>
    <w:p w14:paraId="47E1ECF5" w14:textId="77777777" w:rsidR="0051673E" w:rsidRPr="0051673E" w:rsidRDefault="0051673E" w:rsidP="0051673E">
      <w:pPr>
        <w:numPr>
          <w:ilvl w:val="0"/>
          <w:numId w:val="4"/>
        </w:numPr>
      </w:pPr>
      <w:r w:rsidRPr="0051673E">
        <w:t>Profit, in the context of dominion recovery, extends beyond monetary gains. It encompasses emotional, mental, and spiritual abundance. Just as a tree bearing fruit provides sustenance to those around it, individuals who harness their discovered potential create positive ripples in their communities. Their impact reaches beyond themselves, contributing to a healthier society.</w:t>
      </w:r>
    </w:p>
    <w:p w14:paraId="414C3C6F" w14:textId="77777777" w:rsidR="0051673E" w:rsidRPr="0051673E" w:rsidRDefault="0051673E" w:rsidP="0051673E">
      <w:pPr>
        <w:numPr>
          <w:ilvl w:val="0"/>
          <w:numId w:val="4"/>
        </w:numPr>
      </w:pPr>
      <w:r w:rsidRPr="0051673E">
        <w:t>Balancing Profit and Purpose</w:t>
      </w:r>
    </w:p>
    <w:p w14:paraId="24B74877" w14:textId="77777777" w:rsidR="0051673E" w:rsidRPr="0051673E" w:rsidRDefault="0051673E" w:rsidP="0051673E">
      <w:pPr>
        <w:numPr>
          <w:ilvl w:val="0"/>
          <w:numId w:val="4"/>
        </w:numPr>
      </w:pPr>
      <w:r w:rsidRPr="0051673E">
        <w:t>While the pursuit of profit is valuable, its ethical foundation is paramount. Responsible profit generation, aligned with personal and societal well-being, ensures that the gains achieved through discovery are sustainable and ethical. In this way, the symbiotic relationship between discovery and profit supports dominion recovery in a holistic manner.</w:t>
      </w:r>
    </w:p>
    <w:p w14:paraId="2663C46A" w14:textId="77777777" w:rsidR="0051673E" w:rsidRPr="0051673E" w:rsidRDefault="0051673E" w:rsidP="0051673E">
      <w:pPr>
        <w:numPr>
          <w:ilvl w:val="0"/>
          <w:numId w:val="4"/>
        </w:numPr>
      </w:pPr>
      <w:r w:rsidRPr="0051673E">
        <w:t>Conclusion</w:t>
      </w:r>
    </w:p>
    <w:p w14:paraId="5C72DF69" w14:textId="77777777" w:rsidR="0051673E" w:rsidRPr="0051673E" w:rsidRDefault="0051673E" w:rsidP="0051673E">
      <w:pPr>
        <w:numPr>
          <w:ilvl w:val="0"/>
          <w:numId w:val="4"/>
        </w:numPr>
      </w:pPr>
      <w:r w:rsidRPr="0051673E">
        <w:t>The journey of dominion recovery is a multidimensional quest that involves self-discovery, growth, empowerment, and tangible gains. Just as trees bear fruit to nourish others, individuals who embark on the path of discovery yield personal and societal profit. The integration of purpose, potential, and self-awareness fuels both inner transformation and external impact. By embracing this relationship between discovery and profit, individuals navigate challenges with resilience, channel their efforts towards meaningful pursuits, and contribute to a world enriched by their personal growth and empowerment.</w:t>
      </w:r>
    </w:p>
    <w:p w14:paraId="3DF1B53B" w14:textId="77777777" w:rsidR="0051673E" w:rsidRPr="0051673E" w:rsidRDefault="0051673E" w:rsidP="0051673E">
      <w:pPr>
        <w:numPr>
          <w:ilvl w:val="0"/>
          <w:numId w:val="4"/>
        </w:numPr>
      </w:pPr>
      <w:r w:rsidRPr="0051673E">
        <w:lastRenderedPageBreak/>
        <w:br/>
        <w:t> </w:t>
      </w:r>
    </w:p>
    <w:p w14:paraId="7CC27C76" w14:textId="77777777" w:rsidR="0051673E" w:rsidRPr="0051673E" w:rsidRDefault="0051673E" w:rsidP="0051673E">
      <w:pPr>
        <w:numPr>
          <w:ilvl w:val="0"/>
          <w:numId w:val="4"/>
        </w:numPr>
      </w:pPr>
      <w:r w:rsidRPr="0051673E">
        <w:t> </w:t>
      </w:r>
    </w:p>
    <w:p w14:paraId="4C2DA783" w14:textId="77777777" w:rsidR="0051673E" w:rsidRPr="0051673E" w:rsidRDefault="0051673E" w:rsidP="0051673E">
      <w:pPr>
        <w:numPr>
          <w:ilvl w:val="0"/>
          <w:numId w:val="4"/>
        </w:numPr>
      </w:pPr>
      <w:r w:rsidRPr="0051673E">
        <w:t> </w:t>
      </w:r>
    </w:p>
    <w:p w14:paraId="0E80351E" w14:textId="77777777" w:rsidR="0051673E" w:rsidRPr="0051673E" w:rsidRDefault="0051673E" w:rsidP="0051673E">
      <w:pPr>
        <w:numPr>
          <w:ilvl w:val="0"/>
          <w:numId w:val="4"/>
        </w:numPr>
      </w:pPr>
      <w:r w:rsidRPr="0051673E">
        <w:t> Rediscovering Identity and Purpose: Unleashing Recovery through Passion</w:t>
      </w:r>
    </w:p>
    <w:p w14:paraId="67828248" w14:textId="77777777" w:rsidR="0051673E" w:rsidRPr="0051673E" w:rsidRDefault="0051673E" w:rsidP="0051673E">
      <w:pPr>
        <w:numPr>
          <w:ilvl w:val="0"/>
          <w:numId w:val="4"/>
        </w:numPr>
      </w:pPr>
      <w:r w:rsidRPr="0051673E">
        <w:t>Introduction</w:t>
      </w:r>
    </w:p>
    <w:p w14:paraId="14CD01D0" w14:textId="77777777" w:rsidR="0051673E" w:rsidRPr="0051673E" w:rsidRDefault="0051673E" w:rsidP="0051673E">
      <w:pPr>
        <w:numPr>
          <w:ilvl w:val="0"/>
          <w:numId w:val="4"/>
        </w:numPr>
      </w:pPr>
      <w:r w:rsidRPr="0051673E">
        <w:t>The journey of life is often characterized by its twists and turns, challenges and triumphs. At times, individuals find themselves traversing this path seemingly blind, unaware of their true essence and potential. The concept of self-discovery holds a profound key to unlocking the doors of recovery and success. Drawing inspiration from the story of Abraham and the insights of Romans 12 in the Bible, this essay delves into the transformative power of passion as a catalyst for recovery. It explores how recognizing one's motivational gifts and aligning them with a sense of purpose can lead to a life of fulfillment, impact, and dominion.</w:t>
      </w:r>
    </w:p>
    <w:p w14:paraId="17CB537E" w14:textId="77777777" w:rsidR="0051673E" w:rsidRPr="0051673E" w:rsidRDefault="0051673E" w:rsidP="0051673E">
      <w:pPr>
        <w:numPr>
          <w:ilvl w:val="0"/>
          <w:numId w:val="4"/>
        </w:numPr>
      </w:pPr>
      <w:r w:rsidRPr="0051673E">
        <w:t>The Abraham Principle: Discovering Identity</w:t>
      </w:r>
    </w:p>
    <w:p w14:paraId="6E4ED4D3" w14:textId="77777777" w:rsidR="0051673E" w:rsidRPr="0051673E" w:rsidRDefault="0051673E" w:rsidP="0051673E">
      <w:pPr>
        <w:numPr>
          <w:ilvl w:val="0"/>
          <w:numId w:val="4"/>
        </w:numPr>
      </w:pPr>
      <w:r w:rsidRPr="0051673E">
        <w:t>In the biblical narrative of Abraham, a remarkable transformation occurs when he discovers his true identity and purpose. God guides Abraham to realize his potential and unique gifts, culminating in a change of name that reflects his newfound calling. This serves as a metaphor for the transformative effect of self-discovery. Just as Abraham's gifts were aligned with his identity, individuals too can tap into their inherent talents and passions to navigate the journey of recovery.</w:t>
      </w:r>
    </w:p>
    <w:p w14:paraId="61478A80" w14:textId="77777777" w:rsidR="0051673E" w:rsidRPr="0051673E" w:rsidRDefault="0051673E" w:rsidP="0051673E">
      <w:pPr>
        <w:numPr>
          <w:ilvl w:val="0"/>
          <w:numId w:val="4"/>
        </w:numPr>
      </w:pPr>
      <w:r w:rsidRPr="0051673E">
        <w:t>Motivational Gifts: A Divine Blueprint</w:t>
      </w:r>
    </w:p>
    <w:p w14:paraId="1099476A" w14:textId="77777777" w:rsidR="0051673E" w:rsidRPr="0051673E" w:rsidRDefault="0051673E" w:rsidP="0051673E">
      <w:pPr>
        <w:numPr>
          <w:ilvl w:val="0"/>
          <w:numId w:val="4"/>
        </w:numPr>
      </w:pPr>
      <w:r w:rsidRPr="0051673E">
        <w:t>Romans 12 highlights the concept of motivational gifts bestowed upon each individual. These gifts are intrinsic inclinations and motivations that propel people toward specific activities or areas of expertise. Some are naturally inclined to teaching, others to leadership, while some possess an innate drive for business and entrepreneurship. These gifts guide individuals towards their strengths, enabling them to excel and contribute significantly in their chosen domains.</w:t>
      </w:r>
    </w:p>
    <w:p w14:paraId="63556B19" w14:textId="77777777" w:rsidR="0051673E" w:rsidRPr="0051673E" w:rsidRDefault="0051673E" w:rsidP="0051673E">
      <w:pPr>
        <w:numPr>
          <w:ilvl w:val="0"/>
          <w:numId w:val="4"/>
        </w:numPr>
      </w:pPr>
      <w:r w:rsidRPr="0051673E">
        <w:t>Passion Unleashed: Aligning with Purpose</w:t>
      </w:r>
    </w:p>
    <w:p w14:paraId="5EFA83C2" w14:textId="77777777" w:rsidR="0051673E" w:rsidRPr="0051673E" w:rsidRDefault="0051673E" w:rsidP="0051673E">
      <w:pPr>
        <w:numPr>
          <w:ilvl w:val="0"/>
          <w:numId w:val="4"/>
        </w:numPr>
      </w:pPr>
      <w:r w:rsidRPr="0051673E">
        <w:t>Passion is the driving force behind the pursuit of self-discovery and recovery. It ignites the flames of enthusiasm and perseverance, enabling individuals to overcome obstacles and reclaim their lives. When passion is aligned with motivational gifts, a powerful synergy emerges. Passion amplifies the inherent talents, making tasks seem effortless and enjoyable. This alignment also nurtures a profound sense of purpose—a driving force that propels individuals towards their goals, making the journey of recovery more meaningful and impactful.</w:t>
      </w:r>
    </w:p>
    <w:p w14:paraId="4B9D95F9" w14:textId="77777777" w:rsidR="0051673E" w:rsidRPr="0051673E" w:rsidRDefault="0051673E" w:rsidP="0051673E">
      <w:pPr>
        <w:numPr>
          <w:ilvl w:val="0"/>
          <w:numId w:val="4"/>
        </w:numPr>
      </w:pPr>
      <w:r w:rsidRPr="0051673E">
        <w:t>Navigating Challenges: A Beacon of Light</w:t>
      </w:r>
    </w:p>
    <w:p w14:paraId="778F4BE4" w14:textId="77777777" w:rsidR="0051673E" w:rsidRPr="0051673E" w:rsidRDefault="0051673E" w:rsidP="0051673E">
      <w:pPr>
        <w:numPr>
          <w:ilvl w:val="0"/>
          <w:numId w:val="4"/>
        </w:numPr>
      </w:pPr>
      <w:r w:rsidRPr="0051673E">
        <w:t xml:space="preserve">Life's challenges can often lead individuals astray, dampening their spirits and casting shadows over their aspirations. However, when driven by passion and fortified by purpose, individuals can weather </w:t>
      </w:r>
      <w:r w:rsidRPr="0051673E">
        <w:lastRenderedPageBreak/>
        <w:t>these storms with resilience. Passion fuels the determination to overcome adversity, and purpose provides the guiding light that keeps them on track even in the darkest of times. This resilience becomes a vital component of the recovery journey, enabling individuals to rise above setbacks and emerge stronger.</w:t>
      </w:r>
    </w:p>
    <w:p w14:paraId="4F5F733F" w14:textId="77777777" w:rsidR="0051673E" w:rsidRPr="0051673E" w:rsidRDefault="0051673E" w:rsidP="0051673E">
      <w:pPr>
        <w:numPr>
          <w:ilvl w:val="0"/>
          <w:numId w:val="4"/>
        </w:numPr>
      </w:pPr>
      <w:r w:rsidRPr="0051673E">
        <w:t>Society's Influence and True Flourishing</w:t>
      </w:r>
    </w:p>
    <w:p w14:paraId="1BD516D3" w14:textId="77777777" w:rsidR="0051673E" w:rsidRPr="0051673E" w:rsidRDefault="0051673E" w:rsidP="0051673E">
      <w:pPr>
        <w:numPr>
          <w:ilvl w:val="0"/>
          <w:numId w:val="4"/>
        </w:numPr>
      </w:pPr>
      <w:r w:rsidRPr="0051673E">
        <w:t>Society's norms and expectations can sometimes suppress individuals' true selves, leading to frustration and even self-destructive behaviors. Passion, when embraced, offers a pathway to authenticity and self-expression. It empowers individuals to reject societal pressures and embrace their unique identity. This, in turn, leads to a life of fulfillment and genuine flourishing as they channel their energies into what truly resonates with their core.</w:t>
      </w:r>
    </w:p>
    <w:p w14:paraId="58D95572" w14:textId="77777777" w:rsidR="0051673E" w:rsidRPr="0051673E" w:rsidRDefault="0051673E" w:rsidP="0051673E">
      <w:pPr>
        <w:numPr>
          <w:ilvl w:val="0"/>
          <w:numId w:val="4"/>
        </w:numPr>
      </w:pPr>
      <w:r w:rsidRPr="0051673E">
        <w:t>Conclusion</w:t>
      </w:r>
    </w:p>
    <w:p w14:paraId="24AFEA7B" w14:textId="77777777" w:rsidR="0051673E" w:rsidRPr="0051673E" w:rsidRDefault="0051673E" w:rsidP="0051673E">
      <w:pPr>
        <w:numPr>
          <w:ilvl w:val="0"/>
          <w:numId w:val="4"/>
        </w:numPr>
      </w:pPr>
      <w:r w:rsidRPr="0051673E">
        <w:t>The journey to recovery is not merely about bouncing back from challenges; it's a quest to rediscover one's essence, potential, and purpose. The story of Abraham serves as a timeless reminder of the transformation that self-discovery can bring. The recognition of motivational gifts, the alignment of passion with purpose, and the courage to live authentically all contribute to a life of dominion recovery. By tapping into their intrinsic talents and embracing their passions, individuals can navigate challenges, pursue their dreams, and ultimately emerge victorious in the journey of life. Just as Abraham found his purpose, so too can individuals today harness the power of passion to uncover their true identity and embark on a purpose-driven path to recovery and success.</w:t>
      </w:r>
    </w:p>
    <w:p w14:paraId="0BC33206" w14:textId="77777777" w:rsidR="0051673E" w:rsidRPr="0051673E" w:rsidRDefault="0051673E" w:rsidP="0051673E">
      <w:r w:rsidRPr="0051673E">
        <w:t>EXPLORATION [EVALUATION]</w:t>
      </w:r>
    </w:p>
    <w:p w14:paraId="5A62D2A4" w14:textId="77777777" w:rsidR="0051673E" w:rsidRPr="0051673E" w:rsidRDefault="0051673E" w:rsidP="0051673E">
      <w:r w:rsidRPr="0051673E">
        <w:t>​</w:t>
      </w:r>
    </w:p>
    <w:p w14:paraId="1C37BBD7" w14:textId="77777777" w:rsidR="0051673E" w:rsidRPr="0051673E" w:rsidRDefault="0051673E" w:rsidP="0051673E">
      <w:pPr>
        <w:numPr>
          <w:ilvl w:val="0"/>
          <w:numId w:val="4"/>
        </w:numPr>
      </w:pPr>
      <w:r w:rsidRPr="0051673E">
        <w:t>Exploration and Evaluation for Dominion Recovery: A Comprehensive Approach</w:t>
      </w:r>
    </w:p>
    <w:p w14:paraId="212DEDEA" w14:textId="77777777" w:rsidR="0051673E" w:rsidRPr="0051673E" w:rsidRDefault="0051673E" w:rsidP="0051673E">
      <w:pPr>
        <w:numPr>
          <w:ilvl w:val="0"/>
          <w:numId w:val="4"/>
        </w:numPr>
      </w:pPr>
      <w:r w:rsidRPr="0051673E">
        <w:t>Introduction</w:t>
      </w:r>
    </w:p>
    <w:p w14:paraId="7A0CF66E" w14:textId="77777777" w:rsidR="0051673E" w:rsidRPr="0051673E" w:rsidRDefault="0051673E" w:rsidP="0051673E">
      <w:pPr>
        <w:numPr>
          <w:ilvl w:val="0"/>
          <w:numId w:val="4"/>
        </w:numPr>
      </w:pPr>
      <w:r w:rsidRPr="0051673E">
        <w:t>Man is often described as a tripartite being, comprising the Sushi or Soul, Soma or physical body, and pneuma or spirit, which houses the resident Holy Spirit. The fall of man, as described in biblical teachings, has profoundly affected the nature of humans at all levels. Consequently, any program aimed at rescue, healing, and restoration into Dominion Recovery must address these areas of human existence comprehensively. This essay delves into the importance of exploration and evaluation, particularly focusing on the BIOPSYCHOSOCIOSPIRITUAL (BPSS) model, as an essential tool for assessing individuals seeking transformation and recovery.</w:t>
      </w:r>
    </w:p>
    <w:p w14:paraId="5E56E4A7" w14:textId="77777777" w:rsidR="0051673E" w:rsidRPr="0051673E" w:rsidRDefault="0051673E" w:rsidP="0051673E">
      <w:pPr>
        <w:numPr>
          <w:ilvl w:val="0"/>
          <w:numId w:val="4"/>
        </w:numPr>
      </w:pPr>
      <w:r w:rsidRPr="0051673E">
        <w:t>The Need for a Holistic Approach</w:t>
      </w:r>
    </w:p>
    <w:p w14:paraId="468EBCE6" w14:textId="77777777" w:rsidR="0051673E" w:rsidRPr="0051673E" w:rsidRDefault="0051673E" w:rsidP="0051673E">
      <w:pPr>
        <w:numPr>
          <w:ilvl w:val="0"/>
          <w:numId w:val="4"/>
        </w:numPr>
      </w:pPr>
      <w:r w:rsidRPr="0051673E">
        <w:t>The concept of Dominion Recovery, rooted in theological and spiritual beliefs, underscores the necessity for a holistic approach to address the multifaceted effects of the fall of man. This holistic approach acknowledges that humans are not just physical beings but encompass various dimensions that require attention. The BPSS model provides a systematic framework for understanding and assessing these dimensions.</w:t>
      </w:r>
    </w:p>
    <w:p w14:paraId="6CF1A269" w14:textId="77777777" w:rsidR="0051673E" w:rsidRPr="0051673E" w:rsidRDefault="0051673E" w:rsidP="0051673E">
      <w:pPr>
        <w:numPr>
          <w:ilvl w:val="0"/>
          <w:numId w:val="4"/>
        </w:numPr>
      </w:pPr>
      <w:r w:rsidRPr="0051673E">
        <w:lastRenderedPageBreak/>
        <w:t>Biological or Physical Assessment</w:t>
      </w:r>
    </w:p>
    <w:p w14:paraId="0CF094B4" w14:textId="77777777" w:rsidR="0051673E" w:rsidRPr="0051673E" w:rsidRDefault="0051673E" w:rsidP="0051673E">
      <w:pPr>
        <w:numPr>
          <w:ilvl w:val="0"/>
          <w:numId w:val="4"/>
        </w:numPr>
      </w:pPr>
      <w:r w:rsidRPr="0051673E">
        <w:t>Biological or physical assessments are the first step in understanding an individual's overall health and well-being. It involves examining presenting complaints, taking a detailed medical history, and conducting a physical examination. Family history is also crucial as it can shed light on hereditary traits and illnesses that may have been passed down through generations due to the consequences of sin, as mentioned in Deuteronomy 28. Moreover, some physical ailments, as believed by some, may be related to spiritual influences, and in such cases, addressing the spiritual aspect becomes essential.</w:t>
      </w:r>
    </w:p>
    <w:p w14:paraId="048568EE" w14:textId="77777777" w:rsidR="0051673E" w:rsidRPr="0051673E" w:rsidRDefault="0051673E" w:rsidP="0051673E">
      <w:pPr>
        <w:numPr>
          <w:ilvl w:val="0"/>
          <w:numId w:val="4"/>
        </w:numPr>
      </w:pPr>
      <w:r w:rsidRPr="0051673E">
        <w:t>Psychological Assessment</w:t>
      </w:r>
    </w:p>
    <w:p w14:paraId="0D171408" w14:textId="77777777" w:rsidR="0051673E" w:rsidRPr="0051673E" w:rsidRDefault="0051673E" w:rsidP="0051673E">
      <w:pPr>
        <w:numPr>
          <w:ilvl w:val="0"/>
          <w:numId w:val="4"/>
        </w:numPr>
      </w:pPr>
      <w:r w:rsidRPr="0051673E">
        <w:t>The psychological dimension of a person's life plays a significant role in their overall well-being. Psychological assessments delve into emotional and psychological issues, including depression, anxiety, bipolar disorders, and other mental health conditions. These assessments are crucial in identifying the root causes of emotional distress and any potential links to occultic practices or traumatic experiences related to the fall of man. Addressing these psychological issues is integral to achieving Dominion Recovery.</w:t>
      </w:r>
    </w:p>
    <w:p w14:paraId="496838C5" w14:textId="77777777" w:rsidR="0051673E" w:rsidRPr="0051673E" w:rsidRDefault="0051673E" w:rsidP="0051673E">
      <w:pPr>
        <w:numPr>
          <w:ilvl w:val="0"/>
          <w:numId w:val="4"/>
        </w:numPr>
      </w:pPr>
      <w:r w:rsidRPr="0051673E">
        <w:t>Social Assessment</w:t>
      </w:r>
    </w:p>
    <w:p w14:paraId="3E56AA71" w14:textId="77777777" w:rsidR="0051673E" w:rsidRPr="0051673E" w:rsidRDefault="0051673E" w:rsidP="0051673E">
      <w:pPr>
        <w:numPr>
          <w:ilvl w:val="0"/>
          <w:numId w:val="4"/>
        </w:numPr>
      </w:pPr>
      <w:r w:rsidRPr="0051673E">
        <w:t>The social dimension encompasses an individual's relationships, family dynamics, and societal influences. Dysfunctional families, marital strife, infertility, habitual divorces, and traditions tied to devil worship are all social issues that can impact a person's well-being. A comprehensive assessment should explore these aspects to understand how they may have contributed to an individual's struggles. Addressing these social issues is vital for restoring wholeness and dominion over one's life.</w:t>
      </w:r>
    </w:p>
    <w:p w14:paraId="1DD598D4" w14:textId="77777777" w:rsidR="0051673E" w:rsidRPr="0051673E" w:rsidRDefault="0051673E" w:rsidP="0051673E">
      <w:pPr>
        <w:numPr>
          <w:ilvl w:val="0"/>
          <w:numId w:val="4"/>
        </w:numPr>
      </w:pPr>
      <w:r w:rsidRPr="0051673E">
        <w:t>Spiritual Assessment</w:t>
      </w:r>
    </w:p>
    <w:p w14:paraId="2654C672" w14:textId="77777777" w:rsidR="0051673E" w:rsidRPr="0051673E" w:rsidRDefault="0051673E" w:rsidP="0051673E">
      <w:pPr>
        <w:numPr>
          <w:ilvl w:val="0"/>
          <w:numId w:val="4"/>
        </w:numPr>
      </w:pPr>
      <w:r w:rsidRPr="0051673E">
        <w:t xml:space="preserve">The spiritual dimension is central to Dominion Recovery, as it involves an individual's relationship with the divine and potential involvement with occultic practices. The FICO tool, developed by Christiana </w:t>
      </w:r>
      <w:proofErr w:type="spellStart"/>
      <w:r w:rsidRPr="0051673E">
        <w:t>Puchalsky</w:t>
      </w:r>
      <w:proofErr w:type="spellEnd"/>
      <w:r w:rsidRPr="0051673E">
        <w:t xml:space="preserve"> of the George Washington Center for Spirituality and Health in the USA, offers a structured approach to assess a person's spiritual history and beliefs. It is essential to uncover any connections to occultic societies, devil worship, or spiritual influences that may have contributed to a person's state of spiritual disarray.</w:t>
      </w:r>
    </w:p>
    <w:p w14:paraId="1D4DDD8E" w14:textId="77777777" w:rsidR="0051673E" w:rsidRPr="0051673E" w:rsidRDefault="0051673E" w:rsidP="0051673E">
      <w:pPr>
        <w:numPr>
          <w:ilvl w:val="0"/>
          <w:numId w:val="4"/>
        </w:numPr>
      </w:pPr>
      <w:r w:rsidRPr="0051673E">
        <w:t>Conclusion</w:t>
      </w:r>
    </w:p>
    <w:p w14:paraId="4F3957C4" w14:textId="77777777" w:rsidR="0051673E" w:rsidRPr="0051673E" w:rsidRDefault="0051673E" w:rsidP="0051673E">
      <w:pPr>
        <w:numPr>
          <w:ilvl w:val="0"/>
          <w:numId w:val="4"/>
        </w:numPr>
      </w:pPr>
      <w:r w:rsidRPr="0051673E">
        <w:t>In conclusion, Dominion Recovery is a holistic journey that encompasses the biological, psychological, social, and spiritual dimensions of human existence. To effectively guide individuals towards complete healing and restoration, exploration and evaluation within these areas are imperative. The BPSS model provides a comprehensive framework for conducting assessments that consider all aspects of an individual's life. By addressing these dimensions in a systematic and compassionate manner, those seeking Dominion Recovery can achieve wholeness and freedom from spiritual bondage, ultimately regaining control over their lives.</w:t>
      </w:r>
    </w:p>
    <w:p w14:paraId="65E8E978" w14:textId="77777777" w:rsidR="0051673E" w:rsidRPr="0051673E" w:rsidRDefault="0051673E" w:rsidP="0051673E">
      <w:r w:rsidRPr="0051673E">
        <w:t>read font, with tall and narrow letters, that works well on almost every site.</w:t>
      </w:r>
    </w:p>
    <w:p w14:paraId="335196AF" w14:textId="77777777" w:rsidR="0051673E" w:rsidRPr="0051673E" w:rsidRDefault="0051673E" w:rsidP="0051673E">
      <w:r w:rsidRPr="0051673E">
        <w:t>FORGIVENESS</w:t>
      </w:r>
    </w:p>
    <w:p w14:paraId="5C0E753D" w14:textId="77777777" w:rsidR="0051673E" w:rsidRPr="0051673E" w:rsidRDefault="0051673E" w:rsidP="0051673E">
      <w:pPr>
        <w:numPr>
          <w:ilvl w:val="0"/>
          <w:numId w:val="4"/>
        </w:numPr>
      </w:pPr>
      <w:r w:rsidRPr="0051673E">
        <w:lastRenderedPageBreak/>
        <w:t> Forgiveness, an Instrument of Dominion Recovery</w:t>
      </w:r>
    </w:p>
    <w:p w14:paraId="31B491CF" w14:textId="77777777" w:rsidR="0051673E" w:rsidRPr="0051673E" w:rsidRDefault="0051673E" w:rsidP="0051673E">
      <w:pPr>
        <w:numPr>
          <w:ilvl w:val="0"/>
          <w:numId w:val="4"/>
        </w:numPr>
      </w:pPr>
      <w:r w:rsidRPr="0051673E">
        <w:t>Introduction</w:t>
      </w:r>
    </w:p>
    <w:p w14:paraId="774A7435" w14:textId="77777777" w:rsidR="0051673E" w:rsidRPr="0051673E" w:rsidRDefault="0051673E" w:rsidP="0051673E">
      <w:pPr>
        <w:numPr>
          <w:ilvl w:val="0"/>
          <w:numId w:val="4"/>
        </w:numPr>
      </w:pPr>
      <w:r w:rsidRPr="0051673E">
        <w:t>Forgiveness is a powerful and transformative concept that holds immense importance in the journey of humanity towards regaining dominion over their lives and relationships. The act of forgiving is not just a moral or ethical imperative; it is a vital tool for personal and communal healing and restoration. This essay explores the significance of forgiveness in the context of reclaiming dominion, emphasizing its role in releasing individuals from the chains of grudges and hatred, its therapeutic benefits, and the complex nature of forgiveness as it pertains to relationships.</w:t>
      </w:r>
    </w:p>
    <w:p w14:paraId="7E59166D" w14:textId="77777777" w:rsidR="0051673E" w:rsidRPr="0051673E" w:rsidRDefault="0051673E" w:rsidP="0051673E">
      <w:pPr>
        <w:numPr>
          <w:ilvl w:val="0"/>
          <w:numId w:val="6"/>
        </w:numPr>
      </w:pPr>
      <w:r w:rsidRPr="0051673E">
        <w:t>Forgiveness as a Path to Dominion Recovery</w:t>
      </w:r>
    </w:p>
    <w:p w14:paraId="3ABE597F" w14:textId="77777777" w:rsidR="0051673E" w:rsidRPr="0051673E" w:rsidRDefault="0051673E" w:rsidP="0051673E">
      <w:pPr>
        <w:numPr>
          <w:ilvl w:val="0"/>
          <w:numId w:val="4"/>
        </w:numPr>
      </w:pPr>
      <w:r w:rsidRPr="0051673E">
        <w:t>To understand the importance of forgiveness in the pursuit of dominion recovery, it is essential to recognize that harboring grudges and hatred against others is akin to giving the devil authority to wreak havoc in one's life. In the Bible, it is stated that "he who hates his brother is a murderer." This profound statement highlights the destructive nature of holding onto animosity and unforgiveness. It suggests that by refusing to forgive, individuals inadvertently contribute to their own spiritual and emotional demise.</w:t>
      </w:r>
    </w:p>
    <w:p w14:paraId="337C2764" w14:textId="77777777" w:rsidR="0051673E" w:rsidRPr="0051673E" w:rsidRDefault="0051673E" w:rsidP="0051673E">
      <w:pPr>
        <w:numPr>
          <w:ilvl w:val="0"/>
          <w:numId w:val="4"/>
        </w:numPr>
      </w:pPr>
      <w:r w:rsidRPr="0051673E">
        <w:t>Forgiveness, on the other hand, offers a path to liberation. It frees the heart and mind from the burdens of resentment and allows individuals to move forward in their journey towards dominion. It is a conscious choice to release the power that others may have over us and take control of our emotional well-being.</w:t>
      </w:r>
    </w:p>
    <w:p w14:paraId="3D000164" w14:textId="77777777" w:rsidR="0051673E" w:rsidRPr="0051673E" w:rsidRDefault="0051673E" w:rsidP="0051673E">
      <w:pPr>
        <w:numPr>
          <w:ilvl w:val="0"/>
          <w:numId w:val="7"/>
        </w:numPr>
      </w:pPr>
      <w:r w:rsidRPr="0051673E">
        <w:t>The Therapeutic Power of Forgiveness</w:t>
      </w:r>
    </w:p>
    <w:p w14:paraId="44423FE8" w14:textId="77777777" w:rsidR="0051673E" w:rsidRPr="0051673E" w:rsidRDefault="0051673E" w:rsidP="0051673E">
      <w:pPr>
        <w:numPr>
          <w:ilvl w:val="0"/>
          <w:numId w:val="4"/>
        </w:numPr>
      </w:pPr>
      <w:r w:rsidRPr="0051673E">
        <w:t>Forgiveness therapy, among various therapeutic approaches, underscores the remarkable healing potential of forgiveness. This form of therapy helps individuals confront and resolve deep-seated anger, resentment, and emotional wounds. The Bible recognizes the importance of addressing anger, cautioning against letting the sun set over one's anger. In this context, forgiveness becomes a means of managing anger constructively.</w:t>
      </w:r>
    </w:p>
    <w:p w14:paraId="3C9A744F" w14:textId="77777777" w:rsidR="0051673E" w:rsidRPr="0051673E" w:rsidRDefault="0051673E" w:rsidP="0051673E">
      <w:pPr>
        <w:numPr>
          <w:ilvl w:val="0"/>
          <w:numId w:val="4"/>
        </w:numPr>
      </w:pPr>
      <w:r w:rsidRPr="0051673E">
        <w:t>The interplay between anger management and forgiveness is evident. Those who cannot forgive others often struggle to channel their anger and may harbor intense hatred. Unforgiveness can lead to chronic stress and, over time, contribute to various physical and mental health issues. In contrast, forgiveness offers a release valve for anger, paving the way for emotional healing and improved overall well-being.</w:t>
      </w:r>
    </w:p>
    <w:p w14:paraId="0C6CCA0D" w14:textId="77777777" w:rsidR="0051673E" w:rsidRPr="0051673E" w:rsidRDefault="0051673E" w:rsidP="0051673E">
      <w:pPr>
        <w:numPr>
          <w:ilvl w:val="0"/>
          <w:numId w:val="8"/>
        </w:numPr>
      </w:pPr>
      <w:r w:rsidRPr="0051673E">
        <w:t>The Biblical Mandate for Forgiveness</w:t>
      </w:r>
    </w:p>
    <w:p w14:paraId="449015E9" w14:textId="77777777" w:rsidR="0051673E" w:rsidRPr="0051673E" w:rsidRDefault="0051673E" w:rsidP="0051673E">
      <w:pPr>
        <w:numPr>
          <w:ilvl w:val="0"/>
          <w:numId w:val="4"/>
        </w:numPr>
      </w:pPr>
      <w:r w:rsidRPr="0051673E">
        <w:t>The Bible offers clear guidance on forgiveness, emphasizing its central role in human relationships. It commands believers to forgive, not just once but repeatedly. The famous instruction of "seventy-seven times seven" (Matthew 18:22) underscores the limitless nature of forgiveness. This commandment acknowledges the imperfection of humanity and the need for continuous forgiveness in our interactions with others.</w:t>
      </w:r>
    </w:p>
    <w:p w14:paraId="66A56688" w14:textId="77777777" w:rsidR="0051673E" w:rsidRPr="0051673E" w:rsidRDefault="0051673E" w:rsidP="0051673E">
      <w:pPr>
        <w:numPr>
          <w:ilvl w:val="0"/>
          <w:numId w:val="9"/>
        </w:numPr>
      </w:pPr>
      <w:r w:rsidRPr="0051673E">
        <w:t>Forgiveness and Relationships</w:t>
      </w:r>
    </w:p>
    <w:p w14:paraId="725B55E8" w14:textId="77777777" w:rsidR="0051673E" w:rsidRPr="0051673E" w:rsidRDefault="0051673E" w:rsidP="0051673E">
      <w:pPr>
        <w:numPr>
          <w:ilvl w:val="0"/>
          <w:numId w:val="4"/>
        </w:numPr>
      </w:pPr>
      <w:r w:rsidRPr="0051673E">
        <w:lastRenderedPageBreak/>
        <w:t>While forgiveness is a powerful tool for healing and recovery, it does not always demand the continuation of a relationship with those who have caused harm. Forgiveness and reconciliation are distinct concepts. Forgiveness allows individuals to let go of resentment and anger, but it does not necessarily mean reestablishing a relationship with the wrongdoer. In some cases, maintaining distance from those who have hurt us is necessary for personal well-being.</w:t>
      </w:r>
    </w:p>
    <w:p w14:paraId="34FB91B4" w14:textId="77777777" w:rsidR="0051673E" w:rsidRPr="0051673E" w:rsidRDefault="0051673E" w:rsidP="0051673E">
      <w:pPr>
        <w:numPr>
          <w:ilvl w:val="0"/>
          <w:numId w:val="4"/>
        </w:numPr>
      </w:pPr>
      <w:r w:rsidRPr="0051673E">
        <w:t>Conclusion</w:t>
      </w:r>
    </w:p>
    <w:p w14:paraId="321179F0" w14:textId="77777777" w:rsidR="0051673E" w:rsidRPr="0051673E" w:rsidRDefault="0051673E" w:rsidP="0051673E">
      <w:pPr>
        <w:numPr>
          <w:ilvl w:val="0"/>
          <w:numId w:val="4"/>
        </w:numPr>
      </w:pPr>
      <w:r w:rsidRPr="0051673E">
        <w:t>In the pursuit of dominion recovery, forgiveness emerges as a crucial instrument for healing and growth. It liberates individuals from the destructive forces of grudges and hatred, offering a path towards emotional and spiritual renewal. Forgiveness therapy recognizes its therapeutic benefits, especially in managing anger and reducing stress. The Bible's commandment to forgive repeatedly underscores its significance in human relationships. Moreover, it is important to recognize that forgiveness does not always entail the continuation of a relationship with those who have caused harm.</w:t>
      </w:r>
    </w:p>
    <w:p w14:paraId="637FB3F8" w14:textId="77777777" w:rsidR="0051673E" w:rsidRPr="0051673E" w:rsidRDefault="0051673E" w:rsidP="0051673E">
      <w:pPr>
        <w:numPr>
          <w:ilvl w:val="0"/>
          <w:numId w:val="4"/>
        </w:numPr>
      </w:pPr>
      <w:r w:rsidRPr="0051673E">
        <w:t>In a world fraught with conflicts and hurtful actions, forgiveness remains a beacon of hope, guiding individuals towards the reclamation of dominion over their lives and their capacity to cultivate lasting, healthy relationships. Through forgiveness, we can transcend the limitations of our past and embrace a future filled with compassion, healing, and growth.</w:t>
      </w:r>
    </w:p>
    <w:p w14:paraId="35280B62" w14:textId="135D4B44" w:rsidR="0051673E" w:rsidRPr="0051673E" w:rsidRDefault="0051673E" w:rsidP="0051673E">
      <w:r w:rsidRPr="0051673E">
        <w:lastRenderedPageBreak/>
        <mc:AlternateContent>
          <mc:Choice Requires="wps">
            <w:drawing>
              <wp:inline distT="0" distB="0" distL="0" distR="0" wp14:anchorId="648EAAA4" wp14:editId="640AF4C6">
                <wp:extent cx="3486150" cy="4638675"/>
                <wp:effectExtent l="0" t="0" r="0" b="0"/>
                <wp:docPr id="9" name="Rectangle 9" descr="411682800_7244357518958004_7978971598442979273_n (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86150" cy="463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4C965" id="Rectangle 9" o:spid="_x0000_s1026" alt="411682800_7244357518958004_7978971598442979273_n (1).webp" style="width:274.5pt;height:3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" filled="f" stroked="f">
                <o:lock v:ext="edit" aspectratio="t"/>
                <w10:anchorlock/>
              </v:rect>
            </w:pict>
          </mc:Fallback>
        </mc:AlternateContent>
      </w:r>
    </w:p>
    <w:p w14:paraId="5C4983B8" w14:textId="77777777" w:rsidR="0051673E" w:rsidRPr="0051673E" w:rsidRDefault="0051673E" w:rsidP="0051673E">
      <w:r w:rsidRPr="0051673E">
        <w:t>GUIDANCE </w:t>
      </w:r>
    </w:p>
    <w:p w14:paraId="0B4F10E0" w14:textId="77777777" w:rsidR="0051673E" w:rsidRPr="0051673E" w:rsidRDefault="0051673E" w:rsidP="0051673E">
      <w:pPr>
        <w:numPr>
          <w:ilvl w:val="0"/>
          <w:numId w:val="4"/>
        </w:numPr>
      </w:pPr>
      <w:r w:rsidRPr="0051673E">
        <w:t>Divine guidance plays a crucial role in our lives, especially during times of recovery and transformation. Let’s explore how God guides people through various means:</w:t>
      </w:r>
    </w:p>
    <w:p w14:paraId="73470B7B" w14:textId="77777777" w:rsidR="0051673E" w:rsidRPr="0051673E" w:rsidRDefault="0051673E" w:rsidP="0051673E">
      <w:pPr>
        <w:numPr>
          <w:ilvl w:val="0"/>
          <w:numId w:val="10"/>
        </w:numPr>
      </w:pPr>
      <w:r w:rsidRPr="0051673E">
        <w:t>Dreams and Visions:</w:t>
      </w:r>
    </w:p>
    <w:p w14:paraId="07907109" w14:textId="77777777" w:rsidR="0051673E" w:rsidRPr="0051673E" w:rsidRDefault="0051673E" w:rsidP="0051673E">
      <w:pPr>
        <w:numPr>
          <w:ilvl w:val="1"/>
          <w:numId w:val="10"/>
        </w:numPr>
      </w:pPr>
      <w:r w:rsidRPr="0051673E">
        <w:t>Throughout the Bible, God communicated with individuals through dreams and visions. </w:t>
      </w:r>
      <w:hyperlink r:id="rId22" w:tgtFrame="_blank" w:history="1">
        <w:r w:rsidRPr="0051673E">
          <w:rPr>
            <w:rStyle w:val="Hyperlink"/>
          </w:rPr>
          <w:t>These experiences provided direction, comfort, and insight into the future</w:t>
        </w:r>
      </w:hyperlink>
      <w:hyperlink r:id="rId23" w:tgtFrame="_blank" w:history="1">
        <w:r w:rsidRPr="0051673E">
          <w:rPr>
            <w:rStyle w:val="Hyperlink"/>
          </w:rPr>
          <w:t>1</w:t>
        </w:r>
      </w:hyperlink>
      <w:r w:rsidRPr="0051673E">
        <w:t>.</w:t>
      </w:r>
    </w:p>
    <w:p w14:paraId="4B4D29C8" w14:textId="77777777" w:rsidR="0051673E" w:rsidRPr="0051673E" w:rsidRDefault="0051673E" w:rsidP="0051673E">
      <w:pPr>
        <w:numPr>
          <w:ilvl w:val="1"/>
          <w:numId w:val="10"/>
        </w:numPr>
      </w:pPr>
      <w:r w:rsidRPr="0051673E">
        <w:t>While we may not experience visions in the same way today, seeking God’s guidance through prayer, reading His Word, and listening to the Holy Spirit remains essential.</w:t>
      </w:r>
    </w:p>
    <w:p w14:paraId="6A48AA61" w14:textId="77777777" w:rsidR="0051673E" w:rsidRPr="0051673E" w:rsidRDefault="0051673E" w:rsidP="0051673E">
      <w:pPr>
        <w:numPr>
          <w:ilvl w:val="0"/>
          <w:numId w:val="10"/>
        </w:numPr>
      </w:pPr>
      <w:r w:rsidRPr="0051673E">
        <w:t>Prophecy:</w:t>
      </w:r>
    </w:p>
    <w:p w14:paraId="00BD4B72" w14:textId="77777777" w:rsidR="0051673E" w:rsidRPr="0051673E" w:rsidRDefault="0051673E" w:rsidP="0051673E">
      <w:pPr>
        <w:numPr>
          <w:ilvl w:val="1"/>
          <w:numId w:val="10"/>
        </w:numPr>
      </w:pPr>
      <w:r w:rsidRPr="0051673E">
        <w:t>Prophecy involves receiving messages from God through inspired individuals. Prophets deliver these messages, often providing guidance, warnings, or encouragement.</w:t>
      </w:r>
    </w:p>
    <w:p w14:paraId="7903FFB8" w14:textId="77777777" w:rsidR="0051673E" w:rsidRPr="0051673E" w:rsidRDefault="0051673E" w:rsidP="0051673E">
      <w:pPr>
        <w:numPr>
          <w:ilvl w:val="1"/>
          <w:numId w:val="10"/>
        </w:numPr>
      </w:pPr>
      <w:r w:rsidRPr="0051673E">
        <w:lastRenderedPageBreak/>
        <w:t>Acts 13:1-3 recounts how the Holy Spirit instructed a group of leaders to separate Barnabas and Saul for a specific work. </w:t>
      </w:r>
      <w:hyperlink r:id="rId24" w:tgtFrame="_blank" w:history="1">
        <w:r w:rsidRPr="0051673E">
          <w:rPr>
            <w:rStyle w:val="Hyperlink"/>
          </w:rPr>
          <w:t>Their collective witness confirmed the guidance received</w:t>
        </w:r>
      </w:hyperlink>
      <w:hyperlink r:id="rId25" w:tgtFrame="_blank" w:history="1">
        <w:r w:rsidRPr="0051673E">
          <w:rPr>
            <w:rStyle w:val="Hyperlink"/>
          </w:rPr>
          <w:t>2</w:t>
        </w:r>
      </w:hyperlink>
      <w:r w:rsidRPr="0051673E">
        <w:t>.</w:t>
      </w:r>
    </w:p>
    <w:p w14:paraId="29763599" w14:textId="77777777" w:rsidR="0051673E" w:rsidRPr="0051673E" w:rsidRDefault="0051673E" w:rsidP="0051673E">
      <w:pPr>
        <w:numPr>
          <w:ilvl w:val="0"/>
          <w:numId w:val="10"/>
        </w:numPr>
      </w:pPr>
      <w:r w:rsidRPr="0051673E">
        <w:t>Circumstances:</w:t>
      </w:r>
    </w:p>
    <w:p w14:paraId="36F3086C" w14:textId="77777777" w:rsidR="0051673E" w:rsidRPr="0051673E" w:rsidRDefault="0051673E" w:rsidP="0051673E">
      <w:pPr>
        <w:numPr>
          <w:ilvl w:val="1"/>
          <w:numId w:val="10"/>
        </w:numPr>
      </w:pPr>
      <w:r w:rsidRPr="0051673E">
        <w:t>God can guide us through circumstances. Acts 16:6-10 tells us that the Holy Spirit forbade Paul and his companions from preaching in certain regions. </w:t>
      </w:r>
      <w:hyperlink r:id="rId26" w:tgtFrame="_blank" w:history="1">
        <w:r w:rsidRPr="0051673E">
          <w:rPr>
            <w:rStyle w:val="Hyperlink"/>
          </w:rPr>
          <w:t>Their obedience to this guidance led them to the right places</w:t>
        </w:r>
      </w:hyperlink>
      <w:hyperlink r:id="rId27" w:tgtFrame="_blank" w:history="1">
        <w:r w:rsidRPr="0051673E">
          <w:rPr>
            <w:rStyle w:val="Hyperlink"/>
          </w:rPr>
          <w:t>2</w:t>
        </w:r>
      </w:hyperlink>
      <w:r w:rsidRPr="0051673E">
        <w:t>.</w:t>
      </w:r>
    </w:p>
    <w:p w14:paraId="2496E8E9" w14:textId="77777777" w:rsidR="0051673E" w:rsidRPr="0051673E" w:rsidRDefault="0051673E" w:rsidP="0051673E">
      <w:pPr>
        <w:numPr>
          <w:ilvl w:val="0"/>
          <w:numId w:val="10"/>
        </w:numPr>
      </w:pPr>
      <w:r w:rsidRPr="0051673E">
        <w:t>Preaching from the Pulpit:</w:t>
      </w:r>
    </w:p>
    <w:p w14:paraId="4C71E5AC" w14:textId="77777777" w:rsidR="0051673E" w:rsidRPr="0051673E" w:rsidRDefault="0051673E" w:rsidP="0051673E">
      <w:pPr>
        <w:numPr>
          <w:ilvl w:val="1"/>
          <w:numId w:val="10"/>
        </w:numPr>
      </w:pPr>
      <w:r w:rsidRPr="0051673E">
        <w:t>God can use sermons and teachings to guide us. The Word preached can bring clarity, conviction, and direction.</w:t>
      </w:r>
    </w:p>
    <w:p w14:paraId="4884C5B6" w14:textId="77777777" w:rsidR="0051673E" w:rsidRPr="0051673E" w:rsidRDefault="0051673E" w:rsidP="0051673E">
      <w:pPr>
        <w:numPr>
          <w:ilvl w:val="0"/>
          <w:numId w:val="10"/>
        </w:numPr>
      </w:pPr>
      <w:r w:rsidRPr="0051673E">
        <w:t>Still Small Voice of the Holy Spirit:</w:t>
      </w:r>
    </w:p>
    <w:p w14:paraId="28A1A2DF" w14:textId="77777777" w:rsidR="0051673E" w:rsidRPr="0051673E" w:rsidRDefault="0051673E" w:rsidP="0051673E">
      <w:pPr>
        <w:numPr>
          <w:ilvl w:val="1"/>
          <w:numId w:val="10"/>
        </w:numPr>
      </w:pPr>
      <w:r w:rsidRPr="0051673E">
        <w:t>The inner voice of the Holy Spirit speaks to our hearts. It may be a gentle prompting, a knowing, or a stirring within us.</w:t>
      </w:r>
    </w:p>
    <w:p w14:paraId="5BF210FD" w14:textId="77777777" w:rsidR="0051673E" w:rsidRPr="0051673E" w:rsidRDefault="0051673E" w:rsidP="0051673E">
      <w:pPr>
        <w:numPr>
          <w:ilvl w:val="1"/>
          <w:numId w:val="10"/>
        </w:numPr>
      </w:pPr>
      <w:r w:rsidRPr="0051673E">
        <w:t>Pay attention to that still small voice—it often carries divine guidance.</w:t>
      </w:r>
    </w:p>
    <w:p w14:paraId="70829ACA" w14:textId="77777777" w:rsidR="0051673E" w:rsidRPr="0051673E" w:rsidRDefault="0051673E" w:rsidP="0051673E">
      <w:pPr>
        <w:numPr>
          <w:ilvl w:val="0"/>
          <w:numId w:val="10"/>
        </w:numPr>
      </w:pPr>
      <w:r w:rsidRPr="0051673E">
        <w:t>God’s Word (Scriptures):</w:t>
      </w:r>
    </w:p>
    <w:p w14:paraId="5D793244" w14:textId="77777777" w:rsidR="0051673E" w:rsidRPr="0051673E" w:rsidRDefault="0051673E" w:rsidP="0051673E">
      <w:pPr>
        <w:numPr>
          <w:ilvl w:val="1"/>
          <w:numId w:val="10"/>
        </w:numPr>
      </w:pPr>
      <w:r w:rsidRPr="0051673E">
        <w:t>The Bible contains God’s instructions for our lives. Regular study and meditation on Scripture provide guidance and wisdom.</w:t>
      </w:r>
    </w:p>
    <w:p w14:paraId="0D8A3059" w14:textId="77777777" w:rsidR="0051673E" w:rsidRPr="0051673E" w:rsidRDefault="0051673E" w:rsidP="0051673E">
      <w:pPr>
        <w:numPr>
          <w:ilvl w:val="0"/>
          <w:numId w:val="10"/>
        </w:numPr>
      </w:pPr>
      <w:r w:rsidRPr="0051673E">
        <w:t>Prayers:</w:t>
      </w:r>
    </w:p>
    <w:p w14:paraId="096D916A" w14:textId="77777777" w:rsidR="0051673E" w:rsidRPr="0051673E" w:rsidRDefault="0051673E" w:rsidP="0051673E">
      <w:pPr>
        <w:numPr>
          <w:ilvl w:val="1"/>
          <w:numId w:val="10"/>
        </w:numPr>
      </w:pPr>
      <w:r w:rsidRPr="0051673E">
        <w:t>Seeking God’s guidance through prayer is essential. Fasting can also enhance our spiritual sensitivity.</w:t>
      </w:r>
    </w:p>
    <w:p w14:paraId="4B704322" w14:textId="77777777" w:rsidR="0051673E" w:rsidRPr="0051673E" w:rsidRDefault="0051673E" w:rsidP="0051673E">
      <w:pPr>
        <w:numPr>
          <w:ilvl w:val="0"/>
          <w:numId w:val="4"/>
        </w:numPr>
      </w:pPr>
      <w:r w:rsidRPr="0051673E">
        <w:t>Remember that divine guidance is a partnership. As we seek God’s direction, He responds through various channels. Trust in His leading, and may your journey toward dominion recovery be guided by His grace and wisdom.</w:t>
      </w:r>
    </w:p>
    <w:p w14:paraId="2CCC4EF6" w14:textId="77777777" w:rsidR="0051673E" w:rsidRPr="0051673E" w:rsidRDefault="0051673E" w:rsidP="0051673E">
      <w:r w:rsidRPr="0051673E">
        <w:t>HEALING </w:t>
      </w:r>
    </w:p>
    <w:p w14:paraId="34FE0484" w14:textId="77777777" w:rsidR="0051673E" w:rsidRPr="0051673E" w:rsidRDefault="0051673E" w:rsidP="0051673E">
      <w:pPr>
        <w:numPr>
          <w:ilvl w:val="0"/>
          <w:numId w:val="4"/>
        </w:numPr>
      </w:pPr>
      <w:r w:rsidRPr="0051673E">
        <w:t>Title: The Healing Phase of Dominion Recovery: Exploring Spirituality and Health in the Biblical Context</w:t>
      </w:r>
    </w:p>
    <w:p w14:paraId="10000AEE" w14:textId="77777777" w:rsidR="0051673E" w:rsidRPr="0051673E" w:rsidRDefault="0051673E" w:rsidP="0051673E">
      <w:pPr>
        <w:numPr>
          <w:ilvl w:val="0"/>
          <w:numId w:val="4"/>
        </w:numPr>
      </w:pPr>
      <w:r w:rsidRPr="0051673E">
        <w:t>Introduction</w:t>
      </w:r>
    </w:p>
    <w:p w14:paraId="6CB0112B" w14:textId="77777777" w:rsidR="0051673E" w:rsidRPr="0051673E" w:rsidRDefault="0051673E" w:rsidP="0051673E">
      <w:pPr>
        <w:numPr>
          <w:ilvl w:val="0"/>
          <w:numId w:val="4"/>
        </w:numPr>
      </w:pPr>
      <w:r w:rsidRPr="0051673E">
        <w:t xml:space="preserve">Dominion Recovery is a multifaceted journey towards wholeness and healing, emphasizing spiritual and emotional recovery after experiencing trauma or addiction. Following the Rescue phase, which is primarily focused on removing individuals from harmful situations, the Healing phase becomes essential in facilitating true transformation and recovery. The Healing phase of Dominion Recovery is composed of six core principles: Discovery, Evaluation (Exploration), Forgiveness, Guidance, Healing, and Inventory. In this essay, we will delve into the intricacies of the Healing phase, with a particular focus on the 'H' principle, which emphasizes the role of healing in both the Old and New Testaments of </w:t>
      </w:r>
      <w:r w:rsidRPr="0051673E">
        <w:lastRenderedPageBreak/>
        <w:t>the Bible. By doing so, we will gain a comprehensive understanding of the relationship between spirituality and health in the Biblical context.</w:t>
      </w:r>
    </w:p>
    <w:p w14:paraId="398F8E1D" w14:textId="77777777" w:rsidR="0051673E" w:rsidRPr="0051673E" w:rsidRDefault="0051673E" w:rsidP="0051673E">
      <w:pPr>
        <w:numPr>
          <w:ilvl w:val="0"/>
          <w:numId w:val="4"/>
        </w:numPr>
      </w:pPr>
      <w:r w:rsidRPr="0051673E">
        <w:t>The Six Principles of the Healing Phase</w:t>
      </w:r>
    </w:p>
    <w:p w14:paraId="534BD32A" w14:textId="77777777" w:rsidR="0051673E" w:rsidRPr="0051673E" w:rsidRDefault="0051673E" w:rsidP="0051673E">
      <w:pPr>
        <w:numPr>
          <w:ilvl w:val="0"/>
          <w:numId w:val="11"/>
        </w:numPr>
      </w:pPr>
      <w:r w:rsidRPr="0051673E">
        <w:t>Discovery: This initial stage involves uncovering one's innermost thoughts, emotions, and experiences. It encourages individuals to delve deep into their past traumas and addictions to understand their origins fully.</w:t>
      </w:r>
    </w:p>
    <w:p w14:paraId="1EF0C9ED" w14:textId="77777777" w:rsidR="0051673E" w:rsidRPr="0051673E" w:rsidRDefault="0051673E" w:rsidP="0051673E">
      <w:pPr>
        <w:numPr>
          <w:ilvl w:val="0"/>
          <w:numId w:val="4"/>
        </w:numPr>
      </w:pPr>
      <w:r w:rsidRPr="0051673E">
        <w:t>Evaluation (Exploration): Once the underlying issues have been unearthed, individuals are encouraged to explore and evaluate them further. This includes examining how these issues have impacted their lives and relationships.</w:t>
      </w:r>
    </w:p>
    <w:p w14:paraId="167F5082" w14:textId="77777777" w:rsidR="0051673E" w:rsidRPr="0051673E" w:rsidRDefault="0051673E" w:rsidP="0051673E">
      <w:pPr>
        <w:numPr>
          <w:ilvl w:val="0"/>
          <w:numId w:val="4"/>
        </w:numPr>
      </w:pPr>
      <w:r w:rsidRPr="0051673E">
        <w:t>Forgiveness: Forgiveness is a powerful tool in the Healing phase. It involves forgiving oneself and others for past wrongs and transgressions. This process can be transformative, releasing individuals from the burdens of resentment and guilt.</w:t>
      </w:r>
    </w:p>
    <w:p w14:paraId="2D4042AD" w14:textId="77777777" w:rsidR="0051673E" w:rsidRPr="0051673E" w:rsidRDefault="0051673E" w:rsidP="0051673E">
      <w:pPr>
        <w:numPr>
          <w:ilvl w:val="0"/>
          <w:numId w:val="4"/>
        </w:numPr>
      </w:pPr>
      <w:r w:rsidRPr="0051673E">
        <w:t>Guidance: Seeking guidance from mentors, support groups, or spiritual leaders can provide invaluable support during the Healing phase. This guidance can help individuals navigate the complexities of their recovery journey.</w:t>
      </w:r>
    </w:p>
    <w:p w14:paraId="154AAA36" w14:textId="77777777" w:rsidR="0051673E" w:rsidRPr="0051673E" w:rsidRDefault="0051673E" w:rsidP="0051673E">
      <w:pPr>
        <w:numPr>
          <w:ilvl w:val="0"/>
          <w:numId w:val="4"/>
        </w:numPr>
      </w:pPr>
      <w:r w:rsidRPr="0051673E">
        <w:t>Healing: The 'H' principle of Healing is central to the Dominion Recovery process. It is within this principle that the connection between spirituality and health in the Biblical context is most pronounced. Healing in both the Old and New Testaments of the Bible serves as a profound metaphor for spiritual and physical well-being.</w:t>
      </w:r>
    </w:p>
    <w:p w14:paraId="6C709868" w14:textId="77777777" w:rsidR="0051673E" w:rsidRPr="0051673E" w:rsidRDefault="0051673E" w:rsidP="0051673E">
      <w:pPr>
        <w:numPr>
          <w:ilvl w:val="0"/>
          <w:numId w:val="4"/>
        </w:numPr>
      </w:pPr>
      <w:r w:rsidRPr="0051673E">
        <w:t>Inventory: Taking inventory of one's life and progress is a crucial aspect of the Healing phase. It involves reflecting on the changes made and assessing how far one has come in their recovery journey.</w:t>
      </w:r>
    </w:p>
    <w:p w14:paraId="3693AFDD" w14:textId="77777777" w:rsidR="0051673E" w:rsidRPr="0051673E" w:rsidRDefault="0051673E" w:rsidP="0051673E">
      <w:pPr>
        <w:numPr>
          <w:ilvl w:val="0"/>
          <w:numId w:val="4"/>
        </w:numPr>
      </w:pPr>
      <w:r w:rsidRPr="0051673E">
        <w:t>The 'H' Principle of Healing in the Bible</w:t>
      </w:r>
    </w:p>
    <w:p w14:paraId="5ACE8248" w14:textId="77777777" w:rsidR="0051673E" w:rsidRPr="0051673E" w:rsidRDefault="0051673E" w:rsidP="0051673E">
      <w:pPr>
        <w:numPr>
          <w:ilvl w:val="0"/>
          <w:numId w:val="4"/>
        </w:numPr>
      </w:pPr>
      <w:r w:rsidRPr="0051673E">
        <w:t>Healing has a prominent presence in both the Old and New Testaments of the Bible. In the Old Testament, we find numerous stories of physical and spiritual healing. For instance, the story of Naaman's healing from leprosy (2 Kings 5) illustrates how obedience to God's commands can lead to miraculous healing. Additionally, the Psalms are filled with references to God as a healer of the brokenhearted (Psalm 147:3).</w:t>
      </w:r>
    </w:p>
    <w:p w14:paraId="3F68EB8F" w14:textId="77777777" w:rsidR="0051673E" w:rsidRPr="0051673E" w:rsidRDefault="0051673E" w:rsidP="0051673E">
      <w:pPr>
        <w:numPr>
          <w:ilvl w:val="0"/>
          <w:numId w:val="4"/>
        </w:numPr>
      </w:pPr>
      <w:r w:rsidRPr="0051673E">
        <w:t>In the New Testament, the healing ministry of Jesus Christ is a central theme. Jesus healed the sick, gave sight to the blind, and even raised the dead. These physical healings were often symbolic of a deeper spiritual healing that Jesus offered to those who believed in Him. The woman with the issue of blood (Mark 5:25-34) and the paralytic lowered through the roof (Mark 2:1-12) are examples of individuals who experienced both physical and spiritual healing through their faith in Jesus.</w:t>
      </w:r>
    </w:p>
    <w:p w14:paraId="372199E7" w14:textId="77777777" w:rsidR="0051673E" w:rsidRPr="0051673E" w:rsidRDefault="0051673E" w:rsidP="0051673E">
      <w:pPr>
        <w:numPr>
          <w:ilvl w:val="0"/>
          <w:numId w:val="4"/>
        </w:numPr>
      </w:pPr>
      <w:r w:rsidRPr="0051673E">
        <w:t>The Relationship Between Spirituality and Health</w:t>
      </w:r>
    </w:p>
    <w:p w14:paraId="1F19FB4D" w14:textId="77777777" w:rsidR="0051673E" w:rsidRPr="0051673E" w:rsidRDefault="0051673E" w:rsidP="0051673E">
      <w:pPr>
        <w:numPr>
          <w:ilvl w:val="0"/>
          <w:numId w:val="4"/>
        </w:numPr>
      </w:pPr>
      <w:r w:rsidRPr="0051673E">
        <w:t xml:space="preserve">The Healing phase of Dominion Recovery draws a direct connection between spirituality and health in the Biblical context. It emphasizes that true healing extends beyond the physical realm and </w:t>
      </w:r>
      <w:r w:rsidRPr="0051673E">
        <w:lastRenderedPageBreak/>
        <w:t>encompasses the healing of the soul and spirit. Just as the Bible portrays God as a healer, Dominion Recovery underscores the importance of faith and spirituality in the recovery process.</w:t>
      </w:r>
    </w:p>
    <w:p w14:paraId="42CA7E48" w14:textId="77777777" w:rsidR="0051673E" w:rsidRPr="0051673E" w:rsidRDefault="0051673E" w:rsidP="0051673E">
      <w:pPr>
        <w:numPr>
          <w:ilvl w:val="0"/>
          <w:numId w:val="4"/>
        </w:numPr>
      </w:pPr>
      <w:r w:rsidRPr="0051673E">
        <w:t>Conclusion</w:t>
      </w:r>
    </w:p>
    <w:p w14:paraId="6D5B6AAB" w14:textId="77777777" w:rsidR="0051673E" w:rsidRPr="0051673E" w:rsidRDefault="0051673E" w:rsidP="0051673E">
      <w:pPr>
        <w:numPr>
          <w:ilvl w:val="0"/>
          <w:numId w:val="4"/>
        </w:numPr>
      </w:pPr>
      <w:r w:rsidRPr="0051673E">
        <w:t>The Healing phase of Dominion Recovery is a pivotal stage in the journey towards wholeness and recovery. Its six principles, including the 'H' principle of Healing, provide individuals with a comprehensive framework for addressing past traumas and addictions. By examining the role of healing in both the Old and New Testaments of the Bible, we gain a profound understanding of the deep connection between spirituality and health. Ultimately, Dominion Recovery's Healing phase offers individuals the hope and tools they need to achieve lasting transformation and restoration in their lives.</w:t>
      </w:r>
    </w:p>
    <w:p w14:paraId="67180C24" w14:textId="77777777" w:rsidR="0051673E" w:rsidRPr="0051673E" w:rsidRDefault="0051673E" w:rsidP="0051673E">
      <w:r w:rsidRPr="0051673E">
        <w:t>INVENTORY </w:t>
      </w:r>
    </w:p>
    <w:p w14:paraId="2096C22F" w14:textId="77777777" w:rsidR="0051673E" w:rsidRPr="0051673E" w:rsidRDefault="0051673E" w:rsidP="0051673E">
      <w:pPr>
        <w:numPr>
          <w:ilvl w:val="0"/>
          <w:numId w:val="4"/>
        </w:numPr>
      </w:pPr>
      <w:r w:rsidRPr="0051673E">
        <w:t>Inventory for Dominion Recovery: Sustaining Progress and Growth</w:t>
      </w:r>
    </w:p>
    <w:p w14:paraId="52A43746" w14:textId="77777777" w:rsidR="0051673E" w:rsidRPr="0051673E" w:rsidRDefault="0051673E" w:rsidP="0051673E">
      <w:pPr>
        <w:numPr>
          <w:ilvl w:val="0"/>
          <w:numId w:val="4"/>
        </w:numPr>
      </w:pPr>
      <w:r w:rsidRPr="0051673E">
        <w:t>Introduction</w:t>
      </w:r>
    </w:p>
    <w:p w14:paraId="00E96D19" w14:textId="77777777" w:rsidR="0051673E" w:rsidRPr="0051673E" w:rsidRDefault="0051673E" w:rsidP="0051673E">
      <w:pPr>
        <w:numPr>
          <w:ilvl w:val="0"/>
          <w:numId w:val="4"/>
        </w:numPr>
      </w:pPr>
      <w:r w:rsidRPr="0051673E">
        <w:t>The journey of dominion recovery is a transformative process that involves a series of essential components, each contributing to the overall well-being and restoration of individuals. One of the crucial phases in this journey is the inventory phase. Inventory serves as the final step in the Healing Phase of Dominion Recovery, and its importance cannot be overstated. In this essay, we will explore the significance of inventory, emphasizing its role in sustaining progress, addressing areas in need of attention, and ensuring the continued growth and healing of individuals.</w:t>
      </w:r>
    </w:p>
    <w:p w14:paraId="160B0471" w14:textId="77777777" w:rsidR="0051673E" w:rsidRPr="0051673E" w:rsidRDefault="0051673E" w:rsidP="0051673E">
      <w:pPr>
        <w:numPr>
          <w:ilvl w:val="0"/>
          <w:numId w:val="12"/>
        </w:numPr>
      </w:pPr>
      <w:r w:rsidRPr="0051673E">
        <w:t>The Healing Phase of Dominion Recovery</w:t>
      </w:r>
    </w:p>
    <w:p w14:paraId="3FB62AE9" w14:textId="77777777" w:rsidR="0051673E" w:rsidRPr="0051673E" w:rsidRDefault="0051673E" w:rsidP="0051673E">
      <w:pPr>
        <w:numPr>
          <w:ilvl w:val="0"/>
          <w:numId w:val="4"/>
        </w:numPr>
      </w:pPr>
      <w:r w:rsidRPr="0051673E">
        <w:t>Before delving into the importance of inventory, it is essential to understand the context in which it operates. The Healing Phase of Dominion Recovery comprises six components, each contributing to the overall process of restoration and growth. These components are:</w:t>
      </w:r>
    </w:p>
    <w:p w14:paraId="4A98F30A" w14:textId="77777777" w:rsidR="0051673E" w:rsidRPr="0051673E" w:rsidRDefault="0051673E" w:rsidP="0051673E">
      <w:pPr>
        <w:numPr>
          <w:ilvl w:val="0"/>
          <w:numId w:val="13"/>
        </w:numPr>
      </w:pPr>
      <w:r w:rsidRPr="0051673E">
        <w:t>Inventory</w:t>
      </w:r>
    </w:p>
    <w:p w14:paraId="68B0A63D" w14:textId="77777777" w:rsidR="0051673E" w:rsidRPr="0051673E" w:rsidRDefault="0051673E" w:rsidP="0051673E">
      <w:pPr>
        <w:numPr>
          <w:ilvl w:val="0"/>
          <w:numId w:val="4"/>
        </w:numPr>
      </w:pPr>
      <w:r w:rsidRPr="0051673E">
        <w:t>Healing</w:t>
      </w:r>
    </w:p>
    <w:p w14:paraId="5BE669AB" w14:textId="77777777" w:rsidR="0051673E" w:rsidRPr="0051673E" w:rsidRDefault="0051673E" w:rsidP="0051673E">
      <w:pPr>
        <w:numPr>
          <w:ilvl w:val="0"/>
          <w:numId w:val="4"/>
        </w:numPr>
      </w:pPr>
      <w:r w:rsidRPr="0051673E">
        <w:t>Guidance</w:t>
      </w:r>
    </w:p>
    <w:p w14:paraId="3170BA76" w14:textId="77777777" w:rsidR="0051673E" w:rsidRPr="0051673E" w:rsidRDefault="0051673E" w:rsidP="0051673E">
      <w:pPr>
        <w:numPr>
          <w:ilvl w:val="0"/>
          <w:numId w:val="4"/>
        </w:numPr>
      </w:pPr>
      <w:r w:rsidRPr="0051673E">
        <w:t>Forgiveness</w:t>
      </w:r>
    </w:p>
    <w:p w14:paraId="4CAE0593" w14:textId="77777777" w:rsidR="0051673E" w:rsidRPr="0051673E" w:rsidRDefault="0051673E" w:rsidP="0051673E">
      <w:pPr>
        <w:numPr>
          <w:ilvl w:val="0"/>
          <w:numId w:val="4"/>
        </w:numPr>
      </w:pPr>
      <w:r w:rsidRPr="0051673E">
        <w:t>Evaluation</w:t>
      </w:r>
    </w:p>
    <w:p w14:paraId="4B18C7E5" w14:textId="77777777" w:rsidR="0051673E" w:rsidRPr="0051673E" w:rsidRDefault="0051673E" w:rsidP="0051673E">
      <w:pPr>
        <w:numPr>
          <w:ilvl w:val="0"/>
          <w:numId w:val="4"/>
        </w:numPr>
      </w:pPr>
      <w:r w:rsidRPr="0051673E">
        <w:t>Discovery</w:t>
      </w:r>
    </w:p>
    <w:p w14:paraId="10B980D3" w14:textId="77777777" w:rsidR="0051673E" w:rsidRPr="0051673E" w:rsidRDefault="0051673E" w:rsidP="0051673E">
      <w:pPr>
        <w:numPr>
          <w:ilvl w:val="0"/>
          <w:numId w:val="4"/>
        </w:numPr>
      </w:pPr>
      <w:r w:rsidRPr="0051673E">
        <w:t>The Healing Phase serves as a comprehensive framework for individuals to embark on their journey towards dominion recovery. While all components are essential, this essay focuses on the pivotal role of inventory.</w:t>
      </w:r>
    </w:p>
    <w:p w14:paraId="378FCFF5" w14:textId="77777777" w:rsidR="0051673E" w:rsidRPr="0051673E" w:rsidRDefault="0051673E" w:rsidP="0051673E">
      <w:pPr>
        <w:numPr>
          <w:ilvl w:val="0"/>
          <w:numId w:val="14"/>
        </w:numPr>
      </w:pPr>
      <w:r w:rsidRPr="0051673E">
        <w:t>Inventory as the Final Step</w:t>
      </w:r>
    </w:p>
    <w:p w14:paraId="2329B16A" w14:textId="77777777" w:rsidR="0051673E" w:rsidRPr="0051673E" w:rsidRDefault="0051673E" w:rsidP="0051673E">
      <w:pPr>
        <w:numPr>
          <w:ilvl w:val="0"/>
          <w:numId w:val="4"/>
        </w:numPr>
      </w:pPr>
      <w:r w:rsidRPr="0051673E">
        <w:lastRenderedPageBreak/>
        <w:t>Inventory marks the culmination of the Healing Phase, and it can be likened to taking stock of one's progress and growth. Just as a business conducts regular inventories to track its assets, individuals in the dominion recovery process must periodically and perpetually take inventory of their emotional, psychological, and spiritual well-being. This process allows them to assess where they stand, identify areas that require attention, and make necessary adjustments to continue moving forward.</w:t>
      </w:r>
    </w:p>
    <w:p w14:paraId="1187E6F5" w14:textId="77777777" w:rsidR="0051673E" w:rsidRPr="0051673E" w:rsidRDefault="0051673E" w:rsidP="0051673E">
      <w:pPr>
        <w:numPr>
          <w:ilvl w:val="0"/>
          <w:numId w:val="15"/>
        </w:numPr>
      </w:pPr>
      <w:r w:rsidRPr="0051673E">
        <w:t>Sustaining Progress</w:t>
      </w:r>
    </w:p>
    <w:p w14:paraId="25B4085E" w14:textId="77777777" w:rsidR="0051673E" w:rsidRPr="0051673E" w:rsidRDefault="0051673E" w:rsidP="0051673E">
      <w:pPr>
        <w:numPr>
          <w:ilvl w:val="0"/>
          <w:numId w:val="4"/>
        </w:numPr>
      </w:pPr>
      <w:r w:rsidRPr="0051673E">
        <w:t>The journey of dominion recovery is not a one-time event but a continuous process. By conducting regular inventories, individuals can monitor their progress and ensure that the healing achieved thus far is sustained. Inventory helps prevent relapses into unhealthy patterns or behaviors, allowing individuals to maintain the positive changes they have made.</w:t>
      </w:r>
    </w:p>
    <w:p w14:paraId="06B1BCF1" w14:textId="77777777" w:rsidR="0051673E" w:rsidRPr="0051673E" w:rsidRDefault="0051673E" w:rsidP="0051673E">
      <w:pPr>
        <w:numPr>
          <w:ilvl w:val="0"/>
          <w:numId w:val="16"/>
        </w:numPr>
      </w:pPr>
      <w:r w:rsidRPr="0051673E">
        <w:t>Addressing Areas in Need of Attention</w:t>
      </w:r>
    </w:p>
    <w:p w14:paraId="6BAA2544" w14:textId="77777777" w:rsidR="0051673E" w:rsidRPr="0051673E" w:rsidRDefault="0051673E" w:rsidP="0051673E">
      <w:pPr>
        <w:numPr>
          <w:ilvl w:val="0"/>
          <w:numId w:val="4"/>
        </w:numPr>
      </w:pPr>
      <w:r w:rsidRPr="0051673E">
        <w:t>An essential aspect of inventory is its ability to identify areas that may still require healing or growth. Individuals may uncover unresolved issues, lingering emotional wounds, or areas where they have not yet fully forgiven themselves or others. The process of taking inventory provides an opportunity to address these areas and seek further healing and growth.</w:t>
      </w:r>
    </w:p>
    <w:p w14:paraId="796498FC" w14:textId="77777777" w:rsidR="0051673E" w:rsidRPr="0051673E" w:rsidRDefault="0051673E" w:rsidP="0051673E">
      <w:pPr>
        <w:numPr>
          <w:ilvl w:val="0"/>
          <w:numId w:val="17"/>
        </w:numPr>
      </w:pPr>
      <w:r w:rsidRPr="0051673E">
        <w:t>Perpetual and Periodic Inventories</w:t>
      </w:r>
    </w:p>
    <w:p w14:paraId="234E0258" w14:textId="77777777" w:rsidR="0051673E" w:rsidRPr="0051673E" w:rsidRDefault="0051673E" w:rsidP="0051673E">
      <w:pPr>
        <w:numPr>
          <w:ilvl w:val="0"/>
          <w:numId w:val="4"/>
        </w:numPr>
      </w:pPr>
      <w:r w:rsidRPr="0051673E">
        <w:t>The effectiveness of inventory lies in its regularity. Perpetual inventories involve continuous self-assessment and reflection, enabling individuals to stay attuned to their emotional and spiritual well-being on an ongoing basis. Periodic inventories are conducted at specific intervals, allowing for more in-depth reflection and assessment.</w:t>
      </w:r>
    </w:p>
    <w:p w14:paraId="02BCBB1F" w14:textId="77777777" w:rsidR="0051673E" w:rsidRPr="0051673E" w:rsidRDefault="0051673E" w:rsidP="0051673E">
      <w:pPr>
        <w:numPr>
          <w:ilvl w:val="0"/>
          <w:numId w:val="18"/>
        </w:numPr>
      </w:pPr>
      <w:r w:rsidRPr="0051673E">
        <w:t>Integrating Inventory into Daily Life</w:t>
      </w:r>
    </w:p>
    <w:p w14:paraId="1D633CE0" w14:textId="77777777" w:rsidR="0051673E" w:rsidRPr="0051673E" w:rsidRDefault="0051673E" w:rsidP="0051673E">
      <w:pPr>
        <w:numPr>
          <w:ilvl w:val="0"/>
          <w:numId w:val="4"/>
        </w:numPr>
      </w:pPr>
      <w:r w:rsidRPr="0051673E">
        <w:t>To make the most of inventory for dominion recovery, individuals should integrate it into their daily lives. This can involve journaling, self-reflection, or seeking guidance from a trusted mentor or counselor. The process should be approached with honesty, humility, and a commitment to personal growth.</w:t>
      </w:r>
    </w:p>
    <w:p w14:paraId="03232217" w14:textId="77777777" w:rsidR="0051673E" w:rsidRPr="0051673E" w:rsidRDefault="0051673E" w:rsidP="0051673E">
      <w:pPr>
        <w:numPr>
          <w:ilvl w:val="0"/>
          <w:numId w:val="4"/>
        </w:numPr>
      </w:pPr>
      <w:r w:rsidRPr="0051673E">
        <w:t>Conclusion</w:t>
      </w:r>
    </w:p>
    <w:p w14:paraId="75DF861F" w14:textId="77777777" w:rsidR="0051673E" w:rsidRPr="0051673E" w:rsidRDefault="0051673E" w:rsidP="0051673E">
      <w:pPr>
        <w:numPr>
          <w:ilvl w:val="0"/>
          <w:numId w:val="4"/>
        </w:numPr>
      </w:pPr>
      <w:r w:rsidRPr="0051673E">
        <w:t>Inventory is the capstone of the Healing Phase in the journey of dominion recovery. It plays a pivotal role in sustaining progress, identifying areas in need of attention, and ensuring continued growth and healing. Just as businesses regularly take stock of their assets to maintain financial health, individuals must conduct perpetual and periodic inventories to safeguard their emotional, psychological, and spiritual well-being.</w:t>
      </w:r>
    </w:p>
    <w:p w14:paraId="1B295531" w14:textId="77777777" w:rsidR="0051673E" w:rsidRPr="0051673E" w:rsidRDefault="0051673E" w:rsidP="0051673E">
      <w:pPr>
        <w:numPr>
          <w:ilvl w:val="0"/>
          <w:numId w:val="4"/>
        </w:numPr>
      </w:pPr>
      <w:r w:rsidRPr="0051673E">
        <w:t>The Healing Phase, with inventory as its final step, offers a comprehensive framework for individuals seeking dominion recovery. It reminds us that healing is an ongoing process, and by taking inventory, we can navigate this journey with clarity, purpose, and a commitment to lifelong growth and restoration.</w:t>
      </w:r>
    </w:p>
    <w:p w14:paraId="1BB60202" w14:textId="250CC3F9" w:rsidR="0051673E" w:rsidRPr="0051673E" w:rsidRDefault="0051673E" w:rsidP="0051673E">
      <w:r w:rsidRPr="0051673E">
        <w:lastRenderedPageBreak/>
        <mc:AlternateContent>
          <mc:Choice Requires="wps">
            <w:drawing>
              <wp:inline distT="0" distB="0" distL="0" distR="0" wp14:anchorId="503532B7" wp14:editId="34F7E4AE">
                <wp:extent cx="3781425" cy="4619625"/>
                <wp:effectExtent l="0" t="0" r="0" b="0"/>
                <wp:docPr id="7" name="Rectangle 7" descr="411343805_7244357248958031_4412599180817918296_n.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81425" cy="461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7ED884" id="Rectangle 7" o:spid="_x0000_s1026" alt="411343805_7244357248958031_4412599180817918296_n.webp" style="width:297.75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" filled="f" stroked="f">
                <o:lock v:ext="edit" aspectratio="t"/>
                <w10:anchorlock/>
              </v:rect>
            </w:pict>
          </mc:Fallback>
        </mc:AlternateContent>
      </w:r>
    </w:p>
    <w:p w14:paraId="3077CBF6" w14:textId="77777777" w:rsidR="0051673E" w:rsidRPr="0051673E" w:rsidRDefault="0051673E" w:rsidP="0051673E">
      <w:r w:rsidRPr="0051673E">
        <w:t>        JUSTICE </w:t>
      </w:r>
    </w:p>
    <w:p w14:paraId="7ED86FE9" w14:textId="77777777" w:rsidR="0051673E" w:rsidRPr="0051673E" w:rsidRDefault="0051673E" w:rsidP="0051673E">
      <w:pPr>
        <w:numPr>
          <w:ilvl w:val="0"/>
          <w:numId w:val="4"/>
        </w:numPr>
      </w:pPr>
      <w:r w:rsidRPr="0051673E">
        <w:t>Title: Restoration Phase of Dominion Recovery: Embracing God's Mandate for Wholeness</w:t>
      </w:r>
    </w:p>
    <w:p w14:paraId="504A2BCA" w14:textId="77777777" w:rsidR="0051673E" w:rsidRPr="0051673E" w:rsidRDefault="0051673E" w:rsidP="0051673E">
      <w:pPr>
        <w:numPr>
          <w:ilvl w:val="0"/>
          <w:numId w:val="4"/>
        </w:numPr>
      </w:pPr>
      <w:r w:rsidRPr="0051673E">
        <w:t>Introduction</w:t>
      </w:r>
    </w:p>
    <w:p w14:paraId="487EBED2" w14:textId="77777777" w:rsidR="0051673E" w:rsidRPr="0051673E" w:rsidRDefault="0051673E" w:rsidP="0051673E">
      <w:pPr>
        <w:numPr>
          <w:ilvl w:val="0"/>
          <w:numId w:val="4"/>
        </w:numPr>
      </w:pPr>
      <w:r w:rsidRPr="0051673E">
        <w:t>After the initial stages of Rescue and Healing in the Dominion Recovery process, the Restoration Phase emerges as a critical step towards fulfilling God's original mandate for humanity. In Genesis 1:26 and 1:28, God entrusted humankind with the responsibility to "dominate and subdue the Earth" and to oversee His creation. However, the Fall, as depicted in Genesis 3, marked a turning point where disobedience led to the consequences that continue to affect all facets of life. In this essay, we will explore the significance of the Restoration Phase in Dominion Recovery and how it seeks to address the brokenness caused by the Fall. This phase emphasizes three fundamental principles: Justice and the Law, Kingdom (business, authority, and living Kingdom life), and Love in Relationships (friendships, families, and fellowships).</w:t>
      </w:r>
    </w:p>
    <w:p w14:paraId="416B6158" w14:textId="77777777" w:rsidR="0051673E" w:rsidRPr="0051673E" w:rsidRDefault="0051673E" w:rsidP="0051673E">
      <w:pPr>
        <w:numPr>
          <w:ilvl w:val="0"/>
          <w:numId w:val="4"/>
        </w:numPr>
      </w:pPr>
      <w:r w:rsidRPr="0051673E">
        <w:t>The Consequences of the Fall</w:t>
      </w:r>
    </w:p>
    <w:p w14:paraId="4F824BC1" w14:textId="77777777" w:rsidR="0051673E" w:rsidRPr="0051673E" w:rsidRDefault="0051673E" w:rsidP="0051673E">
      <w:pPr>
        <w:numPr>
          <w:ilvl w:val="0"/>
          <w:numId w:val="4"/>
        </w:numPr>
      </w:pPr>
      <w:r w:rsidRPr="0051673E">
        <w:lastRenderedPageBreak/>
        <w:t>The repercussions of the Fall are pervasive, affecting every aspect of human existence. In this fallen state, individuals often find themselves unable to uphold the Judeo-Christian laws found in the Bible, whether they pertain to civil, criminal, or moral conduct. Personal relationships are fractured, leading to divorces, conflicts with family and society, and a general sense of confusion and despair. Some individuals even contemplate suicide as a way to escape the overwhelming burdens of their broken lives. Loss of employment or business opportunities can compound the challenges, and believers may struggle to exercise their authority as outlined in Mark 16. Everyday Christian living becomes a daunting task.</w:t>
      </w:r>
    </w:p>
    <w:p w14:paraId="54A0FC56" w14:textId="77777777" w:rsidR="0051673E" w:rsidRPr="0051673E" w:rsidRDefault="0051673E" w:rsidP="0051673E">
      <w:pPr>
        <w:numPr>
          <w:ilvl w:val="0"/>
          <w:numId w:val="4"/>
        </w:numPr>
      </w:pPr>
      <w:r w:rsidRPr="0051673E">
        <w:t>Restoration: Three Essential Principles</w:t>
      </w:r>
    </w:p>
    <w:p w14:paraId="3EFD452F" w14:textId="77777777" w:rsidR="0051673E" w:rsidRPr="0051673E" w:rsidRDefault="0051673E" w:rsidP="0051673E">
      <w:pPr>
        <w:numPr>
          <w:ilvl w:val="0"/>
          <w:numId w:val="19"/>
        </w:numPr>
      </w:pPr>
      <w:r w:rsidRPr="0051673E">
        <w:t>Justice and the Law: The first principle of Restoration involves seeking justice and aligning with the law, both divine and human. Understanding God's standards of justice and adhering to civil laws are essential steps towards restoration. This may include seeking forgiveness for past wrongs, making amends where necessary, and living in accordance with biblical principles. Justice and the law serve as foundational pillars for rebuilding a meaningful and righteous life.</w:t>
      </w:r>
    </w:p>
    <w:p w14:paraId="15540307" w14:textId="77777777" w:rsidR="0051673E" w:rsidRPr="0051673E" w:rsidRDefault="0051673E" w:rsidP="0051673E">
      <w:pPr>
        <w:numPr>
          <w:ilvl w:val="0"/>
          <w:numId w:val="4"/>
        </w:numPr>
      </w:pPr>
      <w:r w:rsidRPr="0051673E">
        <w:t>2 Kingdom (Business, Authority, and Living Kingdom Life): The Restoration Phase also emphasizes the reestablishment of God's dominion on Earth, encompassing various aspects of life. Business endeavors, positions of authority, and daily living [Kingdom Living] should reflect the principles of the Kingdom of God. This means conducting business ethically, stewarding authority wisely, and living a life that aligns with the values of God's Kingdom. Restoration in this realm is not merely about personal gain but about reestablishing God's order and purpose.</w:t>
      </w:r>
    </w:p>
    <w:p w14:paraId="5304ED0C" w14:textId="77777777" w:rsidR="0051673E" w:rsidRPr="0051673E" w:rsidRDefault="0051673E" w:rsidP="0051673E">
      <w:pPr>
        <w:numPr>
          <w:ilvl w:val="0"/>
          <w:numId w:val="4"/>
        </w:numPr>
      </w:pPr>
      <w:r w:rsidRPr="0051673E">
        <w:t>3 Love in Relationships (Friendships, Families, and Fellowships): Restoration is incomplete without addressing the broken relationships that result from the Fall. Love, both for oneself and others, is pivotal in the process. Rebuilding relationships with family, friends, and fellow believers requires forgiveness, empathy, and a commitment to love unconditionally. By following Christ's example of love, individuals can mend broken bonds and find healing in their connections with others.</w:t>
      </w:r>
    </w:p>
    <w:p w14:paraId="7F06C677" w14:textId="77777777" w:rsidR="0051673E" w:rsidRPr="0051673E" w:rsidRDefault="0051673E" w:rsidP="0051673E">
      <w:pPr>
        <w:numPr>
          <w:ilvl w:val="0"/>
          <w:numId w:val="4"/>
        </w:numPr>
      </w:pPr>
      <w:r w:rsidRPr="0051673E">
        <w:t>Conclusion</w:t>
      </w:r>
    </w:p>
    <w:p w14:paraId="41F8ACA8" w14:textId="77777777" w:rsidR="0051673E" w:rsidRPr="0051673E" w:rsidRDefault="0051673E" w:rsidP="0051673E">
      <w:pPr>
        <w:numPr>
          <w:ilvl w:val="0"/>
          <w:numId w:val="4"/>
        </w:numPr>
      </w:pPr>
      <w:r w:rsidRPr="0051673E">
        <w:t>The Restoration Phase of Dominion Recovery serves as the final step in the journey towards wholeness and fulfillment of God's mandate. Despite the pervasive consequences of the Fall, this phase provides a path to reclaiming the dominion and authority originally entrusted to humanity. By adhering to the principles of Justice and the Law, embracing the Kingdom in all aspects of life, and nurturing Love in Relationships, individuals can experience true restoration. In doing so, they move closer to the realization of God's plan for them and become agents of positive change in a broken world. The Restoration Phase is a testament to the transformative power of faith and the grace of God in redeeming and renewing lives.</w:t>
      </w:r>
    </w:p>
    <w:p w14:paraId="7C047262" w14:textId="0A5915CE" w:rsidR="0051673E" w:rsidRPr="0051673E" w:rsidRDefault="0051673E" w:rsidP="0051673E">
      <w:r w:rsidRPr="0051673E">
        <w:lastRenderedPageBreak/>
        <mc:AlternateContent>
          <mc:Choice Requires="wps">
            <w:drawing>
              <wp:inline distT="0" distB="0" distL="0" distR="0" wp14:anchorId="23E767DB" wp14:editId="06ABDD65">
                <wp:extent cx="3552825" cy="3009900"/>
                <wp:effectExtent l="0" t="0" r="0" b="0"/>
                <wp:docPr id="5" name="Rectangle 5" descr="70223235_2591592667567869_6887648149888827392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528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FA59B" id="Rectangle 5" o:spid="_x0000_s1026" alt="70223235_2591592667567869_6887648149888827392_n.jpg" style="width:279.75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" filled="f" stroked="f">
                <o:lock v:ext="edit" aspectratio="t"/>
                <w10:anchorlock/>
              </v:rect>
            </w:pict>
          </mc:Fallback>
        </mc:AlternateContent>
      </w:r>
    </w:p>
    <w:p w14:paraId="51A51322" w14:textId="77777777" w:rsidR="0051673E" w:rsidRPr="0051673E" w:rsidRDefault="0051673E" w:rsidP="0051673E">
      <w:pPr>
        <w:numPr>
          <w:ilvl w:val="0"/>
          <w:numId w:val="4"/>
        </w:numPr>
      </w:pPr>
      <w:r w:rsidRPr="0051673E">
        <w:t>Justice and the Law: Foundations for Restoration</w:t>
      </w:r>
    </w:p>
    <w:p w14:paraId="44DBF12B" w14:textId="77777777" w:rsidR="0051673E" w:rsidRPr="0051673E" w:rsidRDefault="0051673E" w:rsidP="0051673E">
      <w:pPr>
        <w:numPr>
          <w:ilvl w:val="0"/>
          <w:numId w:val="4"/>
        </w:numPr>
      </w:pPr>
      <w:r w:rsidRPr="0051673E">
        <w:t>Restoration is a process that requires deliberate steps toward healing and wholeness. Among these steps, seeking justice and aligning with the law—both divine and human—play pivotal roles. In this essay, we’ll explore how justice and adherence to legal principles contribute to restoration, emphasizing their significance in rebuilding a meaningful and righteous life.</w:t>
      </w:r>
    </w:p>
    <w:p w14:paraId="44BFD517" w14:textId="77777777" w:rsidR="0051673E" w:rsidRPr="0051673E" w:rsidRDefault="0051673E" w:rsidP="0051673E">
      <w:r w:rsidRPr="0051673E">
        <w:t>Understanding Justice</w:t>
      </w:r>
    </w:p>
    <w:p w14:paraId="0E5E9E5D" w14:textId="77777777" w:rsidR="0051673E" w:rsidRPr="0051673E" w:rsidRDefault="0051673E" w:rsidP="0051673E">
      <w:pPr>
        <w:numPr>
          <w:ilvl w:val="0"/>
          <w:numId w:val="20"/>
        </w:numPr>
      </w:pPr>
      <w:r w:rsidRPr="0051673E">
        <w:t>Divine Justice:</w:t>
      </w:r>
    </w:p>
    <w:p w14:paraId="5EEE0271" w14:textId="77777777" w:rsidR="0051673E" w:rsidRPr="0051673E" w:rsidRDefault="0051673E" w:rsidP="0051673E">
      <w:pPr>
        <w:numPr>
          <w:ilvl w:val="1"/>
          <w:numId w:val="20"/>
        </w:numPr>
      </w:pPr>
      <w:r w:rsidRPr="0051673E">
        <w:t>God’s standards of justice are rooted in righteousness, mercy, and fairness. Throughout the Bible, we see God’s commitment to justice, ensuring that wrongs are made right.</w:t>
      </w:r>
    </w:p>
    <w:p w14:paraId="6BE08CC7" w14:textId="77777777" w:rsidR="0051673E" w:rsidRPr="0051673E" w:rsidRDefault="0051673E" w:rsidP="0051673E">
      <w:pPr>
        <w:numPr>
          <w:ilvl w:val="1"/>
          <w:numId w:val="20"/>
        </w:numPr>
      </w:pPr>
      <w:r w:rsidRPr="0051673E">
        <w:t>Seeking divine justice involves recognizing our own shortcomings, repenting, and seeking forgiveness. It’s acknowledging that we fall short of God’s perfect standard and need His grace.</w:t>
      </w:r>
    </w:p>
    <w:p w14:paraId="2085A56E" w14:textId="77777777" w:rsidR="0051673E" w:rsidRPr="0051673E" w:rsidRDefault="0051673E" w:rsidP="0051673E">
      <w:pPr>
        <w:numPr>
          <w:ilvl w:val="0"/>
          <w:numId w:val="20"/>
        </w:numPr>
      </w:pPr>
      <w:r w:rsidRPr="0051673E">
        <w:t>Human Justice:</w:t>
      </w:r>
    </w:p>
    <w:p w14:paraId="42283F9B" w14:textId="77777777" w:rsidR="0051673E" w:rsidRPr="0051673E" w:rsidRDefault="0051673E" w:rsidP="0051673E">
      <w:pPr>
        <w:numPr>
          <w:ilvl w:val="1"/>
          <w:numId w:val="20"/>
        </w:numPr>
      </w:pPr>
      <w:r w:rsidRPr="0051673E">
        <w:t>Civil laws exist to maintain order, protect individuals, and promote justice within society. Adhering to these laws is essential for a functioning community.</w:t>
      </w:r>
    </w:p>
    <w:p w14:paraId="1D1D0490" w14:textId="77777777" w:rsidR="0051673E" w:rsidRPr="0051673E" w:rsidRDefault="0051673E" w:rsidP="0051673E">
      <w:pPr>
        <w:numPr>
          <w:ilvl w:val="1"/>
          <w:numId w:val="20"/>
        </w:numPr>
      </w:pPr>
      <w:r w:rsidRPr="0051673E">
        <w:t>When we violate human laws, we disrupt the social fabric. Seeking justice means accepting responsibility for our actions, making amends, and respecting the rights of others.</w:t>
      </w:r>
    </w:p>
    <w:p w14:paraId="7D44C753" w14:textId="77777777" w:rsidR="0051673E" w:rsidRPr="0051673E" w:rsidRDefault="0051673E" w:rsidP="0051673E">
      <w:r w:rsidRPr="0051673E">
        <w:t>Steps Toward Restoration</w:t>
      </w:r>
    </w:p>
    <w:p w14:paraId="529FB223" w14:textId="77777777" w:rsidR="0051673E" w:rsidRPr="0051673E" w:rsidRDefault="0051673E" w:rsidP="0051673E">
      <w:pPr>
        <w:numPr>
          <w:ilvl w:val="0"/>
          <w:numId w:val="21"/>
        </w:numPr>
      </w:pPr>
      <w:r w:rsidRPr="0051673E">
        <w:t>Forgiveness and Reconciliation:</w:t>
      </w:r>
    </w:p>
    <w:p w14:paraId="5381D3A3" w14:textId="77777777" w:rsidR="0051673E" w:rsidRPr="0051673E" w:rsidRDefault="0051673E" w:rsidP="0051673E">
      <w:pPr>
        <w:numPr>
          <w:ilvl w:val="1"/>
          <w:numId w:val="21"/>
        </w:numPr>
      </w:pPr>
      <w:r w:rsidRPr="0051673E">
        <w:lastRenderedPageBreak/>
        <w:t>Justice isn’t solely about punishment; it’s also about reconciliation. Seeking forgiveness for past wrongs allows us to mend broken relationships.</w:t>
      </w:r>
    </w:p>
    <w:p w14:paraId="36A0F5C6" w14:textId="77777777" w:rsidR="0051673E" w:rsidRPr="0051673E" w:rsidRDefault="0051673E" w:rsidP="0051673E">
      <w:pPr>
        <w:numPr>
          <w:ilvl w:val="1"/>
          <w:numId w:val="21"/>
        </w:numPr>
      </w:pPr>
      <w:r w:rsidRPr="0051673E">
        <w:t>Restorative justice models focus on repairing harm rather than retribution. It encourages dialogue, empathy, and healing.</w:t>
      </w:r>
    </w:p>
    <w:p w14:paraId="58017370" w14:textId="77777777" w:rsidR="0051673E" w:rsidRPr="0051673E" w:rsidRDefault="0051673E" w:rsidP="0051673E">
      <w:pPr>
        <w:numPr>
          <w:ilvl w:val="0"/>
          <w:numId w:val="21"/>
        </w:numPr>
      </w:pPr>
      <w:r w:rsidRPr="0051673E">
        <w:t>Making Amends:</w:t>
      </w:r>
    </w:p>
    <w:p w14:paraId="4AB6669B" w14:textId="77777777" w:rsidR="0051673E" w:rsidRPr="0051673E" w:rsidRDefault="0051673E" w:rsidP="0051673E">
      <w:pPr>
        <w:numPr>
          <w:ilvl w:val="1"/>
          <w:numId w:val="21"/>
        </w:numPr>
      </w:pPr>
      <w:r w:rsidRPr="0051673E">
        <w:t>Restitution is a crucial aspect of justice. If we’ve harmed someone, we should seek to make amends—whether through restitution, apology, or acts of kindness.</w:t>
      </w:r>
    </w:p>
    <w:p w14:paraId="528B16C2" w14:textId="77777777" w:rsidR="0051673E" w:rsidRPr="0051673E" w:rsidRDefault="0051673E" w:rsidP="0051673E">
      <w:pPr>
        <w:numPr>
          <w:ilvl w:val="1"/>
          <w:numId w:val="21"/>
        </w:numPr>
      </w:pPr>
      <w:r w:rsidRPr="0051673E">
        <w:t>Restoring what was broken demonstrates our commitment to justice and healing.</w:t>
      </w:r>
    </w:p>
    <w:p w14:paraId="3CF4F122" w14:textId="77777777" w:rsidR="0051673E" w:rsidRPr="0051673E" w:rsidRDefault="0051673E" w:rsidP="0051673E">
      <w:pPr>
        <w:numPr>
          <w:ilvl w:val="0"/>
          <w:numId w:val="21"/>
        </w:numPr>
      </w:pPr>
      <w:r w:rsidRPr="0051673E">
        <w:t>Living According to Biblical Principles:</w:t>
      </w:r>
    </w:p>
    <w:p w14:paraId="1BD38B55" w14:textId="77777777" w:rsidR="0051673E" w:rsidRPr="0051673E" w:rsidRDefault="0051673E" w:rsidP="0051673E">
      <w:pPr>
        <w:numPr>
          <w:ilvl w:val="1"/>
          <w:numId w:val="21"/>
        </w:numPr>
      </w:pPr>
      <w:r w:rsidRPr="0051673E">
        <w:t>The Bible provides guidance on justice, compassion, and ethical living. Following these principles contributes to personal and communal restoration.</w:t>
      </w:r>
    </w:p>
    <w:p w14:paraId="1D94F786" w14:textId="77777777" w:rsidR="0051673E" w:rsidRPr="0051673E" w:rsidRDefault="0051673E" w:rsidP="0051673E">
      <w:pPr>
        <w:numPr>
          <w:ilvl w:val="1"/>
          <w:numId w:val="21"/>
        </w:numPr>
      </w:pPr>
      <w:r w:rsidRPr="0051673E">
        <w:t>Loving our neighbors, caring for the vulnerable, and seeking righteousness align with God’s justice.</w:t>
      </w:r>
    </w:p>
    <w:p w14:paraId="76E899A2" w14:textId="77777777" w:rsidR="0051673E" w:rsidRPr="0051673E" w:rsidRDefault="0051673E" w:rsidP="0051673E">
      <w:r w:rsidRPr="0051673E">
        <w:t>Foundational Pillars</w:t>
      </w:r>
    </w:p>
    <w:p w14:paraId="545AC068" w14:textId="77777777" w:rsidR="0051673E" w:rsidRPr="0051673E" w:rsidRDefault="0051673E" w:rsidP="0051673E">
      <w:pPr>
        <w:numPr>
          <w:ilvl w:val="0"/>
          <w:numId w:val="22"/>
        </w:numPr>
      </w:pPr>
      <w:r w:rsidRPr="0051673E">
        <w:t>Justice:</w:t>
      </w:r>
    </w:p>
    <w:p w14:paraId="389426A1" w14:textId="77777777" w:rsidR="0051673E" w:rsidRPr="0051673E" w:rsidRDefault="0051673E" w:rsidP="0051673E">
      <w:pPr>
        <w:numPr>
          <w:ilvl w:val="1"/>
          <w:numId w:val="22"/>
        </w:numPr>
      </w:pPr>
      <w:r w:rsidRPr="0051673E">
        <w:t>Justice ensures that wrongs are addressed and that victims find solace. It’s not vengeance but a pathway to healing.</w:t>
      </w:r>
    </w:p>
    <w:p w14:paraId="269AC7F4" w14:textId="77777777" w:rsidR="0051673E" w:rsidRPr="0051673E" w:rsidRDefault="0051673E" w:rsidP="0051673E">
      <w:pPr>
        <w:numPr>
          <w:ilvl w:val="1"/>
          <w:numId w:val="22"/>
        </w:numPr>
      </w:pPr>
      <w:r w:rsidRPr="0051673E">
        <w:t>As we seek justice, we advocate for fairness, equality, and the well-being of all.</w:t>
      </w:r>
    </w:p>
    <w:p w14:paraId="1AF5B0D6" w14:textId="77777777" w:rsidR="0051673E" w:rsidRPr="0051673E" w:rsidRDefault="0051673E" w:rsidP="0051673E">
      <w:pPr>
        <w:numPr>
          <w:ilvl w:val="0"/>
          <w:numId w:val="22"/>
        </w:numPr>
      </w:pPr>
      <w:r w:rsidRPr="0051673E">
        <w:t>The Law:</w:t>
      </w:r>
    </w:p>
    <w:p w14:paraId="5E8DC95F" w14:textId="77777777" w:rsidR="0051673E" w:rsidRPr="0051673E" w:rsidRDefault="0051673E" w:rsidP="0051673E">
      <w:pPr>
        <w:numPr>
          <w:ilvl w:val="1"/>
          <w:numId w:val="22"/>
        </w:numPr>
      </w:pPr>
      <w:r w:rsidRPr="0051673E">
        <w:t>Civil laws provide structure and protect individual rights. Adhering to them fosters trust and stability.</w:t>
      </w:r>
    </w:p>
    <w:p w14:paraId="0073343B" w14:textId="77777777" w:rsidR="0051673E" w:rsidRPr="0051673E" w:rsidRDefault="0051673E" w:rsidP="0051673E">
      <w:pPr>
        <w:numPr>
          <w:ilvl w:val="1"/>
          <w:numId w:val="22"/>
        </w:numPr>
      </w:pPr>
      <w:r w:rsidRPr="0051673E">
        <w:t>Upholding the law is an act of justice, promoting a just society.</w:t>
      </w:r>
    </w:p>
    <w:p w14:paraId="5EA7726E" w14:textId="77777777" w:rsidR="0051673E" w:rsidRPr="0051673E" w:rsidRDefault="0051673E" w:rsidP="0051673E">
      <w:r w:rsidRPr="0051673E">
        <w:t>Conclusion</w:t>
      </w:r>
    </w:p>
    <w:p w14:paraId="58DDCC3D" w14:textId="77777777" w:rsidR="0051673E" w:rsidRPr="0051673E" w:rsidRDefault="0051673E" w:rsidP="0051673E">
      <w:pPr>
        <w:numPr>
          <w:ilvl w:val="0"/>
          <w:numId w:val="4"/>
        </w:numPr>
      </w:pPr>
      <w:r w:rsidRPr="0051673E">
        <w:t xml:space="preserve">In the journey of restoration, justice and adherence to the law are like compass points guiding us toward wholeness. By seeking forgiveness, making amends, and living according to biblical principles, we participate in the restoration process. Justice and the law, when embraced with humility and compassion, lay the groundwork for a meaningful and righteous life. </w:t>
      </w:r>
      <w:r w:rsidRPr="0051673E">
        <w:rPr>
          <w:rFonts w:ascii="Segoe UI Emoji" w:hAnsi="Segoe UI Emoji" w:cs="Segoe UI Emoji"/>
        </w:rPr>
        <w:t>🌟</w:t>
      </w:r>
    </w:p>
    <w:p w14:paraId="4FF12324" w14:textId="77777777" w:rsidR="0051673E" w:rsidRPr="0051673E" w:rsidRDefault="0051673E" w:rsidP="0051673E">
      <w:pPr>
        <w:numPr>
          <w:ilvl w:val="0"/>
          <w:numId w:val="4"/>
        </w:numPr>
      </w:pPr>
      <w:r w:rsidRPr="0051673E">
        <w:t xml:space="preserve">Show </w:t>
      </w:r>
      <w:proofErr w:type="gramStart"/>
      <w:r w:rsidRPr="0051673E">
        <w:t>learn</w:t>
      </w:r>
      <w:proofErr w:type="gramEnd"/>
      <w:r w:rsidRPr="0051673E">
        <w:t xml:space="preserve"> more suggestions</w:t>
      </w:r>
    </w:p>
    <w:p w14:paraId="70DDF3E4" w14:textId="77777777" w:rsidR="0051673E" w:rsidRPr="0051673E" w:rsidRDefault="0051673E" w:rsidP="0051673E">
      <w:r w:rsidRPr="0051673E">
        <w:t>KINGDOM </w:t>
      </w:r>
    </w:p>
    <w:p w14:paraId="0DE26D8A" w14:textId="77777777" w:rsidR="0051673E" w:rsidRPr="0051673E" w:rsidRDefault="0051673E" w:rsidP="0051673E">
      <w:pPr>
        <w:numPr>
          <w:ilvl w:val="0"/>
          <w:numId w:val="4"/>
        </w:numPr>
      </w:pPr>
      <w:r w:rsidRPr="0051673E">
        <w:t>Kingdom Living: Business, Authority, and Daily Life</w:t>
      </w:r>
    </w:p>
    <w:p w14:paraId="4290F66A" w14:textId="77777777" w:rsidR="0051673E" w:rsidRPr="0051673E" w:rsidRDefault="0051673E" w:rsidP="0051673E">
      <w:pPr>
        <w:numPr>
          <w:ilvl w:val="0"/>
          <w:numId w:val="4"/>
        </w:numPr>
      </w:pPr>
      <w:r w:rsidRPr="0051673E">
        <w:lastRenderedPageBreak/>
        <w:t>Introduction The Restoration Phase is a call to action for believers to reassert the dominion of God on Earth, a principle that demands responsible stewardship over the earth and its resources. This stewardship is not limited to environmental care but extends to all areas of life, including business practices, the exercise of authority, and daily living. This essay will explore how these aspects of life can reflect the Kingdom of God and contribute to the restoration of His order and purpose.</w:t>
      </w:r>
    </w:p>
    <w:p w14:paraId="4E4A0B96" w14:textId="77777777" w:rsidR="0051673E" w:rsidRPr="0051673E" w:rsidRDefault="0051673E" w:rsidP="0051673E">
      <w:pPr>
        <w:numPr>
          <w:ilvl w:val="0"/>
          <w:numId w:val="4"/>
        </w:numPr>
      </w:pPr>
      <w:r w:rsidRPr="0051673E">
        <w:t>Business Ethics and Kingdom Principles In the realm of business, ethical conduct is paramount. Kingdom Living demands that business affairs be conducted with integrity, honesty, and fairness. This means:</w:t>
      </w:r>
    </w:p>
    <w:p w14:paraId="09AB537C" w14:textId="77777777" w:rsidR="0051673E" w:rsidRPr="0051673E" w:rsidRDefault="0051673E" w:rsidP="0051673E">
      <w:pPr>
        <w:numPr>
          <w:ilvl w:val="0"/>
          <w:numId w:val="23"/>
        </w:numPr>
      </w:pPr>
      <w:r w:rsidRPr="0051673E">
        <w:t>Rejecting deceit and corruption: Businesses should operate transparently, avoiding practices that mislead or exploit.</w:t>
      </w:r>
    </w:p>
    <w:p w14:paraId="0CAE754C" w14:textId="77777777" w:rsidR="0051673E" w:rsidRPr="0051673E" w:rsidRDefault="0051673E" w:rsidP="0051673E">
      <w:pPr>
        <w:numPr>
          <w:ilvl w:val="0"/>
          <w:numId w:val="23"/>
        </w:numPr>
      </w:pPr>
      <w:r w:rsidRPr="0051673E">
        <w:t>Prioritizing service over profit: While profitability is necessary for business sustainability, it should not come at the expense of ethical values or social responsibility.</w:t>
      </w:r>
    </w:p>
    <w:p w14:paraId="1BD68F65" w14:textId="77777777" w:rsidR="0051673E" w:rsidRPr="0051673E" w:rsidRDefault="0051673E" w:rsidP="0051673E">
      <w:pPr>
        <w:numPr>
          <w:ilvl w:val="0"/>
          <w:numId w:val="23"/>
        </w:numPr>
      </w:pPr>
      <w:r w:rsidRPr="0051673E">
        <w:t>Promoting equitable opportunities: Ensuring that all individuals have fair access to employment and advancement based on merit.</w:t>
      </w:r>
    </w:p>
    <w:p w14:paraId="1147E4AB" w14:textId="77777777" w:rsidR="0051673E" w:rsidRPr="0051673E" w:rsidRDefault="0051673E" w:rsidP="0051673E">
      <w:pPr>
        <w:numPr>
          <w:ilvl w:val="0"/>
          <w:numId w:val="4"/>
        </w:numPr>
      </w:pPr>
      <w:r w:rsidRPr="0051673E">
        <w:t>Authority as Service Positions of authority, whether in the workplace, community, or church, should be viewed as opportunities for service rather than power. This perspective aligns with the biblical teaching that the greatest among us should be like the youngest, and the one who rules like the one who serves (Luke 22:26). Therefore, those in authority should:</w:t>
      </w:r>
    </w:p>
    <w:p w14:paraId="0E1C38D5" w14:textId="77777777" w:rsidR="0051673E" w:rsidRPr="0051673E" w:rsidRDefault="0051673E" w:rsidP="0051673E">
      <w:pPr>
        <w:numPr>
          <w:ilvl w:val="0"/>
          <w:numId w:val="24"/>
        </w:numPr>
      </w:pPr>
      <w:r w:rsidRPr="0051673E">
        <w:t>Serve with humility: Recognize that leadership is a responsibility to serve others, not a privilege to benefit oneself.</w:t>
      </w:r>
    </w:p>
    <w:p w14:paraId="6BBD0C82" w14:textId="77777777" w:rsidR="0051673E" w:rsidRPr="0051673E" w:rsidRDefault="0051673E" w:rsidP="0051673E">
      <w:pPr>
        <w:numPr>
          <w:ilvl w:val="0"/>
          <w:numId w:val="24"/>
        </w:numPr>
      </w:pPr>
      <w:r w:rsidRPr="0051673E">
        <w:t>Steward wisely: Make decisions that are in the best interest of those they lead, reflecting God’s justice and mercy.</w:t>
      </w:r>
    </w:p>
    <w:p w14:paraId="4E95BBDB" w14:textId="77777777" w:rsidR="0051673E" w:rsidRPr="0051673E" w:rsidRDefault="0051673E" w:rsidP="0051673E">
      <w:pPr>
        <w:numPr>
          <w:ilvl w:val="0"/>
          <w:numId w:val="24"/>
        </w:numPr>
      </w:pPr>
      <w:r w:rsidRPr="0051673E">
        <w:t>Empower others: Encourage and enable others to grow, contribute, and fulfill their God-given potential.</w:t>
      </w:r>
    </w:p>
    <w:p w14:paraId="6154984C" w14:textId="77777777" w:rsidR="0051673E" w:rsidRPr="0051673E" w:rsidRDefault="0051673E" w:rsidP="0051673E">
      <w:pPr>
        <w:numPr>
          <w:ilvl w:val="0"/>
          <w:numId w:val="4"/>
        </w:numPr>
      </w:pPr>
      <w:r w:rsidRPr="0051673E">
        <w:t>Daily Living Aligned with Kingdom Values Living a Kingdom life means embodying the principles of God’s Kingdom in our daily actions. It involves:</w:t>
      </w:r>
    </w:p>
    <w:p w14:paraId="0563905A" w14:textId="77777777" w:rsidR="0051673E" w:rsidRPr="0051673E" w:rsidRDefault="0051673E" w:rsidP="0051673E">
      <w:pPr>
        <w:numPr>
          <w:ilvl w:val="0"/>
          <w:numId w:val="25"/>
        </w:numPr>
      </w:pPr>
      <w:r w:rsidRPr="0051673E">
        <w:t>Reflecting God’s love and grace: Show compassion and kindness in interactions with others, mirroring the love Christ has shown us.</w:t>
      </w:r>
    </w:p>
    <w:p w14:paraId="57A58005" w14:textId="77777777" w:rsidR="0051673E" w:rsidRPr="0051673E" w:rsidRDefault="0051673E" w:rsidP="0051673E">
      <w:pPr>
        <w:numPr>
          <w:ilvl w:val="0"/>
          <w:numId w:val="25"/>
        </w:numPr>
      </w:pPr>
      <w:r w:rsidRPr="0051673E">
        <w:t>Prioritizing God’s values: Make choices that are consistent with biblical teachings, even when they conflict with societal norms or personal desires.</w:t>
      </w:r>
    </w:p>
    <w:p w14:paraId="032D29EB" w14:textId="77777777" w:rsidR="0051673E" w:rsidRPr="0051673E" w:rsidRDefault="0051673E" w:rsidP="0051673E">
      <w:pPr>
        <w:numPr>
          <w:ilvl w:val="0"/>
          <w:numId w:val="25"/>
        </w:numPr>
      </w:pPr>
      <w:r w:rsidRPr="0051673E">
        <w:t>Seeking God’s purpose: Strive to understand and fulfill the unique role God has for each of us in His grand design.</w:t>
      </w:r>
    </w:p>
    <w:p w14:paraId="76ADD7A3" w14:textId="77777777" w:rsidR="0051673E" w:rsidRPr="0051673E" w:rsidRDefault="0051673E" w:rsidP="0051673E">
      <w:pPr>
        <w:numPr>
          <w:ilvl w:val="0"/>
          <w:numId w:val="4"/>
        </w:numPr>
      </w:pPr>
      <w:r w:rsidRPr="0051673E">
        <w:t xml:space="preserve">Conclusion Kingdom Living is a holistic approach to life that encompasses business ethics, the exercise of authority, and daily conduct. By aligning these areas with the principles of God’s Kingdom, believers can contribute to the restoration of divine order on Earth. It is a lifestyle that prioritizes God’s reign </w:t>
      </w:r>
      <w:r w:rsidRPr="0051673E">
        <w:lastRenderedPageBreak/>
        <w:t>and values over personal gain, leading to a life that is not only righteous but also fulfilling and purposeful.</w:t>
      </w:r>
    </w:p>
    <w:p w14:paraId="06367C0F" w14:textId="77777777" w:rsidR="0051673E" w:rsidRPr="0051673E" w:rsidRDefault="0051673E" w:rsidP="0051673E">
      <w:pPr>
        <w:numPr>
          <w:ilvl w:val="0"/>
          <w:numId w:val="4"/>
        </w:numPr>
      </w:pPr>
      <w:r w:rsidRPr="0051673E">
        <w:t xml:space="preserve">Note: Kingdom Living is a transformative journey that requires continuous growth and commitment. It is an invitation to live out the values of the Kingdom of God in every aspect of life, serving as a beacon of hope and restoration in a broken world. </w:t>
      </w:r>
      <w:r w:rsidRPr="0051673E">
        <w:rPr>
          <w:rFonts w:ascii="Segoe UI Emoji" w:hAnsi="Segoe UI Emoji" w:cs="Segoe UI Emoji"/>
        </w:rPr>
        <w:t>🌟</w:t>
      </w:r>
    </w:p>
    <w:p w14:paraId="73420EF5" w14:textId="77777777" w:rsidR="0051673E" w:rsidRPr="0051673E" w:rsidRDefault="0051673E" w:rsidP="0051673E">
      <w:r w:rsidRPr="0051673E">
        <w:t>LOVE </w:t>
      </w:r>
    </w:p>
    <w:p w14:paraId="4844C018" w14:textId="77777777" w:rsidR="0051673E" w:rsidRPr="0051673E" w:rsidRDefault="0051673E" w:rsidP="0051673E">
      <w:pPr>
        <w:numPr>
          <w:ilvl w:val="0"/>
          <w:numId w:val="4"/>
        </w:numPr>
      </w:pPr>
      <w:r w:rsidRPr="0051673E">
        <w:t>Love in Relationships: Healing Broken Bonds</w:t>
      </w:r>
    </w:p>
    <w:p w14:paraId="108A3290" w14:textId="77777777" w:rsidR="0051673E" w:rsidRPr="0051673E" w:rsidRDefault="0051673E" w:rsidP="0051673E">
      <w:pPr>
        <w:numPr>
          <w:ilvl w:val="0"/>
          <w:numId w:val="4"/>
        </w:numPr>
      </w:pPr>
      <w:r w:rsidRPr="0051673E">
        <w:t>Restoration is a journey that often begins with acknowledging the fractures in our relationships. Whether it’s friendships, family ties, or fellowships, broken connections can leave us feeling wounded and incomplete.  We’ll explore the role of love in repairing these bonds and how following Christ’s example can lead to healing.</w:t>
      </w:r>
    </w:p>
    <w:p w14:paraId="20C269A0" w14:textId="77777777" w:rsidR="0051673E" w:rsidRPr="0051673E" w:rsidRDefault="0051673E" w:rsidP="0051673E">
      <w:r w:rsidRPr="0051673E">
        <w:t>The Brokenness of Relationships</w:t>
      </w:r>
    </w:p>
    <w:p w14:paraId="5D5AD226" w14:textId="77777777" w:rsidR="0051673E" w:rsidRPr="0051673E" w:rsidRDefault="0051673E" w:rsidP="0051673E">
      <w:pPr>
        <w:numPr>
          <w:ilvl w:val="0"/>
          <w:numId w:val="4"/>
        </w:numPr>
      </w:pPr>
      <w:r w:rsidRPr="0051673E">
        <w:t>The concept of broken relationships is deeply rooted in human experience. From the biblical narrative of the Fall to our everyday lives, we encounter ruptured connections. Betrayal, misunderstandings, hurtful words, and unmet expectations all contribute to the fractures we face. These broken bonds affect our emotional well-being, spiritual growth, and overall sense of belonging.</w:t>
      </w:r>
    </w:p>
    <w:p w14:paraId="003CF066" w14:textId="77777777" w:rsidR="0051673E" w:rsidRPr="0051673E" w:rsidRDefault="0051673E" w:rsidP="0051673E">
      <w:r w:rsidRPr="0051673E">
        <w:t>The Power of Love</w:t>
      </w:r>
    </w:p>
    <w:p w14:paraId="3CDF1E72" w14:textId="77777777" w:rsidR="0051673E" w:rsidRPr="0051673E" w:rsidRDefault="0051673E" w:rsidP="0051673E">
      <w:pPr>
        <w:numPr>
          <w:ilvl w:val="0"/>
          <w:numId w:val="4"/>
        </w:numPr>
      </w:pPr>
      <w:r w:rsidRPr="0051673E">
        <w:t>Love is the antidote to brokenness. It’s not merely a fleeting emotion; rather, it’s a deliberate choice to extend grace, compassion, and selflessness. Let’s explore how love operates in different relationship contexts:</w:t>
      </w:r>
    </w:p>
    <w:p w14:paraId="569FC764" w14:textId="77777777" w:rsidR="0051673E" w:rsidRPr="0051673E" w:rsidRDefault="0051673E" w:rsidP="0051673E">
      <w:pPr>
        <w:numPr>
          <w:ilvl w:val="0"/>
          <w:numId w:val="26"/>
        </w:numPr>
      </w:pPr>
      <w:r w:rsidRPr="0051673E">
        <w:t>Friendships:</w:t>
      </w:r>
    </w:p>
    <w:p w14:paraId="4AB13699" w14:textId="77777777" w:rsidR="0051673E" w:rsidRPr="0051673E" w:rsidRDefault="0051673E" w:rsidP="0051673E">
      <w:pPr>
        <w:numPr>
          <w:ilvl w:val="1"/>
          <w:numId w:val="26"/>
        </w:numPr>
      </w:pPr>
      <w:r w:rsidRPr="0051673E">
        <w:t>True friends stand by us through thick and thin. They celebrate our victories and offer a shoulder to cry on during our defeats. Love in friendships means being present, listening without judgment, and supporting one another.</w:t>
      </w:r>
    </w:p>
    <w:p w14:paraId="0B885B4F" w14:textId="77777777" w:rsidR="0051673E" w:rsidRPr="0051673E" w:rsidRDefault="0051673E" w:rsidP="0051673E">
      <w:pPr>
        <w:numPr>
          <w:ilvl w:val="1"/>
          <w:numId w:val="26"/>
        </w:numPr>
      </w:pPr>
      <w:r w:rsidRPr="0051673E">
        <w:t>Forgiveness plays a crucial role here. When friends hurt us, choosing to forgive allows love to mend what’s broken. It’s an act of vulnerability and strength.</w:t>
      </w:r>
    </w:p>
    <w:p w14:paraId="0923A35E" w14:textId="77777777" w:rsidR="0051673E" w:rsidRPr="0051673E" w:rsidRDefault="0051673E" w:rsidP="0051673E">
      <w:pPr>
        <w:numPr>
          <w:ilvl w:val="0"/>
          <w:numId w:val="26"/>
        </w:numPr>
      </w:pPr>
      <w:r w:rsidRPr="0051673E">
        <w:t>Families:</w:t>
      </w:r>
    </w:p>
    <w:p w14:paraId="373F136F" w14:textId="77777777" w:rsidR="0051673E" w:rsidRPr="0051673E" w:rsidRDefault="0051673E" w:rsidP="0051673E">
      <w:pPr>
        <w:numPr>
          <w:ilvl w:val="1"/>
          <w:numId w:val="26"/>
        </w:numPr>
      </w:pPr>
      <w:r w:rsidRPr="0051673E">
        <w:t>Family ties can be both beautiful and challenging. Love within families involves acceptance, patience, and sacrifice. It’s about choosing to love even when disagreements arise.</w:t>
      </w:r>
    </w:p>
    <w:p w14:paraId="09D94B57" w14:textId="77777777" w:rsidR="0051673E" w:rsidRPr="0051673E" w:rsidRDefault="0051673E" w:rsidP="0051673E">
      <w:pPr>
        <w:numPr>
          <w:ilvl w:val="1"/>
          <w:numId w:val="26"/>
        </w:numPr>
      </w:pPr>
      <w:r w:rsidRPr="0051673E">
        <w:t>Empathy is essential. Understanding each family member’s unique struggles and perspectives fosters deeper connections. Love bridges the gaps created by misunderstandings and differences.</w:t>
      </w:r>
    </w:p>
    <w:p w14:paraId="702BFD0D" w14:textId="77777777" w:rsidR="0051673E" w:rsidRPr="0051673E" w:rsidRDefault="0051673E" w:rsidP="0051673E">
      <w:pPr>
        <w:numPr>
          <w:ilvl w:val="0"/>
          <w:numId w:val="26"/>
        </w:numPr>
      </w:pPr>
      <w:r w:rsidRPr="0051673E">
        <w:t>Fellowships (Community and Faith-Based Relationships):</w:t>
      </w:r>
    </w:p>
    <w:p w14:paraId="6297E19E" w14:textId="77777777" w:rsidR="0051673E" w:rsidRPr="0051673E" w:rsidRDefault="0051673E" w:rsidP="0051673E">
      <w:pPr>
        <w:numPr>
          <w:ilvl w:val="1"/>
          <w:numId w:val="26"/>
        </w:numPr>
      </w:pPr>
      <w:r w:rsidRPr="0051673E">
        <w:lastRenderedPageBreak/>
        <w:t>Fellow believers share a common faith and purpose. Love within these circles is about unity, encouragement, and accountability.</w:t>
      </w:r>
    </w:p>
    <w:p w14:paraId="77B75B03" w14:textId="77777777" w:rsidR="0051673E" w:rsidRPr="0051673E" w:rsidRDefault="0051673E" w:rsidP="0051673E">
      <w:pPr>
        <w:numPr>
          <w:ilvl w:val="1"/>
          <w:numId w:val="26"/>
        </w:numPr>
      </w:pPr>
      <w:r w:rsidRPr="0051673E">
        <w:t>Commitment to love unconditionally means showing up for one another, praying together, and bearing each other’s burdens. It’s a commitment to walk alongside fellow believers, even when it’s inconvenient.</w:t>
      </w:r>
    </w:p>
    <w:p w14:paraId="502B8284" w14:textId="77777777" w:rsidR="0051673E" w:rsidRPr="0051673E" w:rsidRDefault="0051673E" w:rsidP="0051673E">
      <w:r w:rsidRPr="0051673E">
        <w:t>Christ’s Example of Love</w:t>
      </w:r>
    </w:p>
    <w:p w14:paraId="303AE8AE" w14:textId="77777777" w:rsidR="0051673E" w:rsidRPr="0051673E" w:rsidRDefault="0051673E" w:rsidP="0051673E">
      <w:pPr>
        <w:numPr>
          <w:ilvl w:val="0"/>
          <w:numId w:val="4"/>
        </w:numPr>
      </w:pPr>
      <w:r w:rsidRPr="0051673E">
        <w:t>Jesus Christ exemplified love in its purest form. His sacrificial love on the cross demonstrated forgiveness, empathy, and commitment. Here’s how we can follow His example:</w:t>
      </w:r>
    </w:p>
    <w:p w14:paraId="5EFD362C" w14:textId="77777777" w:rsidR="0051673E" w:rsidRPr="0051673E" w:rsidRDefault="0051673E" w:rsidP="0051673E">
      <w:pPr>
        <w:numPr>
          <w:ilvl w:val="0"/>
          <w:numId w:val="27"/>
        </w:numPr>
      </w:pPr>
      <w:r w:rsidRPr="0051673E">
        <w:t>Forgiveness:</w:t>
      </w:r>
    </w:p>
    <w:p w14:paraId="33142375" w14:textId="77777777" w:rsidR="0051673E" w:rsidRPr="0051673E" w:rsidRDefault="0051673E" w:rsidP="0051673E">
      <w:pPr>
        <w:numPr>
          <w:ilvl w:val="1"/>
          <w:numId w:val="27"/>
        </w:numPr>
      </w:pPr>
      <w:r w:rsidRPr="0051673E">
        <w:t>Jesus forgave those who crucified Him. Similarly, we must release grudges and choose forgiveness. It doesn’t mean forgetting the hurt, but it does mean refusing to let it define our relationships.</w:t>
      </w:r>
    </w:p>
    <w:p w14:paraId="26A10171" w14:textId="77777777" w:rsidR="0051673E" w:rsidRPr="0051673E" w:rsidRDefault="0051673E" w:rsidP="0051673E">
      <w:pPr>
        <w:numPr>
          <w:ilvl w:val="1"/>
          <w:numId w:val="27"/>
        </w:numPr>
      </w:pPr>
      <w:r w:rsidRPr="0051673E">
        <w:t>Forgiveness opens the door to healing. It allows broken bonds to be repaired.</w:t>
      </w:r>
    </w:p>
    <w:p w14:paraId="09C11FE6" w14:textId="77777777" w:rsidR="0051673E" w:rsidRPr="0051673E" w:rsidRDefault="0051673E" w:rsidP="0051673E">
      <w:pPr>
        <w:numPr>
          <w:ilvl w:val="0"/>
          <w:numId w:val="27"/>
        </w:numPr>
      </w:pPr>
      <w:r w:rsidRPr="0051673E">
        <w:t>Empathy:</w:t>
      </w:r>
    </w:p>
    <w:p w14:paraId="50F177D8" w14:textId="77777777" w:rsidR="0051673E" w:rsidRPr="0051673E" w:rsidRDefault="0051673E" w:rsidP="0051673E">
      <w:pPr>
        <w:numPr>
          <w:ilvl w:val="1"/>
          <w:numId w:val="27"/>
        </w:numPr>
      </w:pPr>
      <w:r w:rsidRPr="0051673E">
        <w:t>Jesus empathized with people’s pain. He wept with those who mourned and rejoiced with those who celebrated.</w:t>
      </w:r>
    </w:p>
    <w:p w14:paraId="5A8F89A3" w14:textId="77777777" w:rsidR="0051673E" w:rsidRPr="0051673E" w:rsidRDefault="0051673E" w:rsidP="0051673E">
      <w:pPr>
        <w:numPr>
          <w:ilvl w:val="1"/>
          <w:numId w:val="27"/>
        </w:numPr>
      </w:pPr>
      <w:r w:rsidRPr="0051673E">
        <w:t>Empathy requires active listening and putting ourselves in others’ shoes. It’s a powerful tool for healing relational wounds.</w:t>
      </w:r>
    </w:p>
    <w:p w14:paraId="4FA008D5" w14:textId="77777777" w:rsidR="0051673E" w:rsidRPr="0051673E" w:rsidRDefault="0051673E" w:rsidP="0051673E">
      <w:pPr>
        <w:numPr>
          <w:ilvl w:val="0"/>
          <w:numId w:val="27"/>
        </w:numPr>
      </w:pPr>
      <w:r w:rsidRPr="0051673E">
        <w:t>Commitment to Unconditional Love:</w:t>
      </w:r>
    </w:p>
    <w:p w14:paraId="497FAC52" w14:textId="77777777" w:rsidR="0051673E" w:rsidRPr="0051673E" w:rsidRDefault="0051673E" w:rsidP="0051673E">
      <w:pPr>
        <w:numPr>
          <w:ilvl w:val="1"/>
          <w:numId w:val="27"/>
        </w:numPr>
      </w:pPr>
      <w:r w:rsidRPr="0051673E">
        <w:t>Jesus loved unconditionally. His love wasn’t based on merit; it flowed freely to all.</w:t>
      </w:r>
    </w:p>
    <w:p w14:paraId="42029091" w14:textId="77777777" w:rsidR="0051673E" w:rsidRPr="0051673E" w:rsidRDefault="0051673E" w:rsidP="0051673E">
      <w:pPr>
        <w:numPr>
          <w:ilvl w:val="1"/>
          <w:numId w:val="27"/>
        </w:numPr>
      </w:pPr>
      <w:r w:rsidRPr="0051673E">
        <w:t>Our commitment to love unconditionally means persevering even when relationships are messy. It means choosing love over bitterness, pride, or resentment.</w:t>
      </w:r>
    </w:p>
    <w:p w14:paraId="7770EF27" w14:textId="77777777" w:rsidR="0051673E" w:rsidRPr="0051673E" w:rsidRDefault="0051673E" w:rsidP="0051673E">
      <w:r w:rsidRPr="0051673E">
        <w:t>Conclusion</w:t>
      </w:r>
    </w:p>
    <w:p w14:paraId="42939B43" w14:textId="77777777" w:rsidR="0051673E" w:rsidRPr="0051673E" w:rsidRDefault="0051673E" w:rsidP="0051673E">
      <w:pPr>
        <w:numPr>
          <w:ilvl w:val="0"/>
          <w:numId w:val="4"/>
        </w:numPr>
      </w:pPr>
      <w:r w:rsidRPr="0051673E">
        <w:t>In the process of restoration, love is the glue that binds broken pieces together. Whether it’s repairing friendships, rebuilding family bonds, or nurturing fellowships, love is the catalyst for healing. As we follow Christ’s example, we find that brokenness gives way to wholeness, and our connections with others become channels of grace and redemption.</w:t>
      </w:r>
    </w:p>
    <w:p w14:paraId="33B828FD" w14:textId="77777777" w:rsidR="0051673E" w:rsidRPr="0051673E" w:rsidRDefault="0051673E" w:rsidP="0051673E">
      <w:pPr>
        <w:numPr>
          <w:ilvl w:val="0"/>
          <w:numId w:val="4"/>
        </w:numPr>
      </w:pPr>
      <w:r w:rsidRPr="0051673E">
        <w:t xml:space="preserve">Note: The journey of healing broken relationships is ongoing. It requires patience, humility, and a willingness to learn from our mistakes. But love, as the driving force, makes the journey worthwhile. </w:t>
      </w:r>
      <w:r w:rsidRPr="0051673E">
        <w:rPr>
          <w:rFonts w:ascii="Segoe UI Emoji" w:hAnsi="Segoe UI Emoji" w:cs="Segoe UI Emoji"/>
        </w:rPr>
        <w:t>🌟</w:t>
      </w:r>
    </w:p>
    <w:p w14:paraId="2B05119F" w14:textId="77777777" w:rsidR="007F5B63" w:rsidRPr="00CE1E3D" w:rsidRDefault="007F5B63" w:rsidP="009B591F"/>
    <w:sectPr w:rsidR="007F5B63" w:rsidRPr="00CE1E3D" w:rsidSect="00E77B5E">
      <w:headerReference w:type="default" r:id="rId28"/>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CEB1E" w14:textId="77777777" w:rsidR="0025338F" w:rsidRDefault="0025338F" w:rsidP="00590471">
      <w:r>
        <w:separator/>
      </w:r>
    </w:p>
  </w:endnote>
  <w:endnote w:type="continuationSeparator" w:id="0">
    <w:p w14:paraId="37450E43" w14:textId="77777777" w:rsidR="0025338F" w:rsidRDefault="0025338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55940" w14:textId="77777777" w:rsidR="0025338F" w:rsidRDefault="0025338F" w:rsidP="00590471">
      <w:r>
        <w:separator/>
      </w:r>
    </w:p>
  </w:footnote>
  <w:footnote w:type="continuationSeparator" w:id="0">
    <w:p w14:paraId="3F0D4ADC" w14:textId="77777777" w:rsidR="0025338F" w:rsidRDefault="0025338F"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7F72"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54AFEB92" wp14:editId="7BED20C5">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0DE156E2" id="Group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2M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i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D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fc9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iKK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Xz4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zl7u97IruRK+68UdDmALTL5kaRg+caAPReDgQEDA89luVRq&#10;CSiphKpyd8+/nydOnpO5VpLt89DvvIC6TAbj7K+1Y0esiAh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w+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ZTin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3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YdSSSxP&#10;CDwLFIkmx7JDqYgFJhKVY9lNjmWHUhELTCQqx7KbHMuuHEsIrK+gHMtuciw7lEruA5Nj2ZVjCYHX&#10;BEWiybHsyrGEwLNAkWhyLLtyLCHwLFAkmhzLrhxLCCwLlGPZTY5lV44lBJ4FikSTY9mVYwmBZ4Ei&#10;0eRYduVYQuBZoEg0OZZdOZYQeBYoEk2OZVeOJQSOBYdyLCHwChCO5TA5lkM5lhB4FsjsfJgcy6Ec&#10;Swg8C2R2PkyO5VCOJQSeBbJOPEyO5VCOJQSeBbJOPEy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&#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Lytcc475FpU6EPPsRDLe13AGbFQLSTshIRKNM8faVNdUlu12+Q05vcKbEB2WUROPmXha9b3iP0CX&#10;+S5flP0QQFyB0ZhtjplzhK2/ShgYCiEjc86c+OVZ4Z+qw2MfM7VoEwhDEaS68rXHaBweF+d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GNtJsVqhErNU4Qn7Pzz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0C2A54E0"/>
    <w:multiLevelType w:val="multilevel"/>
    <w:tmpl w:val="95729E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26F20"/>
    <w:multiLevelType w:val="multilevel"/>
    <w:tmpl w:val="C8E209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92491C"/>
    <w:multiLevelType w:val="multilevel"/>
    <w:tmpl w:val="FEE8A8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300F94"/>
    <w:multiLevelType w:val="multilevel"/>
    <w:tmpl w:val="85E64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93386D"/>
    <w:multiLevelType w:val="multilevel"/>
    <w:tmpl w:val="ECDEA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A82D31"/>
    <w:multiLevelType w:val="multilevel"/>
    <w:tmpl w:val="D89C7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510EF8"/>
    <w:multiLevelType w:val="multilevel"/>
    <w:tmpl w:val="CEE60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D9549F"/>
    <w:multiLevelType w:val="multilevel"/>
    <w:tmpl w:val="20EA3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8A63CE"/>
    <w:multiLevelType w:val="multilevel"/>
    <w:tmpl w:val="48205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500F4C"/>
    <w:multiLevelType w:val="multilevel"/>
    <w:tmpl w:val="197C12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283371"/>
    <w:multiLevelType w:val="multilevel"/>
    <w:tmpl w:val="6778C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C00AF9"/>
    <w:multiLevelType w:val="multilevel"/>
    <w:tmpl w:val="56E4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3154DF"/>
    <w:multiLevelType w:val="multilevel"/>
    <w:tmpl w:val="90D8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C36250"/>
    <w:multiLevelType w:val="multilevel"/>
    <w:tmpl w:val="E0C0D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B671C0"/>
    <w:multiLevelType w:val="multilevel"/>
    <w:tmpl w:val="3DCAC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A54B29"/>
    <w:multiLevelType w:val="multilevel"/>
    <w:tmpl w:val="45F2C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661CF9"/>
    <w:multiLevelType w:val="multilevel"/>
    <w:tmpl w:val="52C22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2F7C94"/>
    <w:multiLevelType w:val="multilevel"/>
    <w:tmpl w:val="21F66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ED718B"/>
    <w:multiLevelType w:val="multilevel"/>
    <w:tmpl w:val="405A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382CA7"/>
    <w:multiLevelType w:val="multilevel"/>
    <w:tmpl w:val="6D525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BA6FE4"/>
    <w:multiLevelType w:val="multilevel"/>
    <w:tmpl w:val="A4409A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B10DD3"/>
    <w:multiLevelType w:val="multilevel"/>
    <w:tmpl w:val="340E6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BD4537"/>
    <w:multiLevelType w:val="multilevel"/>
    <w:tmpl w:val="0C3247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4601EA"/>
    <w:multiLevelType w:val="multilevel"/>
    <w:tmpl w:val="2CD6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436307"/>
    <w:multiLevelType w:val="multilevel"/>
    <w:tmpl w:val="9656D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7256236">
    <w:abstractNumId w:val="0"/>
  </w:num>
  <w:num w:numId="2" w16cid:durableId="1098866082">
    <w:abstractNumId w:val="2"/>
  </w:num>
  <w:num w:numId="3" w16cid:durableId="107969969">
    <w:abstractNumId w:val="9"/>
  </w:num>
  <w:num w:numId="4" w16cid:durableId="1192382851">
    <w:abstractNumId w:val="13"/>
  </w:num>
  <w:num w:numId="5" w16cid:durableId="1798571837">
    <w:abstractNumId w:val="8"/>
  </w:num>
  <w:num w:numId="6" w16cid:durableId="1007169801">
    <w:abstractNumId w:val="12"/>
  </w:num>
  <w:num w:numId="7" w16cid:durableId="1978341392">
    <w:abstractNumId w:val="21"/>
  </w:num>
  <w:num w:numId="8" w16cid:durableId="1083260912">
    <w:abstractNumId w:val="18"/>
  </w:num>
  <w:num w:numId="9" w16cid:durableId="565263661">
    <w:abstractNumId w:val="5"/>
  </w:num>
  <w:num w:numId="10" w16cid:durableId="700597450">
    <w:abstractNumId w:val="1"/>
  </w:num>
  <w:num w:numId="11" w16cid:durableId="919482922">
    <w:abstractNumId w:val="7"/>
  </w:num>
  <w:num w:numId="12" w16cid:durableId="479469041">
    <w:abstractNumId w:val="16"/>
  </w:num>
  <w:num w:numId="13" w16cid:durableId="1534153468">
    <w:abstractNumId w:val="15"/>
  </w:num>
  <w:num w:numId="14" w16cid:durableId="1453746480">
    <w:abstractNumId w:val="17"/>
  </w:num>
  <w:num w:numId="15" w16cid:durableId="384842263">
    <w:abstractNumId w:val="6"/>
  </w:num>
  <w:num w:numId="16" w16cid:durableId="636451417">
    <w:abstractNumId w:val="10"/>
  </w:num>
  <w:num w:numId="17" w16cid:durableId="1259093235">
    <w:abstractNumId w:val="26"/>
  </w:num>
  <w:num w:numId="18" w16cid:durableId="643584516">
    <w:abstractNumId w:val="19"/>
  </w:num>
  <w:num w:numId="19" w16cid:durableId="898710178">
    <w:abstractNumId w:val="23"/>
  </w:num>
  <w:num w:numId="20" w16cid:durableId="1823233013">
    <w:abstractNumId w:val="11"/>
  </w:num>
  <w:num w:numId="21" w16cid:durableId="2131703380">
    <w:abstractNumId w:val="3"/>
  </w:num>
  <w:num w:numId="22" w16cid:durableId="1045061337">
    <w:abstractNumId w:val="22"/>
  </w:num>
  <w:num w:numId="23" w16cid:durableId="331834804">
    <w:abstractNumId w:val="25"/>
  </w:num>
  <w:num w:numId="24" w16cid:durableId="1985770599">
    <w:abstractNumId w:val="20"/>
  </w:num>
  <w:num w:numId="25" w16cid:durableId="887691210">
    <w:abstractNumId w:val="14"/>
  </w:num>
  <w:num w:numId="26" w16cid:durableId="1109203144">
    <w:abstractNumId w:val="4"/>
  </w:num>
  <w:num w:numId="27" w16cid:durableId="2501616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73E"/>
    <w:rsid w:val="00055B72"/>
    <w:rsid w:val="00060042"/>
    <w:rsid w:val="0008685D"/>
    <w:rsid w:val="00112FD7"/>
    <w:rsid w:val="001253DD"/>
    <w:rsid w:val="00150ABD"/>
    <w:rsid w:val="00222466"/>
    <w:rsid w:val="00236632"/>
    <w:rsid w:val="0025338F"/>
    <w:rsid w:val="0029260E"/>
    <w:rsid w:val="002B4549"/>
    <w:rsid w:val="00310F17"/>
    <w:rsid w:val="003245AC"/>
    <w:rsid w:val="003326CB"/>
    <w:rsid w:val="00376291"/>
    <w:rsid w:val="003763B9"/>
    <w:rsid w:val="00380FD1"/>
    <w:rsid w:val="00383D02"/>
    <w:rsid w:val="00384CE1"/>
    <w:rsid w:val="004E158A"/>
    <w:rsid w:val="0051673E"/>
    <w:rsid w:val="005471D7"/>
    <w:rsid w:val="00565C77"/>
    <w:rsid w:val="0056708E"/>
    <w:rsid w:val="005801E5"/>
    <w:rsid w:val="00590471"/>
    <w:rsid w:val="005D01FA"/>
    <w:rsid w:val="005D45DC"/>
    <w:rsid w:val="006716D8"/>
    <w:rsid w:val="006920F0"/>
    <w:rsid w:val="006C020C"/>
    <w:rsid w:val="006D79A8"/>
    <w:rsid w:val="007575B6"/>
    <w:rsid w:val="007F5B63"/>
    <w:rsid w:val="00803A0A"/>
    <w:rsid w:val="00846CB9"/>
    <w:rsid w:val="008A1E6E"/>
    <w:rsid w:val="008B108C"/>
    <w:rsid w:val="008C2CFC"/>
    <w:rsid w:val="009475DC"/>
    <w:rsid w:val="00967B93"/>
    <w:rsid w:val="009A6383"/>
    <w:rsid w:val="009B591F"/>
    <w:rsid w:val="00A31B16"/>
    <w:rsid w:val="00AE68A8"/>
    <w:rsid w:val="00B4319D"/>
    <w:rsid w:val="00B6466C"/>
    <w:rsid w:val="00B76CDA"/>
    <w:rsid w:val="00C14078"/>
    <w:rsid w:val="00C83A18"/>
    <w:rsid w:val="00CC1E8B"/>
    <w:rsid w:val="00CD2321"/>
    <w:rsid w:val="00CE1E3D"/>
    <w:rsid w:val="00D053FA"/>
    <w:rsid w:val="00D26515"/>
    <w:rsid w:val="00E26AED"/>
    <w:rsid w:val="00E73AB8"/>
    <w:rsid w:val="00E77B5E"/>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24D21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semiHidden/>
    <w:unhideWhenUsed/>
    <w:rsid w:val="0051673E"/>
    <w:pPr>
      <w:keepNext/>
      <w:keepLines/>
      <w:spacing w:before="40" w:after="0"/>
      <w:outlineLvl w:val="1"/>
    </w:pPr>
    <w:rPr>
      <w:rFonts w:asciiTheme="majorHAnsi" w:eastAsiaTheme="majorEastAsia" w:hAnsiTheme="majorHAnsi" w:cstheme="majorBidi"/>
      <w:color w:val="21405B" w:themeColor="accent1" w:themeShade="BF"/>
      <w:sz w:val="26"/>
      <w:szCs w:val="26"/>
    </w:rPr>
  </w:style>
  <w:style w:type="paragraph" w:styleId="Heading3">
    <w:name w:val="heading 3"/>
    <w:basedOn w:val="Normal"/>
    <w:next w:val="Normal"/>
    <w:link w:val="Heading3Char"/>
    <w:uiPriority w:val="9"/>
    <w:semiHidden/>
    <w:unhideWhenUsed/>
    <w:qFormat/>
    <w:rsid w:val="0051673E"/>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Heading2Char">
    <w:name w:val="Heading 2 Char"/>
    <w:basedOn w:val="DefaultParagraphFont"/>
    <w:link w:val="Heading2"/>
    <w:uiPriority w:val="9"/>
    <w:semiHidden/>
    <w:rsid w:val="0051673E"/>
    <w:rPr>
      <w:rFonts w:asciiTheme="majorHAnsi" w:eastAsiaTheme="majorEastAsia" w:hAnsiTheme="majorHAnsi" w:cstheme="majorBidi"/>
      <w:color w:val="21405B" w:themeColor="accent1" w:themeShade="BF"/>
      <w:sz w:val="26"/>
      <w:szCs w:val="26"/>
    </w:rPr>
  </w:style>
  <w:style w:type="character" w:customStyle="1" w:styleId="Heading3Char">
    <w:name w:val="Heading 3 Char"/>
    <w:basedOn w:val="DefaultParagraphFont"/>
    <w:link w:val="Heading3"/>
    <w:uiPriority w:val="9"/>
    <w:semiHidden/>
    <w:rsid w:val="0051673E"/>
    <w:rPr>
      <w:rFonts w:asciiTheme="majorHAnsi" w:eastAsiaTheme="majorEastAsia" w:hAnsiTheme="majorHAnsi" w:cstheme="majorBidi"/>
      <w:color w:val="162A3C" w:themeColor="accent1" w:themeShade="7F"/>
      <w:sz w:val="24"/>
      <w:szCs w:val="24"/>
    </w:rPr>
  </w:style>
  <w:style w:type="character" w:styleId="Hyperlink">
    <w:name w:val="Hyperlink"/>
    <w:basedOn w:val="DefaultParagraphFont"/>
    <w:uiPriority w:val="99"/>
    <w:unhideWhenUsed/>
    <w:rsid w:val="0051673E"/>
    <w:rPr>
      <w:color w:val="0563C1" w:themeColor="hyperlink"/>
      <w:u w:val="single"/>
    </w:rPr>
  </w:style>
  <w:style w:type="character" w:styleId="UnresolvedMention">
    <w:name w:val="Unresolved Mention"/>
    <w:basedOn w:val="DefaultParagraphFont"/>
    <w:uiPriority w:val="99"/>
    <w:semiHidden/>
    <w:rsid w:val="005167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919204">
      <w:bodyDiv w:val="1"/>
      <w:marLeft w:val="0"/>
      <w:marRight w:val="0"/>
      <w:marTop w:val="0"/>
      <w:marBottom w:val="0"/>
      <w:divBdr>
        <w:top w:val="none" w:sz="0" w:space="0" w:color="auto"/>
        <w:left w:val="none" w:sz="0" w:space="0" w:color="auto"/>
        <w:bottom w:val="none" w:sz="0" w:space="0" w:color="auto"/>
        <w:right w:val="none" w:sz="0" w:space="0" w:color="auto"/>
      </w:divBdr>
      <w:divsChild>
        <w:div w:id="768280005">
          <w:marLeft w:val="0"/>
          <w:marRight w:val="0"/>
          <w:marTop w:val="0"/>
          <w:marBottom w:val="0"/>
          <w:divBdr>
            <w:top w:val="none" w:sz="0" w:space="0" w:color="auto"/>
            <w:left w:val="none" w:sz="0" w:space="0" w:color="auto"/>
            <w:bottom w:val="none" w:sz="0" w:space="0" w:color="auto"/>
            <w:right w:val="none" w:sz="0" w:space="0" w:color="auto"/>
          </w:divBdr>
        </w:div>
        <w:div w:id="430467663">
          <w:marLeft w:val="0"/>
          <w:marRight w:val="0"/>
          <w:marTop w:val="0"/>
          <w:marBottom w:val="0"/>
          <w:divBdr>
            <w:top w:val="none" w:sz="0" w:space="0" w:color="auto"/>
            <w:left w:val="none" w:sz="0" w:space="0" w:color="auto"/>
            <w:bottom w:val="none" w:sz="0" w:space="0" w:color="auto"/>
            <w:right w:val="none" w:sz="0" w:space="0" w:color="auto"/>
          </w:divBdr>
          <w:divsChild>
            <w:div w:id="1398701385">
              <w:marLeft w:val="0"/>
              <w:marRight w:val="0"/>
              <w:marTop w:val="0"/>
              <w:marBottom w:val="0"/>
              <w:divBdr>
                <w:top w:val="none" w:sz="0" w:space="0" w:color="auto"/>
                <w:left w:val="none" w:sz="0" w:space="0" w:color="auto"/>
                <w:bottom w:val="none" w:sz="0" w:space="0" w:color="auto"/>
                <w:right w:val="none" w:sz="0" w:space="0" w:color="auto"/>
              </w:divBdr>
              <w:divsChild>
                <w:div w:id="1377242208">
                  <w:marLeft w:val="0"/>
                  <w:marRight w:val="0"/>
                  <w:marTop w:val="0"/>
                  <w:marBottom w:val="0"/>
                  <w:divBdr>
                    <w:top w:val="none" w:sz="0" w:space="0" w:color="auto"/>
                    <w:left w:val="none" w:sz="0" w:space="0" w:color="auto"/>
                    <w:bottom w:val="none" w:sz="0" w:space="0" w:color="auto"/>
                    <w:right w:val="none" w:sz="0" w:space="0" w:color="auto"/>
                  </w:divBdr>
                </w:div>
                <w:div w:id="9378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1881">
          <w:marLeft w:val="0"/>
          <w:marRight w:val="0"/>
          <w:marTop w:val="0"/>
          <w:marBottom w:val="0"/>
          <w:divBdr>
            <w:top w:val="none" w:sz="0" w:space="0" w:color="auto"/>
            <w:left w:val="none" w:sz="0" w:space="0" w:color="auto"/>
            <w:bottom w:val="none" w:sz="0" w:space="0" w:color="auto"/>
            <w:right w:val="none" w:sz="0" w:space="0" w:color="auto"/>
          </w:divBdr>
          <w:divsChild>
            <w:div w:id="492374862">
              <w:marLeft w:val="0"/>
              <w:marRight w:val="0"/>
              <w:marTop w:val="0"/>
              <w:marBottom w:val="0"/>
              <w:divBdr>
                <w:top w:val="none" w:sz="0" w:space="0" w:color="auto"/>
                <w:left w:val="none" w:sz="0" w:space="0" w:color="auto"/>
                <w:bottom w:val="none" w:sz="0" w:space="0" w:color="auto"/>
                <w:right w:val="none" w:sz="0" w:space="0" w:color="auto"/>
              </w:divBdr>
              <w:divsChild>
                <w:div w:id="1970091867">
                  <w:marLeft w:val="0"/>
                  <w:marRight w:val="0"/>
                  <w:marTop w:val="0"/>
                  <w:marBottom w:val="0"/>
                  <w:divBdr>
                    <w:top w:val="none" w:sz="0" w:space="0" w:color="auto"/>
                    <w:left w:val="none" w:sz="0" w:space="0" w:color="auto"/>
                    <w:bottom w:val="none" w:sz="0" w:space="0" w:color="auto"/>
                    <w:right w:val="none" w:sz="0" w:space="0" w:color="auto"/>
                  </w:divBdr>
                </w:div>
                <w:div w:id="8406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1165">
          <w:marLeft w:val="0"/>
          <w:marRight w:val="0"/>
          <w:marTop w:val="0"/>
          <w:marBottom w:val="0"/>
          <w:divBdr>
            <w:top w:val="none" w:sz="0" w:space="0" w:color="auto"/>
            <w:left w:val="none" w:sz="0" w:space="0" w:color="auto"/>
            <w:bottom w:val="none" w:sz="0" w:space="0" w:color="auto"/>
            <w:right w:val="none" w:sz="0" w:space="0" w:color="auto"/>
          </w:divBdr>
          <w:divsChild>
            <w:div w:id="1269200428">
              <w:marLeft w:val="0"/>
              <w:marRight w:val="0"/>
              <w:marTop w:val="0"/>
              <w:marBottom w:val="0"/>
              <w:divBdr>
                <w:top w:val="none" w:sz="0" w:space="0" w:color="auto"/>
                <w:left w:val="none" w:sz="0" w:space="0" w:color="auto"/>
                <w:bottom w:val="none" w:sz="0" w:space="0" w:color="auto"/>
                <w:right w:val="none" w:sz="0" w:space="0" w:color="auto"/>
              </w:divBdr>
              <w:divsChild>
                <w:div w:id="1140734603">
                  <w:marLeft w:val="0"/>
                  <w:marRight w:val="0"/>
                  <w:marTop w:val="0"/>
                  <w:marBottom w:val="0"/>
                  <w:divBdr>
                    <w:top w:val="none" w:sz="0" w:space="0" w:color="auto"/>
                    <w:left w:val="none" w:sz="0" w:space="0" w:color="auto"/>
                    <w:bottom w:val="none" w:sz="0" w:space="0" w:color="auto"/>
                    <w:right w:val="none" w:sz="0" w:space="0" w:color="auto"/>
                  </w:divBdr>
                </w:div>
                <w:div w:id="440882748">
                  <w:marLeft w:val="0"/>
                  <w:marRight w:val="0"/>
                  <w:marTop w:val="0"/>
                  <w:marBottom w:val="0"/>
                  <w:divBdr>
                    <w:top w:val="none" w:sz="0" w:space="0" w:color="auto"/>
                    <w:left w:val="none" w:sz="0" w:space="0" w:color="auto"/>
                    <w:bottom w:val="none" w:sz="0" w:space="0" w:color="auto"/>
                    <w:right w:val="none" w:sz="0" w:space="0" w:color="auto"/>
                  </w:divBdr>
                  <w:divsChild>
                    <w:div w:id="19888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39536">
          <w:marLeft w:val="0"/>
          <w:marRight w:val="0"/>
          <w:marTop w:val="0"/>
          <w:marBottom w:val="0"/>
          <w:divBdr>
            <w:top w:val="none" w:sz="0" w:space="0" w:color="auto"/>
            <w:left w:val="none" w:sz="0" w:space="0" w:color="auto"/>
            <w:bottom w:val="none" w:sz="0" w:space="0" w:color="auto"/>
            <w:right w:val="none" w:sz="0" w:space="0" w:color="auto"/>
          </w:divBdr>
          <w:divsChild>
            <w:div w:id="299382587">
              <w:marLeft w:val="0"/>
              <w:marRight w:val="0"/>
              <w:marTop w:val="0"/>
              <w:marBottom w:val="0"/>
              <w:divBdr>
                <w:top w:val="none" w:sz="0" w:space="0" w:color="auto"/>
                <w:left w:val="none" w:sz="0" w:space="0" w:color="auto"/>
                <w:bottom w:val="none" w:sz="0" w:space="0" w:color="auto"/>
                <w:right w:val="none" w:sz="0" w:space="0" w:color="auto"/>
              </w:divBdr>
              <w:divsChild>
                <w:div w:id="1579947161">
                  <w:marLeft w:val="0"/>
                  <w:marRight w:val="0"/>
                  <w:marTop w:val="0"/>
                  <w:marBottom w:val="0"/>
                  <w:divBdr>
                    <w:top w:val="none" w:sz="0" w:space="0" w:color="auto"/>
                    <w:left w:val="none" w:sz="0" w:space="0" w:color="auto"/>
                    <w:bottom w:val="none" w:sz="0" w:space="0" w:color="auto"/>
                    <w:right w:val="none" w:sz="0" w:space="0" w:color="auto"/>
                  </w:divBdr>
                  <w:divsChild>
                    <w:div w:id="672882720">
                      <w:marLeft w:val="0"/>
                      <w:marRight w:val="0"/>
                      <w:marTop w:val="0"/>
                      <w:marBottom w:val="0"/>
                      <w:divBdr>
                        <w:top w:val="none" w:sz="0" w:space="0" w:color="auto"/>
                        <w:left w:val="none" w:sz="0" w:space="0" w:color="auto"/>
                        <w:bottom w:val="none" w:sz="0" w:space="0" w:color="auto"/>
                        <w:right w:val="none" w:sz="0" w:space="0" w:color="auto"/>
                      </w:divBdr>
                    </w:div>
                  </w:divsChild>
                </w:div>
                <w:div w:id="12511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5066">
          <w:marLeft w:val="0"/>
          <w:marRight w:val="0"/>
          <w:marTop w:val="0"/>
          <w:marBottom w:val="0"/>
          <w:divBdr>
            <w:top w:val="none" w:sz="0" w:space="0" w:color="auto"/>
            <w:left w:val="none" w:sz="0" w:space="0" w:color="auto"/>
            <w:bottom w:val="none" w:sz="0" w:space="0" w:color="auto"/>
            <w:right w:val="none" w:sz="0" w:space="0" w:color="auto"/>
          </w:divBdr>
          <w:divsChild>
            <w:div w:id="165901031">
              <w:marLeft w:val="0"/>
              <w:marRight w:val="0"/>
              <w:marTop w:val="0"/>
              <w:marBottom w:val="0"/>
              <w:divBdr>
                <w:top w:val="none" w:sz="0" w:space="0" w:color="auto"/>
                <w:left w:val="none" w:sz="0" w:space="0" w:color="auto"/>
                <w:bottom w:val="none" w:sz="0" w:space="0" w:color="auto"/>
                <w:right w:val="none" w:sz="0" w:space="0" w:color="auto"/>
              </w:divBdr>
              <w:divsChild>
                <w:div w:id="909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2682">
          <w:marLeft w:val="0"/>
          <w:marRight w:val="0"/>
          <w:marTop w:val="0"/>
          <w:marBottom w:val="0"/>
          <w:divBdr>
            <w:top w:val="none" w:sz="0" w:space="0" w:color="auto"/>
            <w:left w:val="none" w:sz="0" w:space="0" w:color="auto"/>
            <w:bottom w:val="none" w:sz="0" w:space="0" w:color="auto"/>
            <w:right w:val="none" w:sz="0" w:space="0" w:color="auto"/>
          </w:divBdr>
          <w:divsChild>
            <w:div w:id="568078390">
              <w:marLeft w:val="0"/>
              <w:marRight w:val="0"/>
              <w:marTop w:val="0"/>
              <w:marBottom w:val="0"/>
              <w:divBdr>
                <w:top w:val="none" w:sz="0" w:space="0" w:color="auto"/>
                <w:left w:val="none" w:sz="0" w:space="0" w:color="auto"/>
                <w:bottom w:val="none" w:sz="0" w:space="0" w:color="auto"/>
                <w:right w:val="none" w:sz="0" w:space="0" w:color="auto"/>
              </w:divBdr>
              <w:divsChild>
                <w:div w:id="104621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9127">
          <w:marLeft w:val="0"/>
          <w:marRight w:val="0"/>
          <w:marTop w:val="0"/>
          <w:marBottom w:val="0"/>
          <w:divBdr>
            <w:top w:val="none" w:sz="0" w:space="0" w:color="auto"/>
            <w:left w:val="none" w:sz="0" w:space="0" w:color="auto"/>
            <w:bottom w:val="none" w:sz="0" w:space="0" w:color="auto"/>
            <w:right w:val="none" w:sz="0" w:space="0" w:color="auto"/>
          </w:divBdr>
          <w:divsChild>
            <w:div w:id="939215613">
              <w:marLeft w:val="0"/>
              <w:marRight w:val="0"/>
              <w:marTop w:val="0"/>
              <w:marBottom w:val="0"/>
              <w:divBdr>
                <w:top w:val="none" w:sz="0" w:space="0" w:color="auto"/>
                <w:left w:val="none" w:sz="0" w:space="0" w:color="auto"/>
                <w:bottom w:val="none" w:sz="0" w:space="0" w:color="auto"/>
                <w:right w:val="none" w:sz="0" w:space="0" w:color="auto"/>
              </w:divBdr>
              <w:divsChild>
                <w:div w:id="12951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5046">
          <w:marLeft w:val="0"/>
          <w:marRight w:val="0"/>
          <w:marTop w:val="0"/>
          <w:marBottom w:val="0"/>
          <w:divBdr>
            <w:top w:val="none" w:sz="0" w:space="0" w:color="auto"/>
            <w:left w:val="none" w:sz="0" w:space="0" w:color="auto"/>
            <w:bottom w:val="none" w:sz="0" w:space="0" w:color="auto"/>
            <w:right w:val="none" w:sz="0" w:space="0" w:color="auto"/>
          </w:divBdr>
          <w:divsChild>
            <w:div w:id="523176263">
              <w:marLeft w:val="0"/>
              <w:marRight w:val="0"/>
              <w:marTop w:val="0"/>
              <w:marBottom w:val="0"/>
              <w:divBdr>
                <w:top w:val="none" w:sz="0" w:space="0" w:color="auto"/>
                <w:left w:val="none" w:sz="0" w:space="0" w:color="auto"/>
                <w:bottom w:val="none" w:sz="0" w:space="0" w:color="auto"/>
                <w:right w:val="none" w:sz="0" w:space="0" w:color="auto"/>
              </w:divBdr>
              <w:divsChild>
                <w:div w:id="1259875225">
                  <w:marLeft w:val="0"/>
                  <w:marRight w:val="0"/>
                  <w:marTop w:val="0"/>
                  <w:marBottom w:val="0"/>
                  <w:divBdr>
                    <w:top w:val="none" w:sz="0" w:space="0" w:color="auto"/>
                    <w:left w:val="none" w:sz="0" w:space="0" w:color="auto"/>
                    <w:bottom w:val="none" w:sz="0" w:space="0" w:color="auto"/>
                    <w:right w:val="none" w:sz="0" w:space="0" w:color="auto"/>
                  </w:divBdr>
                  <w:divsChild>
                    <w:div w:id="2089112687">
                      <w:marLeft w:val="0"/>
                      <w:marRight w:val="0"/>
                      <w:marTop w:val="0"/>
                      <w:marBottom w:val="0"/>
                      <w:divBdr>
                        <w:top w:val="none" w:sz="0" w:space="0" w:color="auto"/>
                        <w:left w:val="none" w:sz="0" w:space="0" w:color="auto"/>
                        <w:bottom w:val="none" w:sz="0" w:space="0" w:color="auto"/>
                        <w:right w:val="none" w:sz="0" w:space="0" w:color="auto"/>
                      </w:divBdr>
                      <w:divsChild>
                        <w:div w:id="819224696">
                          <w:marLeft w:val="0"/>
                          <w:marRight w:val="0"/>
                          <w:marTop w:val="0"/>
                          <w:marBottom w:val="0"/>
                          <w:divBdr>
                            <w:top w:val="none" w:sz="0" w:space="0" w:color="auto"/>
                            <w:left w:val="none" w:sz="0" w:space="0" w:color="auto"/>
                            <w:bottom w:val="none" w:sz="0" w:space="0" w:color="auto"/>
                            <w:right w:val="none" w:sz="0" w:space="0" w:color="auto"/>
                          </w:divBdr>
                          <w:divsChild>
                            <w:div w:id="132214272">
                              <w:marLeft w:val="0"/>
                              <w:marRight w:val="0"/>
                              <w:marTop w:val="0"/>
                              <w:marBottom w:val="0"/>
                              <w:divBdr>
                                <w:top w:val="none" w:sz="0" w:space="0" w:color="auto"/>
                                <w:left w:val="none" w:sz="0" w:space="0" w:color="auto"/>
                                <w:bottom w:val="none" w:sz="0" w:space="0" w:color="auto"/>
                                <w:right w:val="none" w:sz="0" w:space="0" w:color="auto"/>
                              </w:divBdr>
                              <w:divsChild>
                                <w:div w:id="7222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6155">
          <w:marLeft w:val="0"/>
          <w:marRight w:val="0"/>
          <w:marTop w:val="0"/>
          <w:marBottom w:val="0"/>
          <w:divBdr>
            <w:top w:val="none" w:sz="0" w:space="0" w:color="auto"/>
            <w:left w:val="none" w:sz="0" w:space="0" w:color="auto"/>
            <w:bottom w:val="none" w:sz="0" w:space="0" w:color="auto"/>
            <w:right w:val="none" w:sz="0" w:space="0" w:color="auto"/>
          </w:divBdr>
          <w:divsChild>
            <w:div w:id="1815100277">
              <w:marLeft w:val="0"/>
              <w:marRight w:val="0"/>
              <w:marTop w:val="0"/>
              <w:marBottom w:val="0"/>
              <w:divBdr>
                <w:top w:val="none" w:sz="0" w:space="0" w:color="auto"/>
                <w:left w:val="none" w:sz="0" w:space="0" w:color="auto"/>
                <w:bottom w:val="none" w:sz="0" w:space="0" w:color="auto"/>
                <w:right w:val="none" w:sz="0" w:space="0" w:color="auto"/>
              </w:divBdr>
              <w:divsChild>
                <w:div w:id="2096004167">
                  <w:marLeft w:val="0"/>
                  <w:marRight w:val="0"/>
                  <w:marTop w:val="0"/>
                  <w:marBottom w:val="0"/>
                  <w:divBdr>
                    <w:top w:val="none" w:sz="0" w:space="0" w:color="auto"/>
                    <w:left w:val="none" w:sz="0" w:space="0" w:color="auto"/>
                    <w:bottom w:val="none" w:sz="0" w:space="0" w:color="auto"/>
                    <w:right w:val="none" w:sz="0" w:space="0" w:color="auto"/>
                  </w:divBdr>
                </w:div>
                <w:div w:id="340858143">
                  <w:marLeft w:val="0"/>
                  <w:marRight w:val="0"/>
                  <w:marTop w:val="0"/>
                  <w:marBottom w:val="0"/>
                  <w:divBdr>
                    <w:top w:val="none" w:sz="0" w:space="0" w:color="auto"/>
                    <w:left w:val="none" w:sz="0" w:space="0" w:color="auto"/>
                    <w:bottom w:val="none" w:sz="0" w:space="0" w:color="auto"/>
                    <w:right w:val="none" w:sz="0" w:space="0" w:color="auto"/>
                  </w:divBdr>
                  <w:divsChild>
                    <w:div w:id="1468090410">
                      <w:marLeft w:val="0"/>
                      <w:marRight w:val="0"/>
                      <w:marTop w:val="0"/>
                      <w:marBottom w:val="0"/>
                      <w:divBdr>
                        <w:top w:val="none" w:sz="0" w:space="0" w:color="auto"/>
                        <w:left w:val="none" w:sz="0" w:space="0" w:color="auto"/>
                        <w:bottom w:val="none" w:sz="0" w:space="0" w:color="auto"/>
                        <w:right w:val="none" w:sz="0" w:space="0" w:color="auto"/>
                      </w:divBdr>
                    </w:div>
                  </w:divsChild>
                </w:div>
                <w:div w:id="16435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2814">
          <w:marLeft w:val="0"/>
          <w:marRight w:val="0"/>
          <w:marTop w:val="0"/>
          <w:marBottom w:val="0"/>
          <w:divBdr>
            <w:top w:val="none" w:sz="0" w:space="0" w:color="auto"/>
            <w:left w:val="none" w:sz="0" w:space="0" w:color="auto"/>
            <w:bottom w:val="none" w:sz="0" w:space="0" w:color="auto"/>
            <w:right w:val="none" w:sz="0" w:space="0" w:color="auto"/>
          </w:divBdr>
          <w:divsChild>
            <w:div w:id="2067028400">
              <w:marLeft w:val="0"/>
              <w:marRight w:val="0"/>
              <w:marTop w:val="0"/>
              <w:marBottom w:val="0"/>
              <w:divBdr>
                <w:top w:val="none" w:sz="0" w:space="0" w:color="auto"/>
                <w:left w:val="none" w:sz="0" w:space="0" w:color="auto"/>
                <w:bottom w:val="none" w:sz="0" w:space="0" w:color="auto"/>
                <w:right w:val="none" w:sz="0" w:space="0" w:color="auto"/>
              </w:divBdr>
              <w:divsChild>
                <w:div w:id="578173349">
                  <w:marLeft w:val="0"/>
                  <w:marRight w:val="0"/>
                  <w:marTop w:val="0"/>
                  <w:marBottom w:val="0"/>
                  <w:divBdr>
                    <w:top w:val="none" w:sz="0" w:space="0" w:color="auto"/>
                    <w:left w:val="none" w:sz="0" w:space="0" w:color="auto"/>
                    <w:bottom w:val="none" w:sz="0" w:space="0" w:color="auto"/>
                    <w:right w:val="none" w:sz="0" w:space="0" w:color="auto"/>
                  </w:divBdr>
                  <w:divsChild>
                    <w:div w:id="8015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64269">
          <w:marLeft w:val="0"/>
          <w:marRight w:val="0"/>
          <w:marTop w:val="0"/>
          <w:marBottom w:val="0"/>
          <w:divBdr>
            <w:top w:val="none" w:sz="0" w:space="0" w:color="auto"/>
            <w:left w:val="none" w:sz="0" w:space="0" w:color="auto"/>
            <w:bottom w:val="none" w:sz="0" w:space="0" w:color="auto"/>
            <w:right w:val="none" w:sz="0" w:space="0" w:color="auto"/>
          </w:divBdr>
          <w:divsChild>
            <w:div w:id="651717950">
              <w:marLeft w:val="0"/>
              <w:marRight w:val="0"/>
              <w:marTop w:val="0"/>
              <w:marBottom w:val="0"/>
              <w:divBdr>
                <w:top w:val="none" w:sz="0" w:space="0" w:color="auto"/>
                <w:left w:val="none" w:sz="0" w:space="0" w:color="auto"/>
                <w:bottom w:val="none" w:sz="0" w:space="0" w:color="auto"/>
                <w:right w:val="none" w:sz="0" w:space="0" w:color="auto"/>
              </w:divBdr>
              <w:divsChild>
                <w:div w:id="18780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3969">
          <w:marLeft w:val="0"/>
          <w:marRight w:val="0"/>
          <w:marTop w:val="0"/>
          <w:marBottom w:val="0"/>
          <w:divBdr>
            <w:top w:val="none" w:sz="0" w:space="0" w:color="auto"/>
            <w:left w:val="none" w:sz="0" w:space="0" w:color="auto"/>
            <w:bottom w:val="none" w:sz="0" w:space="0" w:color="auto"/>
            <w:right w:val="none" w:sz="0" w:space="0" w:color="auto"/>
          </w:divBdr>
          <w:divsChild>
            <w:div w:id="469131697">
              <w:marLeft w:val="0"/>
              <w:marRight w:val="0"/>
              <w:marTop w:val="0"/>
              <w:marBottom w:val="0"/>
              <w:divBdr>
                <w:top w:val="none" w:sz="0" w:space="0" w:color="auto"/>
                <w:left w:val="none" w:sz="0" w:space="0" w:color="auto"/>
                <w:bottom w:val="none" w:sz="0" w:space="0" w:color="auto"/>
                <w:right w:val="none" w:sz="0" w:space="0" w:color="auto"/>
              </w:divBdr>
              <w:divsChild>
                <w:div w:id="1626883007">
                  <w:marLeft w:val="0"/>
                  <w:marRight w:val="0"/>
                  <w:marTop w:val="0"/>
                  <w:marBottom w:val="0"/>
                  <w:divBdr>
                    <w:top w:val="none" w:sz="0" w:space="0" w:color="auto"/>
                    <w:left w:val="none" w:sz="0" w:space="0" w:color="auto"/>
                    <w:bottom w:val="none" w:sz="0" w:space="0" w:color="auto"/>
                    <w:right w:val="none" w:sz="0" w:space="0" w:color="auto"/>
                  </w:divBdr>
                </w:div>
                <w:div w:id="482284239">
                  <w:marLeft w:val="0"/>
                  <w:marRight w:val="0"/>
                  <w:marTop w:val="0"/>
                  <w:marBottom w:val="0"/>
                  <w:divBdr>
                    <w:top w:val="none" w:sz="0" w:space="0" w:color="auto"/>
                    <w:left w:val="none" w:sz="0" w:space="0" w:color="auto"/>
                    <w:bottom w:val="none" w:sz="0" w:space="0" w:color="auto"/>
                    <w:right w:val="none" w:sz="0" w:space="0" w:color="auto"/>
                  </w:divBdr>
                </w:div>
                <w:div w:id="1751274833">
                  <w:marLeft w:val="0"/>
                  <w:marRight w:val="0"/>
                  <w:marTop w:val="0"/>
                  <w:marBottom w:val="0"/>
                  <w:divBdr>
                    <w:top w:val="none" w:sz="0" w:space="0" w:color="auto"/>
                    <w:left w:val="none" w:sz="0" w:space="0" w:color="auto"/>
                    <w:bottom w:val="none" w:sz="0" w:space="0" w:color="auto"/>
                    <w:right w:val="none" w:sz="0" w:space="0" w:color="auto"/>
                  </w:divBdr>
                  <w:divsChild>
                    <w:div w:id="6992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10668">
          <w:marLeft w:val="0"/>
          <w:marRight w:val="0"/>
          <w:marTop w:val="0"/>
          <w:marBottom w:val="0"/>
          <w:divBdr>
            <w:top w:val="none" w:sz="0" w:space="0" w:color="auto"/>
            <w:left w:val="none" w:sz="0" w:space="0" w:color="auto"/>
            <w:bottom w:val="none" w:sz="0" w:space="0" w:color="auto"/>
            <w:right w:val="none" w:sz="0" w:space="0" w:color="auto"/>
          </w:divBdr>
          <w:divsChild>
            <w:div w:id="1707170880">
              <w:marLeft w:val="0"/>
              <w:marRight w:val="0"/>
              <w:marTop w:val="0"/>
              <w:marBottom w:val="0"/>
              <w:divBdr>
                <w:top w:val="none" w:sz="0" w:space="0" w:color="auto"/>
                <w:left w:val="none" w:sz="0" w:space="0" w:color="auto"/>
                <w:bottom w:val="none" w:sz="0" w:space="0" w:color="auto"/>
                <w:right w:val="none" w:sz="0" w:space="0" w:color="auto"/>
              </w:divBdr>
              <w:divsChild>
                <w:div w:id="1564174255">
                  <w:marLeft w:val="0"/>
                  <w:marRight w:val="0"/>
                  <w:marTop w:val="0"/>
                  <w:marBottom w:val="0"/>
                  <w:divBdr>
                    <w:top w:val="none" w:sz="0" w:space="0" w:color="auto"/>
                    <w:left w:val="none" w:sz="0" w:space="0" w:color="auto"/>
                    <w:bottom w:val="none" w:sz="0" w:space="0" w:color="auto"/>
                    <w:right w:val="none" w:sz="0" w:space="0" w:color="auto"/>
                  </w:divBdr>
                </w:div>
                <w:div w:id="292369032">
                  <w:marLeft w:val="0"/>
                  <w:marRight w:val="0"/>
                  <w:marTop w:val="0"/>
                  <w:marBottom w:val="0"/>
                  <w:divBdr>
                    <w:top w:val="none" w:sz="0" w:space="0" w:color="auto"/>
                    <w:left w:val="none" w:sz="0" w:space="0" w:color="auto"/>
                    <w:bottom w:val="none" w:sz="0" w:space="0" w:color="auto"/>
                    <w:right w:val="none" w:sz="0" w:space="0" w:color="auto"/>
                  </w:divBdr>
                  <w:divsChild>
                    <w:div w:id="1355574096">
                      <w:marLeft w:val="0"/>
                      <w:marRight w:val="0"/>
                      <w:marTop w:val="0"/>
                      <w:marBottom w:val="0"/>
                      <w:divBdr>
                        <w:top w:val="none" w:sz="0" w:space="0" w:color="auto"/>
                        <w:left w:val="none" w:sz="0" w:space="0" w:color="auto"/>
                        <w:bottom w:val="none" w:sz="0" w:space="0" w:color="auto"/>
                        <w:right w:val="none" w:sz="0" w:space="0" w:color="auto"/>
                      </w:divBdr>
                    </w:div>
                  </w:divsChild>
                </w:div>
                <w:div w:id="4803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99778">
          <w:marLeft w:val="0"/>
          <w:marRight w:val="0"/>
          <w:marTop w:val="0"/>
          <w:marBottom w:val="0"/>
          <w:divBdr>
            <w:top w:val="none" w:sz="0" w:space="0" w:color="auto"/>
            <w:left w:val="none" w:sz="0" w:space="0" w:color="auto"/>
            <w:bottom w:val="none" w:sz="0" w:space="0" w:color="auto"/>
            <w:right w:val="none" w:sz="0" w:space="0" w:color="auto"/>
          </w:divBdr>
          <w:divsChild>
            <w:div w:id="829101212">
              <w:marLeft w:val="0"/>
              <w:marRight w:val="0"/>
              <w:marTop w:val="0"/>
              <w:marBottom w:val="0"/>
              <w:divBdr>
                <w:top w:val="none" w:sz="0" w:space="0" w:color="auto"/>
                <w:left w:val="none" w:sz="0" w:space="0" w:color="auto"/>
                <w:bottom w:val="none" w:sz="0" w:space="0" w:color="auto"/>
                <w:right w:val="none" w:sz="0" w:space="0" w:color="auto"/>
              </w:divBdr>
              <w:divsChild>
                <w:div w:id="13524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3979">
          <w:marLeft w:val="0"/>
          <w:marRight w:val="0"/>
          <w:marTop w:val="0"/>
          <w:marBottom w:val="0"/>
          <w:divBdr>
            <w:top w:val="none" w:sz="0" w:space="0" w:color="auto"/>
            <w:left w:val="none" w:sz="0" w:space="0" w:color="auto"/>
            <w:bottom w:val="none" w:sz="0" w:space="0" w:color="auto"/>
            <w:right w:val="none" w:sz="0" w:space="0" w:color="auto"/>
          </w:divBdr>
          <w:divsChild>
            <w:div w:id="148713721">
              <w:marLeft w:val="0"/>
              <w:marRight w:val="0"/>
              <w:marTop w:val="0"/>
              <w:marBottom w:val="0"/>
              <w:divBdr>
                <w:top w:val="none" w:sz="0" w:space="0" w:color="auto"/>
                <w:left w:val="none" w:sz="0" w:space="0" w:color="auto"/>
                <w:bottom w:val="none" w:sz="0" w:space="0" w:color="auto"/>
                <w:right w:val="none" w:sz="0" w:space="0" w:color="auto"/>
              </w:divBdr>
              <w:divsChild>
                <w:div w:id="2421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4783">
          <w:marLeft w:val="0"/>
          <w:marRight w:val="0"/>
          <w:marTop w:val="0"/>
          <w:marBottom w:val="0"/>
          <w:divBdr>
            <w:top w:val="none" w:sz="0" w:space="0" w:color="auto"/>
            <w:left w:val="none" w:sz="0" w:space="0" w:color="auto"/>
            <w:bottom w:val="none" w:sz="0" w:space="0" w:color="auto"/>
            <w:right w:val="none" w:sz="0" w:space="0" w:color="auto"/>
          </w:divBdr>
          <w:divsChild>
            <w:div w:id="1361854852">
              <w:marLeft w:val="0"/>
              <w:marRight w:val="0"/>
              <w:marTop w:val="0"/>
              <w:marBottom w:val="0"/>
              <w:divBdr>
                <w:top w:val="none" w:sz="0" w:space="0" w:color="auto"/>
                <w:left w:val="none" w:sz="0" w:space="0" w:color="auto"/>
                <w:bottom w:val="none" w:sz="0" w:space="0" w:color="auto"/>
                <w:right w:val="none" w:sz="0" w:space="0" w:color="auto"/>
              </w:divBdr>
              <w:divsChild>
                <w:div w:id="907763203">
                  <w:marLeft w:val="0"/>
                  <w:marRight w:val="0"/>
                  <w:marTop w:val="0"/>
                  <w:marBottom w:val="0"/>
                  <w:divBdr>
                    <w:top w:val="none" w:sz="0" w:space="0" w:color="auto"/>
                    <w:left w:val="none" w:sz="0" w:space="0" w:color="auto"/>
                    <w:bottom w:val="none" w:sz="0" w:space="0" w:color="auto"/>
                    <w:right w:val="none" w:sz="0" w:space="0" w:color="auto"/>
                  </w:divBdr>
                </w:div>
                <w:div w:id="9171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5541">
          <w:marLeft w:val="0"/>
          <w:marRight w:val="0"/>
          <w:marTop w:val="0"/>
          <w:marBottom w:val="0"/>
          <w:divBdr>
            <w:top w:val="none" w:sz="0" w:space="0" w:color="auto"/>
            <w:left w:val="none" w:sz="0" w:space="0" w:color="auto"/>
            <w:bottom w:val="none" w:sz="0" w:space="0" w:color="auto"/>
            <w:right w:val="none" w:sz="0" w:space="0" w:color="auto"/>
          </w:divBdr>
          <w:divsChild>
            <w:div w:id="1375691031">
              <w:marLeft w:val="0"/>
              <w:marRight w:val="0"/>
              <w:marTop w:val="0"/>
              <w:marBottom w:val="0"/>
              <w:divBdr>
                <w:top w:val="none" w:sz="0" w:space="0" w:color="auto"/>
                <w:left w:val="none" w:sz="0" w:space="0" w:color="auto"/>
                <w:bottom w:val="none" w:sz="0" w:space="0" w:color="auto"/>
                <w:right w:val="none" w:sz="0" w:space="0" w:color="auto"/>
              </w:divBdr>
              <w:divsChild>
                <w:div w:id="135033279">
                  <w:marLeft w:val="0"/>
                  <w:marRight w:val="0"/>
                  <w:marTop w:val="0"/>
                  <w:marBottom w:val="0"/>
                  <w:divBdr>
                    <w:top w:val="none" w:sz="0" w:space="0" w:color="auto"/>
                    <w:left w:val="none" w:sz="0" w:space="0" w:color="auto"/>
                    <w:bottom w:val="none" w:sz="0" w:space="0" w:color="auto"/>
                    <w:right w:val="none" w:sz="0" w:space="0" w:color="auto"/>
                  </w:divBdr>
                </w:div>
                <w:div w:id="6822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5271">
          <w:marLeft w:val="0"/>
          <w:marRight w:val="0"/>
          <w:marTop w:val="0"/>
          <w:marBottom w:val="0"/>
          <w:divBdr>
            <w:top w:val="none" w:sz="0" w:space="0" w:color="auto"/>
            <w:left w:val="none" w:sz="0" w:space="0" w:color="auto"/>
            <w:bottom w:val="none" w:sz="0" w:space="0" w:color="auto"/>
            <w:right w:val="none" w:sz="0" w:space="0" w:color="auto"/>
          </w:divBdr>
          <w:divsChild>
            <w:div w:id="400950463">
              <w:marLeft w:val="0"/>
              <w:marRight w:val="0"/>
              <w:marTop w:val="0"/>
              <w:marBottom w:val="0"/>
              <w:divBdr>
                <w:top w:val="none" w:sz="0" w:space="0" w:color="auto"/>
                <w:left w:val="none" w:sz="0" w:space="0" w:color="auto"/>
                <w:bottom w:val="none" w:sz="0" w:space="0" w:color="auto"/>
                <w:right w:val="none" w:sz="0" w:space="0" w:color="auto"/>
              </w:divBdr>
              <w:divsChild>
                <w:div w:id="1915356214">
                  <w:marLeft w:val="0"/>
                  <w:marRight w:val="0"/>
                  <w:marTop w:val="0"/>
                  <w:marBottom w:val="0"/>
                  <w:divBdr>
                    <w:top w:val="none" w:sz="0" w:space="0" w:color="auto"/>
                    <w:left w:val="none" w:sz="0" w:space="0" w:color="auto"/>
                    <w:bottom w:val="none" w:sz="0" w:space="0" w:color="auto"/>
                    <w:right w:val="none" w:sz="0" w:space="0" w:color="auto"/>
                  </w:divBdr>
                  <w:divsChild>
                    <w:div w:id="20313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47259">
          <w:marLeft w:val="0"/>
          <w:marRight w:val="0"/>
          <w:marTop w:val="0"/>
          <w:marBottom w:val="0"/>
          <w:divBdr>
            <w:top w:val="none" w:sz="0" w:space="0" w:color="auto"/>
            <w:left w:val="none" w:sz="0" w:space="0" w:color="auto"/>
            <w:bottom w:val="none" w:sz="0" w:space="0" w:color="auto"/>
            <w:right w:val="none" w:sz="0" w:space="0" w:color="auto"/>
          </w:divBdr>
          <w:divsChild>
            <w:div w:id="168301931">
              <w:marLeft w:val="0"/>
              <w:marRight w:val="0"/>
              <w:marTop w:val="0"/>
              <w:marBottom w:val="0"/>
              <w:divBdr>
                <w:top w:val="none" w:sz="0" w:space="0" w:color="auto"/>
                <w:left w:val="none" w:sz="0" w:space="0" w:color="auto"/>
                <w:bottom w:val="none" w:sz="0" w:space="0" w:color="auto"/>
                <w:right w:val="none" w:sz="0" w:space="0" w:color="auto"/>
              </w:divBdr>
              <w:divsChild>
                <w:div w:id="1915821358">
                  <w:marLeft w:val="0"/>
                  <w:marRight w:val="0"/>
                  <w:marTop w:val="0"/>
                  <w:marBottom w:val="0"/>
                  <w:divBdr>
                    <w:top w:val="none" w:sz="0" w:space="0" w:color="auto"/>
                    <w:left w:val="none" w:sz="0" w:space="0" w:color="auto"/>
                    <w:bottom w:val="none" w:sz="0" w:space="0" w:color="auto"/>
                    <w:right w:val="none" w:sz="0" w:space="0" w:color="auto"/>
                  </w:divBdr>
                </w:div>
                <w:div w:id="12113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00417">
          <w:marLeft w:val="0"/>
          <w:marRight w:val="0"/>
          <w:marTop w:val="0"/>
          <w:marBottom w:val="0"/>
          <w:divBdr>
            <w:top w:val="none" w:sz="0" w:space="0" w:color="auto"/>
            <w:left w:val="none" w:sz="0" w:space="0" w:color="auto"/>
            <w:bottom w:val="none" w:sz="0" w:space="0" w:color="auto"/>
            <w:right w:val="none" w:sz="0" w:space="0" w:color="auto"/>
          </w:divBdr>
          <w:divsChild>
            <w:div w:id="1304198401">
              <w:marLeft w:val="0"/>
              <w:marRight w:val="0"/>
              <w:marTop w:val="0"/>
              <w:marBottom w:val="0"/>
              <w:divBdr>
                <w:top w:val="none" w:sz="0" w:space="0" w:color="auto"/>
                <w:left w:val="none" w:sz="0" w:space="0" w:color="auto"/>
                <w:bottom w:val="none" w:sz="0" w:space="0" w:color="auto"/>
                <w:right w:val="none" w:sz="0" w:space="0" w:color="auto"/>
              </w:divBdr>
              <w:divsChild>
                <w:div w:id="7173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1769">
          <w:marLeft w:val="0"/>
          <w:marRight w:val="0"/>
          <w:marTop w:val="0"/>
          <w:marBottom w:val="0"/>
          <w:divBdr>
            <w:top w:val="none" w:sz="0" w:space="0" w:color="auto"/>
            <w:left w:val="none" w:sz="0" w:space="0" w:color="auto"/>
            <w:bottom w:val="none" w:sz="0" w:space="0" w:color="auto"/>
            <w:right w:val="none" w:sz="0" w:space="0" w:color="auto"/>
          </w:divBdr>
          <w:divsChild>
            <w:div w:id="1037513129">
              <w:marLeft w:val="0"/>
              <w:marRight w:val="0"/>
              <w:marTop w:val="0"/>
              <w:marBottom w:val="0"/>
              <w:divBdr>
                <w:top w:val="none" w:sz="0" w:space="0" w:color="auto"/>
                <w:left w:val="none" w:sz="0" w:space="0" w:color="auto"/>
                <w:bottom w:val="none" w:sz="0" w:space="0" w:color="auto"/>
                <w:right w:val="none" w:sz="0" w:space="0" w:color="auto"/>
              </w:divBdr>
              <w:divsChild>
                <w:div w:id="8133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7144">
          <w:marLeft w:val="0"/>
          <w:marRight w:val="0"/>
          <w:marTop w:val="0"/>
          <w:marBottom w:val="0"/>
          <w:divBdr>
            <w:top w:val="none" w:sz="0" w:space="0" w:color="auto"/>
            <w:left w:val="none" w:sz="0" w:space="0" w:color="auto"/>
            <w:bottom w:val="none" w:sz="0" w:space="0" w:color="auto"/>
            <w:right w:val="none" w:sz="0" w:space="0" w:color="auto"/>
          </w:divBdr>
          <w:divsChild>
            <w:div w:id="770051933">
              <w:marLeft w:val="0"/>
              <w:marRight w:val="0"/>
              <w:marTop w:val="0"/>
              <w:marBottom w:val="0"/>
              <w:divBdr>
                <w:top w:val="none" w:sz="0" w:space="0" w:color="auto"/>
                <w:left w:val="none" w:sz="0" w:space="0" w:color="auto"/>
                <w:bottom w:val="none" w:sz="0" w:space="0" w:color="auto"/>
                <w:right w:val="none" w:sz="0" w:space="0" w:color="auto"/>
              </w:divBdr>
              <w:divsChild>
                <w:div w:id="537549369">
                  <w:marLeft w:val="0"/>
                  <w:marRight w:val="0"/>
                  <w:marTop w:val="0"/>
                  <w:marBottom w:val="0"/>
                  <w:divBdr>
                    <w:top w:val="none" w:sz="0" w:space="0" w:color="auto"/>
                    <w:left w:val="none" w:sz="0" w:space="0" w:color="auto"/>
                    <w:bottom w:val="none" w:sz="0" w:space="0" w:color="auto"/>
                    <w:right w:val="none" w:sz="0" w:space="0" w:color="auto"/>
                  </w:divBdr>
                </w:div>
                <w:div w:id="5974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5368">
          <w:marLeft w:val="0"/>
          <w:marRight w:val="0"/>
          <w:marTop w:val="0"/>
          <w:marBottom w:val="0"/>
          <w:divBdr>
            <w:top w:val="none" w:sz="0" w:space="0" w:color="auto"/>
            <w:left w:val="none" w:sz="0" w:space="0" w:color="auto"/>
            <w:bottom w:val="none" w:sz="0" w:space="0" w:color="auto"/>
            <w:right w:val="none" w:sz="0" w:space="0" w:color="auto"/>
          </w:divBdr>
          <w:divsChild>
            <w:div w:id="249125678">
              <w:marLeft w:val="0"/>
              <w:marRight w:val="0"/>
              <w:marTop w:val="0"/>
              <w:marBottom w:val="0"/>
              <w:divBdr>
                <w:top w:val="none" w:sz="0" w:space="0" w:color="auto"/>
                <w:left w:val="none" w:sz="0" w:space="0" w:color="auto"/>
                <w:bottom w:val="none" w:sz="0" w:space="0" w:color="auto"/>
                <w:right w:val="none" w:sz="0" w:space="0" w:color="auto"/>
              </w:divBdr>
              <w:divsChild>
                <w:div w:id="1965456306">
                  <w:marLeft w:val="0"/>
                  <w:marRight w:val="0"/>
                  <w:marTop w:val="0"/>
                  <w:marBottom w:val="0"/>
                  <w:divBdr>
                    <w:top w:val="none" w:sz="0" w:space="0" w:color="auto"/>
                    <w:left w:val="none" w:sz="0" w:space="0" w:color="auto"/>
                    <w:bottom w:val="none" w:sz="0" w:space="0" w:color="auto"/>
                    <w:right w:val="none" w:sz="0" w:space="0" w:color="auto"/>
                  </w:divBdr>
                  <w:divsChild>
                    <w:div w:id="14307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331532">
          <w:marLeft w:val="0"/>
          <w:marRight w:val="0"/>
          <w:marTop w:val="0"/>
          <w:marBottom w:val="0"/>
          <w:divBdr>
            <w:top w:val="none" w:sz="0" w:space="0" w:color="auto"/>
            <w:left w:val="none" w:sz="0" w:space="0" w:color="auto"/>
            <w:bottom w:val="none" w:sz="0" w:space="0" w:color="auto"/>
            <w:right w:val="none" w:sz="0" w:space="0" w:color="auto"/>
          </w:divBdr>
          <w:divsChild>
            <w:div w:id="1092819347">
              <w:marLeft w:val="0"/>
              <w:marRight w:val="0"/>
              <w:marTop w:val="0"/>
              <w:marBottom w:val="0"/>
              <w:divBdr>
                <w:top w:val="none" w:sz="0" w:space="0" w:color="auto"/>
                <w:left w:val="none" w:sz="0" w:space="0" w:color="auto"/>
                <w:bottom w:val="none" w:sz="0" w:space="0" w:color="auto"/>
                <w:right w:val="none" w:sz="0" w:space="0" w:color="auto"/>
              </w:divBdr>
              <w:divsChild>
                <w:div w:id="1070468040">
                  <w:marLeft w:val="0"/>
                  <w:marRight w:val="0"/>
                  <w:marTop w:val="0"/>
                  <w:marBottom w:val="0"/>
                  <w:divBdr>
                    <w:top w:val="none" w:sz="0" w:space="0" w:color="auto"/>
                    <w:left w:val="none" w:sz="0" w:space="0" w:color="auto"/>
                    <w:bottom w:val="none" w:sz="0" w:space="0" w:color="auto"/>
                    <w:right w:val="none" w:sz="0" w:space="0" w:color="auto"/>
                  </w:divBdr>
                </w:div>
                <w:div w:id="502935013">
                  <w:marLeft w:val="0"/>
                  <w:marRight w:val="0"/>
                  <w:marTop w:val="0"/>
                  <w:marBottom w:val="0"/>
                  <w:divBdr>
                    <w:top w:val="none" w:sz="0" w:space="0" w:color="auto"/>
                    <w:left w:val="none" w:sz="0" w:space="0" w:color="auto"/>
                    <w:bottom w:val="none" w:sz="0" w:space="0" w:color="auto"/>
                    <w:right w:val="none" w:sz="0" w:space="0" w:color="auto"/>
                  </w:divBdr>
                </w:div>
                <w:div w:id="1647734737">
                  <w:marLeft w:val="0"/>
                  <w:marRight w:val="0"/>
                  <w:marTop w:val="0"/>
                  <w:marBottom w:val="0"/>
                  <w:divBdr>
                    <w:top w:val="none" w:sz="0" w:space="0" w:color="auto"/>
                    <w:left w:val="none" w:sz="0" w:space="0" w:color="auto"/>
                    <w:bottom w:val="none" w:sz="0" w:space="0" w:color="auto"/>
                    <w:right w:val="none" w:sz="0" w:space="0" w:color="auto"/>
                  </w:divBdr>
                  <w:divsChild>
                    <w:div w:id="1362052874">
                      <w:marLeft w:val="0"/>
                      <w:marRight w:val="0"/>
                      <w:marTop w:val="0"/>
                      <w:marBottom w:val="0"/>
                      <w:divBdr>
                        <w:top w:val="none" w:sz="0" w:space="0" w:color="auto"/>
                        <w:left w:val="none" w:sz="0" w:space="0" w:color="auto"/>
                        <w:bottom w:val="none" w:sz="0" w:space="0" w:color="auto"/>
                        <w:right w:val="none" w:sz="0" w:space="0" w:color="auto"/>
                      </w:divBdr>
                    </w:div>
                  </w:divsChild>
                </w:div>
                <w:div w:id="16734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864">
          <w:marLeft w:val="0"/>
          <w:marRight w:val="0"/>
          <w:marTop w:val="0"/>
          <w:marBottom w:val="0"/>
          <w:divBdr>
            <w:top w:val="none" w:sz="0" w:space="0" w:color="auto"/>
            <w:left w:val="none" w:sz="0" w:space="0" w:color="auto"/>
            <w:bottom w:val="none" w:sz="0" w:space="0" w:color="auto"/>
            <w:right w:val="none" w:sz="0" w:space="0" w:color="auto"/>
          </w:divBdr>
          <w:divsChild>
            <w:div w:id="1999573500">
              <w:marLeft w:val="0"/>
              <w:marRight w:val="0"/>
              <w:marTop w:val="0"/>
              <w:marBottom w:val="0"/>
              <w:divBdr>
                <w:top w:val="none" w:sz="0" w:space="0" w:color="auto"/>
                <w:left w:val="none" w:sz="0" w:space="0" w:color="auto"/>
                <w:bottom w:val="none" w:sz="0" w:space="0" w:color="auto"/>
                <w:right w:val="none" w:sz="0" w:space="0" w:color="auto"/>
              </w:divBdr>
              <w:divsChild>
                <w:div w:id="1326394658">
                  <w:marLeft w:val="0"/>
                  <w:marRight w:val="0"/>
                  <w:marTop w:val="0"/>
                  <w:marBottom w:val="0"/>
                  <w:divBdr>
                    <w:top w:val="none" w:sz="0" w:space="0" w:color="auto"/>
                    <w:left w:val="none" w:sz="0" w:space="0" w:color="auto"/>
                    <w:bottom w:val="none" w:sz="0" w:space="0" w:color="auto"/>
                    <w:right w:val="none" w:sz="0" w:space="0" w:color="auto"/>
                  </w:divBdr>
                </w:div>
                <w:div w:id="14342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3608">
          <w:marLeft w:val="0"/>
          <w:marRight w:val="0"/>
          <w:marTop w:val="0"/>
          <w:marBottom w:val="0"/>
          <w:divBdr>
            <w:top w:val="none" w:sz="0" w:space="0" w:color="auto"/>
            <w:left w:val="none" w:sz="0" w:space="0" w:color="auto"/>
            <w:bottom w:val="none" w:sz="0" w:space="0" w:color="auto"/>
            <w:right w:val="none" w:sz="0" w:space="0" w:color="auto"/>
          </w:divBdr>
          <w:divsChild>
            <w:div w:id="591088987">
              <w:marLeft w:val="0"/>
              <w:marRight w:val="0"/>
              <w:marTop w:val="0"/>
              <w:marBottom w:val="0"/>
              <w:divBdr>
                <w:top w:val="none" w:sz="0" w:space="0" w:color="auto"/>
                <w:left w:val="none" w:sz="0" w:space="0" w:color="auto"/>
                <w:bottom w:val="none" w:sz="0" w:space="0" w:color="auto"/>
                <w:right w:val="none" w:sz="0" w:space="0" w:color="auto"/>
              </w:divBdr>
              <w:divsChild>
                <w:div w:id="939798425">
                  <w:marLeft w:val="0"/>
                  <w:marRight w:val="0"/>
                  <w:marTop w:val="0"/>
                  <w:marBottom w:val="0"/>
                  <w:divBdr>
                    <w:top w:val="none" w:sz="0" w:space="0" w:color="auto"/>
                    <w:left w:val="none" w:sz="0" w:space="0" w:color="auto"/>
                    <w:bottom w:val="none" w:sz="0" w:space="0" w:color="auto"/>
                    <w:right w:val="none" w:sz="0" w:space="0" w:color="auto"/>
                  </w:divBdr>
                </w:div>
                <w:div w:id="2476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thewitness.org/how-did-god-use-dreams-and-visions-in-the-bible/"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apcwo.org/apc/resources/sermons/notes/2019-05-19-Receiving_Gods_Guidance-Part-3-Dreams-Visions-Prophecies_Angels-Ps_Ashish_Raichur.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pcwo.org/apc/resources/sermons/notes/2019-05-19-Receiving_Gods_Guidance-Part-3-Dreams-Visions-Prophecies_Angels-Ps_Ashish_Raichur.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thewitness.org/how-did-god-use-dreams-and-visions-in-the-bibl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hewitness.org/how-did-god-use-dreams-and-visions-in-the-bible/" TargetMode="External"/><Relationship Id="rId27" Type="http://schemas.openxmlformats.org/officeDocument/2006/relationships/hyperlink" Target="https://apcwo.org/apc/resources/sermons/notes/2019-05-19-Receiving_Gods_Guidance-Part-3-Dreams-Visions-Prophecies_Angels-Ps_Ashish_Raichur.pdf"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PATRON\AppData\Local\Microsoft\Office\16.0\DTS\en-US%7b3C354C84-3D59-4B6C-B472-D9153B480167%7d\%7bD3DDBAEF-98DB-4AC7-AC9F-9A449F1D323E%7dTFdc45fa24-34e2-42ce-8d76-517282db44b72ef483ba_win32-db6c0f3ae581.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{D3DDBAEF-98DB-4AC7-AC9F-9A449F1D323E}TFdc45fa24-34e2-42ce-8d76-517282db44b72ef483ba_win32-db6c0f3ae581</Template>
  <TotalTime>0</TotalTime>
  <Pages>48</Pages>
  <Words>15679</Words>
  <Characters>89374</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2026-05-27T15:53:00Z</dcterms:created>
  <dcterms:modified xsi:type="dcterms:W3CDTF">2026-05-27T16:13:00Z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