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54A" w:rsidRPr="008B5277" w:rsidRDefault="00FD0F3B"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extent cx="5364480" cy="80467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O.ead1a2a3-29f3-4e5a-aeeb-8f852cd659dc.png"/>
                    <pic:cNvPicPr/>
                  </pic:nvPicPr>
                  <pic:blipFill>
                    <a:blip r:embed="rId7">
                      <a:extLst>
                        <a:ext uri="{28A0092B-C50C-407E-A947-70E740481C1C}">
                          <a14:useLocalDpi xmlns:a14="http://schemas.microsoft.com/office/drawing/2010/main" val="0"/>
                        </a:ext>
                      </a:extLst>
                    </a:blip>
                    <a:stretch>
                      <a:fillRect/>
                    </a:stretch>
                  </pic:blipFill>
                  <pic:spPr>
                    <a:xfrm>
                      <a:off x="0" y="0"/>
                      <a:ext cx="5364480" cy="8046720"/>
                    </a:xfrm>
                    <a:prstGeom prst="rect">
                      <a:avLst/>
                    </a:prstGeom>
                  </pic:spPr>
                </pic:pic>
              </a:graphicData>
            </a:graphic>
          </wp:inline>
        </w:drawing>
      </w:r>
    </w:p>
    <w:bookmarkEnd w:id="0"/>
    <w:bookmarkEnd w:id="1"/>
    <w:bookmarkEnd w:id="2"/>
    <w:bookmarkEnd w:id="3"/>
    <w:bookmarkEnd w:id="4"/>
    <w:p w:rsidR="00C6554A" w:rsidRDefault="00FD0F3B" w:rsidP="00C6554A">
      <w:pPr>
        <w:pStyle w:val="Title"/>
      </w:pPr>
      <w:r>
        <w:lastRenderedPageBreak/>
        <w:t xml:space="preserve">BIBLICAL HEALING </w:t>
      </w:r>
    </w:p>
    <w:p w:rsidR="00C6554A" w:rsidRPr="00D5413C" w:rsidRDefault="00FD0F3B" w:rsidP="00C6554A">
      <w:pPr>
        <w:pStyle w:val="Subtitle"/>
      </w:pPr>
      <w:r>
        <w:t xml:space="preserve">AND THEOLOGY </w:t>
      </w:r>
    </w:p>
    <w:p w:rsidR="00C6554A" w:rsidRDefault="00FD0F3B" w:rsidP="00C6554A">
      <w:pPr>
        <w:pStyle w:val="ContactInfo"/>
      </w:pPr>
      <w:proofErr w:type="gramStart"/>
      <w:r>
        <w:t xml:space="preserve">AUTHOR </w:t>
      </w:r>
      <w:r w:rsidR="00C6554A">
        <w:t xml:space="preserve"> |</w:t>
      </w:r>
      <w:proofErr w:type="gramEnd"/>
      <w:r w:rsidR="00C6554A">
        <w:t xml:space="preserve"> </w:t>
      </w:r>
      <w:r>
        <w:t xml:space="preserve">DR THOMPSON AKWO NTUBA </w:t>
      </w:r>
      <w:r w:rsidR="00C6554A">
        <w:t xml:space="preserve"> </w:t>
      </w:r>
      <w:r>
        <w:t>.</w:t>
      </w:r>
      <w:r w:rsidR="00C6554A">
        <w:br w:type="page"/>
      </w:r>
    </w:p>
    <w:p w:rsidR="00C6554A" w:rsidRDefault="00FD0F3B" w:rsidP="00C6554A">
      <w:pPr>
        <w:pStyle w:val="Heading1"/>
      </w:pPr>
      <w:r>
        <w:lastRenderedPageBreak/>
        <w:t>CONTENT</w:t>
      </w:r>
    </w:p>
    <w:p w:rsidR="00FD0F3B" w:rsidRPr="00FD0F3B" w:rsidRDefault="00FD0F3B" w:rsidP="00FD0F3B">
      <w:pPr>
        <w:pStyle w:val="Heading1"/>
        <w:rPr>
          <w:b/>
          <w:bCs/>
          <w:sz w:val="24"/>
          <w:szCs w:val="24"/>
        </w:rPr>
      </w:pPr>
      <w:r w:rsidRPr="00FD0F3B">
        <w:rPr>
          <w:b/>
          <w:bCs/>
          <w:sz w:val="24"/>
          <w:szCs w:val="24"/>
        </w:rPr>
        <w:t>PART I — FOUNDATIONS OF BIBLICAL HEALING</w:t>
      </w:r>
    </w:p>
    <w:p w:rsidR="00FD0F3B" w:rsidRPr="00FD0F3B" w:rsidRDefault="00FD0F3B" w:rsidP="00FD0F3B">
      <w:pPr>
        <w:pStyle w:val="Heading1"/>
        <w:rPr>
          <w:b/>
          <w:bCs/>
          <w:sz w:val="24"/>
          <w:szCs w:val="24"/>
        </w:rPr>
      </w:pPr>
      <w:r w:rsidRPr="00FD0F3B">
        <w:rPr>
          <w:b/>
          <w:bCs/>
          <w:sz w:val="24"/>
          <w:szCs w:val="24"/>
        </w:rPr>
        <w:t>Chapter 1 — The God Who Heals: Yahweh Rapha in Scripture</w:t>
      </w:r>
    </w:p>
    <w:p w:rsidR="00FD0F3B" w:rsidRPr="00FD0F3B" w:rsidRDefault="00FD0F3B" w:rsidP="009867CA">
      <w:pPr>
        <w:pStyle w:val="Heading1"/>
        <w:numPr>
          <w:ilvl w:val="0"/>
          <w:numId w:val="3"/>
        </w:numPr>
        <w:rPr>
          <w:sz w:val="24"/>
          <w:szCs w:val="24"/>
        </w:rPr>
      </w:pPr>
      <w:r w:rsidRPr="00FD0F3B">
        <w:rPr>
          <w:sz w:val="24"/>
          <w:szCs w:val="24"/>
        </w:rPr>
        <w:t>Healing in the Old Testament</w:t>
      </w:r>
    </w:p>
    <w:p w:rsidR="00FD0F3B" w:rsidRPr="00FD0F3B" w:rsidRDefault="00FD0F3B" w:rsidP="009867CA">
      <w:pPr>
        <w:pStyle w:val="Heading1"/>
        <w:numPr>
          <w:ilvl w:val="0"/>
          <w:numId w:val="3"/>
        </w:numPr>
        <w:rPr>
          <w:sz w:val="24"/>
          <w:szCs w:val="24"/>
        </w:rPr>
      </w:pPr>
      <w:r w:rsidRPr="00FD0F3B">
        <w:rPr>
          <w:sz w:val="24"/>
          <w:szCs w:val="24"/>
        </w:rPr>
        <w:t>Covenant, compassion, and divine presence</w:t>
      </w:r>
    </w:p>
    <w:p w:rsidR="00FD0F3B" w:rsidRPr="00FD0F3B" w:rsidRDefault="00FD0F3B" w:rsidP="009867CA">
      <w:pPr>
        <w:pStyle w:val="Heading1"/>
        <w:numPr>
          <w:ilvl w:val="0"/>
          <w:numId w:val="3"/>
        </w:numPr>
        <w:rPr>
          <w:sz w:val="24"/>
          <w:szCs w:val="24"/>
        </w:rPr>
      </w:pPr>
      <w:r w:rsidRPr="00FD0F3B">
        <w:rPr>
          <w:sz w:val="24"/>
          <w:szCs w:val="24"/>
        </w:rPr>
        <w:t>Healing as revelation of God’s character</w:t>
      </w:r>
    </w:p>
    <w:p w:rsidR="00FD0F3B" w:rsidRPr="00FD0F3B" w:rsidRDefault="00FD0F3B" w:rsidP="00FD0F3B">
      <w:pPr>
        <w:pStyle w:val="Heading1"/>
        <w:rPr>
          <w:b/>
          <w:bCs/>
          <w:sz w:val="24"/>
          <w:szCs w:val="24"/>
        </w:rPr>
      </w:pPr>
      <w:r w:rsidRPr="00FD0F3B">
        <w:rPr>
          <w:b/>
          <w:bCs/>
          <w:sz w:val="24"/>
          <w:szCs w:val="24"/>
        </w:rPr>
        <w:t>Chapter 2 — Jesus the Healer: The Gospels as a Medical Mission</w:t>
      </w:r>
    </w:p>
    <w:p w:rsidR="00FD0F3B" w:rsidRPr="00FD0F3B" w:rsidRDefault="00FD0F3B" w:rsidP="009867CA">
      <w:pPr>
        <w:pStyle w:val="Heading1"/>
        <w:numPr>
          <w:ilvl w:val="0"/>
          <w:numId w:val="4"/>
        </w:numPr>
        <w:rPr>
          <w:sz w:val="24"/>
          <w:szCs w:val="24"/>
        </w:rPr>
      </w:pPr>
      <w:r w:rsidRPr="00FD0F3B">
        <w:rPr>
          <w:sz w:val="24"/>
          <w:szCs w:val="24"/>
        </w:rPr>
        <w:t>Healing miracles as signs of the Kingdom</w:t>
      </w:r>
    </w:p>
    <w:p w:rsidR="00FD0F3B" w:rsidRPr="00FD0F3B" w:rsidRDefault="00FD0F3B" w:rsidP="009867CA">
      <w:pPr>
        <w:pStyle w:val="Heading1"/>
        <w:numPr>
          <w:ilvl w:val="0"/>
          <w:numId w:val="4"/>
        </w:numPr>
        <w:rPr>
          <w:sz w:val="24"/>
          <w:szCs w:val="24"/>
        </w:rPr>
      </w:pPr>
      <w:r w:rsidRPr="00FD0F3B">
        <w:rPr>
          <w:sz w:val="24"/>
          <w:szCs w:val="24"/>
        </w:rPr>
        <w:t>Jesus and the marginalized sick</w:t>
      </w:r>
    </w:p>
    <w:p w:rsidR="00FD0F3B" w:rsidRPr="00FD0F3B" w:rsidRDefault="00FD0F3B" w:rsidP="009867CA">
      <w:pPr>
        <w:pStyle w:val="Heading1"/>
        <w:numPr>
          <w:ilvl w:val="0"/>
          <w:numId w:val="4"/>
        </w:numPr>
        <w:rPr>
          <w:sz w:val="24"/>
          <w:szCs w:val="24"/>
        </w:rPr>
      </w:pPr>
      <w:r w:rsidRPr="00FD0F3B">
        <w:rPr>
          <w:sz w:val="24"/>
          <w:szCs w:val="24"/>
        </w:rPr>
        <w:t>Healing as liberation from social exclusion</w:t>
      </w:r>
    </w:p>
    <w:p w:rsidR="00FD0F3B" w:rsidRPr="00FD0F3B" w:rsidRDefault="00FD0F3B" w:rsidP="00FD0F3B">
      <w:pPr>
        <w:pStyle w:val="Heading1"/>
        <w:rPr>
          <w:b/>
          <w:bCs/>
          <w:sz w:val="24"/>
          <w:szCs w:val="24"/>
        </w:rPr>
      </w:pPr>
      <w:r w:rsidRPr="00FD0F3B">
        <w:rPr>
          <w:b/>
          <w:bCs/>
          <w:sz w:val="24"/>
          <w:szCs w:val="24"/>
        </w:rPr>
        <w:t>Chapter 3 — The Holy Spirit and the Ministry of Healing</w:t>
      </w:r>
    </w:p>
    <w:p w:rsidR="00FD0F3B" w:rsidRPr="00FD0F3B" w:rsidRDefault="00FD0F3B" w:rsidP="009867CA">
      <w:pPr>
        <w:pStyle w:val="Heading1"/>
        <w:numPr>
          <w:ilvl w:val="0"/>
          <w:numId w:val="5"/>
        </w:numPr>
        <w:rPr>
          <w:sz w:val="24"/>
          <w:szCs w:val="24"/>
        </w:rPr>
      </w:pPr>
      <w:r w:rsidRPr="00FD0F3B">
        <w:rPr>
          <w:sz w:val="24"/>
          <w:szCs w:val="24"/>
        </w:rPr>
        <w:t>Gifts of healing in the New Testament</w:t>
      </w:r>
    </w:p>
    <w:p w:rsidR="00FD0F3B" w:rsidRPr="00FD0F3B" w:rsidRDefault="00FD0F3B" w:rsidP="009867CA">
      <w:pPr>
        <w:pStyle w:val="Heading1"/>
        <w:numPr>
          <w:ilvl w:val="0"/>
          <w:numId w:val="5"/>
        </w:numPr>
        <w:rPr>
          <w:sz w:val="24"/>
          <w:szCs w:val="24"/>
        </w:rPr>
      </w:pPr>
      <w:r w:rsidRPr="00FD0F3B">
        <w:rPr>
          <w:sz w:val="24"/>
          <w:szCs w:val="24"/>
        </w:rPr>
        <w:t>The Spirit as the power of liberation</w:t>
      </w:r>
    </w:p>
    <w:p w:rsidR="00FD0F3B" w:rsidRPr="00FD0F3B" w:rsidRDefault="00FD0F3B" w:rsidP="009867CA">
      <w:pPr>
        <w:pStyle w:val="Heading1"/>
        <w:numPr>
          <w:ilvl w:val="0"/>
          <w:numId w:val="5"/>
        </w:numPr>
        <w:rPr>
          <w:sz w:val="24"/>
          <w:szCs w:val="24"/>
        </w:rPr>
      </w:pPr>
      <w:r w:rsidRPr="00FD0F3B">
        <w:rPr>
          <w:sz w:val="24"/>
          <w:szCs w:val="24"/>
        </w:rPr>
        <w:t>Healing as a sign of the new creation</w:t>
      </w:r>
    </w:p>
    <w:p w:rsidR="00FD0F3B" w:rsidRPr="00FD0F3B" w:rsidRDefault="00FD0F3B" w:rsidP="00FD0F3B">
      <w:pPr>
        <w:pStyle w:val="Heading1"/>
        <w:rPr>
          <w:b/>
          <w:bCs/>
          <w:sz w:val="24"/>
          <w:szCs w:val="24"/>
        </w:rPr>
      </w:pPr>
      <w:r w:rsidRPr="00FD0F3B">
        <w:rPr>
          <w:b/>
          <w:bCs/>
          <w:sz w:val="24"/>
          <w:szCs w:val="24"/>
        </w:rPr>
        <w:t>PART II — DIMENSIONS OF HEALING</w:t>
      </w:r>
    </w:p>
    <w:p w:rsidR="00FD0F3B" w:rsidRPr="00FD0F3B" w:rsidRDefault="00FD0F3B" w:rsidP="00FD0F3B">
      <w:pPr>
        <w:pStyle w:val="Heading1"/>
        <w:rPr>
          <w:b/>
          <w:bCs/>
          <w:sz w:val="24"/>
          <w:szCs w:val="24"/>
        </w:rPr>
      </w:pPr>
      <w:r w:rsidRPr="00FD0F3B">
        <w:rPr>
          <w:b/>
          <w:bCs/>
          <w:sz w:val="24"/>
          <w:szCs w:val="24"/>
        </w:rPr>
        <w:t>Chapter 4 — Physical Healing: Bodies as Sacred Spaces</w:t>
      </w:r>
    </w:p>
    <w:p w:rsidR="00FD0F3B" w:rsidRPr="00FD0F3B" w:rsidRDefault="00FD0F3B" w:rsidP="009867CA">
      <w:pPr>
        <w:pStyle w:val="Heading1"/>
        <w:numPr>
          <w:ilvl w:val="0"/>
          <w:numId w:val="6"/>
        </w:numPr>
        <w:rPr>
          <w:sz w:val="24"/>
          <w:szCs w:val="24"/>
        </w:rPr>
      </w:pPr>
      <w:r w:rsidRPr="00FD0F3B">
        <w:rPr>
          <w:sz w:val="24"/>
          <w:szCs w:val="24"/>
        </w:rPr>
        <w:t>Illness, suffering, and divine compassion</w:t>
      </w:r>
    </w:p>
    <w:p w:rsidR="00FD0F3B" w:rsidRPr="00FD0F3B" w:rsidRDefault="00FD0F3B" w:rsidP="009867CA">
      <w:pPr>
        <w:pStyle w:val="Heading1"/>
        <w:numPr>
          <w:ilvl w:val="0"/>
          <w:numId w:val="6"/>
        </w:numPr>
        <w:rPr>
          <w:sz w:val="24"/>
          <w:szCs w:val="24"/>
        </w:rPr>
      </w:pPr>
      <w:r w:rsidRPr="00FD0F3B">
        <w:rPr>
          <w:sz w:val="24"/>
          <w:szCs w:val="24"/>
        </w:rPr>
        <w:t>Medicine and miracles</w:t>
      </w:r>
    </w:p>
    <w:p w:rsidR="00FD0F3B" w:rsidRPr="00FD0F3B" w:rsidRDefault="00FD0F3B" w:rsidP="009867CA">
      <w:pPr>
        <w:pStyle w:val="Heading1"/>
        <w:numPr>
          <w:ilvl w:val="0"/>
          <w:numId w:val="6"/>
        </w:numPr>
        <w:rPr>
          <w:sz w:val="24"/>
          <w:szCs w:val="24"/>
        </w:rPr>
      </w:pPr>
      <w:r w:rsidRPr="00FD0F3B">
        <w:rPr>
          <w:sz w:val="24"/>
          <w:szCs w:val="24"/>
        </w:rPr>
        <w:t>The physician’s role in God’s mission</w:t>
      </w:r>
    </w:p>
    <w:p w:rsidR="00FD0F3B" w:rsidRPr="00FD0F3B" w:rsidRDefault="00FD0F3B" w:rsidP="00FD0F3B">
      <w:pPr>
        <w:pStyle w:val="Heading1"/>
        <w:rPr>
          <w:b/>
          <w:bCs/>
          <w:sz w:val="24"/>
          <w:szCs w:val="24"/>
        </w:rPr>
      </w:pPr>
      <w:r w:rsidRPr="00FD0F3B">
        <w:rPr>
          <w:b/>
          <w:bCs/>
          <w:sz w:val="24"/>
          <w:szCs w:val="24"/>
        </w:rPr>
        <w:t>Chapter 5 — Emotional and Psychological Healing</w:t>
      </w:r>
    </w:p>
    <w:p w:rsidR="00FD0F3B" w:rsidRPr="00FD0F3B" w:rsidRDefault="00FD0F3B" w:rsidP="009867CA">
      <w:pPr>
        <w:pStyle w:val="Heading1"/>
        <w:numPr>
          <w:ilvl w:val="0"/>
          <w:numId w:val="7"/>
        </w:numPr>
        <w:rPr>
          <w:sz w:val="24"/>
          <w:szCs w:val="24"/>
        </w:rPr>
      </w:pPr>
      <w:r w:rsidRPr="00FD0F3B">
        <w:rPr>
          <w:sz w:val="24"/>
          <w:szCs w:val="24"/>
        </w:rPr>
        <w:t>Trauma in Scripture</w:t>
      </w:r>
    </w:p>
    <w:p w:rsidR="00FD0F3B" w:rsidRPr="00FD0F3B" w:rsidRDefault="00FD0F3B" w:rsidP="009867CA">
      <w:pPr>
        <w:pStyle w:val="Heading1"/>
        <w:numPr>
          <w:ilvl w:val="0"/>
          <w:numId w:val="7"/>
        </w:numPr>
        <w:rPr>
          <w:sz w:val="24"/>
          <w:szCs w:val="24"/>
        </w:rPr>
      </w:pPr>
      <w:r w:rsidRPr="00FD0F3B">
        <w:rPr>
          <w:sz w:val="24"/>
          <w:szCs w:val="24"/>
        </w:rPr>
        <w:t>Healing the mind and memory</w:t>
      </w:r>
    </w:p>
    <w:p w:rsidR="00FD0F3B" w:rsidRPr="00FD0F3B" w:rsidRDefault="00FD0F3B" w:rsidP="009867CA">
      <w:pPr>
        <w:pStyle w:val="Heading1"/>
        <w:numPr>
          <w:ilvl w:val="0"/>
          <w:numId w:val="7"/>
        </w:numPr>
        <w:rPr>
          <w:sz w:val="24"/>
          <w:szCs w:val="24"/>
        </w:rPr>
      </w:pPr>
      <w:r w:rsidRPr="00FD0F3B">
        <w:rPr>
          <w:sz w:val="24"/>
          <w:szCs w:val="24"/>
        </w:rPr>
        <w:t>Deliverance as psychological liberation</w:t>
      </w:r>
    </w:p>
    <w:p w:rsidR="00FD0F3B" w:rsidRPr="00FD0F3B" w:rsidRDefault="00FD0F3B" w:rsidP="00FD0F3B">
      <w:pPr>
        <w:pStyle w:val="Heading1"/>
        <w:rPr>
          <w:b/>
          <w:bCs/>
          <w:sz w:val="24"/>
          <w:szCs w:val="24"/>
        </w:rPr>
      </w:pPr>
      <w:r w:rsidRPr="00FD0F3B">
        <w:rPr>
          <w:b/>
          <w:bCs/>
          <w:sz w:val="24"/>
          <w:szCs w:val="24"/>
        </w:rPr>
        <w:t>Chapter 6 — Social Healing: Restoring Community and Dignity</w:t>
      </w:r>
    </w:p>
    <w:p w:rsidR="00FD0F3B" w:rsidRPr="00FD0F3B" w:rsidRDefault="00FD0F3B" w:rsidP="009867CA">
      <w:pPr>
        <w:pStyle w:val="Heading1"/>
        <w:numPr>
          <w:ilvl w:val="0"/>
          <w:numId w:val="8"/>
        </w:numPr>
        <w:rPr>
          <w:sz w:val="24"/>
          <w:szCs w:val="24"/>
        </w:rPr>
      </w:pPr>
      <w:r w:rsidRPr="00FD0F3B">
        <w:rPr>
          <w:sz w:val="24"/>
          <w:szCs w:val="24"/>
        </w:rPr>
        <w:t>Leprosy, stigma, and reintegration</w:t>
      </w:r>
    </w:p>
    <w:p w:rsidR="00FD0F3B" w:rsidRPr="00FD0F3B" w:rsidRDefault="00FD0F3B" w:rsidP="009867CA">
      <w:pPr>
        <w:pStyle w:val="Heading1"/>
        <w:numPr>
          <w:ilvl w:val="0"/>
          <w:numId w:val="8"/>
        </w:numPr>
        <w:rPr>
          <w:sz w:val="24"/>
          <w:szCs w:val="24"/>
        </w:rPr>
      </w:pPr>
      <w:r w:rsidRPr="00FD0F3B">
        <w:rPr>
          <w:sz w:val="24"/>
          <w:szCs w:val="24"/>
        </w:rPr>
        <w:t>Ubuntu and biblical community</w:t>
      </w:r>
    </w:p>
    <w:p w:rsidR="00FD0F3B" w:rsidRPr="00FD0F3B" w:rsidRDefault="00FD0F3B" w:rsidP="009867CA">
      <w:pPr>
        <w:pStyle w:val="Heading1"/>
        <w:numPr>
          <w:ilvl w:val="0"/>
          <w:numId w:val="8"/>
        </w:numPr>
        <w:rPr>
          <w:sz w:val="24"/>
          <w:szCs w:val="24"/>
        </w:rPr>
      </w:pPr>
      <w:r w:rsidRPr="00FD0F3B">
        <w:rPr>
          <w:sz w:val="24"/>
          <w:szCs w:val="24"/>
        </w:rPr>
        <w:t>Healing as reconciliation</w:t>
      </w:r>
    </w:p>
    <w:p w:rsidR="00FD0F3B" w:rsidRPr="00FD0F3B" w:rsidRDefault="00FD0F3B" w:rsidP="00FD0F3B">
      <w:pPr>
        <w:pStyle w:val="Heading1"/>
        <w:rPr>
          <w:b/>
          <w:bCs/>
          <w:sz w:val="24"/>
          <w:szCs w:val="24"/>
        </w:rPr>
      </w:pPr>
      <w:r w:rsidRPr="00FD0F3B">
        <w:rPr>
          <w:b/>
          <w:bCs/>
          <w:sz w:val="24"/>
          <w:szCs w:val="24"/>
        </w:rPr>
        <w:t>Chapter 7 — Spiritual Healing and Deliverance</w:t>
      </w:r>
    </w:p>
    <w:p w:rsidR="00FD0F3B" w:rsidRPr="00FD0F3B" w:rsidRDefault="00FD0F3B" w:rsidP="009867CA">
      <w:pPr>
        <w:pStyle w:val="Heading1"/>
        <w:numPr>
          <w:ilvl w:val="0"/>
          <w:numId w:val="9"/>
        </w:numPr>
        <w:rPr>
          <w:sz w:val="24"/>
          <w:szCs w:val="24"/>
        </w:rPr>
      </w:pPr>
      <w:r w:rsidRPr="00FD0F3B">
        <w:rPr>
          <w:sz w:val="24"/>
          <w:szCs w:val="24"/>
        </w:rPr>
        <w:t>Bondage, fear, and spiritual oppression</w:t>
      </w:r>
    </w:p>
    <w:p w:rsidR="00FD0F3B" w:rsidRPr="00FD0F3B" w:rsidRDefault="00FD0F3B" w:rsidP="009867CA">
      <w:pPr>
        <w:pStyle w:val="Heading1"/>
        <w:numPr>
          <w:ilvl w:val="0"/>
          <w:numId w:val="9"/>
        </w:numPr>
        <w:rPr>
          <w:sz w:val="24"/>
          <w:szCs w:val="24"/>
        </w:rPr>
      </w:pPr>
      <w:r w:rsidRPr="00FD0F3B">
        <w:rPr>
          <w:sz w:val="24"/>
          <w:szCs w:val="24"/>
        </w:rPr>
        <w:t>Jesus’ deliverance ministry</w:t>
      </w:r>
    </w:p>
    <w:p w:rsidR="00FD0F3B" w:rsidRPr="00FD0F3B" w:rsidRDefault="00FD0F3B" w:rsidP="009867CA">
      <w:pPr>
        <w:pStyle w:val="Heading1"/>
        <w:numPr>
          <w:ilvl w:val="0"/>
          <w:numId w:val="9"/>
        </w:numPr>
        <w:rPr>
          <w:sz w:val="24"/>
          <w:szCs w:val="24"/>
        </w:rPr>
      </w:pPr>
      <w:r w:rsidRPr="00FD0F3B">
        <w:rPr>
          <w:sz w:val="24"/>
          <w:szCs w:val="24"/>
        </w:rPr>
        <w:t>African contexts of spiritual warfare</w:t>
      </w:r>
    </w:p>
    <w:p w:rsidR="00FD0F3B" w:rsidRPr="00FD0F3B" w:rsidRDefault="00FD0F3B" w:rsidP="00FD0F3B">
      <w:pPr>
        <w:pStyle w:val="Heading1"/>
        <w:rPr>
          <w:b/>
          <w:bCs/>
          <w:sz w:val="24"/>
          <w:szCs w:val="24"/>
        </w:rPr>
      </w:pPr>
      <w:r w:rsidRPr="00FD0F3B">
        <w:rPr>
          <w:b/>
          <w:bCs/>
          <w:sz w:val="24"/>
          <w:szCs w:val="24"/>
        </w:rPr>
        <w:t>PART III — HEALING, JUSTICE, AND LIBERATION</w:t>
      </w:r>
    </w:p>
    <w:p w:rsidR="00FD0F3B" w:rsidRPr="00FD0F3B" w:rsidRDefault="00FD0F3B" w:rsidP="00FD0F3B">
      <w:pPr>
        <w:pStyle w:val="Heading1"/>
        <w:rPr>
          <w:b/>
          <w:bCs/>
          <w:sz w:val="24"/>
          <w:szCs w:val="24"/>
        </w:rPr>
      </w:pPr>
      <w:r w:rsidRPr="00FD0F3B">
        <w:rPr>
          <w:b/>
          <w:bCs/>
          <w:sz w:val="24"/>
          <w:szCs w:val="24"/>
        </w:rPr>
        <w:t>Chapter 8 — Healing as Liberation: The Exodus Paradigm</w:t>
      </w:r>
    </w:p>
    <w:p w:rsidR="00FD0F3B" w:rsidRPr="00FD0F3B" w:rsidRDefault="00FD0F3B" w:rsidP="009867CA">
      <w:pPr>
        <w:pStyle w:val="Heading1"/>
        <w:numPr>
          <w:ilvl w:val="0"/>
          <w:numId w:val="10"/>
        </w:numPr>
        <w:rPr>
          <w:sz w:val="24"/>
          <w:szCs w:val="24"/>
        </w:rPr>
      </w:pPr>
      <w:r w:rsidRPr="00FD0F3B">
        <w:rPr>
          <w:sz w:val="24"/>
          <w:szCs w:val="24"/>
        </w:rPr>
        <w:t>God hears the cry of the oppressed</w:t>
      </w:r>
    </w:p>
    <w:p w:rsidR="00FD0F3B" w:rsidRPr="00FD0F3B" w:rsidRDefault="00FD0F3B" w:rsidP="009867CA">
      <w:pPr>
        <w:pStyle w:val="Heading1"/>
        <w:numPr>
          <w:ilvl w:val="0"/>
          <w:numId w:val="10"/>
        </w:numPr>
        <w:rPr>
          <w:sz w:val="24"/>
          <w:szCs w:val="24"/>
        </w:rPr>
      </w:pPr>
      <w:r w:rsidRPr="00FD0F3B">
        <w:rPr>
          <w:sz w:val="24"/>
          <w:szCs w:val="24"/>
        </w:rPr>
        <w:t>Liberation as healing of a people</w:t>
      </w:r>
    </w:p>
    <w:p w:rsidR="00FD0F3B" w:rsidRPr="00FD0F3B" w:rsidRDefault="00FD0F3B" w:rsidP="009867CA">
      <w:pPr>
        <w:pStyle w:val="Heading1"/>
        <w:numPr>
          <w:ilvl w:val="0"/>
          <w:numId w:val="10"/>
        </w:numPr>
        <w:rPr>
          <w:sz w:val="24"/>
          <w:szCs w:val="24"/>
        </w:rPr>
      </w:pPr>
      <w:r w:rsidRPr="00FD0F3B">
        <w:rPr>
          <w:sz w:val="24"/>
          <w:szCs w:val="24"/>
        </w:rPr>
        <w:t>Health as freedom</w:t>
      </w:r>
    </w:p>
    <w:p w:rsidR="00FD0F3B" w:rsidRPr="00FD0F3B" w:rsidRDefault="00FD0F3B" w:rsidP="00FD0F3B">
      <w:pPr>
        <w:pStyle w:val="Heading1"/>
        <w:rPr>
          <w:b/>
          <w:bCs/>
          <w:sz w:val="24"/>
          <w:szCs w:val="24"/>
        </w:rPr>
      </w:pPr>
      <w:r w:rsidRPr="00FD0F3B">
        <w:rPr>
          <w:b/>
          <w:bCs/>
          <w:sz w:val="24"/>
          <w:szCs w:val="24"/>
        </w:rPr>
        <w:t>Chapter 9 — Healing and Structural Sin</w:t>
      </w:r>
    </w:p>
    <w:p w:rsidR="00FD0F3B" w:rsidRPr="00FD0F3B" w:rsidRDefault="00FD0F3B" w:rsidP="009867CA">
      <w:pPr>
        <w:pStyle w:val="Heading1"/>
        <w:numPr>
          <w:ilvl w:val="0"/>
          <w:numId w:val="11"/>
        </w:numPr>
        <w:rPr>
          <w:sz w:val="24"/>
          <w:szCs w:val="24"/>
        </w:rPr>
      </w:pPr>
      <w:r w:rsidRPr="00FD0F3B">
        <w:rPr>
          <w:sz w:val="24"/>
          <w:szCs w:val="24"/>
        </w:rPr>
        <w:t>Poverty as violence</w:t>
      </w:r>
    </w:p>
    <w:p w:rsidR="00FD0F3B" w:rsidRPr="00FD0F3B" w:rsidRDefault="00FD0F3B" w:rsidP="009867CA">
      <w:pPr>
        <w:pStyle w:val="Heading1"/>
        <w:numPr>
          <w:ilvl w:val="0"/>
          <w:numId w:val="11"/>
        </w:numPr>
        <w:rPr>
          <w:sz w:val="24"/>
          <w:szCs w:val="24"/>
        </w:rPr>
      </w:pPr>
      <w:r w:rsidRPr="00FD0F3B">
        <w:rPr>
          <w:sz w:val="24"/>
          <w:szCs w:val="24"/>
        </w:rPr>
        <w:t>Corruption as a health crisis</w:t>
      </w:r>
    </w:p>
    <w:p w:rsidR="00FD0F3B" w:rsidRPr="00FD0F3B" w:rsidRDefault="00FD0F3B" w:rsidP="009867CA">
      <w:pPr>
        <w:pStyle w:val="Heading1"/>
        <w:numPr>
          <w:ilvl w:val="0"/>
          <w:numId w:val="11"/>
        </w:numPr>
        <w:rPr>
          <w:sz w:val="24"/>
          <w:szCs w:val="24"/>
        </w:rPr>
      </w:pPr>
      <w:r w:rsidRPr="00FD0F3B">
        <w:rPr>
          <w:sz w:val="24"/>
          <w:szCs w:val="24"/>
        </w:rPr>
        <w:lastRenderedPageBreak/>
        <w:t>Governance failures as theological failures</w:t>
      </w:r>
    </w:p>
    <w:p w:rsidR="00FD0F3B" w:rsidRPr="00FD0F3B" w:rsidRDefault="00FD0F3B" w:rsidP="00FD0F3B">
      <w:pPr>
        <w:pStyle w:val="Heading1"/>
        <w:rPr>
          <w:b/>
          <w:bCs/>
          <w:sz w:val="24"/>
          <w:szCs w:val="24"/>
        </w:rPr>
      </w:pPr>
      <w:r w:rsidRPr="00FD0F3B">
        <w:rPr>
          <w:b/>
          <w:bCs/>
          <w:sz w:val="24"/>
          <w:szCs w:val="24"/>
        </w:rPr>
        <w:t>Chapter 10 — Healing and Racialized Power</w:t>
      </w:r>
    </w:p>
    <w:p w:rsidR="00FD0F3B" w:rsidRPr="00FD0F3B" w:rsidRDefault="00FD0F3B" w:rsidP="009867CA">
      <w:pPr>
        <w:pStyle w:val="Heading1"/>
        <w:numPr>
          <w:ilvl w:val="0"/>
          <w:numId w:val="12"/>
        </w:numPr>
        <w:rPr>
          <w:sz w:val="24"/>
          <w:szCs w:val="24"/>
        </w:rPr>
      </w:pPr>
      <w:r w:rsidRPr="00FD0F3B">
        <w:rPr>
          <w:sz w:val="24"/>
          <w:szCs w:val="24"/>
        </w:rPr>
        <w:t>Cone and the wounded Black body</w:t>
      </w:r>
    </w:p>
    <w:p w:rsidR="00FD0F3B" w:rsidRPr="00FD0F3B" w:rsidRDefault="00FD0F3B" w:rsidP="009867CA">
      <w:pPr>
        <w:pStyle w:val="Heading1"/>
        <w:numPr>
          <w:ilvl w:val="0"/>
          <w:numId w:val="12"/>
        </w:numPr>
        <w:rPr>
          <w:sz w:val="24"/>
          <w:szCs w:val="24"/>
        </w:rPr>
      </w:pPr>
      <w:r w:rsidRPr="00FD0F3B">
        <w:rPr>
          <w:sz w:val="24"/>
          <w:szCs w:val="24"/>
        </w:rPr>
        <w:t>Healing from internalized oppression</w:t>
      </w:r>
    </w:p>
    <w:p w:rsidR="00FD0F3B" w:rsidRPr="00FD0F3B" w:rsidRDefault="00FD0F3B" w:rsidP="009867CA">
      <w:pPr>
        <w:pStyle w:val="Heading1"/>
        <w:numPr>
          <w:ilvl w:val="0"/>
          <w:numId w:val="12"/>
        </w:numPr>
        <w:rPr>
          <w:sz w:val="24"/>
          <w:szCs w:val="24"/>
        </w:rPr>
      </w:pPr>
      <w:r w:rsidRPr="00FD0F3B">
        <w:rPr>
          <w:sz w:val="24"/>
          <w:szCs w:val="24"/>
        </w:rPr>
        <w:t>The cross and the lynching tree</w:t>
      </w:r>
    </w:p>
    <w:p w:rsidR="00FD0F3B" w:rsidRPr="00FD0F3B" w:rsidRDefault="00FD0F3B" w:rsidP="00FD0F3B">
      <w:pPr>
        <w:pStyle w:val="Heading1"/>
        <w:rPr>
          <w:b/>
          <w:bCs/>
          <w:sz w:val="24"/>
          <w:szCs w:val="24"/>
        </w:rPr>
      </w:pPr>
      <w:r w:rsidRPr="00FD0F3B">
        <w:rPr>
          <w:b/>
          <w:bCs/>
          <w:sz w:val="24"/>
          <w:szCs w:val="24"/>
        </w:rPr>
        <w:t>Chapter 11 — Healing the Land: Ecology, Climate, and Creation Care</w:t>
      </w:r>
    </w:p>
    <w:p w:rsidR="00FD0F3B" w:rsidRPr="00FD0F3B" w:rsidRDefault="00FD0F3B" w:rsidP="009867CA">
      <w:pPr>
        <w:pStyle w:val="Heading1"/>
        <w:numPr>
          <w:ilvl w:val="0"/>
          <w:numId w:val="13"/>
        </w:numPr>
        <w:rPr>
          <w:sz w:val="24"/>
          <w:szCs w:val="24"/>
        </w:rPr>
      </w:pPr>
      <w:r w:rsidRPr="00FD0F3B">
        <w:rPr>
          <w:sz w:val="24"/>
          <w:szCs w:val="24"/>
        </w:rPr>
        <w:t>Environmental destruction as spiritual sickness</w:t>
      </w:r>
    </w:p>
    <w:p w:rsidR="00FD0F3B" w:rsidRPr="00FD0F3B" w:rsidRDefault="00FD0F3B" w:rsidP="009867CA">
      <w:pPr>
        <w:pStyle w:val="Heading1"/>
        <w:numPr>
          <w:ilvl w:val="0"/>
          <w:numId w:val="13"/>
        </w:numPr>
        <w:rPr>
          <w:sz w:val="24"/>
          <w:szCs w:val="24"/>
        </w:rPr>
      </w:pPr>
      <w:r w:rsidRPr="00FD0F3B">
        <w:rPr>
          <w:sz w:val="24"/>
          <w:szCs w:val="24"/>
        </w:rPr>
        <w:t>Climate justice as healing justice</w:t>
      </w:r>
    </w:p>
    <w:p w:rsidR="00FD0F3B" w:rsidRPr="00FD0F3B" w:rsidRDefault="00FD0F3B" w:rsidP="009867CA">
      <w:pPr>
        <w:pStyle w:val="Heading1"/>
        <w:numPr>
          <w:ilvl w:val="0"/>
          <w:numId w:val="13"/>
        </w:numPr>
        <w:rPr>
          <w:sz w:val="24"/>
          <w:szCs w:val="24"/>
        </w:rPr>
      </w:pPr>
      <w:r w:rsidRPr="00FD0F3B">
        <w:rPr>
          <w:sz w:val="24"/>
          <w:szCs w:val="24"/>
        </w:rPr>
        <w:t>African ecological theology</w:t>
      </w:r>
    </w:p>
    <w:p w:rsidR="00FD0F3B" w:rsidRPr="00FD0F3B" w:rsidRDefault="00FD0F3B" w:rsidP="00FD0F3B">
      <w:pPr>
        <w:pStyle w:val="Heading1"/>
        <w:rPr>
          <w:b/>
          <w:bCs/>
          <w:sz w:val="24"/>
          <w:szCs w:val="24"/>
        </w:rPr>
      </w:pPr>
      <w:r w:rsidRPr="00FD0F3B">
        <w:rPr>
          <w:b/>
          <w:bCs/>
          <w:sz w:val="24"/>
          <w:szCs w:val="24"/>
        </w:rPr>
        <w:t>PART IV — THE AFRICAN HEALING TRADITION</w:t>
      </w:r>
    </w:p>
    <w:p w:rsidR="00FD0F3B" w:rsidRPr="00FD0F3B" w:rsidRDefault="00FD0F3B" w:rsidP="00FD0F3B">
      <w:pPr>
        <w:pStyle w:val="Heading1"/>
        <w:rPr>
          <w:b/>
          <w:bCs/>
          <w:sz w:val="24"/>
          <w:szCs w:val="24"/>
        </w:rPr>
      </w:pPr>
      <w:r w:rsidRPr="00FD0F3B">
        <w:rPr>
          <w:b/>
          <w:bCs/>
          <w:sz w:val="24"/>
          <w:szCs w:val="24"/>
        </w:rPr>
        <w:t>Chapter 12 — African Charismatic Healing Movements</w:t>
      </w:r>
    </w:p>
    <w:p w:rsidR="00FD0F3B" w:rsidRPr="00FD0F3B" w:rsidRDefault="00FD0F3B" w:rsidP="009867CA">
      <w:pPr>
        <w:pStyle w:val="Heading1"/>
        <w:numPr>
          <w:ilvl w:val="0"/>
          <w:numId w:val="14"/>
        </w:numPr>
        <w:rPr>
          <w:sz w:val="24"/>
          <w:szCs w:val="24"/>
        </w:rPr>
      </w:pPr>
      <w:r w:rsidRPr="00FD0F3B">
        <w:rPr>
          <w:sz w:val="24"/>
          <w:szCs w:val="24"/>
        </w:rPr>
        <w:t>Revival, prayer, and deliverance</w:t>
      </w:r>
    </w:p>
    <w:p w:rsidR="00FD0F3B" w:rsidRPr="00FD0F3B" w:rsidRDefault="00FD0F3B" w:rsidP="009867CA">
      <w:pPr>
        <w:pStyle w:val="Heading1"/>
        <w:numPr>
          <w:ilvl w:val="0"/>
          <w:numId w:val="14"/>
        </w:numPr>
        <w:rPr>
          <w:sz w:val="24"/>
          <w:szCs w:val="24"/>
        </w:rPr>
      </w:pPr>
      <w:r w:rsidRPr="00FD0F3B">
        <w:rPr>
          <w:sz w:val="24"/>
          <w:szCs w:val="24"/>
        </w:rPr>
        <w:t>Healing as resistance</w:t>
      </w:r>
    </w:p>
    <w:p w:rsidR="00FD0F3B" w:rsidRPr="00FD0F3B" w:rsidRDefault="00FD0F3B" w:rsidP="009867CA">
      <w:pPr>
        <w:pStyle w:val="Heading1"/>
        <w:numPr>
          <w:ilvl w:val="0"/>
          <w:numId w:val="14"/>
        </w:numPr>
        <w:rPr>
          <w:sz w:val="24"/>
          <w:szCs w:val="24"/>
        </w:rPr>
      </w:pPr>
      <w:r w:rsidRPr="00FD0F3B">
        <w:rPr>
          <w:sz w:val="24"/>
          <w:szCs w:val="24"/>
        </w:rPr>
        <w:t>The Spirit in African public life</w:t>
      </w:r>
    </w:p>
    <w:p w:rsidR="00FD0F3B" w:rsidRPr="00FD0F3B" w:rsidRDefault="00FD0F3B" w:rsidP="00FD0F3B">
      <w:pPr>
        <w:pStyle w:val="Heading1"/>
        <w:rPr>
          <w:b/>
          <w:bCs/>
          <w:sz w:val="24"/>
          <w:szCs w:val="24"/>
        </w:rPr>
      </w:pPr>
      <w:r w:rsidRPr="00FD0F3B">
        <w:rPr>
          <w:b/>
          <w:bCs/>
          <w:sz w:val="24"/>
          <w:szCs w:val="24"/>
        </w:rPr>
        <w:t>Chapter 13 — Indigenous African Healing Wisdom</w:t>
      </w:r>
    </w:p>
    <w:p w:rsidR="00FD0F3B" w:rsidRPr="00FD0F3B" w:rsidRDefault="00FD0F3B" w:rsidP="009867CA">
      <w:pPr>
        <w:pStyle w:val="Heading1"/>
        <w:numPr>
          <w:ilvl w:val="0"/>
          <w:numId w:val="15"/>
        </w:numPr>
        <w:rPr>
          <w:sz w:val="24"/>
          <w:szCs w:val="24"/>
        </w:rPr>
      </w:pPr>
      <w:r w:rsidRPr="00FD0F3B">
        <w:rPr>
          <w:sz w:val="24"/>
          <w:szCs w:val="24"/>
        </w:rPr>
        <w:t>Community healing traditions</w:t>
      </w:r>
    </w:p>
    <w:p w:rsidR="00FD0F3B" w:rsidRPr="00FD0F3B" w:rsidRDefault="00FD0F3B" w:rsidP="009867CA">
      <w:pPr>
        <w:pStyle w:val="Heading1"/>
        <w:numPr>
          <w:ilvl w:val="0"/>
          <w:numId w:val="15"/>
        </w:numPr>
        <w:rPr>
          <w:sz w:val="24"/>
          <w:szCs w:val="24"/>
        </w:rPr>
      </w:pPr>
      <w:r w:rsidRPr="00FD0F3B">
        <w:rPr>
          <w:sz w:val="24"/>
          <w:szCs w:val="24"/>
        </w:rPr>
        <w:t>Herbal medicine and biblical discernment</w:t>
      </w:r>
    </w:p>
    <w:p w:rsidR="00FD0F3B" w:rsidRPr="00FD0F3B" w:rsidRDefault="00FD0F3B" w:rsidP="009867CA">
      <w:pPr>
        <w:pStyle w:val="Heading1"/>
        <w:numPr>
          <w:ilvl w:val="0"/>
          <w:numId w:val="15"/>
        </w:numPr>
        <w:rPr>
          <w:sz w:val="24"/>
          <w:szCs w:val="24"/>
        </w:rPr>
      </w:pPr>
      <w:r w:rsidRPr="00FD0F3B">
        <w:rPr>
          <w:sz w:val="24"/>
          <w:szCs w:val="24"/>
        </w:rPr>
        <w:t>Integrating African knowledge with Scripture</w:t>
      </w:r>
    </w:p>
    <w:p w:rsidR="00FD0F3B" w:rsidRPr="00FD0F3B" w:rsidRDefault="00FD0F3B" w:rsidP="00FD0F3B">
      <w:pPr>
        <w:pStyle w:val="Heading1"/>
        <w:rPr>
          <w:b/>
          <w:bCs/>
          <w:sz w:val="24"/>
          <w:szCs w:val="24"/>
        </w:rPr>
      </w:pPr>
      <w:r w:rsidRPr="00FD0F3B">
        <w:rPr>
          <w:b/>
          <w:bCs/>
          <w:sz w:val="24"/>
          <w:szCs w:val="24"/>
        </w:rPr>
        <w:t>Chapter 14 — The Church as a Healing Community</w:t>
      </w:r>
    </w:p>
    <w:p w:rsidR="00FD0F3B" w:rsidRPr="00FD0F3B" w:rsidRDefault="00FD0F3B" w:rsidP="009867CA">
      <w:pPr>
        <w:pStyle w:val="Heading1"/>
        <w:numPr>
          <w:ilvl w:val="0"/>
          <w:numId w:val="16"/>
        </w:numPr>
        <w:rPr>
          <w:sz w:val="24"/>
          <w:szCs w:val="24"/>
        </w:rPr>
      </w:pPr>
      <w:r w:rsidRPr="00FD0F3B">
        <w:rPr>
          <w:sz w:val="24"/>
          <w:szCs w:val="24"/>
        </w:rPr>
        <w:t>Pastoral care</w:t>
      </w:r>
    </w:p>
    <w:p w:rsidR="00FD0F3B" w:rsidRPr="00FD0F3B" w:rsidRDefault="00FD0F3B" w:rsidP="009867CA">
      <w:pPr>
        <w:pStyle w:val="Heading1"/>
        <w:numPr>
          <w:ilvl w:val="0"/>
          <w:numId w:val="16"/>
        </w:numPr>
        <w:rPr>
          <w:sz w:val="24"/>
          <w:szCs w:val="24"/>
        </w:rPr>
      </w:pPr>
      <w:r w:rsidRPr="00FD0F3B">
        <w:rPr>
          <w:sz w:val="24"/>
          <w:szCs w:val="24"/>
        </w:rPr>
        <w:t>Healing liturgies</w:t>
      </w:r>
    </w:p>
    <w:p w:rsidR="00FD0F3B" w:rsidRPr="00FD0F3B" w:rsidRDefault="00FD0F3B" w:rsidP="009867CA">
      <w:pPr>
        <w:pStyle w:val="Heading1"/>
        <w:numPr>
          <w:ilvl w:val="0"/>
          <w:numId w:val="16"/>
        </w:numPr>
        <w:rPr>
          <w:sz w:val="24"/>
          <w:szCs w:val="24"/>
        </w:rPr>
      </w:pPr>
      <w:r w:rsidRPr="00FD0F3B">
        <w:rPr>
          <w:sz w:val="24"/>
          <w:szCs w:val="24"/>
        </w:rPr>
        <w:t>Prophetic truth-telling</w:t>
      </w:r>
    </w:p>
    <w:p w:rsidR="00FD0F3B" w:rsidRPr="00FD0F3B" w:rsidRDefault="00FD0F3B" w:rsidP="00FD0F3B">
      <w:pPr>
        <w:pStyle w:val="Heading1"/>
        <w:rPr>
          <w:b/>
          <w:bCs/>
          <w:sz w:val="24"/>
          <w:szCs w:val="24"/>
        </w:rPr>
      </w:pPr>
      <w:r w:rsidRPr="00FD0F3B">
        <w:rPr>
          <w:b/>
          <w:bCs/>
          <w:sz w:val="24"/>
          <w:szCs w:val="24"/>
        </w:rPr>
        <w:t>PART V — THE NTUBA FRAMEWORK FOR HEALING AND GOVERNANCE</w:t>
      </w:r>
    </w:p>
    <w:p w:rsidR="00FD0F3B" w:rsidRPr="00FD0F3B" w:rsidRDefault="00FD0F3B" w:rsidP="00FD0F3B">
      <w:pPr>
        <w:pStyle w:val="Heading1"/>
        <w:rPr>
          <w:b/>
          <w:bCs/>
          <w:sz w:val="24"/>
          <w:szCs w:val="24"/>
        </w:rPr>
      </w:pPr>
      <w:r w:rsidRPr="00FD0F3B">
        <w:rPr>
          <w:b/>
          <w:bCs/>
          <w:sz w:val="24"/>
          <w:szCs w:val="24"/>
        </w:rPr>
        <w:t>Chapter 15 — Health as Liberation: A Theology of Public Health</w:t>
      </w:r>
    </w:p>
    <w:p w:rsidR="00FD0F3B" w:rsidRPr="00FD0F3B" w:rsidRDefault="00FD0F3B" w:rsidP="009867CA">
      <w:pPr>
        <w:pStyle w:val="Heading1"/>
        <w:numPr>
          <w:ilvl w:val="0"/>
          <w:numId w:val="17"/>
        </w:numPr>
        <w:rPr>
          <w:sz w:val="24"/>
          <w:szCs w:val="24"/>
        </w:rPr>
      </w:pPr>
      <w:r w:rsidRPr="00FD0F3B">
        <w:rPr>
          <w:sz w:val="24"/>
          <w:szCs w:val="24"/>
        </w:rPr>
        <w:t>Healing systems</w:t>
      </w:r>
    </w:p>
    <w:p w:rsidR="00FD0F3B" w:rsidRPr="00FD0F3B" w:rsidRDefault="00FD0F3B" w:rsidP="009867CA">
      <w:pPr>
        <w:pStyle w:val="Heading1"/>
        <w:numPr>
          <w:ilvl w:val="0"/>
          <w:numId w:val="17"/>
        </w:numPr>
        <w:rPr>
          <w:sz w:val="24"/>
          <w:szCs w:val="24"/>
        </w:rPr>
      </w:pPr>
      <w:r w:rsidRPr="00FD0F3B">
        <w:rPr>
          <w:sz w:val="24"/>
          <w:szCs w:val="24"/>
        </w:rPr>
        <w:t>Hospitals as mission fields</w:t>
      </w:r>
    </w:p>
    <w:p w:rsidR="00FD0F3B" w:rsidRPr="00FD0F3B" w:rsidRDefault="00FD0F3B" w:rsidP="009867CA">
      <w:pPr>
        <w:pStyle w:val="Heading1"/>
        <w:numPr>
          <w:ilvl w:val="0"/>
          <w:numId w:val="17"/>
        </w:numPr>
        <w:rPr>
          <w:sz w:val="24"/>
          <w:szCs w:val="24"/>
        </w:rPr>
      </w:pPr>
      <w:r w:rsidRPr="00FD0F3B">
        <w:rPr>
          <w:sz w:val="24"/>
          <w:szCs w:val="24"/>
        </w:rPr>
        <w:t>Health equity as biblical justice</w:t>
      </w:r>
    </w:p>
    <w:p w:rsidR="00FD0F3B" w:rsidRPr="00FD0F3B" w:rsidRDefault="00FD0F3B" w:rsidP="00FD0F3B">
      <w:pPr>
        <w:pStyle w:val="Heading1"/>
        <w:rPr>
          <w:b/>
          <w:bCs/>
          <w:sz w:val="24"/>
          <w:szCs w:val="24"/>
        </w:rPr>
      </w:pPr>
      <w:r w:rsidRPr="00FD0F3B">
        <w:rPr>
          <w:b/>
          <w:bCs/>
          <w:sz w:val="24"/>
          <w:szCs w:val="24"/>
        </w:rPr>
        <w:t>Chapter 16 — Governance as Moral Stewardship</w:t>
      </w:r>
    </w:p>
    <w:p w:rsidR="00FD0F3B" w:rsidRPr="00FD0F3B" w:rsidRDefault="00FD0F3B" w:rsidP="009867CA">
      <w:pPr>
        <w:pStyle w:val="Heading1"/>
        <w:numPr>
          <w:ilvl w:val="0"/>
          <w:numId w:val="18"/>
        </w:numPr>
        <w:rPr>
          <w:sz w:val="24"/>
          <w:szCs w:val="24"/>
        </w:rPr>
      </w:pPr>
      <w:r w:rsidRPr="00FD0F3B">
        <w:rPr>
          <w:sz w:val="24"/>
          <w:szCs w:val="24"/>
        </w:rPr>
        <w:t>Leadership as healing</w:t>
      </w:r>
    </w:p>
    <w:p w:rsidR="00FD0F3B" w:rsidRPr="00FD0F3B" w:rsidRDefault="00FD0F3B" w:rsidP="009867CA">
      <w:pPr>
        <w:pStyle w:val="Heading1"/>
        <w:numPr>
          <w:ilvl w:val="0"/>
          <w:numId w:val="18"/>
        </w:numPr>
        <w:rPr>
          <w:sz w:val="24"/>
          <w:szCs w:val="24"/>
        </w:rPr>
      </w:pPr>
      <w:r w:rsidRPr="00FD0F3B">
        <w:rPr>
          <w:sz w:val="24"/>
          <w:szCs w:val="24"/>
        </w:rPr>
        <w:t>Corruption as a wound</w:t>
      </w:r>
    </w:p>
    <w:p w:rsidR="00FD0F3B" w:rsidRPr="00FD0F3B" w:rsidRDefault="00FD0F3B" w:rsidP="009867CA">
      <w:pPr>
        <w:pStyle w:val="Heading1"/>
        <w:numPr>
          <w:ilvl w:val="0"/>
          <w:numId w:val="18"/>
        </w:numPr>
        <w:rPr>
          <w:sz w:val="24"/>
          <w:szCs w:val="24"/>
        </w:rPr>
      </w:pPr>
      <w:r w:rsidRPr="00FD0F3B">
        <w:rPr>
          <w:sz w:val="24"/>
          <w:szCs w:val="24"/>
        </w:rPr>
        <w:t>Truth as medicine</w:t>
      </w:r>
    </w:p>
    <w:p w:rsidR="00FD0F3B" w:rsidRPr="00FD0F3B" w:rsidRDefault="00FD0F3B" w:rsidP="00FD0F3B">
      <w:pPr>
        <w:pStyle w:val="Heading1"/>
        <w:rPr>
          <w:b/>
          <w:bCs/>
          <w:sz w:val="24"/>
          <w:szCs w:val="24"/>
        </w:rPr>
      </w:pPr>
      <w:r w:rsidRPr="00FD0F3B">
        <w:rPr>
          <w:b/>
          <w:bCs/>
          <w:sz w:val="24"/>
          <w:szCs w:val="24"/>
        </w:rPr>
        <w:t>Chapter 17 — Healing in Times of Crisis: Pandemics, Conflict, and Displacement</w:t>
      </w:r>
    </w:p>
    <w:p w:rsidR="00FD0F3B" w:rsidRPr="00FD0F3B" w:rsidRDefault="00FD0F3B" w:rsidP="009867CA">
      <w:pPr>
        <w:pStyle w:val="Heading1"/>
        <w:numPr>
          <w:ilvl w:val="0"/>
          <w:numId w:val="19"/>
        </w:numPr>
        <w:rPr>
          <w:sz w:val="24"/>
          <w:szCs w:val="24"/>
        </w:rPr>
      </w:pPr>
      <w:r w:rsidRPr="00FD0F3B">
        <w:rPr>
          <w:sz w:val="24"/>
          <w:szCs w:val="24"/>
        </w:rPr>
        <w:t>Biblical responses to plague</w:t>
      </w:r>
    </w:p>
    <w:p w:rsidR="00FD0F3B" w:rsidRPr="00FD0F3B" w:rsidRDefault="00FD0F3B" w:rsidP="009867CA">
      <w:pPr>
        <w:pStyle w:val="Heading1"/>
        <w:numPr>
          <w:ilvl w:val="0"/>
          <w:numId w:val="19"/>
        </w:numPr>
        <w:rPr>
          <w:sz w:val="24"/>
          <w:szCs w:val="24"/>
        </w:rPr>
      </w:pPr>
      <w:r w:rsidRPr="00FD0F3B">
        <w:rPr>
          <w:sz w:val="24"/>
          <w:szCs w:val="24"/>
        </w:rPr>
        <w:t>Trauma-informed ministry</w:t>
      </w:r>
    </w:p>
    <w:p w:rsidR="00FD0F3B" w:rsidRPr="00FD0F3B" w:rsidRDefault="00FD0F3B" w:rsidP="009867CA">
      <w:pPr>
        <w:pStyle w:val="Heading1"/>
        <w:numPr>
          <w:ilvl w:val="0"/>
          <w:numId w:val="19"/>
        </w:numPr>
        <w:rPr>
          <w:sz w:val="24"/>
          <w:szCs w:val="24"/>
        </w:rPr>
      </w:pPr>
      <w:r w:rsidRPr="00FD0F3B">
        <w:rPr>
          <w:sz w:val="24"/>
          <w:szCs w:val="24"/>
        </w:rPr>
        <w:t>Healing refugees and war survivors</w:t>
      </w:r>
    </w:p>
    <w:p w:rsidR="00FD0F3B" w:rsidRPr="00FD0F3B" w:rsidRDefault="00FD0F3B" w:rsidP="00FD0F3B">
      <w:pPr>
        <w:pStyle w:val="Heading1"/>
        <w:rPr>
          <w:b/>
          <w:bCs/>
          <w:sz w:val="24"/>
          <w:szCs w:val="24"/>
        </w:rPr>
      </w:pPr>
      <w:r w:rsidRPr="00FD0F3B">
        <w:rPr>
          <w:b/>
          <w:bCs/>
          <w:sz w:val="24"/>
          <w:szCs w:val="24"/>
        </w:rPr>
        <w:t>PART VI — PRACTICAL MINISTRY OF HEALING</w:t>
      </w:r>
    </w:p>
    <w:p w:rsidR="00FD0F3B" w:rsidRPr="00FD0F3B" w:rsidRDefault="00FD0F3B" w:rsidP="00FD0F3B">
      <w:pPr>
        <w:pStyle w:val="Heading1"/>
        <w:rPr>
          <w:b/>
          <w:bCs/>
          <w:sz w:val="24"/>
          <w:szCs w:val="24"/>
        </w:rPr>
      </w:pPr>
      <w:r w:rsidRPr="00FD0F3B">
        <w:rPr>
          <w:b/>
          <w:bCs/>
          <w:sz w:val="24"/>
          <w:szCs w:val="24"/>
        </w:rPr>
        <w:t>Chapter 18 — The Healing Minister: Ethics, Character, and Calling</w:t>
      </w:r>
    </w:p>
    <w:p w:rsidR="00FD0F3B" w:rsidRPr="00FD0F3B" w:rsidRDefault="00FD0F3B" w:rsidP="009867CA">
      <w:pPr>
        <w:pStyle w:val="Heading1"/>
        <w:numPr>
          <w:ilvl w:val="0"/>
          <w:numId w:val="20"/>
        </w:numPr>
        <w:rPr>
          <w:sz w:val="24"/>
          <w:szCs w:val="24"/>
        </w:rPr>
      </w:pPr>
      <w:r w:rsidRPr="00FD0F3B">
        <w:rPr>
          <w:sz w:val="24"/>
          <w:szCs w:val="24"/>
        </w:rPr>
        <w:t>Compassion</w:t>
      </w:r>
    </w:p>
    <w:p w:rsidR="00FD0F3B" w:rsidRPr="00FD0F3B" w:rsidRDefault="00FD0F3B" w:rsidP="009867CA">
      <w:pPr>
        <w:pStyle w:val="Heading1"/>
        <w:numPr>
          <w:ilvl w:val="0"/>
          <w:numId w:val="20"/>
        </w:numPr>
        <w:rPr>
          <w:sz w:val="24"/>
          <w:szCs w:val="24"/>
        </w:rPr>
      </w:pPr>
      <w:r w:rsidRPr="00FD0F3B">
        <w:rPr>
          <w:sz w:val="24"/>
          <w:szCs w:val="24"/>
        </w:rPr>
        <w:lastRenderedPageBreak/>
        <w:t>Integrity</w:t>
      </w:r>
    </w:p>
    <w:p w:rsidR="00FD0F3B" w:rsidRPr="00FD0F3B" w:rsidRDefault="00FD0F3B" w:rsidP="009867CA">
      <w:pPr>
        <w:pStyle w:val="Heading1"/>
        <w:numPr>
          <w:ilvl w:val="0"/>
          <w:numId w:val="20"/>
        </w:numPr>
        <w:rPr>
          <w:sz w:val="24"/>
          <w:szCs w:val="24"/>
        </w:rPr>
      </w:pPr>
      <w:r w:rsidRPr="00FD0F3B">
        <w:rPr>
          <w:sz w:val="24"/>
          <w:szCs w:val="24"/>
        </w:rPr>
        <w:t>Discernment</w:t>
      </w:r>
    </w:p>
    <w:p w:rsidR="00FD0F3B" w:rsidRPr="00FD0F3B" w:rsidRDefault="00FD0F3B" w:rsidP="00FD0F3B">
      <w:pPr>
        <w:pStyle w:val="Heading1"/>
        <w:rPr>
          <w:b/>
          <w:bCs/>
          <w:sz w:val="24"/>
          <w:szCs w:val="24"/>
        </w:rPr>
      </w:pPr>
      <w:r w:rsidRPr="00FD0F3B">
        <w:rPr>
          <w:b/>
          <w:bCs/>
          <w:sz w:val="24"/>
          <w:szCs w:val="24"/>
        </w:rPr>
        <w:t>Chapter 19 — Healing Prayer and Pastoral Practice</w:t>
      </w:r>
    </w:p>
    <w:p w:rsidR="00FD0F3B" w:rsidRPr="00FD0F3B" w:rsidRDefault="00FD0F3B" w:rsidP="009867CA">
      <w:pPr>
        <w:pStyle w:val="Heading1"/>
        <w:numPr>
          <w:ilvl w:val="0"/>
          <w:numId w:val="21"/>
        </w:numPr>
        <w:rPr>
          <w:sz w:val="24"/>
          <w:szCs w:val="24"/>
        </w:rPr>
      </w:pPr>
      <w:r w:rsidRPr="00FD0F3B">
        <w:rPr>
          <w:sz w:val="24"/>
          <w:szCs w:val="24"/>
        </w:rPr>
        <w:t>Laying on of hands</w:t>
      </w:r>
    </w:p>
    <w:p w:rsidR="00FD0F3B" w:rsidRPr="00FD0F3B" w:rsidRDefault="00FD0F3B" w:rsidP="009867CA">
      <w:pPr>
        <w:pStyle w:val="Heading1"/>
        <w:numPr>
          <w:ilvl w:val="0"/>
          <w:numId w:val="21"/>
        </w:numPr>
        <w:rPr>
          <w:sz w:val="24"/>
          <w:szCs w:val="24"/>
        </w:rPr>
      </w:pPr>
      <w:r w:rsidRPr="00FD0F3B">
        <w:rPr>
          <w:sz w:val="24"/>
          <w:szCs w:val="24"/>
        </w:rPr>
        <w:t>Anointing with oil</w:t>
      </w:r>
    </w:p>
    <w:p w:rsidR="00FD0F3B" w:rsidRPr="00FD0F3B" w:rsidRDefault="00FD0F3B" w:rsidP="009867CA">
      <w:pPr>
        <w:pStyle w:val="Heading1"/>
        <w:numPr>
          <w:ilvl w:val="0"/>
          <w:numId w:val="21"/>
        </w:numPr>
        <w:rPr>
          <w:sz w:val="24"/>
          <w:szCs w:val="24"/>
        </w:rPr>
      </w:pPr>
      <w:r w:rsidRPr="00FD0F3B">
        <w:rPr>
          <w:sz w:val="24"/>
          <w:szCs w:val="24"/>
        </w:rPr>
        <w:t>Intercession and fasting</w:t>
      </w:r>
    </w:p>
    <w:p w:rsidR="00FD0F3B" w:rsidRPr="00FD0F3B" w:rsidRDefault="00FD0F3B" w:rsidP="00FD0F3B">
      <w:pPr>
        <w:pStyle w:val="Heading1"/>
        <w:rPr>
          <w:b/>
          <w:bCs/>
          <w:sz w:val="24"/>
          <w:szCs w:val="24"/>
        </w:rPr>
      </w:pPr>
      <w:r w:rsidRPr="00FD0F3B">
        <w:rPr>
          <w:b/>
          <w:bCs/>
          <w:sz w:val="24"/>
          <w:szCs w:val="24"/>
        </w:rPr>
        <w:t>Chapter 20 — Deliverance Ministry: Guidelines and Safeguards</w:t>
      </w:r>
    </w:p>
    <w:p w:rsidR="00FD0F3B" w:rsidRPr="00FD0F3B" w:rsidRDefault="00FD0F3B" w:rsidP="009867CA">
      <w:pPr>
        <w:pStyle w:val="Heading1"/>
        <w:numPr>
          <w:ilvl w:val="0"/>
          <w:numId w:val="22"/>
        </w:numPr>
        <w:rPr>
          <w:sz w:val="24"/>
          <w:szCs w:val="24"/>
        </w:rPr>
      </w:pPr>
      <w:r w:rsidRPr="00FD0F3B">
        <w:rPr>
          <w:sz w:val="24"/>
          <w:szCs w:val="24"/>
        </w:rPr>
        <w:t>Avoiding abuse</w:t>
      </w:r>
    </w:p>
    <w:p w:rsidR="00FD0F3B" w:rsidRPr="00FD0F3B" w:rsidRDefault="00FD0F3B" w:rsidP="009867CA">
      <w:pPr>
        <w:pStyle w:val="Heading1"/>
        <w:numPr>
          <w:ilvl w:val="0"/>
          <w:numId w:val="22"/>
        </w:numPr>
        <w:rPr>
          <w:sz w:val="24"/>
          <w:szCs w:val="24"/>
        </w:rPr>
      </w:pPr>
      <w:r w:rsidRPr="00FD0F3B">
        <w:rPr>
          <w:sz w:val="24"/>
          <w:szCs w:val="24"/>
        </w:rPr>
        <w:t>Psychological considerations</w:t>
      </w:r>
    </w:p>
    <w:p w:rsidR="00FD0F3B" w:rsidRPr="00FD0F3B" w:rsidRDefault="00FD0F3B" w:rsidP="009867CA">
      <w:pPr>
        <w:pStyle w:val="Heading1"/>
        <w:numPr>
          <w:ilvl w:val="0"/>
          <w:numId w:val="22"/>
        </w:numPr>
        <w:rPr>
          <w:sz w:val="24"/>
          <w:szCs w:val="24"/>
        </w:rPr>
      </w:pPr>
      <w:r w:rsidRPr="00FD0F3B">
        <w:rPr>
          <w:sz w:val="24"/>
          <w:szCs w:val="24"/>
        </w:rPr>
        <w:t>Spiritual authority</w:t>
      </w:r>
    </w:p>
    <w:p w:rsidR="00FD0F3B" w:rsidRPr="00FD0F3B" w:rsidRDefault="00FD0F3B" w:rsidP="00FD0F3B">
      <w:pPr>
        <w:pStyle w:val="Heading1"/>
        <w:rPr>
          <w:b/>
          <w:bCs/>
          <w:sz w:val="24"/>
          <w:szCs w:val="24"/>
        </w:rPr>
      </w:pPr>
      <w:r w:rsidRPr="00FD0F3B">
        <w:rPr>
          <w:b/>
          <w:bCs/>
          <w:sz w:val="24"/>
          <w:szCs w:val="24"/>
        </w:rPr>
        <w:t>Chapter 21 — Building Healing Communities and Networks</w:t>
      </w:r>
    </w:p>
    <w:p w:rsidR="00FD0F3B" w:rsidRPr="00FD0F3B" w:rsidRDefault="00FD0F3B" w:rsidP="009867CA">
      <w:pPr>
        <w:pStyle w:val="Heading1"/>
        <w:numPr>
          <w:ilvl w:val="0"/>
          <w:numId w:val="23"/>
        </w:numPr>
        <w:rPr>
          <w:sz w:val="24"/>
          <w:szCs w:val="24"/>
        </w:rPr>
      </w:pPr>
      <w:r w:rsidRPr="00FD0F3B">
        <w:rPr>
          <w:sz w:val="24"/>
          <w:szCs w:val="24"/>
        </w:rPr>
        <w:t>Clinics</w:t>
      </w:r>
    </w:p>
    <w:p w:rsidR="00FD0F3B" w:rsidRPr="00FD0F3B" w:rsidRDefault="00FD0F3B" w:rsidP="009867CA">
      <w:pPr>
        <w:pStyle w:val="Heading1"/>
        <w:numPr>
          <w:ilvl w:val="0"/>
          <w:numId w:val="23"/>
        </w:numPr>
        <w:rPr>
          <w:sz w:val="24"/>
          <w:szCs w:val="24"/>
        </w:rPr>
      </w:pPr>
      <w:r w:rsidRPr="00FD0F3B">
        <w:rPr>
          <w:sz w:val="24"/>
          <w:szCs w:val="24"/>
        </w:rPr>
        <w:t>Churches</w:t>
      </w:r>
    </w:p>
    <w:p w:rsidR="00FD0F3B" w:rsidRPr="00FD0F3B" w:rsidRDefault="00FD0F3B" w:rsidP="009867CA">
      <w:pPr>
        <w:pStyle w:val="Heading1"/>
        <w:numPr>
          <w:ilvl w:val="0"/>
          <w:numId w:val="23"/>
        </w:numPr>
        <w:rPr>
          <w:sz w:val="24"/>
          <w:szCs w:val="24"/>
        </w:rPr>
      </w:pPr>
      <w:r w:rsidRPr="00FD0F3B">
        <w:rPr>
          <w:sz w:val="24"/>
          <w:szCs w:val="24"/>
        </w:rPr>
        <w:t>Community health workers</w:t>
      </w:r>
    </w:p>
    <w:p w:rsidR="00FD0F3B" w:rsidRPr="00FD0F3B" w:rsidRDefault="00FD0F3B" w:rsidP="009867CA">
      <w:pPr>
        <w:pStyle w:val="Heading1"/>
        <w:numPr>
          <w:ilvl w:val="0"/>
          <w:numId w:val="23"/>
        </w:numPr>
        <w:rPr>
          <w:sz w:val="24"/>
          <w:szCs w:val="24"/>
        </w:rPr>
      </w:pPr>
      <w:r w:rsidRPr="00FD0F3B">
        <w:rPr>
          <w:sz w:val="24"/>
          <w:szCs w:val="24"/>
        </w:rPr>
        <w:t>Partnerships with government and NGOs</w:t>
      </w:r>
    </w:p>
    <w:p w:rsidR="00FD0F3B" w:rsidRPr="00FD0F3B" w:rsidRDefault="00FD0F3B" w:rsidP="00FD0F3B">
      <w:pPr>
        <w:pStyle w:val="Heading1"/>
        <w:rPr>
          <w:b/>
          <w:bCs/>
          <w:sz w:val="24"/>
          <w:szCs w:val="24"/>
        </w:rPr>
      </w:pPr>
      <w:r w:rsidRPr="00FD0F3B">
        <w:rPr>
          <w:b/>
          <w:bCs/>
          <w:sz w:val="24"/>
          <w:szCs w:val="24"/>
        </w:rPr>
        <w:t>PART VII — THE FUTURE OF BIBLICAL HEALING</w:t>
      </w:r>
    </w:p>
    <w:p w:rsidR="00FD0F3B" w:rsidRPr="00FD0F3B" w:rsidRDefault="00FD0F3B" w:rsidP="00FD0F3B">
      <w:pPr>
        <w:pStyle w:val="Heading1"/>
        <w:rPr>
          <w:b/>
          <w:bCs/>
          <w:sz w:val="24"/>
          <w:szCs w:val="24"/>
        </w:rPr>
      </w:pPr>
      <w:r w:rsidRPr="00FD0F3B">
        <w:rPr>
          <w:b/>
          <w:bCs/>
          <w:sz w:val="24"/>
          <w:szCs w:val="24"/>
        </w:rPr>
        <w:t>Chapter 22 — Healing and Technology</w:t>
      </w:r>
    </w:p>
    <w:p w:rsidR="00FD0F3B" w:rsidRPr="00FD0F3B" w:rsidRDefault="00FD0F3B" w:rsidP="009867CA">
      <w:pPr>
        <w:pStyle w:val="Heading1"/>
        <w:numPr>
          <w:ilvl w:val="0"/>
          <w:numId w:val="24"/>
        </w:numPr>
        <w:rPr>
          <w:sz w:val="24"/>
          <w:szCs w:val="24"/>
        </w:rPr>
      </w:pPr>
      <w:r w:rsidRPr="00FD0F3B">
        <w:rPr>
          <w:sz w:val="24"/>
          <w:szCs w:val="24"/>
        </w:rPr>
        <w:t>Telemedicine</w:t>
      </w:r>
    </w:p>
    <w:p w:rsidR="00FD0F3B" w:rsidRPr="00FD0F3B" w:rsidRDefault="00FD0F3B" w:rsidP="009867CA">
      <w:pPr>
        <w:pStyle w:val="Heading1"/>
        <w:numPr>
          <w:ilvl w:val="0"/>
          <w:numId w:val="24"/>
        </w:numPr>
        <w:rPr>
          <w:sz w:val="24"/>
          <w:szCs w:val="24"/>
        </w:rPr>
      </w:pPr>
      <w:r w:rsidRPr="00FD0F3B">
        <w:rPr>
          <w:sz w:val="24"/>
          <w:szCs w:val="24"/>
        </w:rPr>
        <w:t>AI in health</w:t>
      </w:r>
    </w:p>
    <w:p w:rsidR="00FD0F3B" w:rsidRPr="00FD0F3B" w:rsidRDefault="00FD0F3B" w:rsidP="009867CA">
      <w:pPr>
        <w:pStyle w:val="Heading1"/>
        <w:numPr>
          <w:ilvl w:val="0"/>
          <w:numId w:val="24"/>
        </w:numPr>
        <w:rPr>
          <w:sz w:val="24"/>
          <w:szCs w:val="24"/>
        </w:rPr>
      </w:pPr>
      <w:r w:rsidRPr="00FD0F3B">
        <w:rPr>
          <w:sz w:val="24"/>
          <w:szCs w:val="24"/>
        </w:rPr>
        <w:t>Ethical concerns</w:t>
      </w:r>
    </w:p>
    <w:p w:rsidR="00FD0F3B" w:rsidRPr="00FD0F3B" w:rsidRDefault="00FD0F3B" w:rsidP="00FD0F3B">
      <w:pPr>
        <w:pStyle w:val="Heading1"/>
        <w:rPr>
          <w:b/>
          <w:bCs/>
          <w:sz w:val="24"/>
          <w:szCs w:val="24"/>
        </w:rPr>
      </w:pPr>
      <w:r w:rsidRPr="00FD0F3B">
        <w:rPr>
          <w:b/>
          <w:bCs/>
          <w:sz w:val="24"/>
          <w:szCs w:val="24"/>
        </w:rPr>
        <w:t>Chapter 23 — Healing and Global Missions</w:t>
      </w:r>
    </w:p>
    <w:p w:rsidR="00FD0F3B" w:rsidRPr="00FD0F3B" w:rsidRDefault="00FD0F3B" w:rsidP="009867CA">
      <w:pPr>
        <w:pStyle w:val="Heading1"/>
        <w:numPr>
          <w:ilvl w:val="0"/>
          <w:numId w:val="25"/>
        </w:numPr>
        <w:rPr>
          <w:sz w:val="24"/>
          <w:szCs w:val="24"/>
        </w:rPr>
      </w:pPr>
      <w:r w:rsidRPr="00FD0F3B">
        <w:rPr>
          <w:sz w:val="24"/>
          <w:szCs w:val="24"/>
        </w:rPr>
        <w:t>Cross-cultural healing ministry</w:t>
      </w:r>
    </w:p>
    <w:p w:rsidR="00FD0F3B" w:rsidRPr="00FD0F3B" w:rsidRDefault="00FD0F3B" w:rsidP="009867CA">
      <w:pPr>
        <w:pStyle w:val="Heading1"/>
        <w:numPr>
          <w:ilvl w:val="0"/>
          <w:numId w:val="25"/>
        </w:numPr>
        <w:rPr>
          <w:sz w:val="24"/>
          <w:szCs w:val="24"/>
        </w:rPr>
      </w:pPr>
      <w:r w:rsidRPr="00FD0F3B">
        <w:rPr>
          <w:sz w:val="24"/>
          <w:szCs w:val="24"/>
        </w:rPr>
        <w:t>Health diplomacy</w:t>
      </w:r>
    </w:p>
    <w:p w:rsidR="00FD0F3B" w:rsidRPr="00FD0F3B" w:rsidRDefault="00FD0F3B" w:rsidP="009867CA">
      <w:pPr>
        <w:pStyle w:val="Heading1"/>
        <w:numPr>
          <w:ilvl w:val="0"/>
          <w:numId w:val="25"/>
        </w:numPr>
        <w:rPr>
          <w:sz w:val="24"/>
          <w:szCs w:val="24"/>
        </w:rPr>
      </w:pPr>
      <w:r w:rsidRPr="00FD0F3B">
        <w:rPr>
          <w:sz w:val="24"/>
          <w:szCs w:val="24"/>
        </w:rPr>
        <w:t>Africa’s role in global health</w:t>
      </w:r>
    </w:p>
    <w:p w:rsidR="00FD0F3B" w:rsidRPr="00FD0F3B" w:rsidRDefault="00FD0F3B" w:rsidP="00FD0F3B">
      <w:pPr>
        <w:pStyle w:val="Heading1"/>
        <w:rPr>
          <w:b/>
          <w:bCs/>
          <w:sz w:val="24"/>
          <w:szCs w:val="24"/>
        </w:rPr>
      </w:pPr>
      <w:r w:rsidRPr="00FD0F3B">
        <w:rPr>
          <w:b/>
          <w:bCs/>
          <w:sz w:val="24"/>
          <w:szCs w:val="24"/>
        </w:rPr>
        <w:t>Chapter 24 — Toward a Theology of Wholeness</w:t>
      </w:r>
    </w:p>
    <w:p w:rsidR="00FD0F3B" w:rsidRPr="00FD0F3B" w:rsidRDefault="00FD0F3B" w:rsidP="009867CA">
      <w:pPr>
        <w:pStyle w:val="Heading1"/>
        <w:numPr>
          <w:ilvl w:val="0"/>
          <w:numId w:val="26"/>
        </w:numPr>
        <w:rPr>
          <w:sz w:val="24"/>
          <w:szCs w:val="24"/>
        </w:rPr>
      </w:pPr>
      <w:r w:rsidRPr="00FD0F3B">
        <w:rPr>
          <w:sz w:val="24"/>
          <w:szCs w:val="24"/>
        </w:rPr>
        <w:t>Integrating body, soul, spirit, society, and creation</w:t>
      </w:r>
    </w:p>
    <w:p w:rsidR="00FD0F3B" w:rsidRPr="00FD0F3B" w:rsidRDefault="00FD0F3B" w:rsidP="009867CA">
      <w:pPr>
        <w:pStyle w:val="Heading1"/>
        <w:numPr>
          <w:ilvl w:val="0"/>
          <w:numId w:val="26"/>
        </w:numPr>
        <w:rPr>
          <w:sz w:val="24"/>
          <w:szCs w:val="24"/>
        </w:rPr>
      </w:pPr>
      <w:r w:rsidRPr="00FD0F3B">
        <w:rPr>
          <w:sz w:val="24"/>
          <w:szCs w:val="24"/>
        </w:rPr>
        <w:t>The healed person as a sign of the healed world</w:t>
      </w:r>
    </w:p>
    <w:p w:rsidR="00FD0F3B" w:rsidRPr="00FD0F3B" w:rsidRDefault="00FD0F3B" w:rsidP="009867CA">
      <w:pPr>
        <w:pStyle w:val="Heading1"/>
        <w:numPr>
          <w:ilvl w:val="0"/>
          <w:numId w:val="26"/>
        </w:numPr>
        <w:rPr>
          <w:sz w:val="24"/>
          <w:szCs w:val="24"/>
        </w:rPr>
      </w:pPr>
      <w:r w:rsidRPr="00FD0F3B">
        <w:rPr>
          <w:sz w:val="24"/>
          <w:szCs w:val="24"/>
        </w:rPr>
        <w:t>The eschatological hope of full restoration</w:t>
      </w:r>
    </w:p>
    <w:p w:rsidR="00FD0F3B" w:rsidRPr="00FD0F3B" w:rsidRDefault="00FD0F3B" w:rsidP="00FD0F3B">
      <w:pPr>
        <w:pStyle w:val="Heading1"/>
        <w:rPr>
          <w:b/>
          <w:bCs/>
          <w:sz w:val="24"/>
          <w:szCs w:val="24"/>
        </w:rPr>
      </w:pPr>
      <w:r w:rsidRPr="00FD0F3B">
        <w:rPr>
          <w:b/>
          <w:bCs/>
          <w:sz w:val="24"/>
          <w:szCs w:val="24"/>
        </w:rPr>
        <w:t>EPILOGUE — The Physician–Prophet: Your Calling in the Healing of Nations</w:t>
      </w:r>
    </w:p>
    <w:p w:rsidR="00FD0F3B" w:rsidRPr="00FD0F3B" w:rsidRDefault="00FD0F3B" w:rsidP="009867CA">
      <w:pPr>
        <w:pStyle w:val="Heading1"/>
        <w:numPr>
          <w:ilvl w:val="0"/>
          <w:numId w:val="6"/>
        </w:numPr>
        <w:rPr>
          <w:sz w:val="24"/>
          <w:szCs w:val="24"/>
        </w:rPr>
      </w:pPr>
      <w:r w:rsidRPr="00FD0F3B">
        <w:rPr>
          <w:sz w:val="24"/>
          <w:szCs w:val="24"/>
        </w:rPr>
        <w:t>A final charge to leaders, pastors, physicians, and healers.</w:t>
      </w:r>
    </w:p>
    <w:p w:rsidR="00C6554A" w:rsidRPr="00D5413C" w:rsidRDefault="00C6554A" w:rsidP="00C6554A">
      <w:pPr>
        <w:pStyle w:val="Heading2"/>
      </w:pPr>
    </w:p>
    <w:p w:rsidR="00FD0F3B" w:rsidRDefault="00FD0F3B" w:rsidP="00FD0F3B">
      <w:pPr>
        <w:rPr>
          <w:b/>
          <w:bCs/>
        </w:rPr>
      </w:pPr>
    </w:p>
    <w:p w:rsidR="00FD0F3B" w:rsidRDefault="00FD0F3B" w:rsidP="00FD0F3B">
      <w:pPr>
        <w:rPr>
          <w:b/>
          <w:bCs/>
        </w:rPr>
      </w:pPr>
    </w:p>
    <w:p w:rsidR="00FD0F3B" w:rsidRDefault="00FD0F3B" w:rsidP="00FD0F3B">
      <w:pPr>
        <w:rPr>
          <w:b/>
          <w:bCs/>
        </w:rPr>
      </w:pPr>
    </w:p>
    <w:p w:rsidR="00FD0F3B" w:rsidRDefault="00FD0F3B" w:rsidP="00FD0F3B">
      <w:pPr>
        <w:rPr>
          <w:b/>
          <w:bCs/>
        </w:rPr>
      </w:pPr>
    </w:p>
    <w:p w:rsidR="00FD0F3B" w:rsidRPr="00FD0F3B" w:rsidRDefault="00FD0F3B" w:rsidP="00FD0F3B">
      <w:pPr>
        <w:rPr>
          <w:b/>
          <w:bCs/>
        </w:rPr>
      </w:pPr>
      <w:r w:rsidRPr="00FD0F3B">
        <w:rPr>
          <w:b/>
          <w:bCs/>
        </w:rPr>
        <w:lastRenderedPageBreak/>
        <w:t>INTRODUCTION — PART</w:t>
      </w:r>
      <w:r w:rsidRPr="00FD0F3B">
        <w:rPr>
          <w:rFonts w:ascii="Times New Roman" w:hAnsi="Times New Roman" w:cs="Times New Roman"/>
          <w:b/>
          <w:bCs/>
        </w:rPr>
        <w:t> </w:t>
      </w:r>
      <w:proofErr w:type="gramStart"/>
      <w:r w:rsidRPr="00FD0F3B">
        <w:rPr>
          <w:b/>
          <w:bCs/>
        </w:rPr>
        <w:t>I</w:t>
      </w:r>
      <w:r w:rsidRPr="00FD0F3B">
        <w:rPr>
          <w:rFonts w:ascii="Times New Roman" w:hAnsi="Times New Roman" w:cs="Times New Roman"/>
          <w:b/>
          <w:bCs/>
        </w:rPr>
        <w:t> </w:t>
      </w:r>
      <w:r w:rsidRPr="00FD0F3B">
        <w:rPr>
          <w:b/>
          <w:bCs/>
        </w:rPr>
        <w:t>:</w:t>
      </w:r>
      <w:proofErr w:type="gramEnd"/>
      <w:r w:rsidRPr="00FD0F3B">
        <w:rPr>
          <w:b/>
          <w:bCs/>
        </w:rPr>
        <w:t xml:space="preserve"> FOUNDATIONS</w:t>
      </w:r>
      <w:r w:rsidRPr="00FD0F3B">
        <w:rPr>
          <w:rFonts w:ascii="Times New Roman" w:hAnsi="Times New Roman" w:cs="Times New Roman"/>
          <w:b/>
          <w:bCs/>
        </w:rPr>
        <w:t> </w:t>
      </w:r>
      <w:r w:rsidRPr="00FD0F3B">
        <w:rPr>
          <w:b/>
          <w:bCs/>
        </w:rPr>
        <w:t>OF</w:t>
      </w:r>
      <w:r w:rsidRPr="00FD0F3B">
        <w:rPr>
          <w:rFonts w:ascii="Times New Roman" w:hAnsi="Times New Roman" w:cs="Times New Roman"/>
          <w:b/>
          <w:bCs/>
        </w:rPr>
        <w:t> </w:t>
      </w:r>
      <w:r w:rsidRPr="00FD0F3B">
        <w:rPr>
          <w:b/>
          <w:bCs/>
        </w:rPr>
        <w:t>BIBLICAL</w:t>
      </w:r>
      <w:r w:rsidRPr="00FD0F3B">
        <w:rPr>
          <w:rFonts w:ascii="Times New Roman" w:hAnsi="Times New Roman" w:cs="Times New Roman"/>
          <w:b/>
          <w:bCs/>
        </w:rPr>
        <w:t> </w:t>
      </w:r>
      <w:r w:rsidRPr="00FD0F3B">
        <w:rPr>
          <w:b/>
          <w:bCs/>
        </w:rPr>
        <w:t>HEALING</w:t>
      </w:r>
    </w:p>
    <w:p w:rsidR="00FD0F3B" w:rsidRPr="00FD0F3B" w:rsidRDefault="00FD0F3B" w:rsidP="00FD0F3B">
      <w:pPr>
        <w:rPr>
          <w:b/>
          <w:bCs/>
        </w:rPr>
      </w:pPr>
      <w:r w:rsidRPr="00FD0F3B">
        <w:rPr>
          <w:b/>
          <w:bCs/>
          <w:i/>
          <w:iCs/>
        </w:rPr>
        <w:t>By</w:t>
      </w:r>
      <w:r w:rsidRPr="00FD0F3B">
        <w:rPr>
          <w:rFonts w:ascii="Times New Roman" w:hAnsi="Times New Roman" w:cs="Times New Roman"/>
          <w:b/>
          <w:bCs/>
          <w:i/>
          <w:iCs/>
        </w:rPr>
        <w:t> </w:t>
      </w:r>
      <w:r w:rsidRPr="00FD0F3B">
        <w:rPr>
          <w:b/>
          <w:bCs/>
          <w:i/>
          <w:iCs/>
        </w:rPr>
        <w:t>Rev.</w:t>
      </w:r>
      <w:r w:rsidRPr="00FD0F3B">
        <w:rPr>
          <w:rFonts w:ascii="Times New Roman" w:hAnsi="Times New Roman" w:cs="Times New Roman"/>
          <w:b/>
          <w:bCs/>
          <w:i/>
          <w:iCs/>
        </w:rPr>
        <w:t> </w:t>
      </w:r>
      <w:r w:rsidRPr="00FD0F3B">
        <w:rPr>
          <w:b/>
          <w:bCs/>
          <w:i/>
          <w:iCs/>
        </w:rPr>
        <w:t>Dr.</w:t>
      </w:r>
      <w:r w:rsidRPr="00FD0F3B">
        <w:rPr>
          <w:rFonts w:ascii="Times New Roman" w:hAnsi="Times New Roman" w:cs="Times New Roman"/>
          <w:b/>
          <w:bCs/>
          <w:i/>
          <w:iCs/>
        </w:rPr>
        <w:t> </w:t>
      </w:r>
      <w:proofErr w:type="spellStart"/>
      <w:r w:rsidRPr="00FD0F3B">
        <w:rPr>
          <w:b/>
          <w:bCs/>
          <w:i/>
          <w:iCs/>
        </w:rPr>
        <w:t>Akwo</w:t>
      </w:r>
      <w:proofErr w:type="spellEnd"/>
      <w:r w:rsidRPr="00FD0F3B">
        <w:rPr>
          <w:rFonts w:ascii="Times New Roman" w:hAnsi="Times New Roman" w:cs="Times New Roman"/>
          <w:b/>
          <w:bCs/>
          <w:i/>
          <w:iCs/>
        </w:rPr>
        <w:t> </w:t>
      </w:r>
      <w:r w:rsidRPr="00FD0F3B">
        <w:rPr>
          <w:b/>
          <w:bCs/>
          <w:i/>
          <w:iCs/>
        </w:rPr>
        <w:t>Thompson</w:t>
      </w:r>
      <w:r w:rsidRPr="00FD0F3B">
        <w:rPr>
          <w:rFonts w:ascii="Times New Roman" w:hAnsi="Times New Roman" w:cs="Times New Roman"/>
          <w:b/>
          <w:bCs/>
          <w:i/>
          <w:iCs/>
        </w:rPr>
        <w:t> </w:t>
      </w:r>
      <w:proofErr w:type="spellStart"/>
      <w:r w:rsidRPr="00FD0F3B">
        <w:rPr>
          <w:b/>
          <w:bCs/>
          <w:i/>
          <w:iCs/>
        </w:rPr>
        <w:t>Ntuba</w:t>
      </w:r>
      <w:proofErr w:type="spellEnd"/>
    </w:p>
    <w:p w:rsidR="00FD0F3B" w:rsidRPr="00FD0F3B" w:rsidRDefault="00FD0F3B" w:rsidP="00FD0F3B">
      <w:r w:rsidRPr="00FD0F3B">
        <w:t xml:space="preserve">I have walked the corridors of hospitals and the aisles of churches, hearing the same cry in different languages — </w:t>
      </w:r>
      <w:r w:rsidRPr="00FD0F3B">
        <w:rPr>
          <w:i/>
          <w:iCs/>
        </w:rPr>
        <w:t>“Lord, heal me.”</w:t>
      </w:r>
      <w:r w:rsidRPr="00FD0F3B">
        <w:t xml:space="preserve"> From the trauma wards of Houston to the dusty clinics of Cameroon, from the conference halls of Washington to the prayer tents under African skies, I have seen that healing is not only a medical act but a </w:t>
      </w:r>
      <w:r w:rsidRPr="00FD0F3B">
        <w:rPr>
          <w:b/>
          <w:bCs/>
        </w:rPr>
        <w:t>divine conversation</w:t>
      </w:r>
      <w:r w:rsidRPr="00FD0F3B">
        <w:t xml:space="preserve"> between God and humanity.</w:t>
      </w:r>
    </w:p>
    <w:p w:rsidR="00FD0F3B" w:rsidRPr="00FD0F3B" w:rsidRDefault="00FD0F3B" w:rsidP="00FD0F3B">
      <w:r w:rsidRPr="00FD0F3B">
        <w:t xml:space="preserve">My journey began as a young physician who believed that medicine could mend the body. But as I stood beside patients whose wounds were deeper than flesh — wounds of injustice, fear, and abandonment — I realized that </w:t>
      </w:r>
      <w:r w:rsidRPr="00FD0F3B">
        <w:rPr>
          <w:b/>
          <w:bCs/>
        </w:rPr>
        <w:t>healing is a theology</w:t>
      </w:r>
      <w:r w:rsidRPr="00FD0F3B">
        <w:t xml:space="preserve">, not just a treatment. It is the revelation of God’s character: </w:t>
      </w:r>
      <w:r w:rsidRPr="00FD0F3B">
        <w:rPr>
          <w:i/>
          <w:iCs/>
        </w:rPr>
        <w:t>Yahweh</w:t>
      </w:r>
      <w:r w:rsidRPr="00FD0F3B">
        <w:rPr>
          <w:rFonts w:ascii="Times New Roman" w:hAnsi="Times New Roman" w:cs="Times New Roman"/>
          <w:i/>
          <w:iCs/>
        </w:rPr>
        <w:t> </w:t>
      </w:r>
      <w:r w:rsidRPr="00FD0F3B">
        <w:rPr>
          <w:i/>
          <w:iCs/>
        </w:rPr>
        <w:t>Rapha</w:t>
      </w:r>
      <w:r w:rsidRPr="00FD0F3B">
        <w:rPr>
          <w:rFonts w:ascii="Times New Roman" w:hAnsi="Times New Roman" w:cs="Times New Roman"/>
          <w:i/>
          <w:iCs/>
        </w:rPr>
        <w:t> </w:t>
      </w:r>
      <w:r w:rsidRPr="00FD0F3B">
        <w:rPr>
          <w:rFonts w:ascii="Constantia" w:hAnsi="Constantia" w:cs="Constantia"/>
          <w:i/>
          <w:iCs/>
        </w:rPr>
        <w:t>—</w:t>
      </w:r>
      <w:r w:rsidRPr="00FD0F3B">
        <w:rPr>
          <w:rFonts w:ascii="Times New Roman" w:hAnsi="Times New Roman" w:cs="Times New Roman"/>
          <w:i/>
          <w:iCs/>
        </w:rPr>
        <w:t> </w:t>
      </w:r>
      <w:r w:rsidRPr="00FD0F3B">
        <w:rPr>
          <w:i/>
          <w:iCs/>
        </w:rPr>
        <w:t>the</w:t>
      </w:r>
      <w:r w:rsidRPr="00FD0F3B">
        <w:rPr>
          <w:rFonts w:ascii="Times New Roman" w:hAnsi="Times New Roman" w:cs="Times New Roman"/>
          <w:i/>
          <w:iCs/>
        </w:rPr>
        <w:t> </w:t>
      </w:r>
      <w:r w:rsidRPr="00FD0F3B">
        <w:rPr>
          <w:i/>
          <w:iCs/>
        </w:rPr>
        <w:t>Lord</w:t>
      </w:r>
      <w:r w:rsidRPr="00FD0F3B">
        <w:rPr>
          <w:rFonts w:ascii="Times New Roman" w:hAnsi="Times New Roman" w:cs="Times New Roman"/>
          <w:i/>
          <w:iCs/>
        </w:rPr>
        <w:t> </w:t>
      </w:r>
      <w:r w:rsidRPr="00FD0F3B">
        <w:rPr>
          <w:i/>
          <w:iCs/>
        </w:rPr>
        <w:t>who</w:t>
      </w:r>
      <w:r w:rsidRPr="00FD0F3B">
        <w:rPr>
          <w:rFonts w:ascii="Times New Roman" w:hAnsi="Times New Roman" w:cs="Times New Roman"/>
          <w:i/>
          <w:iCs/>
        </w:rPr>
        <w:t> </w:t>
      </w:r>
      <w:r w:rsidRPr="00FD0F3B">
        <w:rPr>
          <w:i/>
          <w:iCs/>
        </w:rPr>
        <w:t>heals.</w:t>
      </w:r>
    </w:p>
    <w:p w:rsidR="00FD0F3B" w:rsidRPr="00FD0F3B" w:rsidRDefault="00FD0F3B" w:rsidP="00FD0F3B">
      <w:r w:rsidRPr="00FD0F3B">
        <w:t xml:space="preserve">In the years that followed, my calling expanded beyond the clinic. I became a communicator, a chronicler of governance and compassion, a minister who saw that nations themselves can fall sick — with corruption, inequality, and despair. And just as the body needs medicine, </w:t>
      </w:r>
      <w:r w:rsidRPr="00FD0F3B">
        <w:rPr>
          <w:b/>
          <w:bCs/>
        </w:rPr>
        <w:t>societies need truth, justice, and mercy</w:t>
      </w:r>
      <w:r w:rsidRPr="00FD0F3B">
        <w:t xml:space="preserve"> to be healed.</w:t>
      </w:r>
    </w:p>
    <w:p w:rsidR="00FD0F3B" w:rsidRPr="00FD0F3B" w:rsidRDefault="00FD0F3B" w:rsidP="00FD0F3B">
      <w:r w:rsidRPr="00FD0F3B">
        <w:t xml:space="preserve">Biblical healing, therefore, is not confined to miracles or medicine. It is the </w:t>
      </w:r>
      <w:r w:rsidRPr="00FD0F3B">
        <w:rPr>
          <w:b/>
          <w:bCs/>
        </w:rPr>
        <w:t>restoration of wholeness</w:t>
      </w:r>
      <w:r w:rsidRPr="00FD0F3B">
        <w:t xml:space="preserve"> — physical, emotional, social, and spiritual. It is the heartbeat of liberation theology, where God’s Spirit moves through prophets, physicians, and reformers alike. It is the power that turns lament into leadership, pain into purpose, and brokenness into blessing.</w:t>
      </w:r>
    </w:p>
    <w:p w:rsidR="00FD0F3B" w:rsidRPr="00FD0F3B" w:rsidRDefault="00FD0F3B" w:rsidP="00FD0F3B">
      <w:r w:rsidRPr="00FD0F3B">
        <w:t xml:space="preserve">In this first part, </w:t>
      </w:r>
      <w:r w:rsidRPr="00FD0F3B">
        <w:rPr>
          <w:i/>
          <w:iCs/>
        </w:rPr>
        <w:t>Foundations</w:t>
      </w:r>
      <w:r w:rsidRPr="00FD0F3B">
        <w:rPr>
          <w:rFonts w:ascii="Times New Roman" w:hAnsi="Times New Roman" w:cs="Times New Roman"/>
          <w:i/>
          <w:iCs/>
        </w:rPr>
        <w:t> </w:t>
      </w:r>
      <w:r w:rsidRPr="00FD0F3B">
        <w:rPr>
          <w:i/>
          <w:iCs/>
        </w:rPr>
        <w:t>of</w:t>
      </w:r>
      <w:r w:rsidRPr="00FD0F3B">
        <w:rPr>
          <w:rFonts w:ascii="Times New Roman" w:hAnsi="Times New Roman" w:cs="Times New Roman"/>
          <w:i/>
          <w:iCs/>
        </w:rPr>
        <w:t> </w:t>
      </w:r>
      <w:r w:rsidRPr="00FD0F3B">
        <w:rPr>
          <w:i/>
          <w:iCs/>
        </w:rPr>
        <w:t>Biblical</w:t>
      </w:r>
      <w:r w:rsidRPr="00FD0F3B">
        <w:rPr>
          <w:rFonts w:ascii="Times New Roman" w:hAnsi="Times New Roman" w:cs="Times New Roman"/>
          <w:i/>
          <w:iCs/>
        </w:rPr>
        <w:t> </w:t>
      </w:r>
      <w:r w:rsidRPr="00FD0F3B">
        <w:rPr>
          <w:i/>
          <w:iCs/>
        </w:rPr>
        <w:t>Healing</w:t>
      </w:r>
      <w:r w:rsidRPr="00FD0F3B">
        <w:t xml:space="preserve">, I invite you to walk with me through Scripture and experience — from the healing wells of Exodus to the compassionate hands of Jesus, from the Spirit’s fire in Acts to the cries of our modern world. You will see that healing is not a side ministry; it is </w:t>
      </w:r>
      <w:r w:rsidRPr="00FD0F3B">
        <w:rPr>
          <w:b/>
          <w:bCs/>
        </w:rPr>
        <w:t>the center of God’s redemptive plan</w:t>
      </w:r>
      <w:r w:rsidRPr="00FD0F3B">
        <w:t>.</w:t>
      </w:r>
    </w:p>
    <w:p w:rsidR="00FD0F3B" w:rsidRPr="00FD0F3B" w:rsidRDefault="00FD0F3B" w:rsidP="00FD0F3B">
      <w:r w:rsidRPr="00FD0F3B">
        <w:t>Every patient I have touched, every community I have served, every summit I have convened — all have taught me that the healer’s hands must also be the prophet’s voice. To heal is to speak truth. To heal is to confront injustice. To heal is to love without boundaries.</w:t>
      </w:r>
    </w:p>
    <w:p w:rsidR="00FD0F3B" w:rsidRDefault="00FD0F3B" w:rsidP="00FD0F3B">
      <w:r w:rsidRPr="00FD0F3B">
        <w:t xml:space="preserve">This is the foundation upon which the rest of this book stands: that </w:t>
      </w:r>
      <w:r w:rsidRPr="00FD0F3B">
        <w:rPr>
          <w:b/>
          <w:bCs/>
        </w:rPr>
        <w:t>God heals through people who dare to care</w:t>
      </w:r>
      <w:r w:rsidRPr="00FD0F3B">
        <w:t>, and that the theology of healing is the theology of hope.</w:t>
      </w:r>
    </w:p>
    <w:p w:rsidR="00FD0F3B" w:rsidRDefault="00FD0F3B" w:rsidP="00FD0F3B"/>
    <w:p w:rsidR="00FD0F3B" w:rsidRDefault="00FD0F3B" w:rsidP="00FD0F3B"/>
    <w:p w:rsidR="00FD0F3B" w:rsidRDefault="00FD0F3B" w:rsidP="00FD0F3B"/>
    <w:p w:rsidR="00FD0F3B" w:rsidRDefault="00FD0F3B" w:rsidP="00FD0F3B"/>
    <w:p w:rsidR="00FD0F3B" w:rsidRPr="00FD0F3B" w:rsidRDefault="00FD0F3B" w:rsidP="00FD0F3B">
      <w:pPr>
        <w:rPr>
          <w:b/>
          <w:bCs/>
        </w:rPr>
      </w:pPr>
      <w:r w:rsidRPr="00FD0F3B">
        <w:rPr>
          <w:b/>
          <w:bCs/>
        </w:rPr>
        <w:lastRenderedPageBreak/>
        <w:t>CHAPTER</w:t>
      </w:r>
      <w:r w:rsidRPr="00FD0F3B">
        <w:rPr>
          <w:rFonts w:ascii="Times New Roman" w:hAnsi="Times New Roman" w:cs="Times New Roman"/>
          <w:b/>
          <w:bCs/>
        </w:rPr>
        <w:t> </w:t>
      </w:r>
      <w:r w:rsidRPr="00FD0F3B">
        <w:rPr>
          <w:b/>
          <w:bCs/>
        </w:rPr>
        <w:t xml:space="preserve">1 </w:t>
      </w:r>
      <w:r w:rsidRPr="00FD0F3B">
        <w:rPr>
          <w:rFonts w:ascii="Constantia" w:hAnsi="Constantia" w:cs="Constantia"/>
          <w:b/>
          <w:bCs/>
        </w:rPr>
        <w:t>—</w:t>
      </w:r>
      <w:r w:rsidRPr="00FD0F3B">
        <w:rPr>
          <w:b/>
          <w:bCs/>
        </w:rPr>
        <w:t xml:space="preserve"> THE GOD WHO HEALS: YAHWEH</w:t>
      </w:r>
      <w:r w:rsidRPr="00FD0F3B">
        <w:rPr>
          <w:rFonts w:ascii="Times New Roman" w:hAnsi="Times New Roman" w:cs="Times New Roman"/>
          <w:b/>
          <w:bCs/>
        </w:rPr>
        <w:t> </w:t>
      </w:r>
      <w:r w:rsidRPr="00FD0F3B">
        <w:rPr>
          <w:b/>
          <w:bCs/>
        </w:rPr>
        <w:t>RAPHA</w:t>
      </w:r>
      <w:r w:rsidRPr="00FD0F3B">
        <w:rPr>
          <w:rFonts w:ascii="Times New Roman" w:hAnsi="Times New Roman" w:cs="Times New Roman"/>
          <w:b/>
          <w:bCs/>
        </w:rPr>
        <w:t> </w:t>
      </w:r>
      <w:r w:rsidRPr="00FD0F3B">
        <w:rPr>
          <w:b/>
          <w:bCs/>
        </w:rPr>
        <w:t>IN</w:t>
      </w:r>
      <w:r w:rsidRPr="00FD0F3B">
        <w:rPr>
          <w:rFonts w:ascii="Times New Roman" w:hAnsi="Times New Roman" w:cs="Times New Roman"/>
          <w:b/>
          <w:bCs/>
        </w:rPr>
        <w:t> </w:t>
      </w:r>
      <w:r w:rsidRPr="00FD0F3B">
        <w:rPr>
          <w:b/>
          <w:bCs/>
        </w:rPr>
        <w:t>SCRIPTURE</w:t>
      </w:r>
    </w:p>
    <w:p w:rsidR="00FD0F3B" w:rsidRPr="00FD0F3B" w:rsidRDefault="00FD0F3B" w:rsidP="00FD0F3B">
      <w:pPr>
        <w:rPr>
          <w:b/>
          <w:bCs/>
        </w:rPr>
      </w:pPr>
      <w:r w:rsidRPr="00FD0F3B">
        <w:rPr>
          <w:b/>
          <w:bCs/>
          <w:i/>
          <w:iCs/>
        </w:rPr>
        <w:t>Healing in the Old Testament</w:t>
      </w:r>
    </w:p>
    <w:p w:rsidR="00FD0F3B" w:rsidRPr="00FD0F3B" w:rsidRDefault="00FD0F3B" w:rsidP="00FD0F3B">
      <w:pPr>
        <w:rPr>
          <w:b/>
          <w:bCs/>
        </w:rPr>
      </w:pPr>
      <w:r w:rsidRPr="00FD0F3B">
        <w:rPr>
          <w:b/>
          <w:bCs/>
          <w:i/>
          <w:iCs/>
        </w:rPr>
        <w:t>Covenant, Compassion, and Divine Presence</w:t>
      </w:r>
    </w:p>
    <w:p w:rsidR="00FD0F3B" w:rsidRPr="00FD0F3B" w:rsidRDefault="00FD0F3B" w:rsidP="00FD0F3B">
      <w:pPr>
        <w:rPr>
          <w:b/>
          <w:bCs/>
        </w:rPr>
      </w:pPr>
      <w:r w:rsidRPr="00FD0F3B">
        <w:rPr>
          <w:b/>
          <w:bCs/>
          <w:i/>
          <w:iCs/>
        </w:rPr>
        <w:t>Healing as Revelation of God’s Character</w:t>
      </w:r>
    </w:p>
    <w:p w:rsidR="00FD0F3B" w:rsidRPr="00FD0F3B" w:rsidRDefault="00FD0F3B" w:rsidP="00FD0F3B">
      <w:r w:rsidRPr="00FD0F3B">
        <w:rPr>
          <w:i/>
          <w:iCs/>
        </w:rPr>
        <w:t>By</w:t>
      </w:r>
      <w:r w:rsidRPr="00FD0F3B">
        <w:rPr>
          <w:rFonts w:ascii="Times New Roman" w:hAnsi="Times New Roman" w:cs="Times New Roman"/>
          <w:i/>
          <w:iCs/>
        </w:rPr>
        <w:t> </w:t>
      </w:r>
      <w:r w:rsidRPr="00FD0F3B">
        <w:rPr>
          <w:i/>
          <w:iCs/>
        </w:rPr>
        <w:t>Rev.</w:t>
      </w:r>
      <w:r w:rsidRPr="00FD0F3B">
        <w:rPr>
          <w:rFonts w:ascii="Times New Roman" w:hAnsi="Times New Roman" w:cs="Times New Roman"/>
          <w:i/>
          <w:iCs/>
        </w:rPr>
        <w:t> </w:t>
      </w:r>
      <w:r w:rsidRPr="00FD0F3B">
        <w:rPr>
          <w:i/>
          <w:iCs/>
        </w:rPr>
        <w:t>Dr.</w:t>
      </w:r>
      <w:r w:rsidRPr="00FD0F3B">
        <w:rPr>
          <w:rFonts w:ascii="Times New Roman" w:hAnsi="Times New Roman" w:cs="Times New Roman"/>
          <w:i/>
          <w:iCs/>
        </w:rPr>
        <w:t> </w:t>
      </w:r>
      <w:proofErr w:type="spellStart"/>
      <w:r w:rsidRPr="00FD0F3B">
        <w:rPr>
          <w:i/>
          <w:iCs/>
        </w:rPr>
        <w:t>Akwo</w:t>
      </w:r>
      <w:proofErr w:type="spellEnd"/>
      <w:r w:rsidRPr="00FD0F3B">
        <w:rPr>
          <w:rFonts w:ascii="Times New Roman" w:hAnsi="Times New Roman" w:cs="Times New Roman"/>
          <w:i/>
          <w:iCs/>
        </w:rPr>
        <w:t> </w:t>
      </w:r>
      <w:r w:rsidRPr="00FD0F3B">
        <w:rPr>
          <w:i/>
          <w:iCs/>
        </w:rPr>
        <w:t>Thompson</w:t>
      </w:r>
      <w:r w:rsidRPr="00FD0F3B">
        <w:rPr>
          <w:rFonts w:ascii="Times New Roman" w:hAnsi="Times New Roman" w:cs="Times New Roman"/>
          <w:i/>
          <w:iCs/>
        </w:rPr>
        <w:t> </w:t>
      </w:r>
      <w:proofErr w:type="spellStart"/>
      <w:r w:rsidRPr="00FD0F3B">
        <w:rPr>
          <w:i/>
          <w:iCs/>
        </w:rPr>
        <w:t>Ntuba</w:t>
      </w:r>
      <w:proofErr w:type="spellEnd"/>
    </w:p>
    <w:p w:rsidR="00FD0F3B" w:rsidRPr="00FD0F3B" w:rsidRDefault="00FD0F3B" w:rsidP="00FD0F3B">
      <w:r w:rsidRPr="00FD0F3B">
        <w:t xml:space="preserve">I have stood beside hospital beds where machines hummed and monitors blinked, and I have stood beside altars where worshipers lifted their hands toward heaven. In both places, I have felt the same invisible presence — the </w:t>
      </w:r>
      <w:r w:rsidRPr="00FD0F3B">
        <w:rPr>
          <w:b/>
          <w:bCs/>
        </w:rPr>
        <w:t>God who heals</w:t>
      </w:r>
      <w:r w:rsidRPr="00FD0F3B">
        <w:t xml:space="preserve">. Long before medicine learned to name diseases, Scripture had already named the Healer: </w:t>
      </w:r>
      <w:r w:rsidRPr="00FD0F3B">
        <w:rPr>
          <w:b/>
          <w:bCs/>
        </w:rPr>
        <w:t>Yahweh</w:t>
      </w:r>
      <w:r w:rsidRPr="00FD0F3B">
        <w:rPr>
          <w:rFonts w:ascii="Times New Roman" w:hAnsi="Times New Roman" w:cs="Times New Roman"/>
          <w:b/>
          <w:bCs/>
        </w:rPr>
        <w:t> </w:t>
      </w:r>
      <w:r w:rsidRPr="00FD0F3B">
        <w:rPr>
          <w:b/>
          <w:bCs/>
        </w:rPr>
        <w:t>Rapha</w:t>
      </w:r>
      <w:r w:rsidRPr="00FD0F3B">
        <w:t xml:space="preserve">, </w:t>
      </w:r>
      <w:r w:rsidRPr="00FD0F3B">
        <w:rPr>
          <w:i/>
          <w:iCs/>
        </w:rPr>
        <w:t>“I</w:t>
      </w:r>
      <w:r w:rsidRPr="00FD0F3B">
        <w:rPr>
          <w:rFonts w:ascii="Times New Roman" w:hAnsi="Times New Roman" w:cs="Times New Roman"/>
          <w:i/>
          <w:iCs/>
        </w:rPr>
        <w:t> </w:t>
      </w:r>
      <w:r w:rsidRPr="00FD0F3B">
        <w:rPr>
          <w:i/>
          <w:iCs/>
        </w:rPr>
        <w:t>am</w:t>
      </w:r>
      <w:r w:rsidRPr="00FD0F3B">
        <w:rPr>
          <w:rFonts w:ascii="Times New Roman" w:hAnsi="Times New Roman" w:cs="Times New Roman"/>
          <w:i/>
          <w:iCs/>
        </w:rPr>
        <w:t> </w:t>
      </w:r>
      <w:r w:rsidRPr="00FD0F3B">
        <w:rPr>
          <w:i/>
          <w:iCs/>
        </w:rPr>
        <w:t>the</w:t>
      </w:r>
      <w:r w:rsidRPr="00FD0F3B">
        <w:rPr>
          <w:rFonts w:ascii="Times New Roman" w:hAnsi="Times New Roman" w:cs="Times New Roman"/>
          <w:i/>
          <w:iCs/>
        </w:rPr>
        <w:t> </w:t>
      </w:r>
      <w:r w:rsidRPr="00FD0F3B">
        <w:rPr>
          <w:i/>
          <w:iCs/>
        </w:rPr>
        <w:t>Lord</w:t>
      </w:r>
      <w:r w:rsidRPr="00FD0F3B">
        <w:rPr>
          <w:rFonts w:ascii="Times New Roman" w:hAnsi="Times New Roman" w:cs="Times New Roman"/>
          <w:i/>
          <w:iCs/>
        </w:rPr>
        <w:t> </w:t>
      </w:r>
      <w:r w:rsidRPr="00FD0F3B">
        <w:rPr>
          <w:i/>
          <w:iCs/>
        </w:rPr>
        <w:t>who</w:t>
      </w:r>
      <w:r w:rsidRPr="00FD0F3B">
        <w:rPr>
          <w:rFonts w:ascii="Times New Roman" w:hAnsi="Times New Roman" w:cs="Times New Roman"/>
          <w:i/>
          <w:iCs/>
        </w:rPr>
        <w:t> </w:t>
      </w:r>
      <w:r w:rsidRPr="00FD0F3B">
        <w:rPr>
          <w:i/>
          <w:iCs/>
        </w:rPr>
        <w:t>heals</w:t>
      </w:r>
      <w:r w:rsidRPr="00FD0F3B">
        <w:rPr>
          <w:rFonts w:ascii="Times New Roman" w:hAnsi="Times New Roman" w:cs="Times New Roman"/>
          <w:i/>
          <w:iCs/>
        </w:rPr>
        <w:t> </w:t>
      </w:r>
      <w:r w:rsidRPr="00FD0F3B">
        <w:rPr>
          <w:i/>
          <w:iCs/>
        </w:rPr>
        <w:t>you.</w:t>
      </w:r>
      <w:r w:rsidRPr="00FD0F3B">
        <w:rPr>
          <w:rFonts w:ascii="Constantia" w:hAnsi="Constantia" w:cs="Constantia"/>
          <w:i/>
          <w:iCs/>
        </w:rPr>
        <w:t>”</w:t>
      </w:r>
      <w:r w:rsidRPr="00FD0F3B">
        <w:t xml:space="preserve"> (Exodus</w:t>
      </w:r>
      <w:r w:rsidRPr="00FD0F3B">
        <w:rPr>
          <w:rFonts w:ascii="Times New Roman" w:hAnsi="Times New Roman" w:cs="Times New Roman"/>
        </w:rPr>
        <w:t> </w:t>
      </w:r>
      <w:r w:rsidRPr="00FD0F3B">
        <w:t>15:26)</w:t>
      </w:r>
    </w:p>
    <w:p w:rsidR="00FD0F3B" w:rsidRPr="00FD0F3B" w:rsidRDefault="00FD0F3B" w:rsidP="00FD0F3B">
      <w:pPr>
        <w:rPr>
          <w:b/>
          <w:bCs/>
        </w:rPr>
      </w:pPr>
      <w:r w:rsidRPr="00FD0F3B">
        <w:rPr>
          <w:b/>
          <w:bCs/>
        </w:rPr>
        <w:t>Healing in the Old Testament</w:t>
      </w:r>
    </w:p>
    <w:p w:rsidR="00FD0F3B" w:rsidRPr="00FD0F3B" w:rsidRDefault="00FD0F3B" w:rsidP="00FD0F3B">
      <w:r w:rsidRPr="00FD0F3B">
        <w:t xml:space="preserve">The story begins in the wilderness, where Israel thirsted and murmured, and the waters of Marah were bitter. God did not only sweeten the water; He revealed His nature. Healing was not a random act — it was a </w:t>
      </w:r>
      <w:r w:rsidRPr="00FD0F3B">
        <w:rPr>
          <w:b/>
          <w:bCs/>
        </w:rPr>
        <w:t>covenant declaration</w:t>
      </w:r>
      <w:r w:rsidRPr="00FD0F3B">
        <w:t xml:space="preserve">. He said, </w:t>
      </w:r>
      <w:r w:rsidRPr="00FD0F3B">
        <w:rPr>
          <w:i/>
          <w:iCs/>
        </w:rPr>
        <w:t>“If you listen carefully to the voice of the</w:t>
      </w:r>
      <w:r w:rsidRPr="00FD0F3B">
        <w:rPr>
          <w:rFonts w:ascii="Times New Roman" w:hAnsi="Times New Roman" w:cs="Times New Roman"/>
          <w:i/>
          <w:iCs/>
        </w:rPr>
        <w:t> </w:t>
      </w:r>
      <w:r w:rsidRPr="00FD0F3B">
        <w:rPr>
          <w:i/>
          <w:iCs/>
        </w:rPr>
        <w:t>Lord</w:t>
      </w:r>
      <w:r w:rsidRPr="00FD0F3B">
        <w:rPr>
          <w:rFonts w:ascii="Times New Roman" w:hAnsi="Times New Roman" w:cs="Times New Roman"/>
          <w:i/>
          <w:iCs/>
        </w:rPr>
        <w:t> </w:t>
      </w:r>
      <w:r w:rsidRPr="00FD0F3B">
        <w:rPr>
          <w:i/>
          <w:iCs/>
        </w:rPr>
        <w:t>your</w:t>
      </w:r>
      <w:r w:rsidRPr="00FD0F3B">
        <w:rPr>
          <w:rFonts w:ascii="Times New Roman" w:hAnsi="Times New Roman" w:cs="Times New Roman"/>
          <w:i/>
          <w:iCs/>
        </w:rPr>
        <w:t> </w:t>
      </w:r>
      <w:r w:rsidRPr="00FD0F3B">
        <w:rPr>
          <w:i/>
          <w:iCs/>
        </w:rPr>
        <w:t>God and do what is right in His eyes… I will not bring on you any of the diseases I brought on the Egyptians, for I am the</w:t>
      </w:r>
      <w:r w:rsidRPr="00FD0F3B">
        <w:rPr>
          <w:rFonts w:ascii="Times New Roman" w:hAnsi="Times New Roman" w:cs="Times New Roman"/>
          <w:i/>
          <w:iCs/>
        </w:rPr>
        <w:t> </w:t>
      </w:r>
      <w:r w:rsidRPr="00FD0F3B">
        <w:rPr>
          <w:i/>
          <w:iCs/>
        </w:rPr>
        <w:t>Lord</w:t>
      </w:r>
      <w:r w:rsidRPr="00FD0F3B">
        <w:rPr>
          <w:rFonts w:ascii="Times New Roman" w:hAnsi="Times New Roman" w:cs="Times New Roman"/>
          <w:i/>
          <w:iCs/>
        </w:rPr>
        <w:t> </w:t>
      </w:r>
      <w:r w:rsidRPr="00FD0F3B">
        <w:rPr>
          <w:i/>
          <w:iCs/>
        </w:rPr>
        <w:t>who</w:t>
      </w:r>
      <w:r w:rsidRPr="00FD0F3B">
        <w:rPr>
          <w:rFonts w:ascii="Times New Roman" w:hAnsi="Times New Roman" w:cs="Times New Roman"/>
          <w:i/>
          <w:iCs/>
        </w:rPr>
        <w:t> </w:t>
      </w:r>
      <w:r w:rsidRPr="00FD0F3B">
        <w:rPr>
          <w:i/>
          <w:iCs/>
        </w:rPr>
        <w:t>heals</w:t>
      </w:r>
      <w:r w:rsidRPr="00FD0F3B">
        <w:rPr>
          <w:rFonts w:ascii="Times New Roman" w:hAnsi="Times New Roman" w:cs="Times New Roman"/>
          <w:i/>
          <w:iCs/>
        </w:rPr>
        <w:t> </w:t>
      </w:r>
      <w:r w:rsidRPr="00FD0F3B">
        <w:rPr>
          <w:i/>
          <w:iCs/>
        </w:rPr>
        <w:t>you.</w:t>
      </w:r>
      <w:r w:rsidRPr="00FD0F3B">
        <w:rPr>
          <w:rFonts w:ascii="Constantia" w:hAnsi="Constantia" w:cs="Constantia"/>
          <w:i/>
          <w:iCs/>
        </w:rPr>
        <w:t>”</w:t>
      </w:r>
      <w:r w:rsidRPr="00FD0F3B">
        <w:t xml:space="preserve"> That sentence became the foundation of my own theology of medicine. Healing is not merely the removal of sickness; it is the restoration of relationship.</w:t>
      </w:r>
    </w:p>
    <w:p w:rsidR="00FD0F3B" w:rsidRPr="00FD0F3B" w:rsidRDefault="00FD0F3B" w:rsidP="00FD0F3B">
      <w:r w:rsidRPr="00FD0F3B">
        <w:t xml:space="preserve">In the Old Testament, every act of healing carried a moral and spiritual dimension. When God healed the waters, the land, or the people, He was repairing broken trust. Healing was </w:t>
      </w:r>
      <w:r w:rsidRPr="00FD0F3B">
        <w:rPr>
          <w:b/>
          <w:bCs/>
        </w:rPr>
        <w:t>covenantal</w:t>
      </w:r>
      <w:r w:rsidRPr="00FD0F3B">
        <w:t xml:space="preserve"> — a sign that divine mercy still flows toward humanity.</w:t>
      </w:r>
    </w:p>
    <w:p w:rsidR="00FD0F3B" w:rsidRPr="00FD0F3B" w:rsidRDefault="00FD0F3B" w:rsidP="00FD0F3B">
      <w:r w:rsidRPr="00FD0F3B">
        <w:t xml:space="preserve">As a physician, I have seen that bitterness — whether in water or in the human heart — poisons life. When God healed Marah, He healed the people’s despair. When He healed Naaman’s leprosy, He healed pride and prejudice. When He restored Job, He healed the wounds of misunderstanding. Each miracle was a lesson: </w:t>
      </w:r>
      <w:r w:rsidRPr="00FD0F3B">
        <w:rPr>
          <w:b/>
          <w:bCs/>
        </w:rPr>
        <w:t>healing is God’s way of teaching compassion.</w:t>
      </w:r>
    </w:p>
    <w:p w:rsidR="00FD0F3B" w:rsidRPr="00FD0F3B" w:rsidRDefault="00FD0F3B" w:rsidP="00FD0F3B">
      <w:pPr>
        <w:rPr>
          <w:b/>
          <w:bCs/>
        </w:rPr>
      </w:pPr>
      <w:r w:rsidRPr="00FD0F3B">
        <w:rPr>
          <w:b/>
          <w:bCs/>
        </w:rPr>
        <w:t>Covenant, Compassion, and Divine Presence</w:t>
      </w:r>
    </w:p>
    <w:p w:rsidR="00FD0F3B" w:rsidRPr="00FD0F3B" w:rsidRDefault="00FD0F3B" w:rsidP="00FD0F3B">
      <w:r w:rsidRPr="00FD0F3B">
        <w:t xml:space="preserve">The covenant of healing is not transactional; it is relational. It says, </w:t>
      </w:r>
      <w:r w:rsidRPr="00FD0F3B">
        <w:rPr>
          <w:i/>
          <w:iCs/>
        </w:rPr>
        <w:t>“I will be with you.”</w:t>
      </w:r>
      <w:r w:rsidRPr="00FD0F3B">
        <w:t xml:space="preserve"> That divine presence is the medicine of the soul. In the wards of Harris</w:t>
      </w:r>
      <w:r w:rsidRPr="00FD0F3B">
        <w:rPr>
          <w:rFonts w:ascii="Times New Roman" w:hAnsi="Times New Roman" w:cs="Times New Roman"/>
        </w:rPr>
        <w:t> </w:t>
      </w:r>
      <w:r w:rsidRPr="00FD0F3B">
        <w:t>Health</w:t>
      </w:r>
      <w:r w:rsidRPr="00FD0F3B">
        <w:rPr>
          <w:rFonts w:ascii="Times New Roman" w:hAnsi="Times New Roman" w:cs="Times New Roman"/>
        </w:rPr>
        <w:t> </w:t>
      </w:r>
      <w:r w:rsidRPr="00FD0F3B">
        <w:t xml:space="preserve">System, I have seen patients recover faster when they feel seen, heard, and loved. Presence heals. It is the same principle that runs through Scripture </w:t>
      </w:r>
      <w:r w:rsidRPr="00FD0F3B">
        <w:rPr>
          <w:rFonts w:ascii="Constantia" w:hAnsi="Constantia" w:cs="Constantia"/>
        </w:rPr>
        <w:t>—</w:t>
      </w:r>
      <w:r w:rsidRPr="00FD0F3B">
        <w:t xml:space="preserve"> from the pillar of cloud to the tabernacle, from the prophets to the incarnation.</w:t>
      </w:r>
    </w:p>
    <w:p w:rsidR="00FD0F3B" w:rsidRPr="00FD0F3B" w:rsidRDefault="00FD0F3B" w:rsidP="00FD0F3B">
      <w:r w:rsidRPr="00FD0F3B">
        <w:t xml:space="preserve">When Moses prayed for Miriam’s leprosy, when Elijah stretched himself over the widow’s son, when Elisha threw salt into the spring — each act was both medical and spiritual. </w:t>
      </w:r>
      <w:r w:rsidRPr="00FD0F3B">
        <w:lastRenderedPageBreak/>
        <w:t>They touched the body but invoked the covenant. They were physicians of faith, practicing under divine supervision.</w:t>
      </w:r>
    </w:p>
    <w:p w:rsidR="00FD0F3B" w:rsidRPr="00FD0F3B" w:rsidRDefault="00FD0F3B" w:rsidP="00FD0F3B">
      <w:r w:rsidRPr="00FD0F3B">
        <w:t xml:space="preserve">God’s compassion is not abstract. It moves toward the suffering. It bends down, touches wounds, and restores dignity. That is why I believe every clinic, every church, every community center should be a </w:t>
      </w:r>
      <w:r w:rsidRPr="00FD0F3B">
        <w:rPr>
          <w:b/>
          <w:bCs/>
        </w:rPr>
        <w:t>tabernacle of compassion</w:t>
      </w:r>
      <w:r w:rsidRPr="00FD0F3B">
        <w:t xml:space="preserve"> — a place where God’s presence is felt through human care.</w:t>
      </w:r>
    </w:p>
    <w:p w:rsidR="00FD0F3B" w:rsidRPr="00FD0F3B" w:rsidRDefault="00FD0F3B" w:rsidP="00FD0F3B">
      <w:pPr>
        <w:rPr>
          <w:b/>
          <w:bCs/>
        </w:rPr>
      </w:pPr>
      <w:r w:rsidRPr="00FD0F3B">
        <w:rPr>
          <w:b/>
          <w:bCs/>
        </w:rPr>
        <w:t>Healing as Revelation of God’s Character</w:t>
      </w:r>
    </w:p>
    <w:p w:rsidR="00FD0F3B" w:rsidRPr="00FD0F3B" w:rsidRDefault="00FD0F3B" w:rsidP="00FD0F3B">
      <w:r w:rsidRPr="00FD0F3B">
        <w:t xml:space="preserve">Healing reveals who God is. He is not distant, indifferent, or punitive. He is </w:t>
      </w:r>
      <w:r w:rsidRPr="00FD0F3B">
        <w:rPr>
          <w:b/>
          <w:bCs/>
        </w:rPr>
        <w:t>Emmanuel</w:t>
      </w:r>
      <w:r w:rsidRPr="00FD0F3B">
        <w:rPr>
          <w:rFonts w:ascii="Times New Roman" w:hAnsi="Times New Roman" w:cs="Times New Roman"/>
          <w:b/>
          <w:bCs/>
        </w:rPr>
        <w:t> </w:t>
      </w:r>
      <w:r w:rsidRPr="00FD0F3B">
        <w:rPr>
          <w:rFonts w:ascii="Constantia" w:hAnsi="Constantia" w:cs="Constantia"/>
          <w:b/>
          <w:bCs/>
        </w:rPr>
        <w:t>—</w:t>
      </w:r>
      <w:r w:rsidRPr="00FD0F3B">
        <w:rPr>
          <w:rFonts w:ascii="Times New Roman" w:hAnsi="Times New Roman" w:cs="Times New Roman"/>
          <w:b/>
          <w:bCs/>
        </w:rPr>
        <w:t> </w:t>
      </w:r>
      <w:r w:rsidRPr="00FD0F3B">
        <w:rPr>
          <w:b/>
          <w:bCs/>
        </w:rPr>
        <w:t>God</w:t>
      </w:r>
      <w:r w:rsidRPr="00FD0F3B">
        <w:rPr>
          <w:rFonts w:ascii="Times New Roman" w:hAnsi="Times New Roman" w:cs="Times New Roman"/>
          <w:b/>
          <w:bCs/>
        </w:rPr>
        <w:t> </w:t>
      </w:r>
      <w:r w:rsidRPr="00FD0F3B">
        <w:rPr>
          <w:b/>
          <w:bCs/>
        </w:rPr>
        <w:t>with</w:t>
      </w:r>
      <w:r w:rsidRPr="00FD0F3B">
        <w:rPr>
          <w:rFonts w:ascii="Times New Roman" w:hAnsi="Times New Roman" w:cs="Times New Roman"/>
          <w:b/>
          <w:bCs/>
        </w:rPr>
        <w:t> </w:t>
      </w:r>
      <w:r w:rsidRPr="00FD0F3B">
        <w:rPr>
          <w:b/>
          <w:bCs/>
        </w:rPr>
        <w:t>us</w:t>
      </w:r>
      <w:r w:rsidRPr="00FD0F3B">
        <w:t>, the One who enters our pain to transform it. In every healing story, we glimpse His heart:</w:t>
      </w:r>
    </w:p>
    <w:p w:rsidR="00FD0F3B" w:rsidRPr="00FD0F3B" w:rsidRDefault="00FD0F3B" w:rsidP="009867CA">
      <w:pPr>
        <w:numPr>
          <w:ilvl w:val="0"/>
          <w:numId w:val="27"/>
        </w:numPr>
      </w:pPr>
      <w:r w:rsidRPr="00FD0F3B">
        <w:t>In Exodus, He heals bitterness.</w:t>
      </w:r>
    </w:p>
    <w:p w:rsidR="00FD0F3B" w:rsidRPr="00FD0F3B" w:rsidRDefault="00FD0F3B" w:rsidP="009867CA">
      <w:pPr>
        <w:numPr>
          <w:ilvl w:val="0"/>
          <w:numId w:val="27"/>
        </w:numPr>
      </w:pPr>
      <w:r w:rsidRPr="00FD0F3B">
        <w:t>In Numbers, He heals rebellion.</w:t>
      </w:r>
    </w:p>
    <w:p w:rsidR="00FD0F3B" w:rsidRPr="00FD0F3B" w:rsidRDefault="00FD0F3B" w:rsidP="009867CA">
      <w:pPr>
        <w:numPr>
          <w:ilvl w:val="0"/>
          <w:numId w:val="27"/>
        </w:numPr>
      </w:pPr>
      <w:r w:rsidRPr="00FD0F3B">
        <w:t>In 2</w:t>
      </w:r>
      <w:r w:rsidRPr="00FD0F3B">
        <w:rPr>
          <w:rFonts w:ascii="Times New Roman" w:hAnsi="Times New Roman" w:cs="Times New Roman"/>
        </w:rPr>
        <w:t> </w:t>
      </w:r>
      <w:r w:rsidRPr="00FD0F3B">
        <w:t>Kings, He heals pride.</w:t>
      </w:r>
    </w:p>
    <w:p w:rsidR="00FD0F3B" w:rsidRPr="00FD0F3B" w:rsidRDefault="00FD0F3B" w:rsidP="009867CA">
      <w:pPr>
        <w:numPr>
          <w:ilvl w:val="0"/>
          <w:numId w:val="27"/>
        </w:numPr>
      </w:pPr>
      <w:r w:rsidRPr="00FD0F3B">
        <w:t>In Psalms, He heals the brokenhearted.</w:t>
      </w:r>
    </w:p>
    <w:p w:rsidR="00FD0F3B" w:rsidRPr="00FD0F3B" w:rsidRDefault="00FD0F3B" w:rsidP="009867CA">
      <w:pPr>
        <w:numPr>
          <w:ilvl w:val="0"/>
          <w:numId w:val="27"/>
        </w:numPr>
      </w:pPr>
      <w:r w:rsidRPr="00FD0F3B">
        <w:t>In Isaiah, He heals nations.</w:t>
      </w:r>
    </w:p>
    <w:p w:rsidR="00FD0F3B" w:rsidRPr="00FD0F3B" w:rsidRDefault="00FD0F3B" w:rsidP="00FD0F3B">
      <w:r w:rsidRPr="00FD0F3B">
        <w:t>Each act of healing is a window into divine character — mercy, justice, and love intertwined. As I have traveled across continents, I have seen that the same Spirit who moved over the waters of creation still moves over the wards of our hospitals and the hearts of our people. Healing is not a relic of ancient faith; it is the ongoing revelation of God’s compassion.</w:t>
      </w:r>
    </w:p>
    <w:p w:rsidR="00FD0F3B" w:rsidRPr="00FD0F3B" w:rsidRDefault="00FD0F3B" w:rsidP="00FD0F3B">
      <w:pPr>
        <w:rPr>
          <w:b/>
          <w:bCs/>
        </w:rPr>
      </w:pPr>
      <w:r w:rsidRPr="00FD0F3B">
        <w:rPr>
          <w:b/>
          <w:bCs/>
        </w:rPr>
        <w:t>Personal Reflection</w:t>
      </w:r>
    </w:p>
    <w:p w:rsidR="00FD0F3B" w:rsidRPr="00FD0F3B" w:rsidRDefault="00FD0F3B" w:rsidP="00FD0F3B">
      <w:r w:rsidRPr="00FD0F3B">
        <w:t>When I first prayed for a dying patient and saw her recover, I understood that medicine and ministry are not rivals — they are partners in God’s covenant. The stethoscope and the Scriptures belong in the same hands. Healing is both science and sacrament. It is the echo of Yahweh</w:t>
      </w:r>
      <w:r w:rsidRPr="00FD0F3B">
        <w:rPr>
          <w:rFonts w:ascii="Times New Roman" w:hAnsi="Times New Roman" w:cs="Times New Roman"/>
        </w:rPr>
        <w:t> </w:t>
      </w:r>
      <w:r w:rsidRPr="00FD0F3B">
        <w:t>Rapha</w:t>
      </w:r>
      <w:r w:rsidRPr="00FD0F3B">
        <w:rPr>
          <w:rFonts w:ascii="Constantia" w:hAnsi="Constantia" w:cs="Constantia"/>
        </w:rPr>
        <w:t>’</w:t>
      </w:r>
      <w:r w:rsidRPr="00FD0F3B">
        <w:t xml:space="preserve">s promise: </w:t>
      </w:r>
      <w:r w:rsidRPr="00FD0F3B">
        <w:rPr>
          <w:i/>
          <w:iCs/>
        </w:rPr>
        <w:t>“I</w:t>
      </w:r>
      <w:r w:rsidRPr="00FD0F3B">
        <w:rPr>
          <w:rFonts w:ascii="Times New Roman" w:hAnsi="Times New Roman" w:cs="Times New Roman"/>
          <w:i/>
          <w:iCs/>
        </w:rPr>
        <w:t> </w:t>
      </w:r>
      <w:r w:rsidRPr="00FD0F3B">
        <w:rPr>
          <w:i/>
          <w:iCs/>
        </w:rPr>
        <w:t>am</w:t>
      </w:r>
      <w:r w:rsidRPr="00FD0F3B">
        <w:rPr>
          <w:rFonts w:ascii="Times New Roman" w:hAnsi="Times New Roman" w:cs="Times New Roman"/>
          <w:i/>
          <w:iCs/>
        </w:rPr>
        <w:t> </w:t>
      </w:r>
      <w:r w:rsidRPr="00FD0F3B">
        <w:rPr>
          <w:i/>
          <w:iCs/>
        </w:rPr>
        <w:t>the</w:t>
      </w:r>
      <w:r w:rsidRPr="00FD0F3B">
        <w:rPr>
          <w:rFonts w:ascii="Times New Roman" w:hAnsi="Times New Roman" w:cs="Times New Roman"/>
          <w:i/>
          <w:iCs/>
        </w:rPr>
        <w:t> </w:t>
      </w:r>
      <w:r w:rsidRPr="00FD0F3B">
        <w:rPr>
          <w:i/>
          <w:iCs/>
        </w:rPr>
        <w:t>Lord</w:t>
      </w:r>
      <w:r w:rsidRPr="00FD0F3B">
        <w:rPr>
          <w:rFonts w:ascii="Times New Roman" w:hAnsi="Times New Roman" w:cs="Times New Roman"/>
          <w:i/>
          <w:iCs/>
        </w:rPr>
        <w:t> </w:t>
      </w:r>
      <w:r w:rsidRPr="00FD0F3B">
        <w:rPr>
          <w:i/>
          <w:iCs/>
        </w:rPr>
        <w:t>who</w:t>
      </w:r>
      <w:r w:rsidRPr="00FD0F3B">
        <w:rPr>
          <w:rFonts w:ascii="Times New Roman" w:hAnsi="Times New Roman" w:cs="Times New Roman"/>
          <w:i/>
          <w:iCs/>
        </w:rPr>
        <w:t> </w:t>
      </w:r>
      <w:r w:rsidRPr="00FD0F3B">
        <w:rPr>
          <w:i/>
          <w:iCs/>
        </w:rPr>
        <w:t>heals</w:t>
      </w:r>
      <w:r w:rsidRPr="00FD0F3B">
        <w:rPr>
          <w:rFonts w:ascii="Times New Roman" w:hAnsi="Times New Roman" w:cs="Times New Roman"/>
          <w:i/>
          <w:iCs/>
        </w:rPr>
        <w:t> </w:t>
      </w:r>
      <w:r w:rsidRPr="00FD0F3B">
        <w:rPr>
          <w:i/>
          <w:iCs/>
        </w:rPr>
        <w:t>you.</w:t>
      </w:r>
      <w:r w:rsidRPr="00FD0F3B">
        <w:rPr>
          <w:rFonts w:ascii="Constantia" w:hAnsi="Constantia" w:cs="Constantia"/>
          <w:i/>
          <w:iCs/>
        </w:rPr>
        <w:t>”</w:t>
      </w:r>
    </w:p>
    <w:p w:rsidR="00FD0F3B" w:rsidRPr="00FD0F3B" w:rsidRDefault="00FD0F3B" w:rsidP="00FD0F3B">
      <w:r w:rsidRPr="00FD0F3B">
        <w:t>That promise still speaks today — to nations wounded by injustice, to communities fractured by fear, and to hearts weary from despair. It calls us to become healers ourselves, carriers of divine compassion in a broken world.</w:t>
      </w:r>
    </w:p>
    <w:p w:rsidR="00FD0F3B" w:rsidRPr="00FD0F3B" w:rsidRDefault="00FD0F3B" w:rsidP="00FD0F3B">
      <w:r w:rsidRPr="00FD0F3B">
        <w:rPr>
          <w:b/>
          <w:bCs/>
        </w:rPr>
        <w:t>Yahweh</w:t>
      </w:r>
      <w:r w:rsidRPr="00FD0F3B">
        <w:rPr>
          <w:rFonts w:ascii="Times New Roman" w:hAnsi="Times New Roman" w:cs="Times New Roman"/>
          <w:b/>
          <w:bCs/>
        </w:rPr>
        <w:t> </w:t>
      </w:r>
      <w:r w:rsidRPr="00FD0F3B">
        <w:rPr>
          <w:b/>
          <w:bCs/>
        </w:rPr>
        <w:t>Rapha is not only the God who heals bodies; He is the God who heals histories.</w:t>
      </w:r>
      <w:r w:rsidRPr="00FD0F3B">
        <w:t xml:space="preserve"> He turns bitterness into sweetness, exile into covenant, and pain into purpose.</w:t>
      </w:r>
    </w:p>
    <w:p w:rsidR="00FD0F3B" w:rsidRPr="00FD0F3B" w:rsidRDefault="00FD0F3B" w:rsidP="00FD0F3B">
      <w:r w:rsidRPr="00FD0F3B">
        <w:t>This is the foundation of biblical healing — the revelation that God’s character is healing itself. To know Him is to be made whole.</w:t>
      </w:r>
    </w:p>
    <w:p w:rsidR="005B236E" w:rsidRPr="005B236E" w:rsidRDefault="005B236E" w:rsidP="005B236E">
      <w:pPr>
        <w:rPr>
          <w:b/>
          <w:bCs/>
        </w:rPr>
      </w:pPr>
      <w:r w:rsidRPr="005B236E">
        <w:rPr>
          <w:b/>
          <w:bCs/>
        </w:rPr>
        <w:lastRenderedPageBreak/>
        <w:t>CHAPTER 2 — JESUS THE HEALER: THE GOSPELS AS A MEDICAL MISSION</w:t>
      </w:r>
    </w:p>
    <w:p w:rsidR="005B236E" w:rsidRPr="005B236E" w:rsidRDefault="005B236E" w:rsidP="005B236E">
      <w:pPr>
        <w:rPr>
          <w:b/>
          <w:bCs/>
        </w:rPr>
      </w:pPr>
      <w:r w:rsidRPr="005B236E">
        <w:rPr>
          <w:b/>
          <w:bCs/>
          <w:i/>
          <w:iCs/>
        </w:rPr>
        <w:t>Healing miracles as signs of the Kingdom</w:t>
      </w:r>
    </w:p>
    <w:p w:rsidR="005B236E" w:rsidRPr="005B236E" w:rsidRDefault="005B236E" w:rsidP="005B236E">
      <w:pPr>
        <w:rPr>
          <w:b/>
          <w:bCs/>
        </w:rPr>
      </w:pPr>
      <w:r w:rsidRPr="005B236E">
        <w:rPr>
          <w:b/>
          <w:bCs/>
          <w:i/>
          <w:iCs/>
        </w:rPr>
        <w:t>Jesus and the marginalized sick</w:t>
      </w:r>
    </w:p>
    <w:p w:rsidR="005B236E" w:rsidRPr="005B236E" w:rsidRDefault="005B236E" w:rsidP="005B236E">
      <w:pPr>
        <w:rPr>
          <w:b/>
          <w:bCs/>
        </w:rPr>
      </w:pPr>
      <w:r w:rsidRPr="005B236E">
        <w:rPr>
          <w:b/>
          <w:bCs/>
          <w:i/>
          <w:iCs/>
        </w:rPr>
        <w:t>Healing as liberation from social exclusion</w:t>
      </w:r>
    </w:p>
    <w:p w:rsidR="005B236E" w:rsidRPr="005B236E" w:rsidRDefault="005B236E" w:rsidP="005B236E">
      <w:r w:rsidRPr="005B236E">
        <w:rPr>
          <w:i/>
          <w:iCs/>
        </w:rPr>
        <w:t xml:space="preserve">By Rev. Dr. </w:t>
      </w:r>
      <w:proofErr w:type="spellStart"/>
      <w:r w:rsidRPr="005B236E">
        <w:rPr>
          <w:i/>
          <w:iCs/>
        </w:rPr>
        <w:t>Akwo</w:t>
      </w:r>
      <w:proofErr w:type="spellEnd"/>
      <w:r w:rsidRPr="005B236E">
        <w:rPr>
          <w:i/>
          <w:iCs/>
        </w:rPr>
        <w:t xml:space="preserve"> Thompson </w:t>
      </w:r>
      <w:proofErr w:type="spellStart"/>
      <w:r w:rsidRPr="005B236E">
        <w:rPr>
          <w:i/>
          <w:iCs/>
        </w:rPr>
        <w:t>Ntuba</w:t>
      </w:r>
      <w:proofErr w:type="spellEnd"/>
    </w:p>
    <w:p w:rsidR="005B236E" w:rsidRPr="005B236E" w:rsidRDefault="005B236E" w:rsidP="005B236E">
      <w:r w:rsidRPr="005B236E">
        <w:t xml:space="preserve">I have walked through emergency rooms at 3 a.m., where the cries of the sick echo like ancient laments. I have stood in prayer lines under African skies, where mothers brought children with fevers, swollen limbs, and unspoken fears. In both places, I have felt the same truth: </w:t>
      </w:r>
      <w:r w:rsidRPr="005B236E">
        <w:rPr>
          <w:b/>
          <w:bCs/>
        </w:rPr>
        <w:t>Jesus is still the Healer.</w:t>
      </w:r>
    </w:p>
    <w:p w:rsidR="005B236E" w:rsidRPr="005B236E" w:rsidRDefault="005B236E" w:rsidP="005B236E">
      <w:r w:rsidRPr="005B236E">
        <w:t xml:space="preserve">When I read the Gospels, I do not read them as distant stories. I read them as a </w:t>
      </w:r>
      <w:r w:rsidRPr="005B236E">
        <w:rPr>
          <w:b/>
          <w:bCs/>
        </w:rPr>
        <w:t>medical mission report</w:t>
      </w:r>
      <w:r w:rsidRPr="005B236E">
        <w:t xml:space="preserve"> — the first and greatest one ever written. Jesus did not simply preach; He </w:t>
      </w:r>
      <w:r w:rsidRPr="005B236E">
        <w:rPr>
          <w:b/>
          <w:bCs/>
        </w:rPr>
        <w:t>touched</w:t>
      </w:r>
      <w:r w:rsidRPr="005B236E">
        <w:t xml:space="preserve">, </w:t>
      </w:r>
      <w:r w:rsidRPr="005B236E">
        <w:rPr>
          <w:b/>
          <w:bCs/>
        </w:rPr>
        <w:t>restored</w:t>
      </w:r>
      <w:r w:rsidRPr="005B236E">
        <w:t xml:space="preserve">, </w:t>
      </w:r>
      <w:r w:rsidRPr="005B236E">
        <w:rPr>
          <w:b/>
          <w:bCs/>
        </w:rPr>
        <w:t>lifted</w:t>
      </w:r>
      <w:r w:rsidRPr="005B236E">
        <w:t xml:space="preserve">, and </w:t>
      </w:r>
      <w:r w:rsidRPr="005B236E">
        <w:rPr>
          <w:b/>
          <w:bCs/>
        </w:rPr>
        <w:t>liberated</w:t>
      </w:r>
      <w:r w:rsidRPr="005B236E">
        <w:t xml:space="preserve">. His healing ministry was not an accessory to His message — it </w:t>
      </w:r>
      <w:r w:rsidRPr="005B236E">
        <w:rPr>
          <w:i/>
          <w:iCs/>
        </w:rPr>
        <w:t>was</w:t>
      </w:r>
      <w:r w:rsidRPr="005B236E">
        <w:t xml:space="preserve"> His message.</w:t>
      </w:r>
    </w:p>
    <w:p w:rsidR="005B236E" w:rsidRPr="005B236E" w:rsidRDefault="005B236E" w:rsidP="005B236E">
      <w:r w:rsidRPr="005B236E">
        <w:rPr>
          <w:i/>
          <w:iCs/>
        </w:rPr>
        <w:t>“The Spirit of the Lord is upon Me… He has sent Me to heal the brokenhearted.”</w:t>
      </w:r>
      <w:r w:rsidRPr="005B236E">
        <w:t xml:space="preserve"> — </w:t>
      </w:r>
      <w:r w:rsidRPr="005B236E">
        <w:rPr>
          <w:b/>
          <w:bCs/>
        </w:rPr>
        <w:t>Luke 4:18</w:t>
      </w:r>
    </w:p>
    <w:p w:rsidR="005B236E" w:rsidRPr="005B236E" w:rsidRDefault="005B236E" w:rsidP="005B236E">
      <w:r w:rsidRPr="005B236E">
        <w:t>This is the manifesto of the Great Physician.</w:t>
      </w:r>
    </w:p>
    <w:p w:rsidR="005B236E" w:rsidRPr="005B236E" w:rsidRDefault="005B236E" w:rsidP="005B236E">
      <w:pPr>
        <w:rPr>
          <w:b/>
          <w:bCs/>
        </w:rPr>
      </w:pPr>
      <w:r w:rsidRPr="005B236E">
        <w:rPr>
          <w:b/>
          <w:bCs/>
        </w:rPr>
        <w:t>1. Healing Miracles as Signs of the Kingdom</w:t>
      </w:r>
    </w:p>
    <w:p w:rsidR="005B236E" w:rsidRPr="005B236E" w:rsidRDefault="005B236E" w:rsidP="005B236E">
      <w:r w:rsidRPr="005B236E">
        <w:t xml:space="preserve">Every healing Jesus performed was a </w:t>
      </w:r>
      <w:r w:rsidRPr="005B236E">
        <w:rPr>
          <w:b/>
          <w:bCs/>
        </w:rPr>
        <w:t>signpost</w:t>
      </w:r>
      <w:r w:rsidRPr="005B236E">
        <w:t xml:space="preserve"> pointing to the Kingdom of God. Not a kingdom of theory, but a kingdom of </w:t>
      </w:r>
      <w:r w:rsidRPr="005B236E">
        <w:rPr>
          <w:b/>
          <w:bCs/>
        </w:rPr>
        <w:t>wholeness</w:t>
      </w:r>
      <w:r w:rsidRPr="005B236E">
        <w:t>.</w:t>
      </w:r>
    </w:p>
    <w:p w:rsidR="005B236E" w:rsidRPr="005B236E" w:rsidRDefault="005B236E" w:rsidP="005B236E">
      <w:r w:rsidRPr="005B236E">
        <w:t>When Jesus healed the blind man in John 9, He said:</w:t>
      </w:r>
    </w:p>
    <w:p w:rsidR="005B236E" w:rsidRPr="005B236E" w:rsidRDefault="005B236E" w:rsidP="005B236E">
      <w:r w:rsidRPr="005B236E">
        <w:rPr>
          <w:i/>
          <w:iCs/>
        </w:rPr>
        <w:t>“As long as I am in the world, I am the light of the world.”</w:t>
      </w:r>
      <w:r w:rsidRPr="005B236E">
        <w:t xml:space="preserve"> — </w:t>
      </w:r>
      <w:r w:rsidRPr="005B236E">
        <w:rPr>
          <w:b/>
          <w:bCs/>
        </w:rPr>
        <w:t>John 9:5</w:t>
      </w:r>
    </w:p>
    <w:p w:rsidR="005B236E" w:rsidRPr="005B236E" w:rsidRDefault="005B236E" w:rsidP="005B236E">
      <w:r w:rsidRPr="005B236E">
        <w:t>Light heals. Light reveals. Light restores dignity.</w:t>
      </w:r>
    </w:p>
    <w:p w:rsidR="005B236E" w:rsidRPr="005B236E" w:rsidRDefault="005B236E" w:rsidP="005B236E">
      <w:r w:rsidRPr="005B236E">
        <w:t xml:space="preserve">As a physician, I have seen how healing brings people out of darkness — the darkness of fear, stigma, and hopelessness. Jesus’ miracles were not random acts of compassion; they were </w:t>
      </w:r>
      <w:r w:rsidRPr="005B236E">
        <w:rPr>
          <w:b/>
          <w:bCs/>
        </w:rPr>
        <w:t>revelations of divine order</w:t>
      </w:r>
      <w:r w:rsidRPr="005B236E">
        <w:t>. Where the Kingdom comes, sickness loses its authority.</w:t>
      </w:r>
    </w:p>
    <w:p w:rsidR="005B236E" w:rsidRPr="005B236E" w:rsidRDefault="005B236E" w:rsidP="005B236E">
      <w:r w:rsidRPr="005B236E">
        <w:t xml:space="preserve">When Jesus healed the woman with the issue of blood (Mark 5), He did more than stop her bleeding. He restored her </w:t>
      </w:r>
      <w:r w:rsidRPr="005B236E">
        <w:rPr>
          <w:b/>
          <w:bCs/>
        </w:rPr>
        <w:t>identity</w:t>
      </w:r>
      <w:r w:rsidRPr="005B236E">
        <w:t xml:space="preserve">. He called her </w:t>
      </w:r>
      <w:r w:rsidRPr="005B236E">
        <w:rPr>
          <w:i/>
          <w:iCs/>
        </w:rPr>
        <w:t>“Daughter.”</w:t>
      </w:r>
      <w:r w:rsidRPr="005B236E">
        <w:t xml:space="preserve"> In that moment, she was healed physically, emotionally, socially, and spiritually.</w:t>
      </w:r>
    </w:p>
    <w:p w:rsidR="005B236E" w:rsidRPr="005B236E" w:rsidRDefault="005B236E" w:rsidP="005B236E">
      <w:r w:rsidRPr="005B236E">
        <w:t xml:space="preserve">This is the Kingdom: </w:t>
      </w:r>
      <w:r w:rsidRPr="005B236E">
        <w:rPr>
          <w:b/>
          <w:bCs/>
        </w:rPr>
        <w:t>healing that touches every layer of the human person.</w:t>
      </w:r>
    </w:p>
    <w:p w:rsidR="005B236E" w:rsidRPr="005B236E" w:rsidRDefault="005B236E" w:rsidP="005B236E">
      <w:pPr>
        <w:rPr>
          <w:b/>
          <w:bCs/>
        </w:rPr>
      </w:pPr>
      <w:r w:rsidRPr="005B236E">
        <w:rPr>
          <w:b/>
          <w:bCs/>
        </w:rPr>
        <w:t>2. Jesus and the Marginalized Sick</w:t>
      </w:r>
    </w:p>
    <w:p w:rsidR="005B236E" w:rsidRPr="005B236E" w:rsidRDefault="005B236E" w:rsidP="005B236E">
      <w:r w:rsidRPr="005B236E">
        <w:lastRenderedPageBreak/>
        <w:t>In my years of medical practice, I have learned that sickness often pushes people to the margins. The uninsured, the undocumented, the poor, the elderly — they sit in waiting rooms longer, suffer silently, and are often forgotten.</w:t>
      </w:r>
    </w:p>
    <w:p w:rsidR="005B236E" w:rsidRPr="005B236E" w:rsidRDefault="005B236E" w:rsidP="005B236E">
      <w:r w:rsidRPr="005B236E">
        <w:t xml:space="preserve">Jesus went to </w:t>
      </w:r>
      <w:r w:rsidRPr="005B236E">
        <w:rPr>
          <w:i/>
          <w:iCs/>
        </w:rPr>
        <w:t>those</w:t>
      </w:r>
      <w:r w:rsidRPr="005B236E">
        <w:t xml:space="preserve"> people.</w:t>
      </w:r>
    </w:p>
    <w:p w:rsidR="005B236E" w:rsidRPr="005B236E" w:rsidRDefault="005B236E" w:rsidP="005B236E">
      <w:r w:rsidRPr="005B236E">
        <w:t>He touched lepers (Mark 1:41). He defended the woman bent over for eighteen years (Luke 13:12). He restored the man with a withered hand in front of hostile religious leaders (Mark 3:5).</w:t>
      </w:r>
    </w:p>
    <w:p w:rsidR="005B236E" w:rsidRPr="005B236E" w:rsidRDefault="005B236E" w:rsidP="005B236E">
      <w:r w:rsidRPr="005B236E">
        <w:t xml:space="preserve">Jesus’ healing ministry was a </w:t>
      </w:r>
      <w:r w:rsidRPr="005B236E">
        <w:rPr>
          <w:b/>
          <w:bCs/>
        </w:rPr>
        <w:t>direct confrontation with systems that excluded the sick</w:t>
      </w:r>
      <w:r w:rsidRPr="005B236E">
        <w:t>.</w:t>
      </w:r>
    </w:p>
    <w:p w:rsidR="005B236E" w:rsidRPr="005B236E" w:rsidRDefault="005B236E" w:rsidP="005B236E">
      <w:r w:rsidRPr="005B236E">
        <w:rPr>
          <w:i/>
          <w:iCs/>
        </w:rPr>
        <w:t>“I desire mercy, not sacrifice.”</w:t>
      </w:r>
      <w:r w:rsidRPr="005B236E">
        <w:t xml:space="preserve"> — </w:t>
      </w:r>
      <w:r w:rsidRPr="005B236E">
        <w:rPr>
          <w:b/>
          <w:bCs/>
        </w:rPr>
        <w:t>Matthew 9:13</w:t>
      </w:r>
    </w:p>
    <w:p w:rsidR="005B236E" w:rsidRPr="005B236E" w:rsidRDefault="005B236E" w:rsidP="005B236E">
      <w:r w:rsidRPr="005B236E">
        <w:t>Mercy is the medicine of the Kingdom.</w:t>
      </w:r>
    </w:p>
    <w:p w:rsidR="005B236E" w:rsidRPr="005B236E" w:rsidRDefault="005B236E" w:rsidP="005B236E">
      <w:r w:rsidRPr="005B236E">
        <w:t>When I worked in community clinics, I saw patients who came not only for medicine but for dignity. A kind word healed them as much as the prescription. Jesus understood this. He healed with His hands, His words, His presence, and His compassion.</w:t>
      </w:r>
    </w:p>
    <w:p w:rsidR="005B236E" w:rsidRPr="005B236E" w:rsidRDefault="005B236E" w:rsidP="005B236E">
      <w:r w:rsidRPr="005B236E">
        <w:t xml:space="preserve">The Gospels show us a Savior who </w:t>
      </w:r>
      <w:r w:rsidRPr="005B236E">
        <w:rPr>
          <w:b/>
          <w:bCs/>
        </w:rPr>
        <w:t>walks toward the marginalized</w:t>
      </w:r>
      <w:r w:rsidRPr="005B236E">
        <w:t>, not away from them.</w:t>
      </w:r>
    </w:p>
    <w:p w:rsidR="005B236E" w:rsidRPr="005B236E" w:rsidRDefault="005B236E" w:rsidP="005B236E">
      <w:pPr>
        <w:rPr>
          <w:b/>
          <w:bCs/>
        </w:rPr>
      </w:pPr>
      <w:r w:rsidRPr="005B236E">
        <w:rPr>
          <w:b/>
          <w:bCs/>
        </w:rPr>
        <w:t>3. Healing as Liberation from Social Exclusion</w:t>
      </w:r>
    </w:p>
    <w:p w:rsidR="005B236E" w:rsidRPr="005B236E" w:rsidRDefault="005B236E" w:rsidP="005B236E">
      <w:r w:rsidRPr="005B236E">
        <w:t xml:space="preserve">In biblical times, sickness was not only a medical condition — it was a </w:t>
      </w:r>
      <w:r w:rsidRPr="005B236E">
        <w:rPr>
          <w:b/>
          <w:bCs/>
        </w:rPr>
        <w:t>social sentence</w:t>
      </w:r>
      <w:r w:rsidRPr="005B236E">
        <w:t>. Lepers were isolated. The bleeding woman was unclean. The blind were beggars. The paralyzed were burdens.</w:t>
      </w:r>
    </w:p>
    <w:p w:rsidR="005B236E" w:rsidRPr="005B236E" w:rsidRDefault="005B236E" w:rsidP="005B236E">
      <w:r w:rsidRPr="005B236E">
        <w:t>Jesus broke these chains.</w:t>
      </w:r>
    </w:p>
    <w:p w:rsidR="005B236E" w:rsidRPr="005B236E" w:rsidRDefault="005B236E" w:rsidP="005B236E">
      <w:r w:rsidRPr="005B236E">
        <w:t xml:space="preserve">When He healed, He </w:t>
      </w:r>
      <w:r w:rsidRPr="005B236E">
        <w:rPr>
          <w:b/>
          <w:bCs/>
        </w:rPr>
        <w:t>reintegrated</w:t>
      </w:r>
      <w:r w:rsidRPr="005B236E">
        <w:t>. He restored people to community, family, worship, and society.</w:t>
      </w:r>
    </w:p>
    <w:p w:rsidR="005B236E" w:rsidRPr="005B236E" w:rsidRDefault="005B236E" w:rsidP="005B236E">
      <w:r w:rsidRPr="005B236E">
        <w:rPr>
          <w:i/>
          <w:iCs/>
        </w:rPr>
        <w:t>“Your faith has made you whole.”</w:t>
      </w:r>
      <w:r w:rsidRPr="005B236E">
        <w:t xml:space="preserve"> — </w:t>
      </w:r>
      <w:r w:rsidRPr="005B236E">
        <w:rPr>
          <w:b/>
          <w:bCs/>
        </w:rPr>
        <w:t>Mark 5:34</w:t>
      </w:r>
    </w:p>
    <w:p w:rsidR="005B236E" w:rsidRPr="005B236E" w:rsidRDefault="005B236E" w:rsidP="005B236E">
      <w:r w:rsidRPr="005B236E">
        <w:t xml:space="preserve">Wholeness is more than the absence of disease. It is the restoration of </w:t>
      </w:r>
      <w:r w:rsidRPr="005B236E">
        <w:rPr>
          <w:b/>
          <w:bCs/>
        </w:rPr>
        <w:t>place</w:t>
      </w:r>
      <w:r w:rsidRPr="005B236E">
        <w:t xml:space="preserve">, </w:t>
      </w:r>
      <w:r w:rsidRPr="005B236E">
        <w:rPr>
          <w:b/>
          <w:bCs/>
        </w:rPr>
        <w:t>purpose</w:t>
      </w:r>
      <w:r w:rsidRPr="005B236E">
        <w:t xml:space="preserve">, and </w:t>
      </w:r>
      <w:r w:rsidRPr="005B236E">
        <w:rPr>
          <w:b/>
          <w:bCs/>
        </w:rPr>
        <w:t>belonging</w:t>
      </w:r>
      <w:r w:rsidRPr="005B236E">
        <w:t>.</w:t>
      </w:r>
    </w:p>
    <w:p w:rsidR="005B236E" w:rsidRPr="005B236E" w:rsidRDefault="005B236E" w:rsidP="005B236E">
      <w:r w:rsidRPr="005B236E">
        <w:t>I have seen this truth in my own ministry. A healed person walks differently. They speak differently. They re-enter society with confidence. Healing is liberation — not only from sickness, but from shame.</w:t>
      </w:r>
    </w:p>
    <w:p w:rsidR="005B236E" w:rsidRPr="005B236E" w:rsidRDefault="005B236E" w:rsidP="005B236E">
      <w:r w:rsidRPr="005B236E">
        <w:t xml:space="preserve">Jesus’ healings were </w:t>
      </w:r>
      <w:r w:rsidRPr="005B236E">
        <w:rPr>
          <w:b/>
          <w:bCs/>
        </w:rPr>
        <w:t>acts of social justice</w:t>
      </w:r>
      <w:r w:rsidRPr="005B236E">
        <w:t>. He confronted exclusion with embrace. He replaced stigma with honor. He turned outcasts into testimonies.</w:t>
      </w:r>
    </w:p>
    <w:p w:rsidR="005B236E" w:rsidRPr="005B236E" w:rsidRDefault="005B236E" w:rsidP="005B236E">
      <w:pPr>
        <w:rPr>
          <w:b/>
          <w:bCs/>
        </w:rPr>
      </w:pPr>
      <w:r w:rsidRPr="005B236E">
        <w:rPr>
          <w:b/>
          <w:bCs/>
        </w:rPr>
        <w:t>Personal Reflection: The Physician Meets the Healer</w:t>
      </w:r>
    </w:p>
    <w:p w:rsidR="005B236E" w:rsidRPr="005B236E" w:rsidRDefault="005B236E" w:rsidP="005B236E">
      <w:r w:rsidRPr="005B236E">
        <w:lastRenderedPageBreak/>
        <w:t>There were moments in my medical journey when I reached the limits of science. Moments when the chart said one thing, but the Spirit whispered another. Moments when I prayed over a patient because medicine had done all it could.</w:t>
      </w:r>
    </w:p>
    <w:p w:rsidR="005B236E" w:rsidRPr="005B236E" w:rsidRDefault="005B236E" w:rsidP="005B236E">
      <w:r w:rsidRPr="005B236E">
        <w:t xml:space="preserve">In those moments, I understood the Gospels more deeply. Jesus is not only the Savior of souls — He is the </w:t>
      </w:r>
      <w:r w:rsidRPr="005B236E">
        <w:rPr>
          <w:b/>
          <w:bCs/>
        </w:rPr>
        <w:t>Healer of bodies, communities, and nations</w:t>
      </w:r>
      <w:r w:rsidRPr="005B236E">
        <w:t>.</w:t>
      </w:r>
    </w:p>
    <w:p w:rsidR="005B236E" w:rsidRPr="005B236E" w:rsidRDefault="005B236E" w:rsidP="005B236E">
      <w:r w:rsidRPr="005B236E">
        <w:t>His medical mission continues through every doctor who treats with compassion, every pastor who prays with faith, every leader who fights for justice, and every believer who carries hope into broken places.</w:t>
      </w:r>
    </w:p>
    <w:p w:rsidR="005B236E" w:rsidRPr="005B236E" w:rsidRDefault="005B236E" w:rsidP="005B236E">
      <w:pPr>
        <w:rPr>
          <w:b/>
          <w:bCs/>
        </w:rPr>
      </w:pPr>
      <w:r w:rsidRPr="005B236E">
        <w:rPr>
          <w:b/>
          <w:bCs/>
        </w:rPr>
        <w:t>Conclusion: The Healer Still Walks Among Us</w:t>
      </w:r>
    </w:p>
    <w:p w:rsidR="005B236E" w:rsidRPr="005B236E" w:rsidRDefault="005B236E" w:rsidP="005B236E">
      <w:r w:rsidRPr="005B236E">
        <w:t xml:space="preserve">Jesus healed then. Jesus heals now. His ministry is not a memory — it is a </w:t>
      </w:r>
      <w:r w:rsidRPr="005B236E">
        <w:rPr>
          <w:b/>
          <w:bCs/>
        </w:rPr>
        <w:t>movement</w:t>
      </w:r>
      <w:r w:rsidRPr="005B236E">
        <w:t>.</w:t>
      </w:r>
    </w:p>
    <w:p w:rsidR="005B236E" w:rsidRPr="005B236E" w:rsidRDefault="005B236E" w:rsidP="005B236E">
      <w:r w:rsidRPr="005B236E">
        <w:rPr>
          <w:i/>
          <w:iCs/>
        </w:rPr>
        <w:t>“Jesus Christ is the same yesterday, today, and forever.”</w:t>
      </w:r>
      <w:r w:rsidRPr="005B236E">
        <w:t xml:space="preserve"> — </w:t>
      </w:r>
      <w:r w:rsidRPr="005B236E">
        <w:rPr>
          <w:b/>
          <w:bCs/>
        </w:rPr>
        <w:t>Hebrews 13:8</w:t>
      </w:r>
    </w:p>
    <w:p w:rsidR="005B236E" w:rsidRPr="005B236E" w:rsidRDefault="005B236E" w:rsidP="005B236E">
      <w:r w:rsidRPr="005B236E">
        <w:t xml:space="preserve">Wherever compassion flows, wherever justice rises, wherever dignity is restored — </w:t>
      </w:r>
      <w:r w:rsidRPr="005B236E">
        <w:rPr>
          <w:b/>
          <w:bCs/>
        </w:rPr>
        <w:t>the Healer is present.</w:t>
      </w:r>
    </w:p>
    <w:p w:rsidR="005B236E" w:rsidRPr="005B236E" w:rsidRDefault="005B236E" w:rsidP="005B236E">
      <w:r w:rsidRPr="005B236E">
        <w:t>This is the Gospel as a medical mission. This is the Jesus who walks with the sick, the forgotten, and the marginalized. This is the Jesus who still heals nations.</w:t>
      </w:r>
    </w:p>
    <w:p w:rsidR="00FD0F3B" w:rsidRDefault="00FD0F3B" w:rsidP="00FD0F3B"/>
    <w:p w:rsidR="005B236E" w:rsidRDefault="005B236E" w:rsidP="00FD0F3B"/>
    <w:p w:rsidR="005B236E" w:rsidRDefault="005B236E" w:rsidP="00FD0F3B"/>
    <w:p w:rsidR="005B236E" w:rsidRDefault="005B236E" w:rsidP="00FD0F3B"/>
    <w:p w:rsidR="005B236E" w:rsidRDefault="005B236E" w:rsidP="00FD0F3B"/>
    <w:p w:rsidR="005B236E" w:rsidRDefault="005B236E" w:rsidP="00FD0F3B"/>
    <w:p w:rsidR="005B236E" w:rsidRDefault="005B236E" w:rsidP="00FD0F3B"/>
    <w:p w:rsidR="005B236E" w:rsidRDefault="005B236E" w:rsidP="00FD0F3B"/>
    <w:p w:rsidR="005B236E" w:rsidRDefault="005B236E" w:rsidP="00FD0F3B"/>
    <w:p w:rsidR="005B236E" w:rsidRDefault="005B236E" w:rsidP="00FD0F3B"/>
    <w:p w:rsidR="005B236E" w:rsidRDefault="005B236E" w:rsidP="00FD0F3B"/>
    <w:p w:rsidR="005B236E" w:rsidRDefault="005B236E" w:rsidP="00FD0F3B"/>
    <w:p w:rsidR="005B236E" w:rsidRPr="00FD0F3B" w:rsidRDefault="005B236E" w:rsidP="00FD0F3B"/>
    <w:p w:rsidR="00096E51" w:rsidRPr="00096E51" w:rsidRDefault="00096E51" w:rsidP="00096E51">
      <w:pPr>
        <w:rPr>
          <w:b/>
          <w:bCs/>
        </w:rPr>
      </w:pPr>
      <w:r w:rsidRPr="00096E51">
        <w:rPr>
          <w:b/>
          <w:bCs/>
        </w:rPr>
        <w:lastRenderedPageBreak/>
        <w:t>CHAPTER 3 — THE HOLY SPIRIT AND THE MINISTRY OF HEALING</w:t>
      </w:r>
    </w:p>
    <w:p w:rsidR="00096E51" w:rsidRPr="00096E51" w:rsidRDefault="00096E51" w:rsidP="00096E51">
      <w:pPr>
        <w:rPr>
          <w:b/>
          <w:bCs/>
        </w:rPr>
      </w:pPr>
      <w:r w:rsidRPr="00096E51">
        <w:rPr>
          <w:b/>
          <w:bCs/>
          <w:i/>
          <w:iCs/>
        </w:rPr>
        <w:t>Gifts of healing in the New Testament</w:t>
      </w:r>
    </w:p>
    <w:p w:rsidR="00096E51" w:rsidRPr="00096E51" w:rsidRDefault="00096E51" w:rsidP="00096E51">
      <w:pPr>
        <w:rPr>
          <w:b/>
          <w:bCs/>
        </w:rPr>
      </w:pPr>
      <w:r w:rsidRPr="00096E51">
        <w:rPr>
          <w:b/>
          <w:bCs/>
          <w:i/>
          <w:iCs/>
        </w:rPr>
        <w:t>The Spirit as the power of liberation</w:t>
      </w:r>
    </w:p>
    <w:p w:rsidR="00096E51" w:rsidRPr="00096E51" w:rsidRDefault="00096E51" w:rsidP="00096E51">
      <w:pPr>
        <w:rPr>
          <w:b/>
          <w:bCs/>
        </w:rPr>
      </w:pPr>
      <w:r w:rsidRPr="00096E51">
        <w:rPr>
          <w:b/>
          <w:bCs/>
          <w:i/>
          <w:iCs/>
        </w:rPr>
        <w:t>Healing as a sign of the new creation</w:t>
      </w:r>
    </w:p>
    <w:p w:rsidR="00096E51" w:rsidRPr="00096E51" w:rsidRDefault="00096E51" w:rsidP="00096E51">
      <w:r w:rsidRPr="00096E51">
        <w:rPr>
          <w:i/>
          <w:iCs/>
        </w:rPr>
        <w:t xml:space="preserve">By Rev. Dr. </w:t>
      </w:r>
      <w:proofErr w:type="spellStart"/>
      <w:r w:rsidRPr="00096E51">
        <w:rPr>
          <w:i/>
          <w:iCs/>
        </w:rPr>
        <w:t>Akwo</w:t>
      </w:r>
      <w:proofErr w:type="spellEnd"/>
      <w:r w:rsidRPr="00096E51">
        <w:rPr>
          <w:i/>
          <w:iCs/>
        </w:rPr>
        <w:t xml:space="preserve"> Thompson </w:t>
      </w:r>
      <w:proofErr w:type="spellStart"/>
      <w:r w:rsidRPr="00096E51">
        <w:rPr>
          <w:i/>
          <w:iCs/>
        </w:rPr>
        <w:t>Ntuba</w:t>
      </w:r>
      <w:proofErr w:type="spellEnd"/>
    </w:p>
    <w:p w:rsidR="00096E51" w:rsidRPr="00096E51" w:rsidRDefault="00096E51" w:rsidP="00096E51">
      <w:r w:rsidRPr="00096E51">
        <w:t>I have seen the Holy Spirit heal in tents, in cathedrals, in clinics, in prisons, in African villages, and in American cities. I have seen Him move in the quiet whisper of prayer and in the roaring fire of revival. My life has been a witness to the truth Jesus declared:</w:t>
      </w:r>
    </w:p>
    <w:p w:rsidR="00096E51" w:rsidRPr="00096E51" w:rsidRDefault="00096E51" w:rsidP="00096E51">
      <w:r w:rsidRPr="00096E51">
        <w:rPr>
          <w:b/>
          <w:bCs/>
        </w:rPr>
        <w:t>“You shall receive power when the Holy Spirit has come upon you.”</w:t>
      </w:r>
      <w:r w:rsidRPr="00096E51">
        <w:t xml:space="preserve"> — </w:t>
      </w:r>
      <w:r w:rsidRPr="00096E51">
        <w:rPr>
          <w:i/>
          <w:iCs/>
        </w:rPr>
        <w:t>Acts 1:8</w:t>
      </w:r>
    </w:p>
    <w:p w:rsidR="00096E51" w:rsidRPr="00096E51" w:rsidRDefault="00096E51" w:rsidP="00096E51">
      <w:r w:rsidRPr="00096E51">
        <w:t>That power is not theoretical. It heals bodies. It breaks addictions. It restores dignity. It liberates the oppressed. It makes all things new.</w:t>
      </w:r>
    </w:p>
    <w:p w:rsidR="00096E51" w:rsidRPr="00096E51" w:rsidRDefault="00096E51" w:rsidP="00096E51">
      <w:r w:rsidRPr="00096E51">
        <w:t>My journey into the ministry of healing was not accidental — it was shaped by giants, revivals, and the cries of the suffering.</w:t>
      </w:r>
    </w:p>
    <w:p w:rsidR="00096E51" w:rsidRPr="00096E51" w:rsidRDefault="00096E51" w:rsidP="00096E51">
      <w:pPr>
        <w:rPr>
          <w:b/>
          <w:bCs/>
        </w:rPr>
      </w:pPr>
      <w:r w:rsidRPr="00096E51">
        <w:rPr>
          <w:b/>
          <w:bCs/>
        </w:rPr>
        <w:t>1. Gifts of Healing in the New Testament</w:t>
      </w:r>
    </w:p>
    <w:p w:rsidR="00096E51" w:rsidRPr="00096E51" w:rsidRDefault="00096E51" w:rsidP="00096E51">
      <w:r w:rsidRPr="00096E51">
        <w:t>The New Testament does not treat healing as optional. It is central to the ministry of Jesus and the early church.</w:t>
      </w:r>
    </w:p>
    <w:p w:rsidR="00096E51" w:rsidRPr="00096E51" w:rsidRDefault="00096E51" w:rsidP="00096E51">
      <w:r w:rsidRPr="00096E51">
        <w:rPr>
          <w:b/>
          <w:bCs/>
        </w:rPr>
        <w:t>“To another gifts of healing by the same Spirit.”</w:t>
      </w:r>
      <w:r w:rsidRPr="00096E51">
        <w:t xml:space="preserve"> — </w:t>
      </w:r>
      <w:r w:rsidRPr="00096E51">
        <w:rPr>
          <w:i/>
          <w:iCs/>
        </w:rPr>
        <w:t>1 Corinthians 12:9</w:t>
      </w:r>
    </w:p>
    <w:p w:rsidR="00096E51" w:rsidRPr="00096E51" w:rsidRDefault="00096E51" w:rsidP="00096E51">
      <w:r w:rsidRPr="00096E51">
        <w:t xml:space="preserve">I saw this Scripture come alive when I worked with </w:t>
      </w:r>
      <w:r w:rsidRPr="00096E51">
        <w:rPr>
          <w:b/>
          <w:bCs/>
        </w:rPr>
        <w:t>Dr. T. L. Osborn</w:t>
      </w:r>
      <w:r w:rsidRPr="00096E51">
        <w:t>, one of the greatest healing evangelists of the 20th century. His compassion for the sick, his boldness in preaching Christ the Healer, and his global mission shaped my understanding of the supernatural.</w:t>
      </w:r>
    </w:p>
    <w:p w:rsidR="00096E51" w:rsidRPr="00096E51" w:rsidRDefault="00096E51" w:rsidP="00096E51">
      <w:r w:rsidRPr="00096E51">
        <w:t xml:space="preserve">Later, through the </w:t>
      </w:r>
      <w:r w:rsidRPr="00096E51">
        <w:rPr>
          <w:b/>
          <w:bCs/>
        </w:rPr>
        <w:t>International Charismatic Bible Ministries</w:t>
      </w:r>
      <w:r w:rsidRPr="00096E51">
        <w:t xml:space="preserve"> under </w:t>
      </w:r>
      <w:r w:rsidRPr="00096E51">
        <w:rPr>
          <w:b/>
          <w:bCs/>
        </w:rPr>
        <w:t>Oral Roberts</w:t>
      </w:r>
      <w:r w:rsidRPr="00096E51">
        <w:t xml:space="preserve">, I learned that healing is both </w:t>
      </w:r>
      <w:r w:rsidRPr="00096E51">
        <w:rPr>
          <w:b/>
          <w:bCs/>
        </w:rPr>
        <w:t>spiritual and practical</w:t>
      </w:r>
      <w:r w:rsidRPr="00096E51">
        <w:t xml:space="preserve">. Oral Roberts taught us to expect miracles but also to build hospitals. He said, </w:t>
      </w:r>
      <w:r w:rsidRPr="00096E51">
        <w:rPr>
          <w:i/>
          <w:iCs/>
        </w:rPr>
        <w:t>“God’s power and man’s knowledge are not enemies.”</w:t>
      </w:r>
      <w:r w:rsidRPr="00096E51">
        <w:t xml:space="preserve"> That truth became a foundation of my own ministry as a physician</w:t>
      </w:r>
      <w:r w:rsidRPr="00096E51">
        <w:noBreakHyphen/>
        <w:t>communicator.</w:t>
      </w:r>
    </w:p>
    <w:p w:rsidR="00096E51" w:rsidRPr="00096E51" w:rsidRDefault="00096E51" w:rsidP="00096E51">
      <w:r w:rsidRPr="00096E51">
        <w:t xml:space="preserve">At the </w:t>
      </w:r>
      <w:r w:rsidRPr="00096E51">
        <w:rPr>
          <w:b/>
          <w:bCs/>
        </w:rPr>
        <w:t>Azusa Street Centennial</w:t>
      </w:r>
      <w:r w:rsidRPr="00096E51">
        <w:t>, I witnessed the same Spirit that fell in 1906 — the Spirit that healed, united, and empowered. People from every nation worshiped together, and the atmosphere was electric with faith. I saw blind eyes open, pain disappear, and hearts transformed.</w:t>
      </w:r>
    </w:p>
    <w:p w:rsidR="00096E51" w:rsidRPr="00096E51" w:rsidRDefault="00096E51" w:rsidP="00096E51">
      <w:r w:rsidRPr="00096E51">
        <w:t>The Holy Spirit has not retired. He still gives gifts of healing.</w:t>
      </w:r>
    </w:p>
    <w:p w:rsidR="00096E51" w:rsidRPr="00096E51" w:rsidRDefault="00096E51" w:rsidP="00096E51">
      <w:pPr>
        <w:rPr>
          <w:b/>
          <w:bCs/>
        </w:rPr>
      </w:pPr>
      <w:r w:rsidRPr="00096E51">
        <w:rPr>
          <w:b/>
          <w:bCs/>
        </w:rPr>
        <w:t>2. The Spirit as the Power of Liberation</w:t>
      </w:r>
    </w:p>
    <w:p w:rsidR="00096E51" w:rsidRPr="00096E51" w:rsidRDefault="00096E51" w:rsidP="00096E51">
      <w:r w:rsidRPr="00096E51">
        <w:lastRenderedPageBreak/>
        <w:t xml:space="preserve">Healing is not only about sickness — it is about </w:t>
      </w:r>
      <w:r w:rsidRPr="00096E51">
        <w:rPr>
          <w:b/>
          <w:bCs/>
        </w:rPr>
        <w:t>freedom</w:t>
      </w:r>
      <w:r w:rsidRPr="00096E51">
        <w:t>.</w:t>
      </w:r>
    </w:p>
    <w:p w:rsidR="00096E51" w:rsidRPr="00096E51" w:rsidRDefault="00096E51" w:rsidP="00096E51">
      <w:r w:rsidRPr="00096E51">
        <w:rPr>
          <w:b/>
          <w:bCs/>
        </w:rPr>
        <w:t>“Where the Spirit of the Lord is, there is liberty.”</w:t>
      </w:r>
      <w:r w:rsidRPr="00096E51">
        <w:t xml:space="preserve"> — </w:t>
      </w:r>
      <w:r w:rsidRPr="00096E51">
        <w:rPr>
          <w:i/>
          <w:iCs/>
        </w:rPr>
        <w:t>2 Corinthians 3:17</w:t>
      </w:r>
    </w:p>
    <w:p w:rsidR="00096E51" w:rsidRPr="00096E51" w:rsidRDefault="00096E51" w:rsidP="00096E51">
      <w:r w:rsidRPr="00096E51">
        <w:t xml:space="preserve">I saw this liberty in </w:t>
      </w:r>
      <w:r w:rsidRPr="00096E51">
        <w:rPr>
          <w:b/>
          <w:bCs/>
        </w:rPr>
        <w:t>Cameroon and Nigeria</w:t>
      </w:r>
      <w:r w:rsidRPr="00096E51">
        <w:t>, where thousands gathered in open fields, churches, and community halls. People came with tumors, infections, paralysis, and spiritual oppression. Many walked long distances, believing God would meet them.</w:t>
      </w:r>
    </w:p>
    <w:p w:rsidR="00096E51" w:rsidRPr="00096E51" w:rsidRDefault="00096E51" w:rsidP="00096E51">
      <w:r w:rsidRPr="00096E51">
        <w:t>And He did.</w:t>
      </w:r>
    </w:p>
    <w:p w:rsidR="00096E51" w:rsidRPr="00096E51" w:rsidRDefault="00096E51" w:rsidP="00096E51">
      <w:r w:rsidRPr="00096E51">
        <w:t xml:space="preserve">I remember praying for a woman in Cameroon who had suffered for years with chronic pain. As we prayed, she began to shout, </w:t>
      </w:r>
      <w:r w:rsidRPr="00096E51">
        <w:rPr>
          <w:i/>
          <w:iCs/>
        </w:rPr>
        <w:t>“I am free! I am free!”</w:t>
      </w:r>
      <w:r w:rsidRPr="00096E51">
        <w:t xml:space="preserve"> Her healing became a testimony that spread across villages.</w:t>
      </w:r>
    </w:p>
    <w:p w:rsidR="00096E51" w:rsidRPr="00096E51" w:rsidRDefault="00096E51" w:rsidP="00096E51">
      <w:r w:rsidRPr="00096E51">
        <w:t xml:space="preserve">In Nigeria, during a healing session, a young man bound by addiction collapsed under the power of the Spirit. When he rose, he said, </w:t>
      </w:r>
      <w:r w:rsidRPr="00096E51">
        <w:rPr>
          <w:i/>
          <w:iCs/>
        </w:rPr>
        <w:t>“The chains are gone.”</w:t>
      </w:r>
      <w:r w:rsidRPr="00096E51">
        <w:t xml:space="preserve"> He later became a youth leader, helping others escape the same bondage.</w:t>
      </w:r>
    </w:p>
    <w:p w:rsidR="00096E51" w:rsidRPr="00096E51" w:rsidRDefault="00096E51" w:rsidP="00096E51">
      <w:r w:rsidRPr="00096E51">
        <w:t xml:space="preserve">The Holy Spirit liberates not only bodies but </w:t>
      </w:r>
      <w:r w:rsidRPr="00096E51">
        <w:rPr>
          <w:b/>
          <w:bCs/>
        </w:rPr>
        <w:t>destinies</w:t>
      </w:r>
      <w:r w:rsidRPr="00096E51">
        <w:t>.</w:t>
      </w:r>
    </w:p>
    <w:p w:rsidR="00096E51" w:rsidRPr="00096E51" w:rsidRDefault="00096E51" w:rsidP="00096E51">
      <w:pPr>
        <w:rPr>
          <w:b/>
          <w:bCs/>
        </w:rPr>
      </w:pPr>
      <w:r w:rsidRPr="00096E51">
        <w:rPr>
          <w:b/>
          <w:bCs/>
        </w:rPr>
        <w:t>3. Healing as a Sign of the New Creation</w:t>
      </w:r>
    </w:p>
    <w:p w:rsidR="00096E51" w:rsidRPr="00096E51" w:rsidRDefault="00096E51" w:rsidP="00096E51">
      <w:r w:rsidRPr="00096E51">
        <w:t xml:space="preserve">Healing is not merely a miracle — it is a </w:t>
      </w:r>
      <w:r w:rsidRPr="00096E51">
        <w:rPr>
          <w:b/>
          <w:bCs/>
        </w:rPr>
        <w:t>preview of the world to come</w:t>
      </w:r>
      <w:r w:rsidRPr="00096E51">
        <w:t>.</w:t>
      </w:r>
    </w:p>
    <w:p w:rsidR="00096E51" w:rsidRPr="00096E51" w:rsidRDefault="00096E51" w:rsidP="00096E51">
      <w:r w:rsidRPr="00096E51">
        <w:rPr>
          <w:b/>
          <w:bCs/>
        </w:rPr>
        <w:t>“If anyone is in Christ, he is a new creation.”</w:t>
      </w:r>
      <w:r w:rsidRPr="00096E51">
        <w:t xml:space="preserve"> — </w:t>
      </w:r>
      <w:r w:rsidRPr="00096E51">
        <w:rPr>
          <w:i/>
          <w:iCs/>
        </w:rPr>
        <w:t>2 Corinthians 5:17</w:t>
      </w:r>
    </w:p>
    <w:p w:rsidR="00096E51" w:rsidRPr="00096E51" w:rsidRDefault="00096E51" w:rsidP="00096E51">
      <w:r w:rsidRPr="00096E51">
        <w:t xml:space="preserve">I saw this new creation most clearly in my work among </w:t>
      </w:r>
      <w:r w:rsidRPr="00096E51">
        <w:rPr>
          <w:b/>
          <w:bCs/>
        </w:rPr>
        <w:t>alcoholics and addicts in the United States</w:t>
      </w:r>
      <w:r w:rsidRPr="00096E51">
        <w:t>. From Texas to Louisiana, from shelters to recovery centers, I met men and women who had lost everything — family, health, identity, hope.</w:t>
      </w:r>
    </w:p>
    <w:p w:rsidR="00096E51" w:rsidRPr="00096E51" w:rsidRDefault="00096E51" w:rsidP="00096E51">
      <w:r w:rsidRPr="00096E51">
        <w:t>Addiction is a sickness of the body, mind, and spirit. But I saw the Holy Spirit break its power again and again.</w:t>
      </w:r>
    </w:p>
    <w:p w:rsidR="00096E51" w:rsidRPr="00096E51" w:rsidRDefault="00096E51" w:rsidP="00096E51">
      <w:r w:rsidRPr="00096E51">
        <w:t xml:space="preserve">In one city, a man who had been drinking for 30 years fell to his knees during prayer and cried like a child. He later told me, </w:t>
      </w:r>
      <w:r w:rsidRPr="00096E51">
        <w:rPr>
          <w:i/>
          <w:iCs/>
        </w:rPr>
        <w:t>“Something left me. I feel clean.”</w:t>
      </w:r>
      <w:r w:rsidRPr="00096E51">
        <w:t xml:space="preserve"> Months later, he was sober, employed, and reunited with his family.</w:t>
      </w:r>
    </w:p>
    <w:p w:rsidR="00096E51" w:rsidRPr="00096E51" w:rsidRDefault="00096E51" w:rsidP="00096E51">
      <w:r w:rsidRPr="00096E51">
        <w:t>In another state, a woman addicted to opioids for over a decade encountered the Holy Spirit during a healing service. She said she felt “a warm river” flow through her body. From that day, she never touched drugs again.</w:t>
      </w:r>
    </w:p>
    <w:p w:rsidR="00096E51" w:rsidRPr="00096E51" w:rsidRDefault="00096E51" w:rsidP="00096E51">
      <w:r w:rsidRPr="00096E51">
        <w:t xml:space="preserve">These are not just recoveries — they are </w:t>
      </w:r>
      <w:r w:rsidRPr="00096E51">
        <w:rPr>
          <w:b/>
          <w:bCs/>
        </w:rPr>
        <w:t>resurrections</w:t>
      </w:r>
      <w:r w:rsidRPr="00096E51">
        <w:t>. They are signs that the new creation has already begun.</w:t>
      </w:r>
    </w:p>
    <w:p w:rsidR="00096E51" w:rsidRPr="00096E51" w:rsidRDefault="00096E51" w:rsidP="00096E51">
      <w:pPr>
        <w:rPr>
          <w:b/>
          <w:bCs/>
        </w:rPr>
      </w:pPr>
      <w:r w:rsidRPr="00096E51">
        <w:rPr>
          <w:b/>
          <w:bCs/>
        </w:rPr>
        <w:t>Personal Reflection: The Healer and the Helper</w:t>
      </w:r>
    </w:p>
    <w:p w:rsidR="00096E51" w:rsidRPr="00096E51" w:rsidRDefault="00096E51" w:rsidP="00096E51">
      <w:r w:rsidRPr="00096E51">
        <w:t xml:space="preserve">I have learned that healing is not about the healer — it is about the </w:t>
      </w:r>
      <w:r w:rsidRPr="00096E51">
        <w:rPr>
          <w:b/>
          <w:bCs/>
        </w:rPr>
        <w:t>Helper</w:t>
      </w:r>
      <w:r w:rsidRPr="00096E51">
        <w:t>, the Holy Spirit.</w:t>
      </w:r>
    </w:p>
    <w:p w:rsidR="00096E51" w:rsidRPr="00096E51" w:rsidRDefault="00096E51" w:rsidP="00096E51">
      <w:r w:rsidRPr="00096E51">
        <w:lastRenderedPageBreak/>
        <w:t>He is the One who moves when we pray. He is the One who touches when we lay hands. He is the One who restores when we speak the Word.</w:t>
      </w:r>
    </w:p>
    <w:p w:rsidR="00096E51" w:rsidRPr="00096E51" w:rsidRDefault="00096E51" w:rsidP="00096E51">
      <w:r w:rsidRPr="00096E51">
        <w:t>I am only a vessel. The glory belongs to God.</w:t>
      </w:r>
    </w:p>
    <w:p w:rsidR="00096E51" w:rsidRPr="00096E51" w:rsidRDefault="00096E51" w:rsidP="00096E51">
      <w:pPr>
        <w:rPr>
          <w:b/>
          <w:bCs/>
        </w:rPr>
      </w:pPr>
      <w:r w:rsidRPr="00096E51">
        <w:rPr>
          <w:b/>
          <w:bCs/>
        </w:rPr>
        <w:t>Conclusion: The Spirit Still Moves</w:t>
      </w:r>
    </w:p>
    <w:p w:rsidR="00096E51" w:rsidRPr="00096E51" w:rsidRDefault="00096E51" w:rsidP="00096E51">
      <w:r w:rsidRPr="00096E51">
        <w:t xml:space="preserve">The Holy Spirit who empowered Jesus, the apostles, the early church, the Azusa revival, T. L. Osborn, and Oral Roberts — </w:t>
      </w:r>
      <w:r w:rsidRPr="00096E51">
        <w:rPr>
          <w:b/>
          <w:bCs/>
        </w:rPr>
        <w:t>is the same Spirit who empowers us today.</w:t>
      </w:r>
    </w:p>
    <w:p w:rsidR="00096E51" w:rsidRPr="00096E51" w:rsidRDefault="00096E51" w:rsidP="00096E51">
      <w:r w:rsidRPr="00096E51">
        <w:t>Healing is His signature. Liberation is His mission. New creation is His promise.</w:t>
      </w:r>
    </w:p>
    <w:p w:rsidR="00096E51" w:rsidRPr="00096E51" w:rsidRDefault="00096E51" w:rsidP="00096E51">
      <w:r w:rsidRPr="00096E51">
        <w:rPr>
          <w:b/>
          <w:bCs/>
        </w:rPr>
        <w:t>“Behold, I make all things new.”</w:t>
      </w:r>
      <w:r w:rsidRPr="00096E51">
        <w:t xml:space="preserve"> — </w:t>
      </w:r>
      <w:r w:rsidRPr="00096E51">
        <w:rPr>
          <w:i/>
          <w:iCs/>
        </w:rPr>
        <w:t>Revelation 21:5</w:t>
      </w:r>
    </w:p>
    <w:p w:rsidR="00096E51" w:rsidRPr="00096E51" w:rsidRDefault="00096E51" w:rsidP="00096E51">
      <w:r w:rsidRPr="00096E51">
        <w:t>And I have seen Him do it — in Africa, in America, in hospitals, in churches, in streets, in prisons, and in the hearts of the broken.</w:t>
      </w:r>
    </w:p>
    <w:p w:rsidR="00096E51" w:rsidRPr="00096E51" w:rsidRDefault="00096E51" w:rsidP="00096E51">
      <w:r w:rsidRPr="00096E51">
        <w:t>The ministry of healing continues. The Spirit still moves. The world still needs His touch.</w:t>
      </w:r>
    </w:p>
    <w:p w:rsidR="0082169A" w:rsidRDefault="0082169A"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Pr="00096E51" w:rsidRDefault="00096E51" w:rsidP="00096E51">
      <w:pPr>
        <w:rPr>
          <w:b/>
          <w:bCs/>
        </w:rPr>
      </w:pPr>
      <w:r w:rsidRPr="00096E51">
        <w:rPr>
          <w:b/>
          <w:bCs/>
        </w:rPr>
        <w:lastRenderedPageBreak/>
        <w:t>PART II — DIMENSIONS OF HEALING</w:t>
      </w:r>
    </w:p>
    <w:p w:rsidR="00096E51" w:rsidRPr="00096E51" w:rsidRDefault="00096E51" w:rsidP="00096E51">
      <w:pPr>
        <w:rPr>
          <w:b/>
          <w:bCs/>
        </w:rPr>
      </w:pPr>
      <w:r w:rsidRPr="00096E51">
        <w:rPr>
          <w:b/>
          <w:bCs/>
          <w:i/>
          <w:iCs/>
        </w:rPr>
        <w:t>Introduction</w:t>
      </w:r>
    </w:p>
    <w:p w:rsidR="00096E51" w:rsidRPr="00096E51" w:rsidRDefault="00096E51" w:rsidP="00096E51">
      <w:r w:rsidRPr="00096E51">
        <w:rPr>
          <w:i/>
          <w:iCs/>
        </w:rPr>
        <w:t xml:space="preserve">By Rev. Dr. </w:t>
      </w:r>
      <w:proofErr w:type="spellStart"/>
      <w:r w:rsidRPr="00096E51">
        <w:rPr>
          <w:i/>
          <w:iCs/>
        </w:rPr>
        <w:t>Akwo</w:t>
      </w:r>
      <w:proofErr w:type="spellEnd"/>
      <w:r w:rsidRPr="00096E51">
        <w:rPr>
          <w:i/>
          <w:iCs/>
        </w:rPr>
        <w:t xml:space="preserve"> Thompson </w:t>
      </w:r>
      <w:proofErr w:type="spellStart"/>
      <w:r w:rsidRPr="00096E51">
        <w:rPr>
          <w:i/>
          <w:iCs/>
        </w:rPr>
        <w:t>Ntuba</w:t>
      </w:r>
      <w:proofErr w:type="spellEnd"/>
    </w:p>
    <w:p w:rsidR="00096E51" w:rsidRPr="00096E51" w:rsidRDefault="00096E51" w:rsidP="00096E51">
      <w:r w:rsidRPr="00096E51">
        <w:t>Healing is never one</w:t>
      </w:r>
      <w:r w:rsidRPr="00096E51">
        <w:noBreakHyphen/>
        <w:t xml:space="preserve">dimensional. I learned this truth not only from Scripture, but from the long road God has taken me through nations, hospitals, revivals, and recovery centers. If Part I laid the foundation — that God heals because healing is His nature — then Part II explores the </w:t>
      </w:r>
      <w:r w:rsidRPr="00096E51">
        <w:rPr>
          <w:b/>
          <w:bCs/>
        </w:rPr>
        <w:t>many dimensions</w:t>
      </w:r>
      <w:r w:rsidRPr="00096E51">
        <w:t xml:space="preserve"> through which that healing flows.</w:t>
      </w:r>
    </w:p>
    <w:p w:rsidR="00096E51" w:rsidRPr="00096E51" w:rsidRDefault="00096E51" w:rsidP="00096E51">
      <w:r w:rsidRPr="00096E51">
        <w:t xml:space="preserve">My journey has shown me that healing touches </w:t>
      </w:r>
      <w:r w:rsidRPr="00096E51">
        <w:rPr>
          <w:b/>
          <w:bCs/>
        </w:rPr>
        <w:t>the body, the mind, the spirit, the community, and the nation</w:t>
      </w:r>
      <w:r w:rsidRPr="00096E51">
        <w:t>. It is physical, emotional, social, and spiritual. It is personal and political. It is individual and collective. It is ancient and modern.</w:t>
      </w:r>
    </w:p>
    <w:p w:rsidR="00096E51" w:rsidRPr="00096E51" w:rsidRDefault="00096E51" w:rsidP="00096E51">
      <w:r w:rsidRPr="00096E51">
        <w:t>I have seen healing in the quiet corners of hospital rooms and in the roaring crowds of African crusades. I have seen it in the trembling hands of addicts in American shelters and in the joyful dances of villagers in Cameroon and Nigeria. I have seen it in the tears of mothers, the courage of fathers, the resilience of youth, and the faith of elders.</w:t>
      </w:r>
    </w:p>
    <w:p w:rsidR="00096E51" w:rsidRPr="00096E51" w:rsidRDefault="00096E51" w:rsidP="00096E51">
      <w:r w:rsidRPr="00096E51">
        <w:t xml:space="preserve">Healing is not a single event — it is a </w:t>
      </w:r>
      <w:r w:rsidRPr="00096E51">
        <w:rPr>
          <w:b/>
          <w:bCs/>
        </w:rPr>
        <w:t>divine ecosystem</w:t>
      </w:r>
      <w:r w:rsidRPr="00096E51">
        <w:t>.</w:t>
      </w:r>
    </w:p>
    <w:p w:rsidR="00096E51" w:rsidRPr="00096E51" w:rsidRDefault="00096E51" w:rsidP="00096E51">
      <w:pPr>
        <w:rPr>
          <w:b/>
          <w:bCs/>
        </w:rPr>
      </w:pPr>
      <w:r w:rsidRPr="00096E51">
        <w:rPr>
          <w:b/>
          <w:bCs/>
        </w:rPr>
        <w:t>Healing as a Physical Reality</w:t>
      </w:r>
    </w:p>
    <w:p w:rsidR="00096E51" w:rsidRPr="00096E51" w:rsidRDefault="00096E51" w:rsidP="00096E51">
      <w:r w:rsidRPr="00096E51">
        <w:t>As a physician, I have touched wounds, diagnosed diseases, and watched bodies recover. I have seen the miracle of medicine and the miracle beyond medicine. I have prayed for the sick and watched tumors shrink, fevers break, and strength return. I have also held hands with those whose healing came through peace, not prolongation.</w:t>
      </w:r>
    </w:p>
    <w:p w:rsidR="00096E51" w:rsidRPr="00096E51" w:rsidRDefault="00096E51" w:rsidP="00096E51">
      <w:r w:rsidRPr="00096E51">
        <w:t>The body is sacred. It is the temple of the Holy Spirit. To heal the body is to honor God’s creation.</w:t>
      </w:r>
    </w:p>
    <w:p w:rsidR="00096E51" w:rsidRPr="00096E51" w:rsidRDefault="00096E51" w:rsidP="00096E51">
      <w:pPr>
        <w:rPr>
          <w:b/>
          <w:bCs/>
        </w:rPr>
      </w:pPr>
      <w:r w:rsidRPr="00096E51">
        <w:rPr>
          <w:b/>
          <w:bCs/>
        </w:rPr>
        <w:t>Healing as Emotional Restoration</w:t>
      </w:r>
    </w:p>
    <w:p w:rsidR="00096E51" w:rsidRPr="00096E51" w:rsidRDefault="00096E51" w:rsidP="00096E51">
      <w:r w:rsidRPr="00096E51">
        <w:t xml:space="preserve">In my work with alcoholics and addicts across American cities — from Texas to Louisiana, from shelters to recovery centers — I discovered that emotional wounds often run deeper than physical ones. Addiction is not only chemical; it is </w:t>
      </w:r>
      <w:r w:rsidRPr="00096E51">
        <w:rPr>
          <w:b/>
          <w:bCs/>
        </w:rPr>
        <w:t>emotional exile</w:t>
      </w:r>
      <w:r w:rsidRPr="00096E51">
        <w:t>. Shame, trauma, abandonment, and despair create prisons no medication can unlock.</w:t>
      </w:r>
    </w:p>
    <w:p w:rsidR="00096E51" w:rsidRPr="00096E51" w:rsidRDefault="00096E51" w:rsidP="00096E51">
      <w:r w:rsidRPr="00096E51">
        <w:t>But I have seen the Holy Spirit break those chains. I have seen men and women rise from the ashes of addiction with new dignity, new identity, and new hope.</w:t>
      </w:r>
    </w:p>
    <w:p w:rsidR="00096E51" w:rsidRPr="00096E51" w:rsidRDefault="00096E51" w:rsidP="00096E51">
      <w:r w:rsidRPr="00096E51">
        <w:t xml:space="preserve">Healing touches the emotions because God heals the </w:t>
      </w:r>
      <w:r w:rsidRPr="00096E51">
        <w:rPr>
          <w:b/>
          <w:bCs/>
        </w:rPr>
        <w:t>brokenhearted</w:t>
      </w:r>
      <w:r w:rsidRPr="00096E51">
        <w:t>.</w:t>
      </w:r>
    </w:p>
    <w:p w:rsidR="00096E51" w:rsidRPr="00096E51" w:rsidRDefault="00096E51" w:rsidP="00096E51">
      <w:r w:rsidRPr="00096E51">
        <w:rPr>
          <w:i/>
          <w:iCs/>
        </w:rPr>
        <w:t>“He heals the brokenhearted and binds up their wounds.”</w:t>
      </w:r>
      <w:r w:rsidRPr="00096E51">
        <w:t xml:space="preserve"> — Psalm 147:3</w:t>
      </w:r>
    </w:p>
    <w:p w:rsidR="00096E51" w:rsidRPr="00096E51" w:rsidRDefault="00096E51" w:rsidP="00096E51">
      <w:pPr>
        <w:rPr>
          <w:b/>
          <w:bCs/>
        </w:rPr>
      </w:pPr>
      <w:r w:rsidRPr="00096E51">
        <w:rPr>
          <w:b/>
          <w:bCs/>
        </w:rPr>
        <w:t>Healing as Spiritual Renewal</w:t>
      </w:r>
    </w:p>
    <w:p w:rsidR="00096E51" w:rsidRPr="00096E51" w:rsidRDefault="00096E51" w:rsidP="00096E51">
      <w:r w:rsidRPr="00096E51">
        <w:lastRenderedPageBreak/>
        <w:t xml:space="preserve">My years working with </w:t>
      </w:r>
      <w:r w:rsidRPr="00096E51">
        <w:rPr>
          <w:b/>
          <w:bCs/>
        </w:rPr>
        <w:t>T. L. Osborn</w:t>
      </w:r>
      <w:r w:rsidRPr="00096E51">
        <w:t xml:space="preserve">, the </w:t>
      </w:r>
      <w:r w:rsidRPr="00096E51">
        <w:rPr>
          <w:b/>
          <w:bCs/>
        </w:rPr>
        <w:t>International Charismatic Bible Ministries</w:t>
      </w:r>
      <w:r w:rsidRPr="00096E51">
        <w:t xml:space="preserve">, and under the healing legacy of </w:t>
      </w:r>
      <w:r w:rsidRPr="00096E51">
        <w:rPr>
          <w:b/>
          <w:bCs/>
        </w:rPr>
        <w:t>Oral Roberts</w:t>
      </w:r>
      <w:r w:rsidRPr="00096E51">
        <w:t xml:space="preserve"> taught me that spiritual healing is the engine of all other healing. At the </w:t>
      </w:r>
      <w:r w:rsidRPr="00096E51">
        <w:rPr>
          <w:b/>
          <w:bCs/>
        </w:rPr>
        <w:t>Azusa Street Centennial</w:t>
      </w:r>
      <w:r w:rsidRPr="00096E51">
        <w:t>, I saw the same Spirit who moved in 1906 sweep through crowds with fire and compassion.</w:t>
      </w:r>
    </w:p>
    <w:p w:rsidR="00096E51" w:rsidRPr="00096E51" w:rsidRDefault="00096E51" w:rsidP="00096E51">
      <w:r w:rsidRPr="00096E51">
        <w:t>In Africa — Cameroon, Nigeria, and beyond — I saw people delivered from fear, oppression, and spiritual bondage. I saw the sick healed, the oppressed freed, and the hopeless restored.</w:t>
      </w:r>
    </w:p>
    <w:p w:rsidR="00096E51" w:rsidRPr="00096E51" w:rsidRDefault="00096E51" w:rsidP="00096E51">
      <w:r w:rsidRPr="00096E51">
        <w:t xml:space="preserve">Spiritual healing is the </w:t>
      </w:r>
      <w:r w:rsidRPr="00096E51">
        <w:rPr>
          <w:b/>
          <w:bCs/>
        </w:rPr>
        <w:t>rebirth of the soul</w:t>
      </w:r>
      <w:r w:rsidRPr="00096E51">
        <w:t>.</w:t>
      </w:r>
    </w:p>
    <w:p w:rsidR="00096E51" w:rsidRPr="00096E51" w:rsidRDefault="00096E51" w:rsidP="00096E51">
      <w:pPr>
        <w:rPr>
          <w:b/>
          <w:bCs/>
        </w:rPr>
      </w:pPr>
      <w:r w:rsidRPr="00096E51">
        <w:rPr>
          <w:b/>
          <w:bCs/>
        </w:rPr>
        <w:t>Healing as Social Liberation</w:t>
      </w:r>
    </w:p>
    <w:p w:rsidR="00096E51" w:rsidRPr="00096E51" w:rsidRDefault="00096E51" w:rsidP="00096E51">
      <w:r w:rsidRPr="00096E51">
        <w:t>Sickness isolates. Addiction marginalizes. Poverty wounds. Injustice cripples. Corruption destroys.</w:t>
      </w:r>
    </w:p>
    <w:p w:rsidR="00096E51" w:rsidRPr="00096E51" w:rsidRDefault="00096E51" w:rsidP="00096E51">
      <w:r w:rsidRPr="00096E51">
        <w:t>Healing must therefore confront the systems that break people.</w:t>
      </w:r>
    </w:p>
    <w:p w:rsidR="00096E51" w:rsidRPr="00096E51" w:rsidRDefault="00096E51" w:rsidP="00096E51">
      <w:r w:rsidRPr="00096E51">
        <w:t>Jesus healed bodies, but He also restored people to community. He touched lepers, defended women, lifted the poor, and challenged oppressive structures.</w:t>
      </w:r>
    </w:p>
    <w:p w:rsidR="00096E51" w:rsidRPr="00096E51" w:rsidRDefault="00096E51" w:rsidP="00096E51">
      <w:r w:rsidRPr="00096E51">
        <w:t>Healing is liberation.</w:t>
      </w:r>
    </w:p>
    <w:p w:rsidR="00096E51" w:rsidRPr="00096E51" w:rsidRDefault="00096E51" w:rsidP="00096E51">
      <w:r w:rsidRPr="00096E51">
        <w:rPr>
          <w:i/>
          <w:iCs/>
        </w:rPr>
        <w:t>“The Spirit of the Lord is upon Me… to set at liberty those who are oppressed.”</w:t>
      </w:r>
      <w:r w:rsidRPr="00096E51">
        <w:t xml:space="preserve"> — Luke 4:18</w:t>
      </w:r>
    </w:p>
    <w:p w:rsidR="00096E51" w:rsidRPr="00096E51" w:rsidRDefault="00096E51" w:rsidP="00096E51">
      <w:r w:rsidRPr="00096E51">
        <w:t xml:space="preserve">In my work across continents, I have seen that true healing must address the </w:t>
      </w:r>
      <w:r w:rsidRPr="00096E51">
        <w:rPr>
          <w:b/>
          <w:bCs/>
        </w:rPr>
        <w:t>social wounds</w:t>
      </w:r>
      <w:r w:rsidRPr="00096E51">
        <w:t xml:space="preserve"> that keep people in cycles of suffering.</w:t>
      </w:r>
    </w:p>
    <w:p w:rsidR="00096E51" w:rsidRPr="00096E51" w:rsidRDefault="00096E51" w:rsidP="00096E51">
      <w:pPr>
        <w:rPr>
          <w:b/>
          <w:bCs/>
        </w:rPr>
      </w:pPr>
      <w:r w:rsidRPr="00096E51">
        <w:rPr>
          <w:b/>
          <w:bCs/>
        </w:rPr>
        <w:t>Healing as National and Generational Restoration</w:t>
      </w:r>
    </w:p>
    <w:p w:rsidR="00096E51" w:rsidRPr="00096E51" w:rsidRDefault="00096E51" w:rsidP="00096E51">
      <w:r w:rsidRPr="00096E51">
        <w:t>Nations can be sick. Communities can be wounded. Histories can be broken.</w:t>
      </w:r>
    </w:p>
    <w:p w:rsidR="00096E51" w:rsidRPr="00096E51" w:rsidRDefault="00096E51" w:rsidP="00096E51">
      <w:r w:rsidRPr="00096E51">
        <w:t>Healing must therefore be generational.</w:t>
      </w:r>
    </w:p>
    <w:p w:rsidR="00096E51" w:rsidRPr="00096E51" w:rsidRDefault="00096E51" w:rsidP="00096E51">
      <w:r w:rsidRPr="00096E51">
        <w:t xml:space="preserve">In my governance communication work, in my chronicling of crises, and in my ministry across Africa and America, I have seen that healing must touch </w:t>
      </w:r>
      <w:r w:rsidRPr="00096E51">
        <w:rPr>
          <w:b/>
          <w:bCs/>
        </w:rPr>
        <w:t>institutions, leadership, and culture</w:t>
      </w:r>
      <w:r w:rsidRPr="00096E51">
        <w:t>.</w:t>
      </w:r>
    </w:p>
    <w:p w:rsidR="00096E51" w:rsidRPr="00096E51" w:rsidRDefault="00096E51" w:rsidP="00096E51">
      <w:r w:rsidRPr="00096E51">
        <w:t>A healed nation is one where justice flows, truth stands, and compassion leads.</w:t>
      </w:r>
    </w:p>
    <w:p w:rsidR="00096E51" w:rsidRPr="00096E51" w:rsidRDefault="00096E51" w:rsidP="00096E51">
      <w:pPr>
        <w:rPr>
          <w:b/>
          <w:bCs/>
        </w:rPr>
      </w:pPr>
      <w:r w:rsidRPr="00096E51">
        <w:rPr>
          <w:b/>
          <w:bCs/>
        </w:rPr>
        <w:t>The Journey Ahead</w:t>
      </w:r>
    </w:p>
    <w:p w:rsidR="00096E51" w:rsidRPr="00096E51" w:rsidRDefault="00096E51" w:rsidP="00096E51">
      <w:r w:rsidRPr="00096E51">
        <w:t xml:space="preserve">Part II explores these dimensions — physical, emotional, spiritual, social, and national — not as theories, but as </w:t>
      </w:r>
      <w:r w:rsidRPr="00096E51">
        <w:rPr>
          <w:b/>
          <w:bCs/>
        </w:rPr>
        <w:t>realities I have lived, witnessed, and carried</w:t>
      </w:r>
      <w:r w:rsidRPr="00096E51">
        <w:t>.</w:t>
      </w:r>
    </w:p>
    <w:p w:rsidR="00096E51" w:rsidRPr="00096E51" w:rsidRDefault="00096E51" w:rsidP="00096E51">
      <w:r w:rsidRPr="00096E51">
        <w:t xml:space="preserve">Healing is not a chapter in God’s story. It </w:t>
      </w:r>
      <w:r w:rsidRPr="00096E51">
        <w:rPr>
          <w:i/>
          <w:iCs/>
        </w:rPr>
        <w:t>is</w:t>
      </w:r>
      <w:r w:rsidRPr="00096E51">
        <w:t xml:space="preserve"> God’s story.</w:t>
      </w:r>
    </w:p>
    <w:p w:rsidR="00096E51" w:rsidRPr="00096E51" w:rsidRDefault="00096E51" w:rsidP="00096E51">
      <w:r w:rsidRPr="00096E51">
        <w:lastRenderedPageBreak/>
        <w:t>And in these pages, we will walk through the many ways He continues to heal His people, His communities, and His world.</w:t>
      </w:r>
    </w:p>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Default="00096E51" w:rsidP="00FD0F3B"/>
    <w:p w:rsidR="00096E51" w:rsidRPr="00096E51" w:rsidRDefault="00096E51" w:rsidP="00096E51">
      <w:pPr>
        <w:rPr>
          <w:b/>
          <w:bCs/>
        </w:rPr>
      </w:pPr>
      <w:r w:rsidRPr="00096E51">
        <w:rPr>
          <w:b/>
          <w:bCs/>
        </w:rPr>
        <w:lastRenderedPageBreak/>
        <w:t>CHAPTER 4 — PHYSICAL HEALING: BODIES AS SACRED SPACES</w:t>
      </w:r>
    </w:p>
    <w:p w:rsidR="00096E51" w:rsidRPr="00096E51" w:rsidRDefault="00096E51" w:rsidP="00096E51">
      <w:pPr>
        <w:rPr>
          <w:b/>
          <w:bCs/>
        </w:rPr>
      </w:pPr>
      <w:r w:rsidRPr="00096E51">
        <w:rPr>
          <w:b/>
          <w:bCs/>
          <w:i/>
          <w:iCs/>
        </w:rPr>
        <w:t>Illness, suffering, and divine compassion</w:t>
      </w:r>
    </w:p>
    <w:p w:rsidR="00096E51" w:rsidRPr="00096E51" w:rsidRDefault="00096E51" w:rsidP="00096E51">
      <w:pPr>
        <w:rPr>
          <w:b/>
          <w:bCs/>
        </w:rPr>
      </w:pPr>
      <w:r w:rsidRPr="00096E51">
        <w:rPr>
          <w:b/>
          <w:bCs/>
          <w:i/>
          <w:iCs/>
        </w:rPr>
        <w:t>Medicine and miracles</w:t>
      </w:r>
    </w:p>
    <w:p w:rsidR="00096E51" w:rsidRPr="00096E51" w:rsidRDefault="00096E51" w:rsidP="00096E51">
      <w:pPr>
        <w:rPr>
          <w:b/>
          <w:bCs/>
        </w:rPr>
      </w:pPr>
      <w:r w:rsidRPr="00096E51">
        <w:rPr>
          <w:b/>
          <w:bCs/>
          <w:i/>
          <w:iCs/>
        </w:rPr>
        <w:t>The physician’s role in God’s mission</w:t>
      </w:r>
    </w:p>
    <w:p w:rsidR="00096E51" w:rsidRPr="00096E51" w:rsidRDefault="00096E51" w:rsidP="00096E51">
      <w:r w:rsidRPr="00096E51">
        <w:rPr>
          <w:i/>
          <w:iCs/>
        </w:rPr>
        <w:t xml:space="preserve">By Rev. Dr. </w:t>
      </w:r>
      <w:proofErr w:type="spellStart"/>
      <w:r w:rsidRPr="00096E51">
        <w:rPr>
          <w:i/>
          <w:iCs/>
        </w:rPr>
        <w:t>Akwo</w:t>
      </w:r>
      <w:proofErr w:type="spellEnd"/>
      <w:r w:rsidRPr="00096E51">
        <w:rPr>
          <w:i/>
          <w:iCs/>
        </w:rPr>
        <w:t xml:space="preserve"> Thompson </w:t>
      </w:r>
      <w:proofErr w:type="spellStart"/>
      <w:r w:rsidRPr="00096E51">
        <w:rPr>
          <w:i/>
          <w:iCs/>
        </w:rPr>
        <w:t>Ntuba</w:t>
      </w:r>
      <w:proofErr w:type="spellEnd"/>
    </w:p>
    <w:p w:rsidR="00096E51" w:rsidRPr="00096E51" w:rsidRDefault="00096E51" w:rsidP="00096E51">
      <w:r w:rsidRPr="00096E51">
        <w:t>I have touched bodies in pain — in hospitals, in villages, in tents, in prisons, in shelters, and in revival grounds. I have seen suffering up close: the trembling of fever, the weakness of chronic illness, the scars of addiction, the wounds of poverty, and the silent tears of those who feel forgotten.</w:t>
      </w:r>
    </w:p>
    <w:p w:rsidR="00096E51" w:rsidRPr="00096E51" w:rsidRDefault="00096E51" w:rsidP="00096E51">
      <w:r w:rsidRPr="00096E51">
        <w:t>Through all these experiences, one truth has shaped my calling:</w:t>
      </w:r>
    </w:p>
    <w:p w:rsidR="00096E51" w:rsidRPr="00096E51" w:rsidRDefault="00096E51" w:rsidP="00096E51">
      <w:r w:rsidRPr="00096E51">
        <w:rPr>
          <w:b/>
          <w:bCs/>
        </w:rPr>
        <w:t>The human body is a sacred space where God reveals His compassion.</w:t>
      </w:r>
    </w:p>
    <w:p w:rsidR="00096E51" w:rsidRPr="00096E51" w:rsidRDefault="00096E51" w:rsidP="00096E51">
      <w:r w:rsidRPr="00096E51">
        <w:t>Not because the body is perfect, but because God chooses to dwell in it, heal it, and honor it.</w:t>
      </w:r>
    </w:p>
    <w:p w:rsidR="00096E51" w:rsidRPr="00096E51" w:rsidRDefault="00096E51" w:rsidP="00096E51">
      <w:pPr>
        <w:rPr>
          <w:b/>
          <w:bCs/>
        </w:rPr>
      </w:pPr>
      <w:r w:rsidRPr="00096E51">
        <w:rPr>
          <w:b/>
          <w:bCs/>
        </w:rPr>
        <w:t>1. Illness, Suffering, and Divine Compassion</w:t>
      </w:r>
    </w:p>
    <w:p w:rsidR="00096E51" w:rsidRPr="00096E51" w:rsidRDefault="00096E51" w:rsidP="00096E51">
      <w:r w:rsidRPr="00096E51">
        <w:t>Illness is not only a biological event — it is a spiritual and emotional earthquake. When a person suffers, their entire world trembles. I have seen this in the emergency rooms of Houston, in the clinics of Cameroon, and in the recovery centers of American cities.</w:t>
      </w:r>
    </w:p>
    <w:p w:rsidR="00096E51" w:rsidRPr="00096E51" w:rsidRDefault="00096E51" w:rsidP="00096E51">
      <w:r w:rsidRPr="00096E51">
        <w:t>Yet Scripture shows us that God is not distant from human suffering.</w:t>
      </w:r>
    </w:p>
    <w:p w:rsidR="00096E51" w:rsidRPr="00096E51" w:rsidRDefault="00096E51" w:rsidP="00096E51">
      <w:r w:rsidRPr="00096E51">
        <w:rPr>
          <w:i/>
          <w:iCs/>
        </w:rPr>
        <w:t>“He was moved with compassion for them, because they were weary and scattered, like sheep without a shepherd.”</w:t>
      </w:r>
      <w:r w:rsidRPr="00096E51">
        <w:t xml:space="preserve"> — </w:t>
      </w:r>
      <w:r w:rsidRPr="00096E51">
        <w:rPr>
          <w:b/>
          <w:bCs/>
        </w:rPr>
        <w:t>Matthew 9:36</w:t>
      </w:r>
    </w:p>
    <w:p w:rsidR="00096E51" w:rsidRPr="00096E51" w:rsidRDefault="00096E51" w:rsidP="00096E51">
      <w:r w:rsidRPr="00096E51">
        <w:t xml:space="preserve">Compassion is not pity. Compassion is </w:t>
      </w:r>
      <w:r w:rsidRPr="00096E51">
        <w:rPr>
          <w:b/>
          <w:bCs/>
        </w:rPr>
        <w:t>movement</w:t>
      </w:r>
      <w:r w:rsidRPr="00096E51">
        <w:t xml:space="preserve"> — God stepping into human pain.</w:t>
      </w:r>
    </w:p>
    <w:p w:rsidR="00096E51" w:rsidRPr="00096E51" w:rsidRDefault="00096E51" w:rsidP="00096E51">
      <w:r w:rsidRPr="00096E51">
        <w:t>I saw this compassion in the faces of mothers who brought their sick children to healing meetings in Cameroon and Nigeria. Some walked miles. Some carried their children on their backs. Some came with nothing but faith.</w:t>
      </w:r>
    </w:p>
    <w:p w:rsidR="00096E51" w:rsidRPr="00096E51" w:rsidRDefault="00096E51" w:rsidP="00096E51">
      <w:r w:rsidRPr="00096E51">
        <w:t>And God met them.</w:t>
      </w:r>
    </w:p>
    <w:p w:rsidR="00096E51" w:rsidRPr="00096E51" w:rsidRDefault="00096E51" w:rsidP="00096E51">
      <w:r w:rsidRPr="00096E51">
        <w:t xml:space="preserve">I remember a young boy in Cameroon who had been sick for months. His mother held him tightly as we prayed. When the prayer ended, the boy stood up and walked with strength. The mother wept, not only because her son was healed, but because she felt </w:t>
      </w:r>
      <w:r w:rsidRPr="00096E51">
        <w:rPr>
          <w:b/>
          <w:bCs/>
        </w:rPr>
        <w:t>seen</w:t>
      </w:r>
      <w:r w:rsidRPr="00096E51">
        <w:t xml:space="preserve"> by God.</w:t>
      </w:r>
    </w:p>
    <w:p w:rsidR="00096E51" w:rsidRPr="00096E51" w:rsidRDefault="00096E51" w:rsidP="00096E51">
      <w:r w:rsidRPr="00096E51">
        <w:t>Suffering does not repel God — it attracts His compassion.</w:t>
      </w:r>
    </w:p>
    <w:p w:rsidR="00096E51" w:rsidRPr="00096E51" w:rsidRDefault="00096E51" w:rsidP="00096E51">
      <w:pPr>
        <w:rPr>
          <w:b/>
          <w:bCs/>
        </w:rPr>
      </w:pPr>
      <w:r w:rsidRPr="00096E51">
        <w:rPr>
          <w:b/>
          <w:bCs/>
        </w:rPr>
        <w:lastRenderedPageBreak/>
        <w:t>2. Medicine and Miracles</w:t>
      </w:r>
    </w:p>
    <w:p w:rsidR="00096E51" w:rsidRPr="00096E51" w:rsidRDefault="00096E51" w:rsidP="00096E51">
      <w:r w:rsidRPr="00096E51">
        <w:t xml:space="preserve">My life has been a bridge between two worlds: </w:t>
      </w:r>
      <w:r w:rsidRPr="00096E51">
        <w:rPr>
          <w:b/>
          <w:bCs/>
        </w:rPr>
        <w:t>the world of medicine and the world of miracles.</w:t>
      </w:r>
    </w:p>
    <w:p w:rsidR="00096E51" w:rsidRPr="00096E51" w:rsidRDefault="00096E51" w:rsidP="00096E51">
      <w:r w:rsidRPr="00096E51">
        <w:t>Some think these worlds are in conflict. But I have learned — through training, practice, and ministry — that they are partners in God’s mission.</w:t>
      </w:r>
    </w:p>
    <w:p w:rsidR="00096E51" w:rsidRPr="00096E51" w:rsidRDefault="00096E51" w:rsidP="00096E51">
      <w:r w:rsidRPr="00096E51">
        <w:t>Working in hospitals taught me the beauty of medical science. Working in healing ministries taught me the power of divine intervention. Both are expressions of God’s love.</w:t>
      </w:r>
    </w:p>
    <w:p w:rsidR="00096E51" w:rsidRPr="00096E51" w:rsidRDefault="00096E51" w:rsidP="00096E51">
      <w:r w:rsidRPr="00096E51">
        <w:t>Oral Roberts used to say:</w:t>
      </w:r>
    </w:p>
    <w:p w:rsidR="00096E51" w:rsidRPr="00096E51" w:rsidRDefault="00096E51" w:rsidP="00096E51">
      <w:r w:rsidRPr="00096E51">
        <w:rPr>
          <w:i/>
          <w:iCs/>
        </w:rPr>
        <w:t>“God’s power and man’s knowledge are not enemies.”</w:t>
      </w:r>
    </w:p>
    <w:p w:rsidR="00096E51" w:rsidRPr="00096E51" w:rsidRDefault="00096E51" w:rsidP="00096E51">
      <w:r w:rsidRPr="00096E51">
        <w:t xml:space="preserve">I saw this truth in the </w:t>
      </w:r>
      <w:r w:rsidRPr="00096E51">
        <w:rPr>
          <w:b/>
          <w:bCs/>
        </w:rPr>
        <w:t>International Charismatic Bible Ministries</w:t>
      </w:r>
      <w:r w:rsidRPr="00096E51">
        <w:t xml:space="preserve">, where healing evangelists and medical professionals stood side by side. I saw it in the teachings of </w:t>
      </w:r>
      <w:r w:rsidRPr="00096E51">
        <w:rPr>
          <w:b/>
          <w:bCs/>
        </w:rPr>
        <w:t>T. L. Osborn</w:t>
      </w:r>
      <w:r w:rsidRPr="00096E51">
        <w:t>, who believed that Christ the Healer works through both prayer and practical care.</w:t>
      </w:r>
    </w:p>
    <w:p w:rsidR="00096E51" w:rsidRPr="00096E51" w:rsidRDefault="00096E51" w:rsidP="00096E51">
      <w:r w:rsidRPr="00096E51">
        <w:t>In my own ministry, I have prayed for the sick and watched God do what medicine could not. But I have also treated patients and watched medicine do what prayer alone could not.</w:t>
      </w:r>
    </w:p>
    <w:p w:rsidR="00096E51" w:rsidRPr="00096E51" w:rsidRDefault="00096E51" w:rsidP="00096E51">
      <w:r w:rsidRPr="00096E51">
        <w:t>Miracles do not cancel medicine. Medicine does not cancel miracles. Both flow from the same compassionate God.</w:t>
      </w:r>
    </w:p>
    <w:p w:rsidR="00096E51" w:rsidRPr="00096E51" w:rsidRDefault="00096E51" w:rsidP="00096E51">
      <w:pPr>
        <w:rPr>
          <w:b/>
          <w:bCs/>
        </w:rPr>
      </w:pPr>
      <w:r w:rsidRPr="00096E51">
        <w:rPr>
          <w:b/>
          <w:bCs/>
        </w:rPr>
        <w:t>3. The Physician’s Role in God’s Mission</w:t>
      </w:r>
    </w:p>
    <w:p w:rsidR="00096E51" w:rsidRPr="00096E51" w:rsidRDefault="00096E51" w:rsidP="00096E51">
      <w:r w:rsidRPr="00096E51">
        <w:t xml:space="preserve">When I first put on a white coat, I thought I was entering a profession. But over the years — through clinical work, global ministry, and healing missions — I realized I was entering a </w:t>
      </w:r>
      <w:r w:rsidRPr="00096E51">
        <w:rPr>
          <w:b/>
          <w:bCs/>
        </w:rPr>
        <w:t>calling</w:t>
      </w:r>
      <w:r w:rsidRPr="00096E51">
        <w:t>.</w:t>
      </w:r>
    </w:p>
    <w:p w:rsidR="00096E51" w:rsidRPr="00096E51" w:rsidRDefault="00096E51" w:rsidP="00096E51">
      <w:r w:rsidRPr="00096E51">
        <w:t xml:space="preserve">A physician is not only a healer of bodies. A physician is a </w:t>
      </w:r>
      <w:r w:rsidRPr="00096E51">
        <w:rPr>
          <w:b/>
          <w:bCs/>
        </w:rPr>
        <w:t>servant of God’s compassion</w:t>
      </w:r>
      <w:r w:rsidRPr="00096E51">
        <w:t>.</w:t>
      </w:r>
    </w:p>
    <w:p w:rsidR="00096E51" w:rsidRPr="00096E51" w:rsidRDefault="00096E51" w:rsidP="00096E51">
      <w:r w:rsidRPr="00096E51">
        <w:t xml:space="preserve">In the United States, my work among </w:t>
      </w:r>
      <w:r w:rsidRPr="00096E51">
        <w:rPr>
          <w:b/>
          <w:bCs/>
        </w:rPr>
        <w:t>alcoholics and addicts</w:t>
      </w:r>
      <w:r w:rsidRPr="00096E51">
        <w:t xml:space="preserve"> taught me that healing requires more than prescriptions. It requires presence. It requires listening. It requires hope.</w:t>
      </w:r>
    </w:p>
    <w:p w:rsidR="00096E51" w:rsidRPr="00096E51" w:rsidRDefault="00096E51" w:rsidP="00096E51">
      <w:r w:rsidRPr="00096E51">
        <w:t xml:space="preserve">I remember a man in a recovery center who told me, </w:t>
      </w:r>
      <w:r w:rsidRPr="00096E51">
        <w:rPr>
          <w:i/>
          <w:iCs/>
        </w:rPr>
        <w:t>“Doctor, I don’t need another pill. I need someone to believe I can live again.”</w:t>
      </w:r>
    </w:p>
    <w:p w:rsidR="00096E51" w:rsidRPr="00096E51" w:rsidRDefault="00096E51" w:rsidP="00096E51">
      <w:r w:rsidRPr="00096E51">
        <w:t xml:space="preserve">That day, I understood that the physician’s role is not only to treat illness but to </w:t>
      </w:r>
      <w:r w:rsidRPr="00096E51">
        <w:rPr>
          <w:b/>
          <w:bCs/>
        </w:rPr>
        <w:t>restore humanity</w:t>
      </w:r>
      <w:r w:rsidRPr="00096E51">
        <w:t>.</w:t>
      </w:r>
    </w:p>
    <w:p w:rsidR="00096E51" w:rsidRPr="00096E51" w:rsidRDefault="00096E51" w:rsidP="00096E51">
      <w:r w:rsidRPr="00096E51">
        <w:lastRenderedPageBreak/>
        <w:t>In Africa, during healing missions, I saw the physician’s role expand even further. People came not only for physical healing but for spiritual deliverance, emotional restoration, and social reintegration.</w:t>
      </w:r>
    </w:p>
    <w:p w:rsidR="00096E51" w:rsidRPr="00096E51" w:rsidRDefault="00096E51" w:rsidP="00096E51">
      <w:r w:rsidRPr="00096E51">
        <w:t>A physician becomes a pastor. A pastor becomes a counselor. A counselor becomes a witness of God’s compassion.</w:t>
      </w:r>
    </w:p>
    <w:p w:rsidR="00096E51" w:rsidRPr="00096E51" w:rsidRDefault="00096E51" w:rsidP="00096E51">
      <w:r w:rsidRPr="00096E51">
        <w:t>This is why I believe:</w:t>
      </w:r>
    </w:p>
    <w:p w:rsidR="00096E51" w:rsidRPr="00096E51" w:rsidRDefault="00096E51" w:rsidP="00096E51">
      <w:r w:rsidRPr="00096E51">
        <w:rPr>
          <w:b/>
          <w:bCs/>
        </w:rPr>
        <w:t>Healing is God’s mission, and physicians are His partners.</w:t>
      </w:r>
    </w:p>
    <w:p w:rsidR="00096E51" w:rsidRPr="00096E51" w:rsidRDefault="00096E51" w:rsidP="00096E51">
      <w:pPr>
        <w:rPr>
          <w:b/>
          <w:bCs/>
        </w:rPr>
      </w:pPr>
      <w:r w:rsidRPr="00096E51">
        <w:rPr>
          <w:b/>
          <w:bCs/>
        </w:rPr>
        <w:t>Personal Reflection: The Body as God’s Temple</w:t>
      </w:r>
    </w:p>
    <w:p w:rsidR="00096E51" w:rsidRPr="00096E51" w:rsidRDefault="00096E51" w:rsidP="00096E51">
      <w:r w:rsidRPr="00096E51">
        <w:t>The more I have worked with the sick — in hospitals, in villages, in shelters, in healing meetings — the more I have understood Paul’s words:</w:t>
      </w:r>
    </w:p>
    <w:p w:rsidR="00096E51" w:rsidRPr="00096E51" w:rsidRDefault="00096E51" w:rsidP="00096E51">
      <w:r w:rsidRPr="00096E51">
        <w:rPr>
          <w:i/>
          <w:iCs/>
        </w:rPr>
        <w:t>“Your body is the temple of the Holy Spirit.”</w:t>
      </w:r>
      <w:r w:rsidRPr="00096E51">
        <w:t xml:space="preserve"> — </w:t>
      </w:r>
      <w:r w:rsidRPr="00096E51">
        <w:rPr>
          <w:b/>
          <w:bCs/>
        </w:rPr>
        <w:t>1 Corinthians 6:19</w:t>
      </w:r>
    </w:p>
    <w:p w:rsidR="00096E51" w:rsidRPr="00096E51" w:rsidRDefault="00096E51" w:rsidP="00096E51">
      <w:r w:rsidRPr="00096E51">
        <w:t>A temple is sacred. A temple is honored. A temple is cared for.</w:t>
      </w:r>
    </w:p>
    <w:p w:rsidR="00096E51" w:rsidRPr="00096E51" w:rsidRDefault="00096E51" w:rsidP="00096E51">
      <w:r w:rsidRPr="00096E51">
        <w:t>When we heal the body, we honor the God who created it. When we relieve suffering, we reflect the compassion of Christ. When we combine medicine and prayer, we participate in the mission of the Holy Spirit.</w:t>
      </w:r>
    </w:p>
    <w:p w:rsidR="00096E51" w:rsidRPr="00096E51" w:rsidRDefault="00096E51" w:rsidP="00096E51">
      <w:pPr>
        <w:rPr>
          <w:b/>
          <w:bCs/>
        </w:rPr>
      </w:pPr>
      <w:r w:rsidRPr="00096E51">
        <w:rPr>
          <w:b/>
          <w:bCs/>
        </w:rPr>
        <w:t>Conclusion: Healing as Worship</w:t>
      </w:r>
    </w:p>
    <w:p w:rsidR="00096E51" w:rsidRPr="00096E51" w:rsidRDefault="00096E51" w:rsidP="00096E51">
      <w:r w:rsidRPr="00096E51">
        <w:t xml:space="preserve">Physical healing is not only a medical act — it is an act of worship. It is a declaration that God cares about human pain. It is a sign that the Kingdom of God is breaking into the world. It is a reminder that </w:t>
      </w:r>
      <w:proofErr w:type="spellStart"/>
      <w:r w:rsidRPr="00096E51">
        <w:t>every body</w:t>
      </w:r>
      <w:proofErr w:type="spellEnd"/>
      <w:r w:rsidRPr="00096E51">
        <w:t xml:space="preserve"> — sick or whole — is precious to God.</w:t>
      </w:r>
    </w:p>
    <w:p w:rsidR="00096E51" w:rsidRPr="00096E51" w:rsidRDefault="00096E51" w:rsidP="00096E51">
      <w:r w:rsidRPr="00096E51">
        <w:t>I have seen bodies healed in Africa. I have seen bodies restored in America. I have seen bodies strengthened in hospitals. I have seen bodies renewed in prayer lines.</w:t>
      </w:r>
    </w:p>
    <w:p w:rsidR="00096E51" w:rsidRPr="00096E51" w:rsidRDefault="00096E51" w:rsidP="00096E51">
      <w:r w:rsidRPr="00096E51">
        <w:t>And through it all, I have learned:</w:t>
      </w:r>
    </w:p>
    <w:p w:rsidR="00096E51" w:rsidRPr="00096E51" w:rsidRDefault="00096E51" w:rsidP="00096E51">
      <w:r w:rsidRPr="00096E51">
        <w:rPr>
          <w:b/>
          <w:bCs/>
        </w:rPr>
        <w:t>To heal a body is to touch the heart of God.</w:t>
      </w:r>
    </w:p>
    <w:p w:rsidR="00096E51" w:rsidRDefault="00096E51"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Pr="0082169A" w:rsidRDefault="0082169A" w:rsidP="0082169A">
      <w:pPr>
        <w:rPr>
          <w:b/>
          <w:bCs/>
        </w:rPr>
      </w:pPr>
      <w:r w:rsidRPr="0082169A">
        <w:rPr>
          <w:b/>
          <w:bCs/>
        </w:rPr>
        <w:lastRenderedPageBreak/>
        <w:t>CHAPTER 5 — EMOTIONAL AND PSYCHOLOGICAL HEALING</w:t>
      </w:r>
    </w:p>
    <w:p w:rsidR="0082169A" w:rsidRPr="0082169A" w:rsidRDefault="0082169A" w:rsidP="0082169A">
      <w:pPr>
        <w:rPr>
          <w:b/>
          <w:bCs/>
        </w:rPr>
      </w:pPr>
      <w:r w:rsidRPr="0082169A">
        <w:rPr>
          <w:b/>
          <w:bCs/>
          <w:i/>
          <w:iCs/>
        </w:rPr>
        <w:t>Trauma in Scripture</w:t>
      </w:r>
    </w:p>
    <w:p w:rsidR="0082169A" w:rsidRPr="0082169A" w:rsidRDefault="0082169A" w:rsidP="0082169A">
      <w:pPr>
        <w:rPr>
          <w:b/>
          <w:bCs/>
        </w:rPr>
      </w:pPr>
      <w:r w:rsidRPr="0082169A">
        <w:rPr>
          <w:b/>
          <w:bCs/>
          <w:i/>
          <w:iCs/>
        </w:rPr>
        <w:t>Healing the mind and memory</w:t>
      </w:r>
    </w:p>
    <w:p w:rsidR="0082169A" w:rsidRPr="0082169A" w:rsidRDefault="0082169A" w:rsidP="0082169A">
      <w:pPr>
        <w:rPr>
          <w:b/>
          <w:bCs/>
        </w:rPr>
      </w:pPr>
      <w:r w:rsidRPr="0082169A">
        <w:rPr>
          <w:b/>
          <w:bCs/>
          <w:i/>
          <w:iCs/>
        </w:rPr>
        <w:t>Deliverance as psychological liberation</w:t>
      </w:r>
    </w:p>
    <w:p w:rsidR="0082169A" w:rsidRPr="0082169A" w:rsidRDefault="0082169A" w:rsidP="0082169A">
      <w:r w:rsidRPr="0082169A">
        <w:rPr>
          <w:i/>
          <w:iCs/>
        </w:rPr>
        <w:t xml:space="preserve">By His Eminence, Excellency, Minister Dr. </w:t>
      </w:r>
      <w:proofErr w:type="spellStart"/>
      <w:r w:rsidRPr="0082169A">
        <w:rPr>
          <w:i/>
          <w:iCs/>
        </w:rPr>
        <w:t>Akwo</w:t>
      </w:r>
      <w:proofErr w:type="spellEnd"/>
      <w:r w:rsidRPr="0082169A">
        <w:rPr>
          <w:i/>
          <w:iCs/>
        </w:rPr>
        <w:t xml:space="preserve"> Thompson </w:t>
      </w:r>
      <w:proofErr w:type="spellStart"/>
      <w:r w:rsidRPr="0082169A">
        <w:rPr>
          <w:i/>
          <w:iCs/>
        </w:rPr>
        <w:t>Ntuba</w:t>
      </w:r>
      <w:proofErr w:type="spellEnd"/>
    </w:p>
    <w:p w:rsidR="0082169A" w:rsidRPr="0082169A" w:rsidRDefault="0082169A" w:rsidP="0082169A">
      <w:r w:rsidRPr="0082169A">
        <w:t xml:space="preserve">I have learned that the deepest wounds are not always visible on the body. Some wounds bleed in silence — in the mind, in the memory, in the emotions. During my </w:t>
      </w:r>
      <w:r w:rsidRPr="0082169A">
        <w:rPr>
          <w:b/>
          <w:bCs/>
        </w:rPr>
        <w:t>14 months of training at the Institute for Spirituality and Health (ISH) at the Texas Medical Center</w:t>
      </w:r>
      <w:r w:rsidRPr="0082169A">
        <w:t>, I came face</w:t>
      </w:r>
      <w:r w:rsidRPr="0082169A">
        <w:noBreakHyphen/>
        <w:t>to</w:t>
      </w:r>
      <w:r w:rsidRPr="0082169A">
        <w:noBreakHyphen/>
        <w:t xml:space="preserve">face with the truth that </w:t>
      </w:r>
      <w:r w:rsidRPr="0082169A">
        <w:rPr>
          <w:b/>
          <w:bCs/>
        </w:rPr>
        <w:t>emotional pain is as real as physical illness</w:t>
      </w:r>
      <w:r w:rsidRPr="0082169A">
        <w:t>, and often more destructive.</w:t>
      </w:r>
    </w:p>
    <w:p w:rsidR="0082169A" w:rsidRPr="0082169A" w:rsidRDefault="0082169A" w:rsidP="0082169A">
      <w:r w:rsidRPr="0082169A">
        <w:t xml:space="preserve">Under the mentorship of </w:t>
      </w:r>
      <w:r w:rsidRPr="0082169A">
        <w:rPr>
          <w:b/>
          <w:bCs/>
        </w:rPr>
        <w:t>Rev. Dr. John Graham</w:t>
      </w:r>
      <w:r w:rsidRPr="0082169A">
        <w:t xml:space="preserve">, and through the teachings of </w:t>
      </w:r>
      <w:r w:rsidRPr="0082169A">
        <w:rPr>
          <w:b/>
          <w:bCs/>
        </w:rPr>
        <w:t>Professor Kenneth Pargament</w:t>
      </w:r>
      <w:r w:rsidRPr="0082169A">
        <w:t xml:space="preserve"> and </w:t>
      </w:r>
      <w:r w:rsidRPr="0082169A">
        <w:rPr>
          <w:b/>
          <w:bCs/>
        </w:rPr>
        <w:t>Professor Harold Koenig</w:t>
      </w:r>
      <w:r w:rsidRPr="0082169A">
        <w:t xml:space="preserve">, I discovered that healing must address the </w:t>
      </w:r>
      <w:r w:rsidRPr="0082169A">
        <w:rPr>
          <w:b/>
          <w:bCs/>
        </w:rPr>
        <w:t>whole person</w:t>
      </w:r>
      <w:r w:rsidRPr="0082169A">
        <w:t xml:space="preserve"> — body, mind, spirit, and story.</w:t>
      </w:r>
    </w:p>
    <w:p w:rsidR="0082169A" w:rsidRPr="0082169A" w:rsidRDefault="0082169A" w:rsidP="0082169A">
      <w:r w:rsidRPr="0082169A">
        <w:t xml:space="preserve">My work with the </w:t>
      </w:r>
      <w:r w:rsidRPr="0082169A">
        <w:rPr>
          <w:b/>
          <w:bCs/>
        </w:rPr>
        <w:t>Christian Medical and Dental Association (CMDA)</w:t>
      </w:r>
      <w:r w:rsidRPr="0082169A">
        <w:t xml:space="preserve"> in Bristol, Tennessee, reinforced this truth: </w:t>
      </w:r>
      <w:r w:rsidRPr="0082169A">
        <w:rPr>
          <w:b/>
          <w:bCs/>
        </w:rPr>
        <w:t>the Christian healer must understand trauma, psychology, and spiritual formation as one integrated calling.</w:t>
      </w:r>
    </w:p>
    <w:p w:rsidR="0082169A" w:rsidRPr="0082169A" w:rsidRDefault="0082169A" w:rsidP="0082169A">
      <w:pPr>
        <w:rPr>
          <w:b/>
          <w:bCs/>
        </w:rPr>
      </w:pPr>
      <w:r w:rsidRPr="0082169A">
        <w:rPr>
          <w:b/>
          <w:bCs/>
        </w:rPr>
        <w:t>1. Trauma in Scripture</w:t>
      </w:r>
    </w:p>
    <w:p w:rsidR="0082169A" w:rsidRPr="0082169A" w:rsidRDefault="0082169A" w:rsidP="0082169A">
      <w:r w:rsidRPr="0082169A">
        <w:t>Trauma is not modern. The Bible is full of traumatized people — refugees, exiles, abused women, betrayed leaders, grieving parents, oppressed communities.</w:t>
      </w:r>
    </w:p>
    <w:p w:rsidR="0082169A" w:rsidRPr="0082169A" w:rsidRDefault="0082169A" w:rsidP="0082169A">
      <w:r w:rsidRPr="0082169A">
        <w:t xml:space="preserve">Scripture does not hide emotional pain; it </w:t>
      </w:r>
      <w:r w:rsidRPr="0082169A">
        <w:rPr>
          <w:b/>
          <w:bCs/>
        </w:rPr>
        <w:t>names it</w:t>
      </w:r>
      <w:r w:rsidRPr="0082169A">
        <w:t>.</w:t>
      </w:r>
    </w:p>
    <w:p w:rsidR="0082169A" w:rsidRPr="0082169A" w:rsidRDefault="0082169A" w:rsidP="009867CA">
      <w:pPr>
        <w:numPr>
          <w:ilvl w:val="0"/>
          <w:numId w:val="28"/>
        </w:numPr>
      </w:pPr>
      <w:r w:rsidRPr="0082169A">
        <w:rPr>
          <w:b/>
          <w:bCs/>
        </w:rPr>
        <w:t>David</w:t>
      </w:r>
      <w:r w:rsidRPr="0082169A">
        <w:t xml:space="preserve"> cried,</w:t>
      </w:r>
    </w:p>
    <w:p w:rsidR="0082169A" w:rsidRPr="0082169A" w:rsidRDefault="0082169A" w:rsidP="0082169A">
      <w:r w:rsidRPr="0082169A">
        <w:rPr>
          <w:i/>
          <w:iCs/>
        </w:rPr>
        <w:t>“My tears have been my food day and night.”</w:t>
      </w:r>
      <w:r w:rsidRPr="0082169A">
        <w:t xml:space="preserve"> (Psalm 42:3)</w:t>
      </w:r>
    </w:p>
    <w:p w:rsidR="0082169A" w:rsidRPr="0082169A" w:rsidRDefault="0082169A" w:rsidP="009867CA">
      <w:pPr>
        <w:numPr>
          <w:ilvl w:val="0"/>
          <w:numId w:val="28"/>
        </w:numPr>
      </w:pPr>
      <w:r w:rsidRPr="0082169A">
        <w:rPr>
          <w:b/>
          <w:bCs/>
        </w:rPr>
        <w:t>Jeremiah</w:t>
      </w:r>
      <w:r w:rsidRPr="0082169A">
        <w:t xml:space="preserve"> lamented,</w:t>
      </w:r>
    </w:p>
    <w:p w:rsidR="0082169A" w:rsidRPr="0082169A" w:rsidRDefault="0082169A" w:rsidP="0082169A">
      <w:r w:rsidRPr="0082169A">
        <w:rPr>
          <w:i/>
          <w:iCs/>
        </w:rPr>
        <w:t>“My soul is weary with sorrow.”</w:t>
      </w:r>
      <w:r w:rsidRPr="0082169A">
        <w:t xml:space="preserve"> (Jeremiah 45:3)</w:t>
      </w:r>
    </w:p>
    <w:p w:rsidR="0082169A" w:rsidRPr="0082169A" w:rsidRDefault="0082169A" w:rsidP="009867CA">
      <w:pPr>
        <w:numPr>
          <w:ilvl w:val="0"/>
          <w:numId w:val="28"/>
        </w:numPr>
      </w:pPr>
      <w:r w:rsidRPr="0082169A">
        <w:rPr>
          <w:b/>
          <w:bCs/>
        </w:rPr>
        <w:t>Hannah</w:t>
      </w:r>
      <w:r w:rsidRPr="0082169A">
        <w:t xml:space="preserve"> prayed “in bitterness of soul” (1 Samuel 1:10)</w:t>
      </w:r>
    </w:p>
    <w:p w:rsidR="0082169A" w:rsidRPr="0082169A" w:rsidRDefault="0082169A" w:rsidP="009867CA">
      <w:pPr>
        <w:numPr>
          <w:ilvl w:val="0"/>
          <w:numId w:val="28"/>
        </w:numPr>
      </w:pPr>
      <w:r w:rsidRPr="0082169A">
        <w:rPr>
          <w:b/>
          <w:bCs/>
        </w:rPr>
        <w:t>Job</w:t>
      </w:r>
      <w:r w:rsidRPr="0082169A">
        <w:t xml:space="preserve"> sat in ashes, overwhelmed by grief and confusion</w:t>
      </w:r>
    </w:p>
    <w:p w:rsidR="0082169A" w:rsidRPr="0082169A" w:rsidRDefault="0082169A" w:rsidP="009867CA">
      <w:pPr>
        <w:numPr>
          <w:ilvl w:val="0"/>
          <w:numId w:val="28"/>
        </w:numPr>
      </w:pPr>
      <w:r w:rsidRPr="0082169A">
        <w:rPr>
          <w:b/>
          <w:bCs/>
        </w:rPr>
        <w:t>Jesus Himself</w:t>
      </w:r>
      <w:r w:rsidRPr="0082169A">
        <w:t xml:space="preserve"> said,</w:t>
      </w:r>
    </w:p>
    <w:p w:rsidR="0082169A" w:rsidRPr="0082169A" w:rsidRDefault="0082169A" w:rsidP="0082169A">
      <w:r w:rsidRPr="0082169A">
        <w:rPr>
          <w:i/>
          <w:iCs/>
        </w:rPr>
        <w:t>“My soul is exceedingly sorrowful, even unto death.”</w:t>
      </w:r>
      <w:r w:rsidRPr="0082169A">
        <w:t xml:space="preserve"> (Matthew 26:38)</w:t>
      </w:r>
    </w:p>
    <w:p w:rsidR="0082169A" w:rsidRPr="0082169A" w:rsidRDefault="0082169A" w:rsidP="0082169A">
      <w:r w:rsidRPr="0082169A">
        <w:t xml:space="preserve">Trauma is not a sign of weak faith. It is a </w:t>
      </w:r>
      <w:r w:rsidRPr="0082169A">
        <w:rPr>
          <w:b/>
          <w:bCs/>
        </w:rPr>
        <w:t>human response to overwhelming pain</w:t>
      </w:r>
      <w:r w:rsidRPr="0082169A">
        <w:t>.</w:t>
      </w:r>
    </w:p>
    <w:p w:rsidR="0082169A" w:rsidRPr="0082169A" w:rsidRDefault="0082169A" w:rsidP="0082169A">
      <w:r w:rsidRPr="0082169A">
        <w:lastRenderedPageBreak/>
        <w:t xml:space="preserve">During my ISH training, we studied how trauma affects the brain, memory, and emotional regulation. But Scripture had already shown me that trauma affects </w:t>
      </w:r>
      <w:r w:rsidRPr="0082169A">
        <w:rPr>
          <w:b/>
          <w:bCs/>
        </w:rPr>
        <w:t>identity</w:t>
      </w:r>
      <w:r w:rsidRPr="0082169A">
        <w:t xml:space="preserve">, </w:t>
      </w:r>
      <w:r w:rsidRPr="0082169A">
        <w:rPr>
          <w:b/>
          <w:bCs/>
        </w:rPr>
        <w:t>relationships</w:t>
      </w:r>
      <w:r w:rsidRPr="0082169A">
        <w:t xml:space="preserve">, and </w:t>
      </w:r>
      <w:r w:rsidRPr="0082169A">
        <w:rPr>
          <w:b/>
          <w:bCs/>
        </w:rPr>
        <w:t>spiritual perception</w:t>
      </w:r>
      <w:r w:rsidRPr="0082169A">
        <w:t>.</w:t>
      </w:r>
    </w:p>
    <w:p w:rsidR="0082169A" w:rsidRPr="0082169A" w:rsidRDefault="0082169A" w:rsidP="0082169A">
      <w:r w:rsidRPr="0082169A">
        <w:t>Trauma distorts how people see themselves, others, and God.</w:t>
      </w:r>
    </w:p>
    <w:p w:rsidR="0082169A" w:rsidRPr="0082169A" w:rsidRDefault="0082169A" w:rsidP="0082169A">
      <w:r w:rsidRPr="0082169A">
        <w:t xml:space="preserve">Yet the Bible also shows that </w:t>
      </w:r>
      <w:r w:rsidRPr="0082169A">
        <w:rPr>
          <w:b/>
          <w:bCs/>
        </w:rPr>
        <w:t>God meets people in their trauma</w:t>
      </w:r>
      <w:r w:rsidRPr="0082169A">
        <w:t xml:space="preserve"> — not after they recover, but </w:t>
      </w:r>
      <w:r w:rsidRPr="0082169A">
        <w:rPr>
          <w:i/>
          <w:iCs/>
        </w:rPr>
        <w:t>inside</w:t>
      </w:r>
      <w:r w:rsidRPr="0082169A">
        <w:t xml:space="preserve"> their brokenness.</w:t>
      </w:r>
    </w:p>
    <w:p w:rsidR="0082169A" w:rsidRPr="0082169A" w:rsidRDefault="0082169A" w:rsidP="0082169A">
      <w:pPr>
        <w:rPr>
          <w:b/>
          <w:bCs/>
        </w:rPr>
      </w:pPr>
      <w:r w:rsidRPr="0082169A">
        <w:rPr>
          <w:b/>
          <w:bCs/>
        </w:rPr>
        <w:t>2. Healing the Mind and Memory</w:t>
      </w:r>
    </w:p>
    <w:p w:rsidR="0082169A" w:rsidRPr="0082169A" w:rsidRDefault="0082169A" w:rsidP="0082169A">
      <w:r w:rsidRPr="0082169A">
        <w:t xml:space="preserve">One of the most transformative lessons I learned from </w:t>
      </w:r>
      <w:r w:rsidRPr="0082169A">
        <w:rPr>
          <w:b/>
          <w:bCs/>
        </w:rPr>
        <w:t>Dr. Pargament</w:t>
      </w:r>
      <w:r w:rsidRPr="0082169A">
        <w:t xml:space="preserve"> was the concept of </w:t>
      </w:r>
      <w:r w:rsidRPr="0082169A">
        <w:rPr>
          <w:b/>
          <w:bCs/>
        </w:rPr>
        <w:t>spiritual coping</w:t>
      </w:r>
      <w:r w:rsidRPr="0082169A">
        <w:t xml:space="preserve"> — how faith reshapes the meaning of suffering. He taught that healing the mind requires </w:t>
      </w:r>
      <w:r w:rsidRPr="0082169A">
        <w:rPr>
          <w:b/>
          <w:bCs/>
        </w:rPr>
        <w:t>reframing</w:t>
      </w:r>
      <w:r w:rsidRPr="0082169A">
        <w:t xml:space="preserve">, </w:t>
      </w:r>
      <w:r w:rsidRPr="0082169A">
        <w:rPr>
          <w:b/>
          <w:bCs/>
        </w:rPr>
        <w:t>reprocessing</w:t>
      </w:r>
      <w:r w:rsidRPr="0082169A">
        <w:t xml:space="preserve">, and </w:t>
      </w:r>
      <w:r w:rsidRPr="0082169A">
        <w:rPr>
          <w:b/>
          <w:bCs/>
        </w:rPr>
        <w:t>reclaiming</w:t>
      </w:r>
      <w:r w:rsidRPr="0082169A">
        <w:t xml:space="preserve"> one’s story.</w:t>
      </w:r>
    </w:p>
    <w:p w:rsidR="0082169A" w:rsidRPr="0082169A" w:rsidRDefault="0082169A" w:rsidP="0082169A">
      <w:r w:rsidRPr="0082169A">
        <w:rPr>
          <w:b/>
          <w:bCs/>
        </w:rPr>
        <w:t>Dr. Koenig</w:t>
      </w:r>
      <w:r w:rsidRPr="0082169A">
        <w:t xml:space="preserve"> emphasized that emotional healing is strengthened when spirituality and mental health work together. His research showed that prayer, community, forgiveness, and hope have measurable psychological benefits.</w:t>
      </w:r>
    </w:p>
    <w:p w:rsidR="0082169A" w:rsidRPr="0082169A" w:rsidRDefault="0082169A" w:rsidP="0082169A">
      <w:r w:rsidRPr="0082169A">
        <w:t>These teachings aligned perfectly with my ministry experiences.</w:t>
      </w:r>
    </w:p>
    <w:p w:rsidR="0082169A" w:rsidRPr="0082169A" w:rsidRDefault="0082169A" w:rsidP="0082169A">
      <w:r w:rsidRPr="0082169A">
        <w:t>I have prayed for people whose bodies were strong but whose memories were broken. I have counseled addicts whose trauma began in childhood. I have listened to women whose emotional wounds were deeper than any physical injury.</w:t>
      </w:r>
    </w:p>
    <w:p w:rsidR="0082169A" w:rsidRPr="0082169A" w:rsidRDefault="0082169A" w:rsidP="0082169A">
      <w:r w:rsidRPr="0082169A">
        <w:t xml:space="preserve">In the United States, working among </w:t>
      </w:r>
      <w:r w:rsidRPr="0082169A">
        <w:rPr>
          <w:b/>
          <w:bCs/>
        </w:rPr>
        <w:t>alcoholics and addicts</w:t>
      </w:r>
      <w:r w:rsidRPr="0082169A">
        <w:t xml:space="preserve"> in multiple cities and states, I saw how trauma fuels addiction. Many drank not to celebrate life, but to escape memories.</w:t>
      </w:r>
    </w:p>
    <w:p w:rsidR="0082169A" w:rsidRPr="0082169A" w:rsidRDefault="0082169A" w:rsidP="0082169A">
      <w:r w:rsidRPr="0082169A">
        <w:t>Healing the mind requires:</w:t>
      </w:r>
    </w:p>
    <w:p w:rsidR="0082169A" w:rsidRPr="0082169A" w:rsidRDefault="0082169A" w:rsidP="009867CA">
      <w:pPr>
        <w:numPr>
          <w:ilvl w:val="0"/>
          <w:numId w:val="29"/>
        </w:numPr>
      </w:pPr>
      <w:r w:rsidRPr="0082169A">
        <w:rPr>
          <w:b/>
          <w:bCs/>
        </w:rPr>
        <w:t>Naming the pain</w:t>
      </w:r>
    </w:p>
    <w:p w:rsidR="0082169A" w:rsidRPr="0082169A" w:rsidRDefault="0082169A" w:rsidP="009867CA">
      <w:pPr>
        <w:numPr>
          <w:ilvl w:val="0"/>
          <w:numId w:val="29"/>
        </w:numPr>
      </w:pPr>
      <w:r w:rsidRPr="0082169A">
        <w:rPr>
          <w:b/>
          <w:bCs/>
        </w:rPr>
        <w:t>Telling the story</w:t>
      </w:r>
    </w:p>
    <w:p w:rsidR="0082169A" w:rsidRPr="0082169A" w:rsidRDefault="0082169A" w:rsidP="009867CA">
      <w:pPr>
        <w:numPr>
          <w:ilvl w:val="0"/>
          <w:numId w:val="29"/>
        </w:numPr>
      </w:pPr>
      <w:r w:rsidRPr="0082169A">
        <w:rPr>
          <w:b/>
          <w:bCs/>
        </w:rPr>
        <w:t>Releasing the shame</w:t>
      </w:r>
    </w:p>
    <w:p w:rsidR="0082169A" w:rsidRPr="0082169A" w:rsidRDefault="0082169A" w:rsidP="009867CA">
      <w:pPr>
        <w:numPr>
          <w:ilvl w:val="0"/>
          <w:numId w:val="29"/>
        </w:numPr>
      </w:pPr>
      <w:r w:rsidRPr="0082169A">
        <w:rPr>
          <w:b/>
          <w:bCs/>
        </w:rPr>
        <w:t>Rewriting the meaning</w:t>
      </w:r>
    </w:p>
    <w:p w:rsidR="0082169A" w:rsidRPr="0082169A" w:rsidRDefault="0082169A" w:rsidP="009867CA">
      <w:pPr>
        <w:numPr>
          <w:ilvl w:val="0"/>
          <w:numId w:val="29"/>
        </w:numPr>
      </w:pPr>
      <w:r w:rsidRPr="0082169A">
        <w:rPr>
          <w:b/>
          <w:bCs/>
        </w:rPr>
        <w:t>Inviting God into the memory</w:t>
      </w:r>
    </w:p>
    <w:p w:rsidR="0082169A" w:rsidRPr="0082169A" w:rsidRDefault="0082169A" w:rsidP="0082169A">
      <w:r w:rsidRPr="0082169A">
        <w:t>Jesus did this with Peter. After Peter denied Him three times, Jesus restored him three times (John 21). He healed Peter’s memory by rewriting the story with love.</w:t>
      </w:r>
    </w:p>
    <w:p w:rsidR="0082169A" w:rsidRPr="0082169A" w:rsidRDefault="0082169A" w:rsidP="0082169A">
      <w:r w:rsidRPr="0082169A">
        <w:t xml:space="preserve">This is emotional healing: </w:t>
      </w:r>
      <w:r w:rsidRPr="0082169A">
        <w:rPr>
          <w:b/>
          <w:bCs/>
        </w:rPr>
        <w:t>God entering the memory and transforming its power.</w:t>
      </w:r>
    </w:p>
    <w:p w:rsidR="0082169A" w:rsidRPr="0082169A" w:rsidRDefault="0082169A" w:rsidP="0082169A">
      <w:pPr>
        <w:rPr>
          <w:b/>
          <w:bCs/>
        </w:rPr>
      </w:pPr>
      <w:r w:rsidRPr="0082169A">
        <w:rPr>
          <w:b/>
          <w:bCs/>
        </w:rPr>
        <w:t>3. Deliverance as Psychological Liberation</w:t>
      </w:r>
    </w:p>
    <w:p w:rsidR="0082169A" w:rsidRPr="0082169A" w:rsidRDefault="0082169A" w:rsidP="0082169A">
      <w:r w:rsidRPr="0082169A">
        <w:lastRenderedPageBreak/>
        <w:t xml:space="preserve">Deliverance is not only spiritual — it is </w:t>
      </w:r>
      <w:r w:rsidRPr="0082169A">
        <w:rPr>
          <w:b/>
          <w:bCs/>
        </w:rPr>
        <w:t>psychological liberation</w:t>
      </w:r>
      <w:r w:rsidRPr="0082169A">
        <w:t>.</w:t>
      </w:r>
    </w:p>
    <w:p w:rsidR="0082169A" w:rsidRPr="0082169A" w:rsidRDefault="0082169A" w:rsidP="0082169A">
      <w:r w:rsidRPr="0082169A">
        <w:t xml:space="preserve">During healing missions in </w:t>
      </w:r>
      <w:r w:rsidRPr="0082169A">
        <w:rPr>
          <w:b/>
          <w:bCs/>
        </w:rPr>
        <w:t>Cameroon and Nigeria</w:t>
      </w:r>
      <w:r w:rsidRPr="0082169A">
        <w:t>, I saw people delivered from fear, depression, nightmares, and emotional oppression. Some were tormented by memories of violence. Others carried generational trauma.</w:t>
      </w:r>
    </w:p>
    <w:p w:rsidR="0082169A" w:rsidRPr="0082169A" w:rsidRDefault="0082169A" w:rsidP="0082169A">
      <w:r w:rsidRPr="0082169A">
        <w:t>When we prayed, many experienced release — not only spiritually, but emotionally. Their minds became clear. Their hearts became light. Their memories lost their power to control them.</w:t>
      </w:r>
    </w:p>
    <w:p w:rsidR="0082169A" w:rsidRPr="0082169A" w:rsidRDefault="0082169A" w:rsidP="0082169A">
      <w:r w:rsidRPr="0082169A">
        <w:t>Deliverance is the breaking of internal chains.</w:t>
      </w:r>
    </w:p>
    <w:p w:rsidR="0082169A" w:rsidRPr="0082169A" w:rsidRDefault="0082169A" w:rsidP="0082169A">
      <w:r w:rsidRPr="0082169A">
        <w:t xml:space="preserve">In the United States, among addicts and alcoholics, I saw deliverance take another form: </w:t>
      </w:r>
      <w:r w:rsidRPr="0082169A">
        <w:rPr>
          <w:b/>
          <w:bCs/>
        </w:rPr>
        <w:t>the liberation from shame, guilt, and self</w:t>
      </w:r>
      <w:r w:rsidRPr="0082169A">
        <w:rPr>
          <w:b/>
          <w:bCs/>
        </w:rPr>
        <w:noBreakHyphen/>
        <w:t>condemnation.</w:t>
      </w:r>
    </w:p>
    <w:p w:rsidR="0082169A" w:rsidRPr="0082169A" w:rsidRDefault="0082169A" w:rsidP="0082169A">
      <w:r w:rsidRPr="0082169A">
        <w:t xml:space="preserve">One man told me, </w:t>
      </w:r>
      <w:r w:rsidRPr="0082169A">
        <w:rPr>
          <w:i/>
          <w:iCs/>
        </w:rPr>
        <w:t>“Doctor, the addiction was not my prison — my mind was.”</w:t>
      </w:r>
    </w:p>
    <w:p w:rsidR="0082169A" w:rsidRPr="0082169A" w:rsidRDefault="0082169A" w:rsidP="0082169A">
      <w:r w:rsidRPr="0082169A">
        <w:t xml:space="preserve">When the Holy Spirit touched him, he said he felt “a weight </w:t>
      </w:r>
      <w:proofErr w:type="gramStart"/>
      <w:r w:rsidRPr="0082169A">
        <w:t>lift</w:t>
      </w:r>
      <w:proofErr w:type="gramEnd"/>
      <w:r w:rsidRPr="0082169A">
        <w:t xml:space="preserve"> off his chest.” That was deliverance — psychological and spiritual.</w:t>
      </w:r>
    </w:p>
    <w:p w:rsidR="0082169A" w:rsidRPr="0082169A" w:rsidRDefault="0082169A" w:rsidP="0082169A">
      <w:r w:rsidRPr="0082169A">
        <w:t>Jesus said:</w:t>
      </w:r>
    </w:p>
    <w:p w:rsidR="0082169A" w:rsidRPr="0082169A" w:rsidRDefault="0082169A" w:rsidP="0082169A">
      <w:r w:rsidRPr="0082169A">
        <w:rPr>
          <w:i/>
          <w:iCs/>
        </w:rPr>
        <w:t>“You shall know the truth, and the truth shall make you free.”</w:t>
      </w:r>
      <w:r w:rsidRPr="0082169A">
        <w:t xml:space="preserve"> — John 8:32</w:t>
      </w:r>
    </w:p>
    <w:p w:rsidR="0082169A" w:rsidRPr="0082169A" w:rsidRDefault="0082169A" w:rsidP="0082169A">
      <w:r w:rsidRPr="0082169A">
        <w:t>Truth frees the mind. Love frees the heart. The Spirit frees the memory.</w:t>
      </w:r>
    </w:p>
    <w:p w:rsidR="0082169A" w:rsidRPr="0082169A" w:rsidRDefault="0082169A" w:rsidP="0082169A">
      <w:r w:rsidRPr="0082169A">
        <w:t xml:space="preserve">Deliverance is the </w:t>
      </w:r>
      <w:r w:rsidRPr="0082169A">
        <w:rPr>
          <w:b/>
          <w:bCs/>
        </w:rPr>
        <w:t>renewal of the inner world</w:t>
      </w:r>
      <w:r w:rsidRPr="0082169A">
        <w:t>.</w:t>
      </w:r>
    </w:p>
    <w:p w:rsidR="0082169A" w:rsidRPr="0082169A" w:rsidRDefault="0082169A" w:rsidP="0082169A">
      <w:pPr>
        <w:rPr>
          <w:b/>
          <w:bCs/>
        </w:rPr>
      </w:pPr>
      <w:r w:rsidRPr="0082169A">
        <w:rPr>
          <w:b/>
          <w:bCs/>
        </w:rPr>
        <w:t>Personal Reflection: The Healer of the Inner Life</w:t>
      </w:r>
    </w:p>
    <w:p w:rsidR="0082169A" w:rsidRPr="0082169A" w:rsidRDefault="0082169A" w:rsidP="0082169A">
      <w:r w:rsidRPr="0082169A">
        <w:t xml:space="preserve">My training at ISH taught me the science of emotional healing. My ministry taught me the </w:t>
      </w:r>
      <w:r w:rsidRPr="0082169A">
        <w:rPr>
          <w:b/>
          <w:bCs/>
        </w:rPr>
        <w:t>Spirit</w:t>
      </w:r>
      <w:r w:rsidRPr="0082169A">
        <w:t xml:space="preserve"> of emotional healing. My work with CMDA taught me the </w:t>
      </w:r>
      <w:r w:rsidRPr="0082169A">
        <w:rPr>
          <w:b/>
          <w:bCs/>
        </w:rPr>
        <w:t>ethics and compassion</w:t>
      </w:r>
      <w:r w:rsidRPr="0082169A">
        <w:t xml:space="preserve"> of emotional healing.</w:t>
      </w:r>
    </w:p>
    <w:p w:rsidR="0082169A" w:rsidRPr="0082169A" w:rsidRDefault="0082169A" w:rsidP="0082169A">
      <w:r w:rsidRPr="0082169A">
        <w:t>Together, they formed my conviction:</w:t>
      </w:r>
    </w:p>
    <w:p w:rsidR="0082169A" w:rsidRPr="0082169A" w:rsidRDefault="0082169A" w:rsidP="0082169A">
      <w:r w:rsidRPr="0082169A">
        <w:rPr>
          <w:b/>
          <w:bCs/>
        </w:rPr>
        <w:t>Healing the mind is holy work.</w:t>
      </w:r>
    </w:p>
    <w:p w:rsidR="0082169A" w:rsidRPr="0082169A" w:rsidRDefault="0082169A" w:rsidP="0082169A">
      <w:r w:rsidRPr="0082169A">
        <w:t>The emotional life is sacred. The memory is sacred. The inner world is sacred.</w:t>
      </w:r>
    </w:p>
    <w:p w:rsidR="0082169A" w:rsidRPr="0082169A" w:rsidRDefault="0082169A" w:rsidP="0082169A">
      <w:r w:rsidRPr="0082169A">
        <w:t>When we heal emotions, we restore identity. When we heal memories, we restore destiny. When we heal trauma, we restore humanity.</w:t>
      </w:r>
    </w:p>
    <w:p w:rsidR="0082169A" w:rsidRPr="0082169A" w:rsidRDefault="0082169A" w:rsidP="0082169A">
      <w:pPr>
        <w:rPr>
          <w:b/>
          <w:bCs/>
        </w:rPr>
      </w:pPr>
      <w:r w:rsidRPr="0082169A">
        <w:rPr>
          <w:b/>
          <w:bCs/>
        </w:rPr>
        <w:t>Conclusion: The God Who Heals the Inner World</w:t>
      </w:r>
    </w:p>
    <w:p w:rsidR="0082169A" w:rsidRPr="0082169A" w:rsidRDefault="0082169A" w:rsidP="0082169A">
      <w:r w:rsidRPr="0082169A">
        <w:t>God does not only heal bodies. He heals minds. He heals memories. He heals emotions. He heals stories.</w:t>
      </w:r>
    </w:p>
    <w:p w:rsidR="0082169A" w:rsidRPr="0082169A" w:rsidRDefault="0082169A" w:rsidP="0082169A">
      <w:r w:rsidRPr="0082169A">
        <w:lastRenderedPageBreak/>
        <w:t>Emotional healing is the work of the Holy Spirit, the wisdom of Scripture, the compassion of Christ, and the calling of every healer.</w:t>
      </w:r>
    </w:p>
    <w:p w:rsidR="0082169A" w:rsidRPr="0082169A" w:rsidRDefault="0082169A" w:rsidP="0082169A">
      <w:r w:rsidRPr="0082169A">
        <w:t>I have seen emotional healing in hospitals, in villages, in recovery centers, in prayer lines, and in counseling rooms.</w:t>
      </w:r>
    </w:p>
    <w:p w:rsidR="0082169A" w:rsidRPr="0082169A" w:rsidRDefault="0082169A" w:rsidP="0082169A">
      <w:r w:rsidRPr="0082169A">
        <w:t>And through it all, I have learned:</w:t>
      </w:r>
    </w:p>
    <w:p w:rsidR="0082169A" w:rsidRPr="0082169A" w:rsidRDefault="0082169A" w:rsidP="0082169A">
      <w:r w:rsidRPr="0082169A">
        <w:rPr>
          <w:b/>
          <w:bCs/>
        </w:rPr>
        <w:t>The greatest miracles often happen inside the human heart.</w:t>
      </w:r>
    </w:p>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Pr="0082169A" w:rsidRDefault="0082169A" w:rsidP="0082169A">
      <w:pPr>
        <w:rPr>
          <w:b/>
          <w:bCs/>
        </w:rPr>
      </w:pPr>
      <w:r w:rsidRPr="0082169A">
        <w:rPr>
          <w:b/>
          <w:bCs/>
        </w:rPr>
        <w:lastRenderedPageBreak/>
        <w:t>CHAPTER 6 — SOCIAL HEALING: RESTORING COMMUNITY AND DIGNITY</w:t>
      </w:r>
    </w:p>
    <w:p w:rsidR="0082169A" w:rsidRPr="0082169A" w:rsidRDefault="0082169A" w:rsidP="0082169A">
      <w:pPr>
        <w:rPr>
          <w:b/>
          <w:bCs/>
        </w:rPr>
      </w:pPr>
      <w:r w:rsidRPr="0082169A">
        <w:rPr>
          <w:b/>
          <w:bCs/>
          <w:i/>
          <w:iCs/>
        </w:rPr>
        <w:t>Leprosy, stigma, and reintegration</w:t>
      </w:r>
    </w:p>
    <w:p w:rsidR="0082169A" w:rsidRPr="0082169A" w:rsidRDefault="0082169A" w:rsidP="0082169A">
      <w:pPr>
        <w:rPr>
          <w:b/>
          <w:bCs/>
        </w:rPr>
      </w:pPr>
      <w:r w:rsidRPr="0082169A">
        <w:rPr>
          <w:b/>
          <w:bCs/>
          <w:i/>
          <w:iCs/>
        </w:rPr>
        <w:t>Ubuntu and biblical community</w:t>
      </w:r>
    </w:p>
    <w:p w:rsidR="0082169A" w:rsidRPr="0082169A" w:rsidRDefault="0082169A" w:rsidP="0082169A">
      <w:pPr>
        <w:rPr>
          <w:b/>
          <w:bCs/>
        </w:rPr>
      </w:pPr>
      <w:r w:rsidRPr="0082169A">
        <w:rPr>
          <w:b/>
          <w:bCs/>
          <w:i/>
          <w:iCs/>
        </w:rPr>
        <w:t>Healing as reconciliation</w:t>
      </w:r>
    </w:p>
    <w:p w:rsidR="0082169A" w:rsidRPr="0082169A" w:rsidRDefault="0082169A" w:rsidP="0082169A">
      <w:r w:rsidRPr="0082169A">
        <w:rPr>
          <w:i/>
          <w:iCs/>
        </w:rPr>
        <w:t xml:space="preserve">By Dr. </w:t>
      </w:r>
      <w:proofErr w:type="spellStart"/>
      <w:r w:rsidRPr="0082169A">
        <w:rPr>
          <w:i/>
          <w:iCs/>
        </w:rPr>
        <w:t>Akwo</w:t>
      </w:r>
      <w:proofErr w:type="spellEnd"/>
      <w:r w:rsidRPr="0082169A">
        <w:rPr>
          <w:i/>
          <w:iCs/>
        </w:rPr>
        <w:t xml:space="preserve"> Thompson </w:t>
      </w:r>
      <w:proofErr w:type="spellStart"/>
      <w:r w:rsidRPr="0082169A">
        <w:rPr>
          <w:i/>
          <w:iCs/>
        </w:rPr>
        <w:t>Ntuba</w:t>
      </w:r>
      <w:proofErr w:type="spellEnd"/>
    </w:p>
    <w:p w:rsidR="0082169A" w:rsidRPr="0082169A" w:rsidRDefault="0082169A" w:rsidP="0082169A">
      <w:r w:rsidRPr="0082169A">
        <w:t xml:space="preserve">I have learned through years of ministry, medicine, and community work that </w:t>
      </w:r>
      <w:r w:rsidRPr="0082169A">
        <w:rPr>
          <w:b/>
          <w:bCs/>
        </w:rPr>
        <w:t>sickness is never only biological</w:t>
      </w:r>
      <w:r w:rsidRPr="0082169A">
        <w:t xml:space="preserve">. It affects identity, relationships, belonging, and dignity. A sick person often becomes a </w:t>
      </w:r>
      <w:r w:rsidRPr="0082169A">
        <w:rPr>
          <w:b/>
          <w:bCs/>
        </w:rPr>
        <w:t>social exile</w:t>
      </w:r>
      <w:r w:rsidRPr="0082169A">
        <w:t>, pushed to the margins by fear, misunderstanding, or stigma.</w:t>
      </w:r>
    </w:p>
    <w:p w:rsidR="0082169A" w:rsidRPr="0082169A" w:rsidRDefault="0082169A" w:rsidP="0082169A">
      <w:r w:rsidRPr="0082169A">
        <w:t xml:space="preserve">In Africa, America, and across the nations where I have served, I have seen that </w:t>
      </w:r>
      <w:r w:rsidRPr="0082169A">
        <w:rPr>
          <w:b/>
          <w:bCs/>
        </w:rPr>
        <w:t>the deepest wounds are often social wounds</w:t>
      </w:r>
      <w:r w:rsidRPr="0082169A">
        <w:t xml:space="preserve"> — rejection, isolation, shame, and the loss of community.</w:t>
      </w:r>
    </w:p>
    <w:p w:rsidR="0082169A" w:rsidRPr="0082169A" w:rsidRDefault="0082169A" w:rsidP="0082169A">
      <w:r w:rsidRPr="0082169A">
        <w:t xml:space="preserve">Healing, therefore, must restore not only the body but the </w:t>
      </w:r>
      <w:r w:rsidRPr="0082169A">
        <w:rPr>
          <w:b/>
          <w:bCs/>
        </w:rPr>
        <w:t>place of the person within the community</w:t>
      </w:r>
      <w:r w:rsidRPr="0082169A">
        <w:t>.</w:t>
      </w:r>
    </w:p>
    <w:p w:rsidR="0082169A" w:rsidRPr="0082169A" w:rsidRDefault="0082169A" w:rsidP="0082169A">
      <w:r w:rsidRPr="0082169A">
        <w:t xml:space="preserve">This is the heart of </w:t>
      </w:r>
      <w:r w:rsidRPr="0082169A">
        <w:rPr>
          <w:b/>
          <w:bCs/>
        </w:rPr>
        <w:t>social healing</w:t>
      </w:r>
      <w:r w:rsidRPr="0082169A">
        <w:t>.</w:t>
      </w:r>
    </w:p>
    <w:p w:rsidR="0082169A" w:rsidRPr="0082169A" w:rsidRDefault="0082169A" w:rsidP="0082169A">
      <w:pPr>
        <w:rPr>
          <w:b/>
          <w:bCs/>
        </w:rPr>
      </w:pPr>
      <w:r w:rsidRPr="0082169A">
        <w:rPr>
          <w:b/>
          <w:bCs/>
        </w:rPr>
        <w:t>1. Leprosy, Stigma, and Reintegration</w:t>
      </w:r>
    </w:p>
    <w:p w:rsidR="0082169A" w:rsidRPr="0082169A" w:rsidRDefault="0082169A" w:rsidP="0082169A">
      <w:r w:rsidRPr="0082169A">
        <w:t xml:space="preserve">Leprosy in Scripture is the clearest example of social sickness. A leper was not only ill — he was </w:t>
      </w:r>
      <w:r w:rsidRPr="0082169A">
        <w:rPr>
          <w:b/>
          <w:bCs/>
        </w:rPr>
        <w:t>excluded</w:t>
      </w:r>
      <w:r w:rsidRPr="0082169A">
        <w:t>.</w:t>
      </w:r>
    </w:p>
    <w:p w:rsidR="0082169A" w:rsidRPr="0082169A" w:rsidRDefault="0082169A" w:rsidP="009867CA">
      <w:pPr>
        <w:numPr>
          <w:ilvl w:val="0"/>
          <w:numId w:val="30"/>
        </w:numPr>
      </w:pPr>
      <w:r w:rsidRPr="0082169A">
        <w:t>He could not worship.</w:t>
      </w:r>
    </w:p>
    <w:p w:rsidR="0082169A" w:rsidRPr="0082169A" w:rsidRDefault="0082169A" w:rsidP="009867CA">
      <w:pPr>
        <w:numPr>
          <w:ilvl w:val="0"/>
          <w:numId w:val="30"/>
        </w:numPr>
      </w:pPr>
      <w:r w:rsidRPr="0082169A">
        <w:t>He could not live with family.</w:t>
      </w:r>
    </w:p>
    <w:p w:rsidR="0082169A" w:rsidRPr="0082169A" w:rsidRDefault="0082169A" w:rsidP="009867CA">
      <w:pPr>
        <w:numPr>
          <w:ilvl w:val="0"/>
          <w:numId w:val="30"/>
        </w:numPr>
      </w:pPr>
      <w:r w:rsidRPr="0082169A">
        <w:t>He could not work.</w:t>
      </w:r>
    </w:p>
    <w:p w:rsidR="0082169A" w:rsidRPr="0082169A" w:rsidRDefault="0082169A" w:rsidP="009867CA">
      <w:pPr>
        <w:numPr>
          <w:ilvl w:val="0"/>
          <w:numId w:val="30"/>
        </w:numPr>
      </w:pPr>
      <w:r w:rsidRPr="0082169A">
        <w:t>He could not touch or be touched.</w:t>
      </w:r>
    </w:p>
    <w:p w:rsidR="0082169A" w:rsidRPr="0082169A" w:rsidRDefault="0082169A" w:rsidP="0082169A">
      <w:r w:rsidRPr="0082169A">
        <w:t xml:space="preserve">Leprosy was a </w:t>
      </w:r>
      <w:r w:rsidRPr="0082169A">
        <w:rPr>
          <w:b/>
          <w:bCs/>
        </w:rPr>
        <w:t>social death</w:t>
      </w:r>
      <w:r w:rsidRPr="0082169A">
        <w:t>.</w:t>
      </w:r>
    </w:p>
    <w:p w:rsidR="0082169A" w:rsidRPr="0082169A" w:rsidRDefault="0082169A" w:rsidP="0082169A">
      <w:r w:rsidRPr="0082169A">
        <w:t xml:space="preserve">When Jesus healed lepers, He did more than cleanse their skin. He restored their </w:t>
      </w:r>
      <w:r w:rsidRPr="0082169A">
        <w:rPr>
          <w:b/>
          <w:bCs/>
        </w:rPr>
        <w:t>dignity</w:t>
      </w:r>
      <w:r w:rsidRPr="0082169A">
        <w:t>.</w:t>
      </w:r>
    </w:p>
    <w:p w:rsidR="0082169A" w:rsidRPr="0082169A" w:rsidRDefault="0082169A" w:rsidP="0082169A">
      <w:r w:rsidRPr="0082169A">
        <w:rPr>
          <w:i/>
          <w:iCs/>
        </w:rPr>
        <w:t>“Be clean.”</w:t>
      </w:r>
      <w:r w:rsidRPr="0082169A">
        <w:t xml:space="preserve"> — </w:t>
      </w:r>
      <w:r w:rsidRPr="0082169A">
        <w:rPr>
          <w:b/>
          <w:bCs/>
        </w:rPr>
        <w:t>Mark 1:41</w:t>
      </w:r>
    </w:p>
    <w:p w:rsidR="0082169A" w:rsidRPr="0082169A" w:rsidRDefault="0082169A" w:rsidP="0082169A">
      <w:r w:rsidRPr="0082169A">
        <w:t xml:space="preserve">Those two words were not only medical — they were </w:t>
      </w:r>
      <w:r w:rsidRPr="0082169A">
        <w:rPr>
          <w:b/>
          <w:bCs/>
        </w:rPr>
        <w:t>social liberation</w:t>
      </w:r>
      <w:r w:rsidRPr="0082169A">
        <w:t>.</w:t>
      </w:r>
    </w:p>
    <w:p w:rsidR="0082169A" w:rsidRPr="0082169A" w:rsidRDefault="0082169A" w:rsidP="0082169A">
      <w:r w:rsidRPr="0082169A">
        <w:t>I have seen similar stigma in my work among:</w:t>
      </w:r>
    </w:p>
    <w:p w:rsidR="0082169A" w:rsidRPr="0082169A" w:rsidRDefault="0082169A" w:rsidP="009867CA">
      <w:pPr>
        <w:numPr>
          <w:ilvl w:val="0"/>
          <w:numId w:val="31"/>
        </w:numPr>
      </w:pPr>
      <w:r w:rsidRPr="0082169A">
        <w:rPr>
          <w:b/>
          <w:bCs/>
        </w:rPr>
        <w:t>alcoholics and addicts</w:t>
      </w:r>
      <w:r w:rsidRPr="0082169A">
        <w:t xml:space="preserve"> in American cities</w:t>
      </w:r>
    </w:p>
    <w:p w:rsidR="0082169A" w:rsidRPr="0082169A" w:rsidRDefault="0082169A" w:rsidP="009867CA">
      <w:pPr>
        <w:numPr>
          <w:ilvl w:val="0"/>
          <w:numId w:val="31"/>
        </w:numPr>
      </w:pPr>
      <w:r w:rsidRPr="0082169A">
        <w:rPr>
          <w:b/>
          <w:bCs/>
        </w:rPr>
        <w:lastRenderedPageBreak/>
        <w:t>HIV/AIDS patients</w:t>
      </w:r>
      <w:r w:rsidRPr="0082169A">
        <w:t xml:space="preserve"> in African communities</w:t>
      </w:r>
    </w:p>
    <w:p w:rsidR="0082169A" w:rsidRPr="0082169A" w:rsidRDefault="0082169A" w:rsidP="009867CA">
      <w:pPr>
        <w:numPr>
          <w:ilvl w:val="0"/>
          <w:numId w:val="31"/>
        </w:numPr>
      </w:pPr>
      <w:r w:rsidRPr="0082169A">
        <w:rPr>
          <w:b/>
          <w:bCs/>
        </w:rPr>
        <w:t>the mentally ill</w:t>
      </w:r>
      <w:r w:rsidRPr="0082169A">
        <w:t xml:space="preserve"> in underserved neighborhoods</w:t>
      </w:r>
    </w:p>
    <w:p w:rsidR="0082169A" w:rsidRPr="0082169A" w:rsidRDefault="0082169A" w:rsidP="009867CA">
      <w:pPr>
        <w:numPr>
          <w:ilvl w:val="0"/>
          <w:numId w:val="31"/>
        </w:numPr>
      </w:pPr>
      <w:r w:rsidRPr="0082169A">
        <w:rPr>
          <w:b/>
          <w:bCs/>
        </w:rPr>
        <w:t>the poor and displaced</w:t>
      </w:r>
      <w:r w:rsidRPr="0082169A">
        <w:t xml:space="preserve"> in crisis zones</w:t>
      </w:r>
    </w:p>
    <w:p w:rsidR="0082169A" w:rsidRPr="0082169A" w:rsidRDefault="0082169A" w:rsidP="009867CA">
      <w:pPr>
        <w:numPr>
          <w:ilvl w:val="0"/>
          <w:numId w:val="31"/>
        </w:numPr>
      </w:pPr>
      <w:r w:rsidRPr="0082169A">
        <w:rPr>
          <w:b/>
          <w:bCs/>
        </w:rPr>
        <w:t>the spiritually oppressed</w:t>
      </w:r>
      <w:r w:rsidRPr="0082169A">
        <w:t xml:space="preserve"> in healing missions</w:t>
      </w:r>
    </w:p>
    <w:p w:rsidR="0082169A" w:rsidRPr="0082169A" w:rsidRDefault="0082169A" w:rsidP="0082169A">
      <w:r w:rsidRPr="0082169A">
        <w:t>Many were treated like modern lepers — avoided, judged, or forgotten.</w:t>
      </w:r>
    </w:p>
    <w:p w:rsidR="0082169A" w:rsidRPr="0082169A" w:rsidRDefault="0082169A" w:rsidP="0082169A">
      <w:r w:rsidRPr="0082169A">
        <w:t xml:space="preserve">In Cameroon and Nigeria, during healing missions, I saw people who had been rejected by their villages because of epilepsy, mental illness, or chronic conditions. When they were healed, the entire community rejoiced — not only because sickness left, but because </w:t>
      </w:r>
      <w:r w:rsidRPr="0082169A">
        <w:rPr>
          <w:b/>
          <w:bCs/>
        </w:rPr>
        <w:t>belonging returned</w:t>
      </w:r>
      <w:r w:rsidRPr="0082169A">
        <w:t>.</w:t>
      </w:r>
    </w:p>
    <w:p w:rsidR="0082169A" w:rsidRPr="0082169A" w:rsidRDefault="0082169A" w:rsidP="0082169A">
      <w:r w:rsidRPr="0082169A">
        <w:t>Healing is reintegration.</w:t>
      </w:r>
    </w:p>
    <w:p w:rsidR="0082169A" w:rsidRPr="0082169A" w:rsidRDefault="0082169A" w:rsidP="0082169A">
      <w:pPr>
        <w:rPr>
          <w:b/>
          <w:bCs/>
        </w:rPr>
      </w:pPr>
      <w:r w:rsidRPr="0082169A">
        <w:rPr>
          <w:b/>
          <w:bCs/>
        </w:rPr>
        <w:t>2. Ubuntu and Biblical Community</w:t>
      </w:r>
    </w:p>
    <w:p w:rsidR="0082169A" w:rsidRPr="0082169A" w:rsidRDefault="0082169A" w:rsidP="0082169A">
      <w:r w:rsidRPr="0082169A">
        <w:t xml:space="preserve">My African upbringing taught me </w:t>
      </w:r>
      <w:r w:rsidRPr="0082169A">
        <w:rPr>
          <w:b/>
          <w:bCs/>
        </w:rPr>
        <w:t>Ubuntu</w:t>
      </w:r>
      <w:r w:rsidRPr="0082169A">
        <w:t xml:space="preserve"> —</w:t>
      </w:r>
    </w:p>
    <w:p w:rsidR="0082169A" w:rsidRPr="0082169A" w:rsidRDefault="0082169A" w:rsidP="0082169A">
      <w:r w:rsidRPr="0082169A">
        <w:rPr>
          <w:i/>
          <w:iCs/>
        </w:rPr>
        <w:t>“I am because we are.”</w:t>
      </w:r>
    </w:p>
    <w:p w:rsidR="0082169A" w:rsidRPr="0082169A" w:rsidRDefault="0082169A" w:rsidP="0082169A">
      <w:r w:rsidRPr="0082169A">
        <w:t xml:space="preserve">Ubuntu is not only a philosophy; it is a </w:t>
      </w:r>
      <w:r w:rsidRPr="0082169A">
        <w:rPr>
          <w:b/>
          <w:bCs/>
        </w:rPr>
        <w:t>theology of community</w:t>
      </w:r>
      <w:r w:rsidRPr="0082169A">
        <w:t>. It mirrors the biblical vision of fellowship, compassion, and shared dignity.</w:t>
      </w:r>
    </w:p>
    <w:p w:rsidR="0082169A" w:rsidRPr="0082169A" w:rsidRDefault="0082169A" w:rsidP="0082169A">
      <w:r w:rsidRPr="0082169A">
        <w:t>Scripture teaches:</w:t>
      </w:r>
    </w:p>
    <w:p w:rsidR="0082169A" w:rsidRPr="0082169A" w:rsidRDefault="0082169A" w:rsidP="0082169A">
      <w:r w:rsidRPr="0082169A">
        <w:rPr>
          <w:i/>
          <w:iCs/>
        </w:rPr>
        <w:t>“Carry each other’s burdens.”</w:t>
      </w:r>
      <w:r w:rsidRPr="0082169A">
        <w:t xml:space="preserve"> — </w:t>
      </w:r>
      <w:r w:rsidRPr="0082169A">
        <w:rPr>
          <w:b/>
          <w:bCs/>
        </w:rPr>
        <w:t>Galatians 6:2</w:t>
      </w:r>
    </w:p>
    <w:p w:rsidR="0082169A" w:rsidRPr="0082169A" w:rsidRDefault="0082169A" w:rsidP="0082169A">
      <w:r w:rsidRPr="0082169A">
        <w:rPr>
          <w:i/>
          <w:iCs/>
        </w:rPr>
        <w:t>“If one member suffers, all suffer with it.”</w:t>
      </w:r>
      <w:r w:rsidRPr="0082169A">
        <w:t xml:space="preserve"> — </w:t>
      </w:r>
      <w:r w:rsidRPr="0082169A">
        <w:rPr>
          <w:b/>
          <w:bCs/>
        </w:rPr>
        <w:t>1 Corinthians 12:26</w:t>
      </w:r>
    </w:p>
    <w:p w:rsidR="0082169A" w:rsidRPr="0082169A" w:rsidRDefault="0082169A" w:rsidP="0082169A">
      <w:r w:rsidRPr="0082169A">
        <w:t>This is Ubuntu in biblical language.</w:t>
      </w:r>
    </w:p>
    <w:p w:rsidR="0082169A" w:rsidRPr="0082169A" w:rsidRDefault="0082169A" w:rsidP="0082169A">
      <w:r w:rsidRPr="0082169A">
        <w:t>In my governance communication work, I have seen how communities collapse when dignity is denied — through corruption, injustice, poverty, and exclusion. And I have seen how communities rise when dignity is restored — through compassion, truth, and shared responsibility.</w:t>
      </w:r>
    </w:p>
    <w:p w:rsidR="0082169A" w:rsidRPr="0082169A" w:rsidRDefault="0082169A" w:rsidP="0082169A">
      <w:r w:rsidRPr="0082169A">
        <w:t xml:space="preserve">Ubuntu teaches that </w:t>
      </w:r>
      <w:r w:rsidRPr="0082169A">
        <w:rPr>
          <w:b/>
          <w:bCs/>
        </w:rPr>
        <w:t>healing is communal</w:t>
      </w:r>
      <w:r w:rsidRPr="0082169A">
        <w:t>. No one heals alone.</w:t>
      </w:r>
    </w:p>
    <w:p w:rsidR="0082169A" w:rsidRPr="0082169A" w:rsidRDefault="0082169A" w:rsidP="0082169A">
      <w:r w:rsidRPr="0082169A">
        <w:t>In the United States, working with recovery groups, I saw how community support was often the turning point for addicts. A man once told me:</w:t>
      </w:r>
    </w:p>
    <w:p w:rsidR="0082169A" w:rsidRPr="0082169A" w:rsidRDefault="0082169A" w:rsidP="0082169A">
      <w:r w:rsidRPr="0082169A">
        <w:rPr>
          <w:i/>
          <w:iCs/>
        </w:rPr>
        <w:t>“Doctor, the medicine helped my body, but the community healed my soul.”</w:t>
      </w:r>
    </w:p>
    <w:p w:rsidR="0082169A" w:rsidRPr="0082169A" w:rsidRDefault="0082169A" w:rsidP="0082169A">
      <w:r w:rsidRPr="0082169A">
        <w:t>That is Ubuntu. That is biblical community.</w:t>
      </w:r>
    </w:p>
    <w:p w:rsidR="0082169A" w:rsidRPr="0082169A" w:rsidRDefault="0082169A" w:rsidP="0082169A">
      <w:pPr>
        <w:rPr>
          <w:b/>
          <w:bCs/>
        </w:rPr>
      </w:pPr>
      <w:r w:rsidRPr="0082169A">
        <w:rPr>
          <w:b/>
          <w:bCs/>
        </w:rPr>
        <w:t>3. Healing as Reconciliation</w:t>
      </w:r>
    </w:p>
    <w:p w:rsidR="0082169A" w:rsidRPr="0082169A" w:rsidRDefault="0082169A" w:rsidP="0082169A">
      <w:r w:rsidRPr="0082169A">
        <w:lastRenderedPageBreak/>
        <w:t xml:space="preserve">True healing always leads to </w:t>
      </w:r>
      <w:r w:rsidRPr="0082169A">
        <w:rPr>
          <w:b/>
          <w:bCs/>
        </w:rPr>
        <w:t>reconciliation</w:t>
      </w:r>
      <w:r w:rsidRPr="0082169A">
        <w:t xml:space="preserve"> — with God, with self, and with community.</w:t>
      </w:r>
    </w:p>
    <w:p w:rsidR="0082169A" w:rsidRPr="0082169A" w:rsidRDefault="0082169A" w:rsidP="0082169A">
      <w:r w:rsidRPr="0082169A">
        <w:t>Jesus did not only heal bodies; He healed relationships.</w:t>
      </w:r>
    </w:p>
    <w:p w:rsidR="0082169A" w:rsidRPr="0082169A" w:rsidRDefault="0082169A" w:rsidP="009867CA">
      <w:pPr>
        <w:numPr>
          <w:ilvl w:val="0"/>
          <w:numId w:val="32"/>
        </w:numPr>
      </w:pPr>
      <w:r w:rsidRPr="0082169A">
        <w:t>He restored the woman with the issue of blood to society.</w:t>
      </w:r>
    </w:p>
    <w:p w:rsidR="0082169A" w:rsidRPr="0082169A" w:rsidRDefault="0082169A" w:rsidP="009867CA">
      <w:pPr>
        <w:numPr>
          <w:ilvl w:val="0"/>
          <w:numId w:val="32"/>
        </w:numPr>
      </w:pPr>
      <w:r w:rsidRPr="0082169A">
        <w:t>He restored Zacchaeus to his community.</w:t>
      </w:r>
    </w:p>
    <w:p w:rsidR="0082169A" w:rsidRPr="0082169A" w:rsidRDefault="0082169A" w:rsidP="009867CA">
      <w:pPr>
        <w:numPr>
          <w:ilvl w:val="0"/>
          <w:numId w:val="32"/>
        </w:numPr>
      </w:pPr>
      <w:r w:rsidRPr="0082169A">
        <w:t>He restored Peter after his failure.</w:t>
      </w:r>
    </w:p>
    <w:p w:rsidR="0082169A" w:rsidRPr="0082169A" w:rsidRDefault="0082169A" w:rsidP="009867CA">
      <w:pPr>
        <w:numPr>
          <w:ilvl w:val="0"/>
          <w:numId w:val="32"/>
        </w:numPr>
      </w:pPr>
      <w:r w:rsidRPr="0082169A">
        <w:t>He restored the demoniac of Gadara to his family.</w:t>
      </w:r>
    </w:p>
    <w:p w:rsidR="0082169A" w:rsidRPr="0082169A" w:rsidRDefault="0082169A" w:rsidP="0082169A">
      <w:r w:rsidRPr="0082169A">
        <w:t>Healing is reconciliation.</w:t>
      </w:r>
    </w:p>
    <w:p w:rsidR="0082169A" w:rsidRPr="0082169A" w:rsidRDefault="0082169A" w:rsidP="0082169A">
      <w:r w:rsidRPr="0082169A">
        <w:t>In my ministry across Africa and America, I have seen reconciliation heal:</w:t>
      </w:r>
    </w:p>
    <w:p w:rsidR="0082169A" w:rsidRPr="0082169A" w:rsidRDefault="0082169A" w:rsidP="009867CA">
      <w:pPr>
        <w:numPr>
          <w:ilvl w:val="0"/>
          <w:numId w:val="33"/>
        </w:numPr>
      </w:pPr>
      <w:r w:rsidRPr="0082169A">
        <w:t>families broken by addiction</w:t>
      </w:r>
    </w:p>
    <w:p w:rsidR="0082169A" w:rsidRPr="0082169A" w:rsidRDefault="0082169A" w:rsidP="009867CA">
      <w:pPr>
        <w:numPr>
          <w:ilvl w:val="0"/>
          <w:numId w:val="33"/>
        </w:numPr>
      </w:pPr>
      <w:r w:rsidRPr="0082169A">
        <w:t>communities divided by conflict</w:t>
      </w:r>
    </w:p>
    <w:p w:rsidR="0082169A" w:rsidRPr="0082169A" w:rsidRDefault="0082169A" w:rsidP="009867CA">
      <w:pPr>
        <w:numPr>
          <w:ilvl w:val="0"/>
          <w:numId w:val="33"/>
        </w:numPr>
      </w:pPr>
      <w:r w:rsidRPr="0082169A">
        <w:t>churches wounded by leadership failures</w:t>
      </w:r>
    </w:p>
    <w:p w:rsidR="0082169A" w:rsidRPr="0082169A" w:rsidRDefault="0082169A" w:rsidP="009867CA">
      <w:pPr>
        <w:numPr>
          <w:ilvl w:val="0"/>
          <w:numId w:val="33"/>
        </w:numPr>
      </w:pPr>
      <w:r w:rsidRPr="0082169A">
        <w:t>nations scarred by injustice</w:t>
      </w:r>
    </w:p>
    <w:p w:rsidR="0082169A" w:rsidRPr="0082169A" w:rsidRDefault="0082169A" w:rsidP="0082169A">
      <w:r w:rsidRPr="0082169A">
        <w:t xml:space="preserve">Healing is not complete until </w:t>
      </w:r>
      <w:r w:rsidRPr="0082169A">
        <w:rPr>
          <w:b/>
          <w:bCs/>
        </w:rPr>
        <w:t>dignity is restored</w:t>
      </w:r>
      <w:r w:rsidRPr="0082169A">
        <w:t>.</w:t>
      </w:r>
    </w:p>
    <w:p w:rsidR="0082169A" w:rsidRPr="0082169A" w:rsidRDefault="0082169A" w:rsidP="0082169A">
      <w:r w:rsidRPr="0082169A">
        <w:t>During my work in governance and public</w:t>
      </w:r>
      <w:r w:rsidRPr="0082169A">
        <w:noBreakHyphen/>
        <w:t xml:space="preserve">health communication, I saw that nations need healing just as much as individuals. Corruption, inequality, and injustice create </w:t>
      </w:r>
      <w:r w:rsidRPr="0082169A">
        <w:rPr>
          <w:b/>
          <w:bCs/>
        </w:rPr>
        <w:t>social sickness</w:t>
      </w:r>
      <w:r w:rsidRPr="0082169A">
        <w:t>. Healing requires truth, justice, compassion, and leadership rooted in service.</w:t>
      </w:r>
    </w:p>
    <w:p w:rsidR="0082169A" w:rsidRPr="0082169A" w:rsidRDefault="0082169A" w:rsidP="0082169A">
      <w:r w:rsidRPr="0082169A">
        <w:t>In healing missions, I saw people reconciled with their families after years of estrangement. In recovery centers, I saw addicts reconcile with children they had not seen in years. In community dialogues, I saw forgiveness break generational cycles.</w:t>
      </w:r>
    </w:p>
    <w:p w:rsidR="0082169A" w:rsidRPr="0082169A" w:rsidRDefault="0082169A" w:rsidP="0082169A">
      <w:r w:rsidRPr="0082169A">
        <w:t>Healing is the ministry of reconciliation.</w:t>
      </w:r>
    </w:p>
    <w:p w:rsidR="0082169A" w:rsidRPr="0082169A" w:rsidRDefault="0082169A" w:rsidP="0082169A">
      <w:r w:rsidRPr="0082169A">
        <w:rPr>
          <w:i/>
          <w:iCs/>
        </w:rPr>
        <w:t>“God… has given us the ministry of reconciliation.”</w:t>
      </w:r>
      <w:r w:rsidRPr="0082169A">
        <w:t xml:space="preserve"> — </w:t>
      </w:r>
      <w:r w:rsidRPr="0082169A">
        <w:rPr>
          <w:b/>
          <w:bCs/>
        </w:rPr>
        <w:t>2 Corinthians 5:18</w:t>
      </w:r>
    </w:p>
    <w:p w:rsidR="0082169A" w:rsidRPr="0082169A" w:rsidRDefault="0082169A" w:rsidP="0082169A">
      <w:pPr>
        <w:rPr>
          <w:b/>
          <w:bCs/>
        </w:rPr>
      </w:pPr>
      <w:r w:rsidRPr="0082169A">
        <w:rPr>
          <w:b/>
          <w:bCs/>
        </w:rPr>
        <w:t>Personal Reflection: The Healer as a Bridge</w:t>
      </w:r>
      <w:r w:rsidRPr="0082169A">
        <w:rPr>
          <w:b/>
          <w:bCs/>
        </w:rPr>
        <w:noBreakHyphen/>
        <w:t>Builder</w:t>
      </w:r>
    </w:p>
    <w:p w:rsidR="0082169A" w:rsidRPr="0082169A" w:rsidRDefault="0082169A" w:rsidP="0082169A">
      <w:r w:rsidRPr="0082169A">
        <w:t xml:space="preserve">My calling has always been more than medicine and more than ministry. It has been the calling to </w:t>
      </w:r>
      <w:r w:rsidRPr="0082169A">
        <w:rPr>
          <w:b/>
          <w:bCs/>
        </w:rPr>
        <w:t>build bridges</w:t>
      </w:r>
      <w:r w:rsidRPr="0082169A">
        <w:t xml:space="preserve"> — between the sick and the community, between the rejected and the embraced, between the broken and the restored.</w:t>
      </w:r>
    </w:p>
    <w:p w:rsidR="0082169A" w:rsidRPr="0082169A" w:rsidRDefault="0082169A" w:rsidP="0082169A">
      <w:r w:rsidRPr="0082169A">
        <w:t>I have learned that:</w:t>
      </w:r>
    </w:p>
    <w:p w:rsidR="0082169A" w:rsidRPr="0082169A" w:rsidRDefault="0082169A" w:rsidP="009867CA">
      <w:pPr>
        <w:numPr>
          <w:ilvl w:val="0"/>
          <w:numId w:val="34"/>
        </w:numPr>
      </w:pPr>
      <w:r w:rsidRPr="0082169A">
        <w:t>Healing restores dignity</w:t>
      </w:r>
    </w:p>
    <w:p w:rsidR="0082169A" w:rsidRPr="0082169A" w:rsidRDefault="0082169A" w:rsidP="009867CA">
      <w:pPr>
        <w:numPr>
          <w:ilvl w:val="0"/>
          <w:numId w:val="34"/>
        </w:numPr>
      </w:pPr>
      <w:r w:rsidRPr="0082169A">
        <w:t>Dignity restores identity</w:t>
      </w:r>
    </w:p>
    <w:p w:rsidR="0082169A" w:rsidRPr="0082169A" w:rsidRDefault="0082169A" w:rsidP="009867CA">
      <w:pPr>
        <w:numPr>
          <w:ilvl w:val="0"/>
          <w:numId w:val="34"/>
        </w:numPr>
      </w:pPr>
      <w:r w:rsidRPr="0082169A">
        <w:lastRenderedPageBreak/>
        <w:t>Identity restores community</w:t>
      </w:r>
    </w:p>
    <w:p w:rsidR="0082169A" w:rsidRPr="0082169A" w:rsidRDefault="0082169A" w:rsidP="009867CA">
      <w:pPr>
        <w:numPr>
          <w:ilvl w:val="0"/>
          <w:numId w:val="34"/>
        </w:numPr>
      </w:pPr>
      <w:r w:rsidRPr="0082169A">
        <w:t>Community restores destiny</w:t>
      </w:r>
    </w:p>
    <w:p w:rsidR="0082169A" w:rsidRPr="0082169A" w:rsidRDefault="0082169A" w:rsidP="0082169A">
      <w:r w:rsidRPr="0082169A">
        <w:t>This is the cycle of social healing.</w:t>
      </w:r>
    </w:p>
    <w:p w:rsidR="0082169A" w:rsidRPr="0082169A" w:rsidRDefault="0082169A" w:rsidP="0082169A">
      <w:pPr>
        <w:rPr>
          <w:b/>
          <w:bCs/>
        </w:rPr>
      </w:pPr>
      <w:r w:rsidRPr="0082169A">
        <w:rPr>
          <w:b/>
          <w:bCs/>
        </w:rPr>
        <w:t>Conclusion: Healing the Community, Healing the Nation</w:t>
      </w:r>
    </w:p>
    <w:p w:rsidR="0082169A" w:rsidRPr="0082169A" w:rsidRDefault="0082169A" w:rsidP="0082169A">
      <w:r w:rsidRPr="0082169A">
        <w:t>Social healing is not optional — it is essential. A healed community is a safe community. A healed community is a just community. A healed community is a compassionate community.</w:t>
      </w:r>
    </w:p>
    <w:p w:rsidR="0082169A" w:rsidRPr="0082169A" w:rsidRDefault="0082169A" w:rsidP="0082169A">
      <w:r w:rsidRPr="0082169A">
        <w:t>I have seen healing transform individuals. I have seen healing transform families. I have seen healing transform communities. And I believe healing can transform nations.</w:t>
      </w:r>
    </w:p>
    <w:p w:rsidR="0082169A" w:rsidRPr="0082169A" w:rsidRDefault="0082169A" w:rsidP="0082169A">
      <w:r w:rsidRPr="0082169A">
        <w:rPr>
          <w:b/>
          <w:bCs/>
        </w:rPr>
        <w:t>Where dignity is restored, God is present.</w:t>
      </w:r>
    </w:p>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Pr="0082169A" w:rsidRDefault="0082169A" w:rsidP="0082169A">
      <w:pPr>
        <w:rPr>
          <w:b/>
          <w:bCs/>
        </w:rPr>
      </w:pPr>
      <w:r w:rsidRPr="0082169A">
        <w:rPr>
          <w:b/>
          <w:bCs/>
        </w:rPr>
        <w:lastRenderedPageBreak/>
        <w:t>CHAPTER 7 — SPIRITUAL HEALING AND DELIVERANCE</w:t>
      </w:r>
    </w:p>
    <w:p w:rsidR="0082169A" w:rsidRPr="0082169A" w:rsidRDefault="0082169A" w:rsidP="0082169A">
      <w:pPr>
        <w:rPr>
          <w:b/>
          <w:bCs/>
        </w:rPr>
      </w:pPr>
      <w:r w:rsidRPr="0082169A">
        <w:rPr>
          <w:b/>
          <w:bCs/>
          <w:i/>
          <w:iCs/>
        </w:rPr>
        <w:t>Bondage, fear, and spiritual oppression</w:t>
      </w:r>
    </w:p>
    <w:p w:rsidR="0082169A" w:rsidRPr="0082169A" w:rsidRDefault="0082169A" w:rsidP="0082169A">
      <w:pPr>
        <w:rPr>
          <w:b/>
          <w:bCs/>
        </w:rPr>
      </w:pPr>
      <w:r w:rsidRPr="0082169A">
        <w:rPr>
          <w:b/>
          <w:bCs/>
          <w:i/>
          <w:iCs/>
        </w:rPr>
        <w:t>Jesus’ deliverance ministry</w:t>
      </w:r>
    </w:p>
    <w:p w:rsidR="0082169A" w:rsidRPr="0082169A" w:rsidRDefault="0082169A" w:rsidP="0082169A">
      <w:pPr>
        <w:rPr>
          <w:b/>
          <w:bCs/>
        </w:rPr>
      </w:pPr>
      <w:r w:rsidRPr="0082169A">
        <w:rPr>
          <w:b/>
          <w:bCs/>
          <w:i/>
          <w:iCs/>
        </w:rPr>
        <w:t>African contexts of spiritual warfare</w:t>
      </w:r>
    </w:p>
    <w:p w:rsidR="0082169A" w:rsidRPr="0082169A" w:rsidRDefault="0082169A" w:rsidP="0082169A">
      <w:r w:rsidRPr="0082169A">
        <w:rPr>
          <w:i/>
          <w:iCs/>
        </w:rPr>
        <w:t xml:space="preserve">By Rev. Dr. </w:t>
      </w:r>
      <w:proofErr w:type="spellStart"/>
      <w:r w:rsidRPr="0082169A">
        <w:rPr>
          <w:i/>
          <w:iCs/>
        </w:rPr>
        <w:t>Akwo</w:t>
      </w:r>
      <w:proofErr w:type="spellEnd"/>
      <w:r w:rsidRPr="0082169A">
        <w:rPr>
          <w:i/>
          <w:iCs/>
        </w:rPr>
        <w:t xml:space="preserve"> Thompson </w:t>
      </w:r>
      <w:proofErr w:type="spellStart"/>
      <w:r w:rsidRPr="0082169A">
        <w:rPr>
          <w:i/>
          <w:iCs/>
        </w:rPr>
        <w:t>Ntuba</w:t>
      </w:r>
      <w:proofErr w:type="spellEnd"/>
    </w:p>
    <w:p w:rsidR="0082169A" w:rsidRPr="0082169A" w:rsidRDefault="0082169A" w:rsidP="0082169A">
      <w:r w:rsidRPr="0082169A">
        <w:t xml:space="preserve">I have seen sickness that medicine could diagnose — and sickness that only the Holy Spirit could confront. I have stood in African crusades where the air was thick with expectation, where thousands gathered under open skies, believing that </w:t>
      </w:r>
      <w:r w:rsidRPr="0082169A">
        <w:rPr>
          <w:b/>
          <w:bCs/>
        </w:rPr>
        <w:t>Christ the Healer</w:t>
      </w:r>
      <w:r w:rsidRPr="0082169A">
        <w:t xml:space="preserve"> still walks among His people. I have prayed for the oppressed, the tormented, the bound, and the forgotten — and I have watched the </w:t>
      </w:r>
      <w:proofErr w:type="spellStart"/>
      <w:r w:rsidRPr="0082169A">
        <w:rPr>
          <w:b/>
          <w:bCs/>
        </w:rPr>
        <w:t>Paracletus</w:t>
      </w:r>
      <w:proofErr w:type="spellEnd"/>
      <w:r w:rsidRPr="0082169A">
        <w:t>, the Helper, do what no human hand could do.</w:t>
      </w:r>
    </w:p>
    <w:p w:rsidR="0082169A" w:rsidRPr="0082169A" w:rsidRDefault="0082169A" w:rsidP="0082169A">
      <w:r w:rsidRPr="0082169A">
        <w:t xml:space="preserve">My ministry has taught me that </w:t>
      </w:r>
      <w:r w:rsidRPr="0082169A">
        <w:rPr>
          <w:b/>
          <w:bCs/>
        </w:rPr>
        <w:t>spiritual healing is not theory</w:t>
      </w:r>
      <w:r w:rsidRPr="0082169A">
        <w:t>. It is a lived reality. It is the intersection of heaven and earth, where the Spirit of God breaks chains that no medicine, no psychology, and no human effort can break.</w:t>
      </w:r>
    </w:p>
    <w:p w:rsidR="0082169A" w:rsidRPr="0082169A" w:rsidRDefault="0082169A" w:rsidP="0082169A">
      <w:pPr>
        <w:rPr>
          <w:b/>
          <w:bCs/>
        </w:rPr>
      </w:pPr>
      <w:r w:rsidRPr="0082169A">
        <w:rPr>
          <w:b/>
          <w:bCs/>
        </w:rPr>
        <w:t>1. Bondage, Fear, and Spiritual Oppression</w:t>
      </w:r>
    </w:p>
    <w:p w:rsidR="0082169A" w:rsidRPr="0082169A" w:rsidRDefault="0082169A" w:rsidP="0082169A">
      <w:r w:rsidRPr="0082169A">
        <w:t>In Africa — especially in Nigeria and Cameroon — I encountered forms of suffering that were not merely physical. Some were bound by fear. Some were tormented by nightmares. Some were oppressed by generational curses. Some were victims of spiritual attacks that left their bodies weak and their minds confused.</w:t>
      </w:r>
    </w:p>
    <w:p w:rsidR="0082169A" w:rsidRPr="0082169A" w:rsidRDefault="0082169A" w:rsidP="0082169A">
      <w:r w:rsidRPr="0082169A">
        <w:t>Scripture recognizes this dimension of human suffering:</w:t>
      </w:r>
    </w:p>
    <w:p w:rsidR="0082169A" w:rsidRPr="0082169A" w:rsidRDefault="0082169A" w:rsidP="0082169A">
      <w:r w:rsidRPr="0082169A">
        <w:rPr>
          <w:i/>
          <w:iCs/>
        </w:rPr>
        <w:t>“God has not given us the spirit of fear.”</w:t>
      </w:r>
      <w:r w:rsidRPr="0082169A">
        <w:t xml:space="preserve"> — 2 Timothy 1:7</w:t>
      </w:r>
    </w:p>
    <w:p w:rsidR="0082169A" w:rsidRPr="0082169A" w:rsidRDefault="0082169A" w:rsidP="0082169A">
      <w:r w:rsidRPr="0082169A">
        <w:rPr>
          <w:i/>
          <w:iCs/>
        </w:rPr>
        <w:t>“We wrestle not against flesh and blood.”</w:t>
      </w:r>
      <w:r w:rsidRPr="0082169A">
        <w:t xml:space="preserve"> — Ephesians 6:12</w:t>
      </w:r>
    </w:p>
    <w:p w:rsidR="0082169A" w:rsidRPr="0082169A" w:rsidRDefault="0082169A" w:rsidP="0082169A">
      <w:r w:rsidRPr="0082169A">
        <w:t>Fear is a spirit. Bondage is a spirit. Oppression is a spirit.</w:t>
      </w:r>
    </w:p>
    <w:p w:rsidR="0082169A" w:rsidRPr="0082169A" w:rsidRDefault="0082169A" w:rsidP="0082169A">
      <w:r w:rsidRPr="0082169A">
        <w:t>And only the Holy Spirit can break these chains.</w:t>
      </w:r>
    </w:p>
    <w:p w:rsidR="0082169A" w:rsidRPr="0082169A" w:rsidRDefault="0082169A" w:rsidP="0082169A">
      <w:r w:rsidRPr="0082169A">
        <w:t>During crusades in Nigeria, I saw people fall under the power of God as the Spirit confronted forces that had tormented them for years. I saw women delivered from spiritual oppression that had crippled their families. I saw men freed from addictions that no rehabilitation center could cure.</w:t>
      </w:r>
    </w:p>
    <w:p w:rsidR="0082169A" w:rsidRPr="0082169A" w:rsidRDefault="0082169A" w:rsidP="0082169A">
      <w:r w:rsidRPr="0082169A">
        <w:t xml:space="preserve">Spiritual oppression is real — but </w:t>
      </w:r>
      <w:r w:rsidRPr="0082169A">
        <w:rPr>
          <w:b/>
          <w:bCs/>
        </w:rPr>
        <w:t>the power of the Holy Spirit is greater</w:t>
      </w:r>
      <w:r w:rsidRPr="0082169A">
        <w:t>.</w:t>
      </w:r>
    </w:p>
    <w:p w:rsidR="0082169A" w:rsidRPr="0082169A" w:rsidRDefault="0082169A" w:rsidP="0082169A">
      <w:pPr>
        <w:rPr>
          <w:b/>
          <w:bCs/>
        </w:rPr>
      </w:pPr>
      <w:r w:rsidRPr="0082169A">
        <w:rPr>
          <w:b/>
          <w:bCs/>
        </w:rPr>
        <w:t>2. Jesus’ Deliverance Ministry</w:t>
      </w:r>
    </w:p>
    <w:p w:rsidR="0082169A" w:rsidRPr="0082169A" w:rsidRDefault="0082169A" w:rsidP="0082169A">
      <w:r w:rsidRPr="0082169A">
        <w:t>Jesus did not only heal the sick — He delivered the oppressed.</w:t>
      </w:r>
    </w:p>
    <w:p w:rsidR="0082169A" w:rsidRPr="0082169A" w:rsidRDefault="0082169A" w:rsidP="009867CA">
      <w:pPr>
        <w:numPr>
          <w:ilvl w:val="0"/>
          <w:numId w:val="35"/>
        </w:numPr>
      </w:pPr>
      <w:r w:rsidRPr="0082169A">
        <w:lastRenderedPageBreak/>
        <w:t>He rebuked unclean spirits (Mark 1:25)</w:t>
      </w:r>
    </w:p>
    <w:p w:rsidR="0082169A" w:rsidRPr="0082169A" w:rsidRDefault="0082169A" w:rsidP="009867CA">
      <w:pPr>
        <w:numPr>
          <w:ilvl w:val="0"/>
          <w:numId w:val="35"/>
        </w:numPr>
      </w:pPr>
      <w:r w:rsidRPr="0082169A">
        <w:t>He set the Gadarene free (Mark 5)</w:t>
      </w:r>
    </w:p>
    <w:p w:rsidR="0082169A" w:rsidRPr="0082169A" w:rsidRDefault="0082169A" w:rsidP="009867CA">
      <w:pPr>
        <w:numPr>
          <w:ilvl w:val="0"/>
          <w:numId w:val="35"/>
        </w:numPr>
      </w:pPr>
      <w:r w:rsidRPr="0082169A">
        <w:t>He healed a boy tormented since childhood (Mark 9)</w:t>
      </w:r>
    </w:p>
    <w:p w:rsidR="0082169A" w:rsidRPr="0082169A" w:rsidRDefault="0082169A" w:rsidP="009867CA">
      <w:pPr>
        <w:numPr>
          <w:ilvl w:val="0"/>
          <w:numId w:val="35"/>
        </w:numPr>
      </w:pPr>
      <w:r w:rsidRPr="0082169A">
        <w:t>He declared liberty to the captives (Luke 4:18)</w:t>
      </w:r>
    </w:p>
    <w:p w:rsidR="0082169A" w:rsidRPr="0082169A" w:rsidRDefault="0082169A" w:rsidP="0082169A">
      <w:r w:rsidRPr="0082169A">
        <w:t>Deliverance was not a side ministry. It was central to His mission.</w:t>
      </w:r>
    </w:p>
    <w:p w:rsidR="0082169A" w:rsidRPr="0082169A" w:rsidRDefault="0082169A" w:rsidP="0082169A">
      <w:r w:rsidRPr="0082169A">
        <w:t xml:space="preserve">When I teach on biblical healing, I emphasize that </w:t>
      </w:r>
      <w:r w:rsidRPr="0082169A">
        <w:rPr>
          <w:b/>
          <w:bCs/>
        </w:rPr>
        <w:t>Christ the Healer is also Christ the Deliverer</w:t>
      </w:r>
      <w:r w:rsidRPr="0082169A">
        <w:t>. The Gospels show us a Savior who confronts darkness with authority.</w:t>
      </w:r>
    </w:p>
    <w:p w:rsidR="0082169A" w:rsidRPr="0082169A" w:rsidRDefault="0082169A" w:rsidP="0082169A">
      <w:r w:rsidRPr="0082169A">
        <w:t>And the Book of Acts shows us that the same power continues through the Holy Spirit:</w:t>
      </w:r>
    </w:p>
    <w:p w:rsidR="0082169A" w:rsidRPr="0082169A" w:rsidRDefault="0082169A" w:rsidP="0082169A">
      <w:r w:rsidRPr="0082169A">
        <w:rPr>
          <w:i/>
          <w:iCs/>
        </w:rPr>
        <w:t>“God anointed Jesus of Nazareth with the Holy Spirit and power… and He went about doing good and healing all who were oppressed of the devil.”</w:t>
      </w:r>
      <w:r w:rsidRPr="0082169A">
        <w:t xml:space="preserve"> — Acts 10:38</w:t>
      </w:r>
    </w:p>
    <w:p w:rsidR="0082169A" w:rsidRPr="0082169A" w:rsidRDefault="0082169A" w:rsidP="0082169A">
      <w:r w:rsidRPr="0082169A">
        <w:t xml:space="preserve">This is the ministry I have carried into African crusades, American cities, and global communities — a ministry rooted in the authority of Jesus and the power of the </w:t>
      </w:r>
      <w:proofErr w:type="spellStart"/>
      <w:r w:rsidRPr="0082169A">
        <w:t>Paracletus</w:t>
      </w:r>
      <w:proofErr w:type="spellEnd"/>
      <w:r w:rsidRPr="0082169A">
        <w:t>.</w:t>
      </w:r>
    </w:p>
    <w:p w:rsidR="0082169A" w:rsidRPr="0082169A" w:rsidRDefault="0082169A" w:rsidP="0082169A">
      <w:pPr>
        <w:rPr>
          <w:b/>
          <w:bCs/>
        </w:rPr>
      </w:pPr>
      <w:r w:rsidRPr="0082169A">
        <w:rPr>
          <w:b/>
          <w:bCs/>
        </w:rPr>
        <w:t>3. African Contexts of Spiritual Warfare</w:t>
      </w:r>
    </w:p>
    <w:p w:rsidR="0082169A" w:rsidRPr="0082169A" w:rsidRDefault="0082169A" w:rsidP="0082169A">
      <w:r w:rsidRPr="0082169A">
        <w:t>Africa understands spiritual warfare in a way that many parts of the world have forgotten. In Nigeria, Cameroon, and across the continent, people know that sickness can be physical — but it can also be spiritual.</w:t>
      </w:r>
    </w:p>
    <w:p w:rsidR="0082169A" w:rsidRPr="0082169A" w:rsidRDefault="0082169A" w:rsidP="0082169A">
      <w:r w:rsidRPr="0082169A">
        <w:t>During crusades, I saw:</w:t>
      </w:r>
    </w:p>
    <w:p w:rsidR="0082169A" w:rsidRPr="0082169A" w:rsidRDefault="0082169A" w:rsidP="009867CA">
      <w:pPr>
        <w:numPr>
          <w:ilvl w:val="0"/>
          <w:numId w:val="36"/>
        </w:numPr>
      </w:pPr>
      <w:r w:rsidRPr="0082169A">
        <w:t>children tormented by nightmares</w:t>
      </w:r>
    </w:p>
    <w:p w:rsidR="0082169A" w:rsidRPr="0082169A" w:rsidRDefault="0082169A" w:rsidP="009867CA">
      <w:pPr>
        <w:numPr>
          <w:ilvl w:val="0"/>
          <w:numId w:val="36"/>
        </w:numPr>
      </w:pPr>
      <w:r w:rsidRPr="0082169A">
        <w:t>adults oppressed by ancestral covenants</w:t>
      </w:r>
    </w:p>
    <w:p w:rsidR="0082169A" w:rsidRPr="0082169A" w:rsidRDefault="0082169A" w:rsidP="009867CA">
      <w:pPr>
        <w:numPr>
          <w:ilvl w:val="0"/>
          <w:numId w:val="36"/>
        </w:numPr>
      </w:pPr>
      <w:r w:rsidRPr="0082169A">
        <w:t>families bound by generational patterns</w:t>
      </w:r>
    </w:p>
    <w:p w:rsidR="0082169A" w:rsidRPr="0082169A" w:rsidRDefault="0082169A" w:rsidP="009867CA">
      <w:pPr>
        <w:numPr>
          <w:ilvl w:val="0"/>
          <w:numId w:val="36"/>
        </w:numPr>
      </w:pPr>
      <w:r w:rsidRPr="0082169A">
        <w:t>communities suffering under spiritual darkness</w:t>
      </w:r>
    </w:p>
    <w:p w:rsidR="0082169A" w:rsidRPr="0082169A" w:rsidRDefault="0082169A" w:rsidP="0082169A">
      <w:r w:rsidRPr="0082169A">
        <w:t>And I saw the Holy Spirit break these chains.</w:t>
      </w:r>
    </w:p>
    <w:p w:rsidR="0082169A" w:rsidRPr="0082169A" w:rsidRDefault="0082169A" w:rsidP="0082169A">
      <w:r w:rsidRPr="0082169A">
        <w:t xml:space="preserve">One of the most unforgettable moments of my ministry happened at </w:t>
      </w:r>
      <w:r w:rsidRPr="0082169A">
        <w:rPr>
          <w:b/>
          <w:bCs/>
        </w:rPr>
        <w:t>Bethel Health Foundation</w:t>
      </w:r>
      <w:r w:rsidRPr="0082169A">
        <w:t>. A child was brought to us — weak, fading, and beyond what medical intervention could reverse. Doctors had tried. Clinicians had tried. But the child continued to decline.</w:t>
      </w:r>
    </w:p>
    <w:p w:rsidR="0082169A" w:rsidRPr="0082169A" w:rsidRDefault="0082169A" w:rsidP="0082169A">
      <w:r w:rsidRPr="0082169A">
        <w:t>The family came to us in desperation.</w:t>
      </w:r>
    </w:p>
    <w:p w:rsidR="0082169A" w:rsidRPr="0082169A" w:rsidRDefault="0082169A" w:rsidP="0082169A">
      <w:r w:rsidRPr="0082169A">
        <w:t xml:space="preserve">We prayed. We anointed the child with oil. We called on the Holy Spirit — the </w:t>
      </w:r>
      <w:proofErr w:type="spellStart"/>
      <w:r w:rsidRPr="0082169A">
        <w:t>Paracletus</w:t>
      </w:r>
      <w:proofErr w:type="spellEnd"/>
      <w:r w:rsidRPr="0082169A">
        <w:t>, the Helper, the Breath of God.</w:t>
      </w:r>
    </w:p>
    <w:p w:rsidR="0082169A" w:rsidRPr="0082169A" w:rsidRDefault="0082169A" w:rsidP="0082169A">
      <w:r w:rsidRPr="0082169A">
        <w:lastRenderedPageBreak/>
        <w:t>For hours we prayed. We cried out. We interceded.</w:t>
      </w:r>
    </w:p>
    <w:p w:rsidR="0082169A" w:rsidRPr="0082169A" w:rsidRDefault="0082169A" w:rsidP="0082169A">
      <w:r w:rsidRPr="0082169A">
        <w:t>And then — the breath returned. Strength returned. Life returned.</w:t>
      </w:r>
    </w:p>
    <w:p w:rsidR="0082169A" w:rsidRPr="0082169A" w:rsidRDefault="0082169A" w:rsidP="0082169A">
      <w:r w:rsidRPr="0082169A">
        <w:t xml:space="preserve">The child who would have died </w:t>
      </w:r>
      <w:r w:rsidRPr="0082169A">
        <w:rPr>
          <w:b/>
          <w:bCs/>
        </w:rPr>
        <w:t>lived</w:t>
      </w:r>
      <w:r w:rsidRPr="0082169A">
        <w:t>.</w:t>
      </w:r>
    </w:p>
    <w:p w:rsidR="0082169A" w:rsidRPr="0082169A" w:rsidRDefault="0082169A" w:rsidP="0082169A">
      <w:r w:rsidRPr="0082169A">
        <w:t xml:space="preserve">Not by our power. Not by our hands. But by the </w:t>
      </w:r>
      <w:r w:rsidRPr="0082169A">
        <w:rPr>
          <w:b/>
          <w:bCs/>
        </w:rPr>
        <w:t>Spirit of the Living God</w:t>
      </w:r>
      <w:r w:rsidRPr="0082169A">
        <w:t>.</w:t>
      </w:r>
    </w:p>
    <w:p w:rsidR="0082169A" w:rsidRPr="0082169A" w:rsidRDefault="0082169A" w:rsidP="0082169A">
      <w:r w:rsidRPr="0082169A">
        <w:t xml:space="preserve">This moment became a testimony across the region — a reminder that </w:t>
      </w:r>
      <w:r w:rsidRPr="0082169A">
        <w:rPr>
          <w:b/>
          <w:bCs/>
        </w:rPr>
        <w:t>the Holy Spirit still raises the weak, restores the dying, and confronts the forces of darkness</w:t>
      </w:r>
      <w:r w:rsidRPr="0082169A">
        <w:t>.</w:t>
      </w:r>
    </w:p>
    <w:p w:rsidR="0082169A" w:rsidRPr="0082169A" w:rsidRDefault="0082169A" w:rsidP="0082169A">
      <w:pPr>
        <w:rPr>
          <w:b/>
          <w:bCs/>
        </w:rPr>
      </w:pPr>
      <w:r w:rsidRPr="0082169A">
        <w:rPr>
          <w:b/>
          <w:bCs/>
        </w:rPr>
        <w:t xml:space="preserve">Personal Reflection: The </w:t>
      </w:r>
      <w:proofErr w:type="spellStart"/>
      <w:r w:rsidRPr="0082169A">
        <w:rPr>
          <w:b/>
          <w:bCs/>
        </w:rPr>
        <w:t>Paracletus</w:t>
      </w:r>
      <w:proofErr w:type="spellEnd"/>
      <w:r w:rsidRPr="0082169A">
        <w:rPr>
          <w:b/>
          <w:bCs/>
        </w:rPr>
        <w:t xml:space="preserve"> in My Ministry</w:t>
      </w:r>
    </w:p>
    <w:p w:rsidR="0082169A" w:rsidRPr="0082169A" w:rsidRDefault="0082169A" w:rsidP="0082169A">
      <w:r w:rsidRPr="0082169A">
        <w:t>My ministry has always been shaped by the Holy Spirit. In African crusades, I saw Him move like fire. In American recovery centers, I saw Him move like a gentle whisper. In hospitals, I saw Him guide my hands. In prayer lines, I saw Him break chains.</w:t>
      </w:r>
    </w:p>
    <w:p w:rsidR="0082169A" w:rsidRPr="0082169A" w:rsidRDefault="0082169A" w:rsidP="0082169A">
      <w:r w:rsidRPr="0082169A">
        <w:t xml:space="preserve">The Holy Spirit is not an idea. He is a </w:t>
      </w:r>
      <w:r w:rsidRPr="0082169A">
        <w:rPr>
          <w:b/>
          <w:bCs/>
        </w:rPr>
        <w:t>Person</w:t>
      </w:r>
      <w:r w:rsidRPr="0082169A">
        <w:t xml:space="preserve">. He is a </w:t>
      </w:r>
      <w:r w:rsidRPr="0082169A">
        <w:rPr>
          <w:b/>
          <w:bCs/>
        </w:rPr>
        <w:t>Presence</w:t>
      </w:r>
      <w:r w:rsidRPr="0082169A">
        <w:t xml:space="preserve">. He is a </w:t>
      </w:r>
      <w:r w:rsidRPr="0082169A">
        <w:rPr>
          <w:b/>
          <w:bCs/>
        </w:rPr>
        <w:t>Power</w:t>
      </w:r>
      <w:r w:rsidRPr="0082169A">
        <w:t>.</w:t>
      </w:r>
    </w:p>
    <w:p w:rsidR="0082169A" w:rsidRPr="0082169A" w:rsidRDefault="0082169A" w:rsidP="0082169A">
      <w:r w:rsidRPr="0082169A">
        <w:t>He is the One who heals when medicine fails. He is the One who delivers when psychology reaches its limits. He is the One who restores when hope is gone.</w:t>
      </w:r>
    </w:p>
    <w:p w:rsidR="0082169A" w:rsidRPr="0082169A" w:rsidRDefault="0082169A" w:rsidP="0082169A">
      <w:pPr>
        <w:rPr>
          <w:b/>
          <w:bCs/>
        </w:rPr>
      </w:pPr>
      <w:r w:rsidRPr="0082169A">
        <w:rPr>
          <w:b/>
          <w:bCs/>
        </w:rPr>
        <w:t>Conclusion: The Spirit Still Sets Captives Free</w:t>
      </w:r>
    </w:p>
    <w:p w:rsidR="0082169A" w:rsidRPr="0082169A" w:rsidRDefault="0082169A" w:rsidP="0082169A">
      <w:r w:rsidRPr="0082169A">
        <w:t>Spiritual healing is the work of the Holy Spirit. Deliverance is the ministry of Jesus continued through His servants. And spiritual warfare is real — but victory is certain.</w:t>
      </w:r>
    </w:p>
    <w:p w:rsidR="0082169A" w:rsidRPr="0082169A" w:rsidRDefault="0082169A" w:rsidP="0082169A">
      <w:r w:rsidRPr="0082169A">
        <w:rPr>
          <w:b/>
          <w:bCs/>
        </w:rPr>
        <w:t>“Whom the Son sets free is free indeed.”</w:t>
      </w:r>
      <w:r w:rsidRPr="0082169A">
        <w:t xml:space="preserve"> — John 8:36</w:t>
      </w:r>
    </w:p>
    <w:p w:rsidR="0082169A" w:rsidRPr="0082169A" w:rsidRDefault="0082169A" w:rsidP="0082169A">
      <w:r w:rsidRPr="0082169A">
        <w:t>I have seen freedom in Africa. I have seen freedom in America. I have seen freedom in hospitals, crusades, villages, and cities.</w:t>
      </w:r>
    </w:p>
    <w:p w:rsidR="0082169A" w:rsidRPr="0082169A" w:rsidRDefault="0082169A" w:rsidP="0082169A">
      <w:r w:rsidRPr="0082169A">
        <w:t>And I know this truth:</w:t>
      </w:r>
    </w:p>
    <w:p w:rsidR="0082169A" w:rsidRPr="0082169A" w:rsidRDefault="0082169A" w:rsidP="0082169A">
      <w:r w:rsidRPr="0082169A">
        <w:rPr>
          <w:b/>
          <w:bCs/>
        </w:rPr>
        <w:t>Where the Holy Spirit is present, no bondage can remain.</w:t>
      </w:r>
    </w:p>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82169A" w:rsidRDefault="0082169A" w:rsidP="00FD0F3B"/>
    <w:p w:rsidR="007636EC" w:rsidRPr="007636EC" w:rsidRDefault="007636EC" w:rsidP="007636EC">
      <w:pPr>
        <w:rPr>
          <w:b/>
          <w:bCs/>
        </w:rPr>
      </w:pPr>
      <w:r w:rsidRPr="007636EC">
        <w:rPr>
          <w:b/>
          <w:bCs/>
        </w:rPr>
        <w:lastRenderedPageBreak/>
        <w:t>PART III — HEALING, JUSTICE, AND LIBERATION</w:t>
      </w:r>
    </w:p>
    <w:p w:rsidR="007636EC" w:rsidRPr="007636EC" w:rsidRDefault="007636EC" w:rsidP="007636EC">
      <w:pPr>
        <w:rPr>
          <w:b/>
          <w:bCs/>
        </w:rPr>
      </w:pPr>
      <w:r w:rsidRPr="007636EC">
        <w:rPr>
          <w:b/>
          <w:bCs/>
          <w:i/>
          <w:iCs/>
        </w:rPr>
        <w:t>Introduction</w:t>
      </w:r>
    </w:p>
    <w:p w:rsidR="007636EC" w:rsidRPr="007636EC" w:rsidRDefault="007636EC" w:rsidP="007636EC">
      <w:r w:rsidRPr="007636EC">
        <w:rPr>
          <w:i/>
          <w:iCs/>
        </w:rPr>
        <w:t xml:space="preserve">By Rev. Dr. </w:t>
      </w:r>
      <w:proofErr w:type="spellStart"/>
      <w:r w:rsidRPr="007636EC">
        <w:rPr>
          <w:i/>
          <w:iCs/>
        </w:rPr>
        <w:t>Akwo</w:t>
      </w:r>
      <w:proofErr w:type="spellEnd"/>
      <w:r w:rsidRPr="007636EC">
        <w:rPr>
          <w:i/>
          <w:iCs/>
        </w:rPr>
        <w:t xml:space="preserve"> Thompson </w:t>
      </w:r>
      <w:proofErr w:type="spellStart"/>
      <w:r w:rsidRPr="007636EC">
        <w:rPr>
          <w:i/>
          <w:iCs/>
        </w:rPr>
        <w:t>Ntuba</w:t>
      </w:r>
      <w:proofErr w:type="spellEnd"/>
    </w:p>
    <w:p w:rsidR="007636EC" w:rsidRPr="007636EC" w:rsidRDefault="007636EC" w:rsidP="007636EC">
      <w:r w:rsidRPr="007636EC">
        <w:t xml:space="preserve">There comes a point in every healer’s journey when you realize that sickness is not only in the body, not only in the mind, not only in the spirit — </w:t>
      </w:r>
      <w:r w:rsidRPr="007636EC">
        <w:rPr>
          <w:b/>
          <w:bCs/>
        </w:rPr>
        <w:t>but also in the systems, structures, and societies that shape human life</w:t>
      </w:r>
      <w:r w:rsidRPr="007636EC">
        <w:t xml:space="preserve">. My years in African crusades, American hospitals, global conferences, and community missions have taught me that </w:t>
      </w:r>
      <w:r w:rsidRPr="007636EC">
        <w:rPr>
          <w:b/>
          <w:bCs/>
        </w:rPr>
        <w:t>healing and justice cannot be separated</w:t>
      </w:r>
      <w:r w:rsidRPr="007636EC">
        <w:t xml:space="preserve">. Where justice is absent, sickness multiplies. Where oppression reigns, trauma deepens. Where dignity is denied, </w:t>
      </w:r>
      <w:proofErr w:type="gramStart"/>
      <w:r w:rsidRPr="007636EC">
        <w:t>communities</w:t>
      </w:r>
      <w:proofErr w:type="gramEnd"/>
      <w:r w:rsidRPr="007636EC">
        <w:t xml:space="preserve"> fracture.</w:t>
      </w:r>
    </w:p>
    <w:p w:rsidR="007636EC" w:rsidRPr="007636EC" w:rsidRDefault="007636EC" w:rsidP="007636EC">
      <w:r w:rsidRPr="007636EC">
        <w:t xml:space="preserve">Healing is not complete until </w:t>
      </w:r>
      <w:r w:rsidRPr="007636EC">
        <w:rPr>
          <w:b/>
          <w:bCs/>
        </w:rPr>
        <w:t>the oppressed are liberated, the marginalized restored, and the systems that wound people are transformed</w:t>
      </w:r>
      <w:r w:rsidRPr="007636EC">
        <w:t>.</w:t>
      </w:r>
    </w:p>
    <w:p w:rsidR="007636EC" w:rsidRPr="007636EC" w:rsidRDefault="007636EC" w:rsidP="007636EC">
      <w:r w:rsidRPr="007636EC">
        <w:t>This is the heart of Part III.</w:t>
      </w:r>
    </w:p>
    <w:p w:rsidR="007636EC" w:rsidRPr="007636EC" w:rsidRDefault="007636EC" w:rsidP="007636EC">
      <w:pPr>
        <w:rPr>
          <w:b/>
          <w:bCs/>
        </w:rPr>
      </w:pPr>
      <w:r w:rsidRPr="007636EC">
        <w:rPr>
          <w:b/>
          <w:bCs/>
        </w:rPr>
        <w:t>Healing as a Justice Mandate</w:t>
      </w:r>
    </w:p>
    <w:p w:rsidR="007636EC" w:rsidRPr="007636EC" w:rsidRDefault="007636EC" w:rsidP="007636EC">
      <w:r w:rsidRPr="007636EC">
        <w:t>From the Gospels to the Acts of the Apostles, healing was never only about curing disease. Jesus healed the sick — but He also confronted the systems that created suffering.</w:t>
      </w:r>
    </w:p>
    <w:p w:rsidR="007636EC" w:rsidRPr="007636EC" w:rsidRDefault="007636EC" w:rsidP="009867CA">
      <w:pPr>
        <w:numPr>
          <w:ilvl w:val="0"/>
          <w:numId w:val="37"/>
        </w:numPr>
      </w:pPr>
      <w:r w:rsidRPr="007636EC">
        <w:t>He challenged religious oppression</w:t>
      </w:r>
    </w:p>
    <w:p w:rsidR="007636EC" w:rsidRPr="007636EC" w:rsidRDefault="007636EC" w:rsidP="009867CA">
      <w:pPr>
        <w:numPr>
          <w:ilvl w:val="0"/>
          <w:numId w:val="37"/>
        </w:numPr>
      </w:pPr>
      <w:r w:rsidRPr="007636EC">
        <w:t>He restored the excluded</w:t>
      </w:r>
    </w:p>
    <w:p w:rsidR="007636EC" w:rsidRPr="007636EC" w:rsidRDefault="007636EC" w:rsidP="009867CA">
      <w:pPr>
        <w:numPr>
          <w:ilvl w:val="0"/>
          <w:numId w:val="37"/>
        </w:numPr>
      </w:pPr>
      <w:r w:rsidRPr="007636EC">
        <w:t>He defended the poor</w:t>
      </w:r>
    </w:p>
    <w:p w:rsidR="007636EC" w:rsidRPr="007636EC" w:rsidRDefault="007636EC" w:rsidP="009867CA">
      <w:pPr>
        <w:numPr>
          <w:ilvl w:val="0"/>
          <w:numId w:val="37"/>
        </w:numPr>
      </w:pPr>
      <w:r w:rsidRPr="007636EC">
        <w:t>He broke the power of fear</w:t>
      </w:r>
    </w:p>
    <w:p w:rsidR="007636EC" w:rsidRPr="007636EC" w:rsidRDefault="007636EC" w:rsidP="009867CA">
      <w:pPr>
        <w:numPr>
          <w:ilvl w:val="0"/>
          <w:numId w:val="37"/>
        </w:numPr>
      </w:pPr>
      <w:r w:rsidRPr="007636EC">
        <w:t>He liberated the bound</w:t>
      </w:r>
    </w:p>
    <w:p w:rsidR="007636EC" w:rsidRPr="007636EC" w:rsidRDefault="007636EC" w:rsidP="007636EC">
      <w:r w:rsidRPr="007636EC">
        <w:t xml:space="preserve">Healing was His form of </w:t>
      </w:r>
      <w:r w:rsidRPr="007636EC">
        <w:rPr>
          <w:b/>
          <w:bCs/>
        </w:rPr>
        <w:t>justice</w:t>
      </w:r>
      <w:r w:rsidRPr="007636EC">
        <w:t>.</w:t>
      </w:r>
    </w:p>
    <w:p w:rsidR="007636EC" w:rsidRPr="007636EC" w:rsidRDefault="007636EC" w:rsidP="007636EC">
      <w:r w:rsidRPr="007636EC">
        <w:t xml:space="preserve">In my own ministry, I have seen that the same Spirit who heals bodies also </w:t>
      </w:r>
      <w:r w:rsidRPr="007636EC">
        <w:rPr>
          <w:b/>
          <w:bCs/>
        </w:rPr>
        <w:t>breaks chains of injustice</w:t>
      </w:r>
      <w:r w:rsidRPr="007636EC">
        <w:t xml:space="preserve">. The same anointing that restores the sick also </w:t>
      </w:r>
      <w:r w:rsidRPr="007636EC">
        <w:rPr>
          <w:b/>
          <w:bCs/>
        </w:rPr>
        <w:t>restores dignity</w:t>
      </w:r>
      <w:r w:rsidRPr="007636EC">
        <w:t xml:space="preserve">. The same compassion that lifts the broken also </w:t>
      </w:r>
      <w:r w:rsidRPr="007636EC">
        <w:rPr>
          <w:b/>
          <w:bCs/>
        </w:rPr>
        <w:t>confronts the systems that break them</w:t>
      </w:r>
      <w:r w:rsidRPr="007636EC">
        <w:t>.</w:t>
      </w:r>
    </w:p>
    <w:p w:rsidR="007636EC" w:rsidRPr="007636EC" w:rsidRDefault="007636EC" w:rsidP="007636EC">
      <w:pPr>
        <w:rPr>
          <w:b/>
          <w:bCs/>
        </w:rPr>
      </w:pPr>
      <w:r w:rsidRPr="007636EC">
        <w:rPr>
          <w:b/>
          <w:bCs/>
        </w:rPr>
        <w:t>Liberation as a Healing Work</w:t>
      </w:r>
    </w:p>
    <w:p w:rsidR="007636EC" w:rsidRPr="007636EC" w:rsidRDefault="007636EC" w:rsidP="007636EC">
      <w:r w:rsidRPr="007636EC">
        <w:t xml:space="preserve">During my years ministering in Nigeria and across Africa, I saw how poverty, corruption, and spiritual oppression create </w:t>
      </w:r>
      <w:r w:rsidRPr="007636EC">
        <w:rPr>
          <w:b/>
          <w:bCs/>
        </w:rPr>
        <w:t>collective sickness</w:t>
      </w:r>
      <w:r w:rsidRPr="007636EC">
        <w:t>. People came to crusades not only with physical ailments, but with wounds inflicted by injustice — displacement, violence, inequality, and generational trauma.</w:t>
      </w:r>
    </w:p>
    <w:p w:rsidR="007636EC" w:rsidRPr="007636EC" w:rsidRDefault="007636EC" w:rsidP="007636EC">
      <w:r w:rsidRPr="007636EC">
        <w:t xml:space="preserve">In those moments, I understood that healing must include </w:t>
      </w:r>
      <w:r w:rsidRPr="007636EC">
        <w:rPr>
          <w:b/>
          <w:bCs/>
        </w:rPr>
        <w:t>liberation</w:t>
      </w:r>
      <w:r w:rsidRPr="007636EC">
        <w:t>.</w:t>
      </w:r>
    </w:p>
    <w:p w:rsidR="007636EC" w:rsidRPr="007636EC" w:rsidRDefault="007636EC" w:rsidP="007636EC">
      <w:r w:rsidRPr="007636EC">
        <w:rPr>
          <w:i/>
          <w:iCs/>
        </w:rPr>
        <w:lastRenderedPageBreak/>
        <w:t>“The Spirit of the Lord is upon Me… to set at liberty those who are oppressed.”</w:t>
      </w:r>
      <w:r w:rsidRPr="007636EC">
        <w:t xml:space="preserve"> — Luke 4:18</w:t>
      </w:r>
    </w:p>
    <w:p w:rsidR="007636EC" w:rsidRPr="007636EC" w:rsidRDefault="007636EC" w:rsidP="007636EC">
      <w:r w:rsidRPr="007636EC">
        <w:t xml:space="preserve">This is not poetry. It is a </w:t>
      </w:r>
      <w:r w:rsidRPr="007636EC">
        <w:rPr>
          <w:b/>
          <w:bCs/>
        </w:rPr>
        <w:t>mandate</w:t>
      </w:r>
      <w:r w:rsidRPr="007636EC">
        <w:t>.</w:t>
      </w:r>
    </w:p>
    <w:p w:rsidR="007636EC" w:rsidRPr="007636EC" w:rsidRDefault="007636EC" w:rsidP="007636EC">
      <w:r w:rsidRPr="007636EC">
        <w:t>In America, working among alcoholics, addicts, and the homeless, I saw how systemic failures — broken families, economic injustice, racial inequity, and social neglect — create cycles of suffering that no medication alone can cure.</w:t>
      </w:r>
    </w:p>
    <w:p w:rsidR="007636EC" w:rsidRPr="007636EC" w:rsidRDefault="007636EC" w:rsidP="007636EC">
      <w:r w:rsidRPr="007636EC">
        <w:t xml:space="preserve">Healing must therefore confront the </w:t>
      </w:r>
      <w:r w:rsidRPr="007636EC">
        <w:rPr>
          <w:b/>
          <w:bCs/>
        </w:rPr>
        <w:t>structures that wound people</w:t>
      </w:r>
      <w:r w:rsidRPr="007636EC">
        <w:t>.</w:t>
      </w:r>
    </w:p>
    <w:p w:rsidR="007636EC" w:rsidRPr="007636EC" w:rsidRDefault="007636EC" w:rsidP="007636EC">
      <w:pPr>
        <w:rPr>
          <w:b/>
          <w:bCs/>
        </w:rPr>
      </w:pPr>
      <w:r w:rsidRPr="007636EC">
        <w:rPr>
          <w:b/>
          <w:bCs/>
        </w:rPr>
        <w:t>The Healer as a Voice for Justice</w:t>
      </w:r>
    </w:p>
    <w:p w:rsidR="007636EC" w:rsidRPr="007636EC" w:rsidRDefault="007636EC" w:rsidP="007636EC">
      <w:r w:rsidRPr="007636EC">
        <w:t>My calling has taken me from hospital wards to revival grounds, from African villages to American cities, from governance summits to community shelters. In each place, I saw that the healer must also be:</w:t>
      </w:r>
    </w:p>
    <w:p w:rsidR="007636EC" w:rsidRPr="007636EC" w:rsidRDefault="007636EC" w:rsidP="009867CA">
      <w:pPr>
        <w:numPr>
          <w:ilvl w:val="0"/>
          <w:numId w:val="38"/>
        </w:numPr>
      </w:pPr>
      <w:r w:rsidRPr="007636EC">
        <w:t xml:space="preserve">a </w:t>
      </w:r>
      <w:r w:rsidRPr="007636EC">
        <w:rPr>
          <w:b/>
          <w:bCs/>
        </w:rPr>
        <w:t>witness</w:t>
      </w:r>
    </w:p>
    <w:p w:rsidR="007636EC" w:rsidRPr="007636EC" w:rsidRDefault="007636EC" w:rsidP="009867CA">
      <w:pPr>
        <w:numPr>
          <w:ilvl w:val="0"/>
          <w:numId w:val="38"/>
        </w:numPr>
      </w:pPr>
      <w:r w:rsidRPr="007636EC">
        <w:t xml:space="preserve">a </w:t>
      </w:r>
      <w:r w:rsidRPr="007636EC">
        <w:rPr>
          <w:b/>
          <w:bCs/>
        </w:rPr>
        <w:t>voice</w:t>
      </w:r>
    </w:p>
    <w:p w:rsidR="007636EC" w:rsidRPr="007636EC" w:rsidRDefault="007636EC" w:rsidP="009867CA">
      <w:pPr>
        <w:numPr>
          <w:ilvl w:val="0"/>
          <w:numId w:val="38"/>
        </w:numPr>
      </w:pPr>
      <w:r w:rsidRPr="007636EC">
        <w:t xml:space="preserve">a </w:t>
      </w:r>
      <w:r w:rsidRPr="007636EC">
        <w:rPr>
          <w:b/>
          <w:bCs/>
        </w:rPr>
        <w:t>bridge</w:t>
      </w:r>
    </w:p>
    <w:p w:rsidR="007636EC" w:rsidRPr="007636EC" w:rsidRDefault="007636EC" w:rsidP="009867CA">
      <w:pPr>
        <w:numPr>
          <w:ilvl w:val="0"/>
          <w:numId w:val="38"/>
        </w:numPr>
      </w:pPr>
      <w:r w:rsidRPr="007636EC">
        <w:t xml:space="preserve">a </w:t>
      </w:r>
      <w:r w:rsidRPr="007636EC">
        <w:rPr>
          <w:b/>
          <w:bCs/>
        </w:rPr>
        <w:t>defender of dignity</w:t>
      </w:r>
    </w:p>
    <w:p w:rsidR="007636EC" w:rsidRPr="007636EC" w:rsidRDefault="007636EC" w:rsidP="009867CA">
      <w:pPr>
        <w:numPr>
          <w:ilvl w:val="0"/>
          <w:numId w:val="38"/>
        </w:numPr>
      </w:pPr>
      <w:r w:rsidRPr="007636EC">
        <w:t xml:space="preserve">a </w:t>
      </w:r>
      <w:r w:rsidRPr="007636EC">
        <w:rPr>
          <w:b/>
          <w:bCs/>
        </w:rPr>
        <w:t>chronicler of truth</w:t>
      </w:r>
    </w:p>
    <w:p w:rsidR="007636EC" w:rsidRPr="007636EC" w:rsidRDefault="007636EC" w:rsidP="007636EC">
      <w:r w:rsidRPr="007636EC">
        <w:t xml:space="preserve">Healing is not passive. Healing is </w:t>
      </w:r>
      <w:r w:rsidRPr="007636EC">
        <w:rPr>
          <w:b/>
          <w:bCs/>
        </w:rPr>
        <w:t>prophetic</w:t>
      </w:r>
      <w:r w:rsidRPr="007636EC">
        <w:t>.</w:t>
      </w:r>
    </w:p>
    <w:p w:rsidR="007636EC" w:rsidRPr="007636EC" w:rsidRDefault="007636EC" w:rsidP="007636EC">
      <w:r w:rsidRPr="007636EC">
        <w:t>It speaks truth to power. It stands with the vulnerable. It exposes injustice. It restores the humanity of the forgotten.</w:t>
      </w:r>
    </w:p>
    <w:p w:rsidR="007636EC" w:rsidRPr="007636EC" w:rsidRDefault="007636EC" w:rsidP="007636EC">
      <w:r w:rsidRPr="007636EC">
        <w:t>This is why my work in governance communication, crisis documentation, and public</w:t>
      </w:r>
      <w:r w:rsidRPr="007636EC">
        <w:noBreakHyphen/>
        <w:t>health advocacy is inseparable from my healing ministry. To heal a nation, you must heal its systems. To heal a community, you must heal its leadership. To heal a people, you must heal their history.</w:t>
      </w:r>
    </w:p>
    <w:p w:rsidR="007636EC" w:rsidRPr="007636EC" w:rsidRDefault="007636EC" w:rsidP="007636EC">
      <w:pPr>
        <w:rPr>
          <w:b/>
          <w:bCs/>
        </w:rPr>
      </w:pPr>
      <w:r w:rsidRPr="007636EC">
        <w:rPr>
          <w:b/>
          <w:bCs/>
        </w:rPr>
        <w:t>Liberation as the Final Dimension of Healing</w:t>
      </w:r>
    </w:p>
    <w:p w:rsidR="007636EC" w:rsidRPr="007636EC" w:rsidRDefault="007636EC" w:rsidP="007636EC">
      <w:r w:rsidRPr="007636EC">
        <w:t>In Part I, we explored the foundations of biblical healing. In Part II, we examined the dimensions of personal healing — physical, emotional, spiritual, and social.</w:t>
      </w:r>
    </w:p>
    <w:p w:rsidR="007636EC" w:rsidRPr="007636EC" w:rsidRDefault="007636EC" w:rsidP="007636EC">
      <w:r w:rsidRPr="007636EC">
        <w:t xml:space="preserve">Now, in Part III, we step into the </w:t>
      </w:r>
      <w:r w:rsidRPr="007636EC">
        <w:rPr>
          <w:b/>
          <w:bCs/>
        </w:rPr>
        <w:t>public dimension</w:t>
      </w:r>
      <w:r w:rsidRPr="007636EC">
        <w:t xml:space="preserve"> of healing:</w:t>
      </w:r>
    </w:p>
    <w:p w:rsidR="007636EC" w:rsidRPr="007636EC" w:rsidRDefault="007636EC" w:rsidP="009867CA">
      <w:pPr>
        <w:numPr>
          <w:ilvl w:val="0"/>
          <w:numId w:val="39"/>
        </w:numPr>
      </w:pPr>
      <w:r w:rsidRPr="007636EC">
        <w:t>healing communities</w:t>
      </w:r>
    </w:p>
    <w:p w:rsidR="007636EC" w:rsidRPr="007636EC" w:rsidRDefault="007636EC" w:rsidP="009867CA">
      <w:pPr>
        <w:numPr>
          <w:ilvl w:val="0"/>
          <w:numId w:val="39"/>
        </w:numPr>
      </w:pPr>
      <w:r w:rsidRPr="007636EC">
        <w:t>healing institutions</w:t>
      </w:r>
    </w:p>
    <w:p w:rsidR="007636EC" w:rsidRPr="007636EC" w:rsidRDefault="007636EC" w:rsidP="009867CA">
      <w:pPr>
        <w:numPr>
          <w:ilvl w:val="0"/>
          <w:numId w:val="39"/>
        </w:numPr>
      </w:pPr>
      <w:r w:rsidRPr="007636EC">
        <w:t>healing justice systems</w:t>
      </w:r>
    </w:p>
    <w:p w:rsidR="007636EC" w:rsidRPr="007636EC" w:rsidRDefault="007636EC" w:rsidP="009867CA">
      <w:pPr>
        <w:numPr>
          <w:ilvl w:val="0"/>
          <w:numId w:val="39"/>
        </w:numPr>
      </w:pPr>
      <w:r w:rsidRPr="007636EC">
        <w:lastRenderedPageBreak/>
        <w:t>healing leadership</w:t>
      </w:r>
    </w:p>
    <w:p w:rsidR="007636EC" w:rsidRPr="007636EC" w:rsidRDefault="007636EC" w:rsidP="009867CA">
      <w:pPr>
        <w:numPr>
          <w:ilvl w:val="0"/>
          <w:numId w:val="39"/>
        </w:numPr>
      </w:pPr>
      <w:r w:rsidRPr="007636EC">
        <w:t>healing nations</w:t>
      </w:r>
    </w:p>
    <w:p w:rsidR="007636EC" w:rsidRPr="007636EC" w:rsidRDefault="007636EC" w:rsidP="009867CA">
      <w:pPr>
        <w:numPr>
          <w:ilvl w:val="0"/>
          <w:numId w:val="39"/>
        </w:numPr>
      </w:pPr>
      <w:r w:rsidRPr="007636EC">
        <w:t>healing histories</w:t>
      </w:r>
    </w:p>
    <w:p w:rsidR="007636EC" w:rsidRPr="007636EC" w:rsidRDefault="007636EC" w:rsidP="007636EC">
      <w:r w:rsidRPr="007636EC">
        <w:t xml:space="preserve">This is the work of </w:t>
      </w:r>
      <w:r w:rsidRPr="007636EC">
        <w:rPr>
          <w:b/>
          <w:bCs/>
        </w:rPr>
        <w:t>liberation</w:t>
      </w:r>
      <w:r w:rsidRPr="007636EC">
        <w:t xml:space="preserve"> — the healing of society itself.</w:t>
      </w:r>
    </w:p>
    <w:p w:rsidR="007636EC" w:rsidRPr="007636EC" w:rsidRDefault="007636EC" w:rsidP="007636EC">
      <w:r w:rsidRPr="007636EC">
        <w:t>Healing is not complete until:</w:t>
      </w:r>
    </w:p>
    <w:p w:rsidR="007636EC" w:rsidRPr="007636EC" w:rsidRDefault="007636EC" w:rsidP="009867CA">
      <w:pPr>
        <w:numPr>
          <w:ilvl w:val="0"/>
          <w:numId w:val="40"/>
        </w:numPr>
      </w:pPr>
      <w:r w:rsidRPr="007636EC">
        <w:t>the oppressed are free</w:t>
      </w:r>
    </w:p>
    <w:p w:rsidR="007636EC" w:rsidRPr="007636EC" w:rsidRDefault="007636EC" w:rsidP="009867CA">
      <w:pPr>
        <w:numPr>
          <w:ilvl w:val="0"/>
          <w:numId w:val="40"/>
        </w:numPr>
      </w:pPr>
      <w:r w:rsidRPr="007636EC">
        <w:t>the marginalized are restored</w:t>
      </w:r>
    </w:p>
    <w:p w:rsidR="007636EC" w:rsidRPr="007636EC" w:rsidRDefault="007636EC" w:rsidP="009867CA">
      <w:pPr>
        <w:numPr>
          <w:ilvl w:val="0"/>
          <w:numId w:val="40"/>
        </w:numPr>
      </w:pPr>
      <w:r w:rsidRPr="007636EC">
        <w:t>the voiceless are heard</w:t>
      </w:r>
    </w:p>
    <w:p w:rsidR="007636EC" w:rsidRPr="007636EC" w:rsidRDefault="007636EC" w:rsidP="009867CA">
      <w:pPr>
        <w:numPr>
          <w:ilvl w:val="0"/>
          <w:numId w:val="40"/>
        </w:numPr>
      </w:pPr>
      <w:r w:rsidRPr="007636EC">
        <w:t>the wounded are protected</w:t>
      </w:r>
    </w:p>
    <w:p w:rsidR="007636EC" w:rsidRPr="007636EC" w:rsidRDefault="007636EC" w:rsidP="009867CA">
      <w:pPr>
        <w:numPr>
          <w:ilvl w:val="0"/>
          <w:numId w:val="40"/>
        </w:numPr>
      </w:pPr>
      <w:r w:rsidRPr="007636EC">
        <w:t>the systems that harm are transformed</w:t>
      </w:r>
    </w:p>
    <w:p w:rsidR="007636EC" w:rsidRPr="007636EC" w:rsidRDefault="007636EC" w:rsidP="007636EC">
      <w:r w:rsidRPr="007636EC">
        <w:t>This is the healing Jesus practiced. This is the healing the apostles carried. This is the healing the Holy Spirit empowers. This is the healing our world desperately needs.</w:t>
      </w:r>
    </w:p>
    <w:p w:rsidR="007636EC" w:rsidRPr="007636EC" w:rsidRDefault="007636EC" w:rsidP="007636EC">
      <w:pPr>
        <w:rPr>
          <w:b/>
          <w:bCs/>
        </w:rPr>
      </w:pPr>
      <w:r w:rsidRPr="007636EC">
        <w:rPr>
          <w:b/>
          <w:bCs/>
        </w:rPr>
        <w:t>A Final Word Before We Begin</w:t>
      </w:r>
    </w:p>
    <w:p w:rsidR="007636EC" w:rsidRPr="007636EC" w:rsidRDefault="007636EC" w:rsidP="007636EC">
      <w:r w:rsidRPr="007636EC">
        <w:t>Part III is not theory. It is the story of my life’s work — from African crusades to American recovery centers, from governance crises to community rebuilding, from spiritual deliverance to social transformation.</w:t>
      </w:r>
    </w:p>
    <w:p w:rsidR="007636EC" w:rsidRPr="007636EC" w:rsidRDefault="007636EC" w:rsidP="007636EC">
      <w:r w:rsidRPr="007636EC">
        <w:t>Healing, justice, and liberation are one calling.</w:t>
      </w:r>
    </w:p>
    <w:p w:rsidR="007636EC" w:rsidRPr="007636EC" w:rsidRDefault="007636EC" w:rsidP="007636EC">
      <w:r w:rsidRPr="007636EC">
        <w:t xml:space="preserve">And in these chapters, we will walk through how God heals not only people — but </w:t>
      </w:r>
      <w:r w:rsidRPr="007636EC">
        <w:rPr>
          <w:b/>
          <w:bCs/>
        </w:rPr>
        <w:t>communities, cultures, and nations</w:t>
      </w:r>
      <w:r w:rsidRPr="007636EC">
        <w:t>.</w:t>
      </w:r>
    </w:p>
    <w:p w:rsidR="0082169A" w:rsidRDefault="0082169A" w:rsidP="00FD0F3B"/>
    <w:p w:rsidR="007636EC" w:rsidRDefault="007636EC" w:rsidP="00FD0F3B"/>
    <w:p w:rsidR="007636EC" w:rsidRDefault="007636EC" w:rsidP="00FD0F3B"/>
    <w:p w:rsidR="007636EC" w:rsidRDefault="007636EC" w:rsidP="00FD0F3B"/>
    <w:p w:rsidR="007636EC" w:rsidRDefault="007636EC" w:rsidP="00FD0F3B"/>
    <w:p w:rsidR="007636EC" w:rsidRDefault="007636EC" w:rsidP="00FD0F3B"/>
    <w:p w:rsidR="007636EC" w:rsidRDefault="007636EC" w:rsidP="00FD0F3B"/>
    <w:p w:rsidR="007636EC" w:rsidRDefault="007636EC" w:rsidP="00FD0F3B"/>
    <w:p w:rsidR="007636EC" w:rsidRPr="007636EC" w:rsidRDefault="007636EC" w:rsidP="007636EC">
      <w:pPr>
        <w:rPr>
          <w:b/>
          <w:bCs/>
        </w:rPr>
      </w:pPr>
      <w:r w:rsidRPr="007636EC">
        <w:rPr>
          <w:b/>
          <w:bCs/>
        </w:rPr>
        <w:lastRenderedPageBreak/>
        <w:t>CHAPTER 8 — HEALING AS LIBERATION: THE EXODUS PARADIGM</w:t>
      </w:r>
    </w:p>
    <w:p w:rsidR="007636EC" w:rsidRPr="007636EC" w:rsidRDefault="007636EC" w:rsidP="007636EC">
      <w:pPr>
        <w:rPr>
          <w:b/>
          <w:bCs/>
        </w:rPr>
      </w:pPr>
      <w:r w:rsidRPr="007636EC">
        <w:rPr>
          <w:b/>
          <w:bCs/>
          <w:i/>
          <w:iCs/>
        </w:rPr>
        <w:t>God hears the cry of the oppressed</w:t>
      </w:r>
    </w:p>
    <w:p w:rsidR="007636EC" w:rsidRPr="007636EC" w:rsidRDefault="007636EC" w:rsidP="007636EC">
      <w:pPr>
        <w:rPr>
          <w:b/>
          <w:bCs/>
        </w:rPr>
      </w:pPr>
      <w:r w:rsidRPr="007636EC">
        <w:rPr>
          <w:b/>
          <w:bCs/>
          <w:i/>
          <w:iCs/>
        </w:rPr>
        <w:t>Liberation as healing of a people</w:t>
      </w:r>
    </w:p>
    <w:p w:rsidR="007636EC" w:rsidRPr="007636EC" w:rsidRDefault="007636EC" w:rsidP="007636EC">
      <w:pPr>
        <w:rPr>
          <w:b/>
          <w:bCs/>
        </w:rPr>
      </w:pPr>
      <w:r w:rsidRPr="007636EC">
        <w:rPr>
          <w:b/>
          <w:bCs/>
          <w:i/>
          <w:iCs/>
        </w:rPr>
        <w:t>Health as freedom</w:t>
      </w:r>
    </w:p>
    <w:p w:rsidR="007636EC" w:rsidRPr="007636EC" w:rsidRDefault="007636EC" w:rsidP="007636EC">
      <w:r w:rsidRPr="007636EC">
        <w:rPr>
          <w:i/>
          <w:iCs/>
        </w:rPr>
        <w:t xml:space="preserve">By Rev. Dr. </w:t>
      </w:r>
      <w:proofErr w:type="spellStart"/>
      <w:r w:rsidRPr="007636EC">
        <w:rPr>
          <w:i/>
          <w:iCs/>
        </w:rPr>
        <w:t>Akwo</w:t>
      </w:r>
      <w:proofErr w:type="spellEnd"/>
      <w:r w:rsidRPr="007636EC">
        <w:rPr>
          <w:i/>
          <w:iCs/>
        </w:rPr>
        <w:t xml:space="preserve"> Thompson </w:t>
      </w:r>
      <w:proofErr w:type="spellStart"/>
      <w:r w:rsidRPr="007636EC">
        <w:rPr>
          <w:i/>
          <w:iCs/>
        </w:rPr>
        <w:t>Ntuba</w:t>
      </w:r>
      <w:proofErr w:type="spellEnd"/>
    </w:p>
    <w:p w:rsidR="007636EC" w:rsidRPr="007636EC" w:rsidRDefault="007636EC" w:rsidP="007636EC">
      <w:r w:rsidRPr="007636EC">
        <w:t xml:space="preserve">There are moments in history when God does not simply heal individuals — He heals </w:t>
      </w:r>
      <w:r w:rsidRPr="007636EC">
        <w:rPr>
          <w:b/>
          <w:bCs/>
        </w:rPr>
        <w:t>a people</w:t>
      </w:r>
      <w:r w:rsidRPr="007636EC">
        <w:t>, a community, a nation, a generation.</w:t>
      </w:r>
    </w:p>
    <w:p w:rsidR="007636EC" w:rsidRPr="007636EC" w:rsidRDefault="007636EC" w:rsidP="007636EC">
      <w:r w:rsidRPr="007636EC">
        <w:t xml:space="preserve">The story of Exodus is the clearest biblical revelation that </w:t>
      </w:r>
      <w:r w:rsidRPr="007636EC">
        <w:rPr>
          <w:b/>
          <w:bCs/>
        </w:rPr>
        <w:t>healing is liberation</w:t>
      </w:r>
      <w:r w:rsidRPr="007636EC">
        <w:t>, and liberation is healing. My work across Africa, America, and global governance has shown me that the wounds of oppression are as real as the wounds of disease. And the God who heals bodies is the same God who breaks chains.</w:t>
      </w:r>
    </w:p>
    <w:p w:rsidR="007636EC" w:rsidRPr="007636EC" w:rsidRDefault="007636EC" w:rsidP="007636EC">
      <w:pPr>
        <w:rPr>
          <w:b/>
          <w:bCs/>
        </w:rPr>
      </w:pPr>
      <w:r w:rsidRPr="007636EC">
        <w:rPr>
          <w:b/>
          <w:bCs/>
        </w:rPr>
        <w:t>1. God Hears the Cry of the Oppressed</w:t>
      </w:r>
    </w:p>
    <w:p w:rsidR="007636EC" w:rsidRPr="007636EC" w:rsidRDefault="007636EC" w:rsidP="007636EC">
      <w:r w:rsidRPr="007636EC">
        <w:t>The Exodus begins with a cry.</w:t>
      </w:r>
    </w:p>
    <w:p w:rsidR="007636EC" w:rsidRPr="007636EC" w:rsidRDefault="007636EC" w:rsidP="007636EC">
      <w:r w:rsidRPr="007636EC">
        <w:rPr>
          <w:i/>
          <w:iCs/>
        </w:rPr>
        <w:t>“I have surely seen the affliction of My people… I have heard their cry… and I have come down to deliver them.”</w:t>
      </w:r>
      <w:r w:rsidRPr="007636EC">
        <w:t xml:space="preserve"> — Exodus 3:7–8</w:t>
      </w:r>
    </w:p>
    <w:p w:rsidR="007636EC" w:rsidRPr="007636EC" w:rsidRDefault="007636EC" w:rsidP="007636EC">
      <w:r w:rsidRPr="007636EC">
        <w:t xml:space="preserve">This is not only a historical statement — it is a </w:t>
      </w:r>
      <w:r w:rsidRPr="007636EC">
        <w:rPr>
          <w:b/>
          <w:bCs/>
        </w:rPr>
        <w:t>healing declaration</w:t>
      </w:r>
      <w:r w:rsidRPr="007636EC">
        <w:t>.</w:t>
      </w:r>
    </w:p>
    <w:p w:rsidR="007636EC" w:rsidRPr="007636EC" w:rsidRDefault="007636EC" w:rsidP="007636EC">
      <w:r w:rsidRPr="007636EC">
        <w:t>God does not ignore suffering. God does not overlook injustice. God does not remain silent when His people are wounded by systems, rulers, or circumstances.</w:t>
      </w:r>
    </w:p>
    <w:p w:rsidR="007636EC" w:rsidRPr="007636EC" w:rsidRDefault="007636EC" w:rsidP="007636EC">
      <w:r w:rsidRPr="007636EC">
        <w:t>In my ministry across Africa — from Nigeria to Cameroon — I have heard similar cries:</w:t>
      </w:r>
    </w:p>
    <w:p w:rsidR="007636EC" w:rsidRPr="007636EC" w:rsidRDefault="007636EC" w:rsidP="009867CA">
      <w:pPr>
        <w:numPr>
          <w:ilvl w:val="0"/>
          <w:numId w:val="41"/>
        </w:numPr>
      </w:pPr>
      <w:r w:rsidRPr="007636EC">
        <w:t>the cry of the poor</w:t>
      </w:r>
    </w:p>
    <w:p w:rsidR="007636EC" w:rsidRPr="007636EC" w:rsidRDefault="007636EC" w:rsidP="009867CA">
      <w:pPr>
        <w:numPr>
          <w:ilvl w:val="0"/>
          <w:numId w:val="41"/>
        </w:numPr>
      </w:pPr>
      <w:r w:rsidRPr="007636EC">
        <w:t>the cry of the sick</w:t>
      </w:r>
    </w:p>
    <w:p w:rsidR="007636EC" w:rsidRPr="007636EC" w:rsidRDefault="007636EC" w:rsidP="009867CA">
      <w:pPr>
        <w:numPr>
          <w:ilvl w:val="0"/>
          <w:numId w:val="41"/>
        </w:numPr>
      </w:pPr>
      <w:r w:rsidRPr="007636EC">
        <w:t>the cry of the oppressed</w:t>
      </w:r>
    </w:p>
    <w:p w:rsidR="007636EC" w:rsidRPr="007636EC" w:rsidRDefault="007636EC" w:rsidP="009867CA">
      <w:pPr>
        <w:numPr>
          <w:ilvl w:val="0"/>
          <w:numId w:val="41"/>
        </w:numPr>
      </w:pPr>
      <w:r w:rsidRPr="007636EC">
        <w:t>the cry of communities wounded by corruption</w:t>
      </w:r>
    </w:p>
    <w:p w:rsidR="007636EC" w:rsidRPr="007636EC" w:rsidRDefault="007636EC" w:rsidP="009867CA">
      <w:pPr>
        <w:numPr>
          <w:ilvl w:val="0"/>
          <w:numId w:val="41"/>
        </w:numPr>
      </w:pPr>
      <w:r w:rsidRPr="007636EC">
        <w:t>the cry of families broken by violence</w:t>
      </w:r>
    </w:p>
    <w:p w:rsidR="007636EC" w:rsidRPr="007636EC" w:rsidRDefault="007636EC" w:rsidP="009867CA">
      <w:pPr>
        <w:numPr>
          <w:ilvl w:val="0"/>
          <w:numId w:val="41"/>
        </w:numPr>
      </w:pPr>
      <w:r w:rsidRPr="007636EC">
        <w:t>the cry of nations longing for justice</w:t>
      </w:r>
    </w:p>
    <w:p w:rsidR="007636EC" w:rsidRPr="007636EC" w:rsidRDefault="007636EC" w:rsidP="007636EC">
      <w:r w:rsidRPr="007636EC">
        <w:t>And like in Exodus, God still hears.</w:t>
      </w:r>
    </w:p>
    <w:p w:rsidR="007636EC" w:rsidRPr="007636EC" w:rsidRDefault="007636EC" w:rsidP="007636EC">
      <w:r w:rsidRPr="007636EC">
        <w:t xml:space="preserve">During healing crusades, I saw people come not only for physical healing but for </w:t>
      </w:r>
      <w:r w:rsidRPr="007636EC">
        <w:rPr>
          <w:b/>
          <w:bCs/>
        </w:rPr>
        <w:t>freedom from oppression</w:t>
      </w:r>
      <w:r w:rsidRPr="007636EC">
        <w:t xml:space="preserve">, poverty, fear, and spiritual bondage. Their cry was the same cry Israel lifted in Egypt — a cry for </w:t>
      </w:r>
      <w:r w:rsidRPr="007636EC">
        <w:rPr>
          <w:b/>
          <w:bCs/>
        </w:rPr>
        <w:t>deliverance</w:t>
      </w:r>
      <w:r w:rsidRPr="007636EC">
        <w:t>.</w:t>
      </w:r>
    </w:p>
    <w:p w:rsidR="007636EC" w:rsidRPr="007636EC" w:rsidRDefault="007636EC" w:rsidP="007636EC">
      <w:r w:rsidRPr="007636EC">
        <w:lastRenderedPageBreak/>
        <w:t xml:space="preserve">God hears the cry of the oppressed because </w:t>
      </w:r>
      <w:r w:rsidRPr="007636EC">
        <w:rPr>
          <w:b/>
          <w:bCs/>
        </w:rPr>
        <w:t>oppression is a sickness</w:t>
      </w:r>
      <w:r w:rsidRPr="007636EC">
        <w:t>, and liberation is His medicine.</w:t>
      </w:r>
    </w:p>
    <w:p w:rsidR="007636EC" w:rsidRPr="007636EC" w:rsidRDefault="007636EC" w:rsidP="007636EC">
      <w:pPr>
        <w:rPr>
          <w:b/>
          <w:bCs/>
        </w:rPr>
      </w:pPr>
      <w:r w:rsidRPr="007636EC">
        <w:rPr>
          <w:b/>
          <w:bCs/>
        </w:rPr>
        <w:t>2. Liberation as Healing of a People</w:t>
      </w:r>
    </w:p>
    <w:p w:rsidR="007636EC" w:rsidRPr="007636EC" w:rsidRDefault="007636EC" w:rsidP="007636EC">
      <w:r w:rsidRPr="007636EC">
        <w:t>When God delivered Israel, He did not only break Pharaoh’s chains — He healed a nation.</w:t>
      </w:r>
    </w:p>
    <w:p w:rsidR="007636EC" w:rsidRPr="007636EC" w:rsidRDefault="007636EC" w:rsidP="009867CA">
      <w:pPr>
        <w:numPr>
          <w:ilvl w:val="0"/>
          <w:numId w:val="42"/>
        </w:numPr>
      </w:pPr>
      <w:r w:rsidRPr="007636EC">
        <w:t>He healed their identity</w:t>
      </w:r>
    </w:p>
    <w:p w:rsidR="007636EC" w:rsidRPr="007636EC" w:rsidRDefault="007636EC" w:rsidP="009867CA">
      <w:pPr>
        <w:numPr>
          <w:ilvl w:val="0"/>
          <w:numId w:val="42"/>
        </w:numPr>
      </w:pPr>
      <w:r w:rsidRPr="007636EC">
        <w:t>He healed their dignity</w:t>
      </w:r>
    </w:p>
    <w:p w:rsidR="007636EC" w:rsidRPr="007636EC" w:rsidRDefault="007636EC" w:rsidP="009867CA">
      <w:pPr>
        <w:numPr>
          <w:ilvl w:val="0"/>
          <w:numId w:val="42"/>
        </w:numPr>
      </w:pPr>
      <w:r w:rsidRPr="007636EC">
        <w:t>He healed their memory</w:t>
      </w:r>
    </w:p>
    <w:p w:rsidR="007636EC" w:rsidRPr="007636EC" w:rsidRDefault="007636EC" w:rsidP="009867CA">
      <w:pPr>
        <w:numPr>
          <w:ilvl w:val="0"/>
          <w:numId w:val="42"/>
        </w:numPr>
      </w:pPr>
      <w:r w:rsidRPr="007636EC">
        <w:t>He healed their future</w:t>
      </w:r>
    </w:p>
    <w:p w:rsidR="007636EC" w:rsidRPr="007636EC" w:rsidRDefault="007636EC" w:rsidP="007636EC">
      <w:r w:rsidRPr="007636EC">
        <w:t xml:space="preserve">Liberation is not simply escape from bondage. Liberation is the </w:t>
      </w:r>
      <w:r w:rsidRPr="007636EC">
        <w:rPr>
          <w:b/>
          <w:bCs/>
        </w:rPr>
        <w:t>restoration of humanity</w:t>
      </w:r>
      <w:r w:rsidRPr="007636EC">
        <w:t>.</w:t>
      </w:r>
    </w:p>
    <w:p w:rsidR="007636EC" w:rsidRPr="007636EC" w:rsidRDefault="007636EC" w:rsidP="007636EC">
      <w:r w:rsidRPr="007636EC">
        <w:t xml:space="preserve">In my governance communication work, I have seen how injustice, corruption, and failed leadership create </w:t>
      </w:r>
      <w:r w:rsidRPr="007636EC">
        <w:rPr>
          <w:b/>
          <w:bCs/>
        </w:rPr>
        <w:t>national sickness</w:t>
      </w:r>
      <w:r w:rsidRPr="007636EC">
        <w:t xml:space="preserve">. Communities become traumatized. Families become fractured. Youth </w:t>
      </w:r>
      <w:proofErr w:type="gramStart"/>
      <w:r w:rsidRPr="007636EC">
        <w:t>become</w:t>
      </w:r>
      <w:proofErr w:type="gramEnd"/>
      <w:r w:rsidRPr="007636EC">
        <w:t xml:space="preserve"> hopeless. Institutions become dysfunctional.</w:t>
      </w:r>
    </w:p>
    <w:p w:rsidR="007636EC" w:rsidRPr="007636EC" w:rsidRDefault="007636EC" w:rsidP="007636EC">
      <w:r w:rsidRPr="007636EC">
        <w:t>Liberation is the healing of these wounds.</w:t>
      </w:r>
    </w:p>
    <w:p w:rsidR="007636EC" w:rsidRPr="007636EC" w:rsidRDefault="007636EC" w:rsidP="007636EC">
      <w:r w:rsidRPr="007636EC">
        <w:t>In African crusades, I saw entire communities healed when the Spirit of God moved — not only bodies, but relationships, families, and social structures. People who had been marginalized were restored. People who had been silenced found their voice. People who had been oppressed found courage.</w:t>
      </w:r>
    </w:p>
    <w:p w:rsidR="007636EC" w:rsidRPr="007636EC" w:rsidRDefault="007636EC" w:rsidP="007636EC">
      <w:r w:rsidRPr="007636EC">
        <w:t xml:space="preserve">Liberation is healing on a </w:t>
      </w:r>
      <w:r w:rsidRPr="007636EC">
        <w:rPr>
          <w:b/>
          <w:bCs/>
        </w:rPr>
        <w:t>collective scale</w:t>
      </w:r>
      <w:r w:rsidRPr="007636EC">
        <w:t>.</w:t>
      </w:r>
    </w:p>
    <w:p w:rsidR="007636EC" w:rsidRPr="007636EC" w:rsidRDefault="007636EC" w:rsidP="007636EC">
      <w:pPr>
        <w:rPr>
          <w:b/>
          <w:bCs/>
        </w:rPr>
      </w:pPr>
      <w:r w:rsidRPr="007636EC">
        <w:rPr>
          <w:b/>
          <w:bCs/>
        </w:rPr>
        <w:t>3. Health as Freedom</w:t>
      </w:r>
    </w:p>
    <w:p w:rsidR="007636EC" w:rsidRPr="007636EC" w:rsidRDefault="007636EC" w:rsidP="007636EC">
      <w:r w:rsidRPr="007636EC">
        <w:t xml:space="preserve">True health is not merely the absence of disease — it is the presence of </w:t>
      </w:r>
      <w:r w:rsidRPr="007636EC">
        <w:rPr>
          <w:b/>
          <w:bCs/>
        </w:rPr>
        <w:t>freedom</w:t>
      </w:r>
      <w:r w:rsidRPr="007636EC">
        <w:t>.</w:t>
      </w:r>
    </w:p>
    <w:p w:rsidR="007636EC" w:rsidRPr="007636EC" w:rsidRDefault="007636EC" w:rsidP="007636EC">
      <w:r w:rsidRPr="007636EC">
        <w:t>Freedom from:</w:t>
      </w:r>
    </w:p>
    <w:p w:rsidR="007636EC" w:rsidRPr="007636EC" w:rsidRDefault="007636EC" w:rsidP="009867CA">
      <w:pPr>
        <w:numPr>
          <w:ilvl w:val="0"/>
          <w:numId w:val="43"/>
        </w:numPr>
      </w:pPr>
      <w:r w:rsidRPr="007636EC">
        <w:t>fear</w:t>
      </w:r>
    </w:p>
    <w:p w:rsidR="007636EC" w:rsidRPr="007636EC" w:rsidRDefault="007636EC" w:rsidP="009867CA">
      <w:pPr>
        <w:numPr>
          <w:ilvl w:val="0"/>
          <w:numId w:val="43"/>
        </w:numPr>
      </w:pPr>
      <w:r w:rsidRPr="007636EC">
        <w:t>oppression</w:t>
      </w:r>
    </w:p>
    <w:p w:rsidR="007636EC" w:rsidRPr="007636EC" w:rsidRDefault="007636EC" w:rsidP="009867CA">
      <w:pPr>
        <w:numPr>
          <w:ilvl w:val="0"/>
          <w:numId w:val="43"/>
        </w:numPr>
      </w:pPr>
      <w:r w:rsidRPr="007636EC">
        <w:t>shame</w:t>
      </w:r>
    </w:p>
    <w:p w:rsidR="007636EC" w:rsidRPr="007636EC" w:rsidRDefault="007636EC" w:rsidP="009867CA">
      <w:pPr>
        <w:numPr>
          <w:ilvl w:val="0"/>
          <w:numId w:val="43"/>
        </w:numPr>
      </w:pPr>
      <w:r w:rsidRPr="007636EC">
        <w:t>poverty</w:t>
      </w:r>
    </w:p>
    <w:p w:rsidR="007636EC" w:rsidRPr="007636EC" w:rsidRDefault="007636EC" w:rsidP="009867CA">
      <w:pPr>
        <w:numPr>
          <w:ilvl w:val="0"/>
          <w:numId w:val="43"/>
        </w:numPr>
      </w:pPr>
      <w:r w:rsidRPr="007636EC">
        <w:t>addiction</w:t>
      </w:r>
    </w:p>
    <w:p w:rsidR="007636EC" w:rsidRPr="007636EC" w:rsidRDefault="007636EC" w:rsidP="009867CA">
      <w:pPr>
        <w:numPr>
          <w:ilvl w:val="0"/>
          <w:numId w:val="43"/>
        </w:numPr>
      </w:pPr>
      <w:r w:rsidRPr="007636EC">
        <w:t>injustice</w:t>
      </w:r>
    </w:p>
    <w:p w:rsidR="007636EC" w:rsidRPr="007636EC" w:rsidRDefault="007636EC" w:rsidP="009867CA">
      <w:pPr>
        <w:numPr>
          <w:ilvl w:val="0"/>
          <w:numId w:val="43"/>
        </w:numPr>
      </w:pPr>
      <w:r w:rsidRPr="007636EC">
        <w:t>spiritual bondage</w:t>
      </w:r>
    </w:p>
    <w:p w:rsidR="007636EC" w:rsidRPr="007636EC" w:rsidRDefault="007636EC" w:rsidP="007636EC">
      <w:r w:rsidRPr="007636EC">
        <w:lastRenderedPageBreak/>
        <w:t xml:space="preserve">In the United States, working among alcoholics and addicts, I saw how addiction is a form of slavery. When people were delivered — spiritually, emotionally, and socially — they experienced </w:t>
      </w:r>
      <w:r w:rsidRPr="007636EC">
        <w:rPr>
          <w:b/>
          <w:bCs/>
        </w:rPr>
        <w:t>health as freedom</w:t>
      </w:r>
      <w:r w:rsidRPr="007636EC">
        <w:t>.</w:t>
      </w:r>
    </w:p>
    <w:p w:rsidR="007636EC" w:rsidRPr="007636EC" w:rsidRDefault="007636EC" w:rsidP="007636EC">
      <w:r w:rsidRPr="007636EC">
        <w:t>One man told me:</w:t>
      </w:r>
    </w:p>
    <w:p w:rsidR="007636EC" w:rsidRPr="007636EC" w:rsidRDefault="007636EC" w:rsidP="007636EC">
      <w:r w:rsidRPr="007636EC">
        <w:rPr>
          <w:i/>
          <w:iCs/>
        </w:rPr>
        <w:t>“Doctor, the day I was set free was the day I became healthy.”</w:t>
      </w:r>
    </w:p>
    <w:p w:rsidR="007636EC" w:rsidRPr="007636EC" w:rsidRDefault="007636EC" w:rsidP="007636EC">
      <w:r w:rsidRPr="007636EC">
        <w:t>That is Exodus. That is liberation. That is healing.</w:t>
      </w:r>
    </w:p>
    <w:p w:rsidR="007636EC" w:rsidRPr="007636EC" w:rsidRDefault="007636EC" w:rsidP="007636EC">
      <w:r w:rsidRPr="007636EC">
        <w:t xml:space="preserve">In Africa, I saw people freed from spiritual oppression, generational curses, and social exclusion. Their healing was not only physical — it was </w:t>
      </w:r>
      <w:r w:rsidRPr="007636EC">
        <w:rPr>
          <w:b/>
          <w:bCs/>
        </w:rPr>
        <w:t>freedom to live again</w:t>
      </w:r>
      <w:r w:rsidRPr="007636EC">
        <w:t>.</w:t>
      </w:r>
    </w:p>
    <w:p w:rsidR="007636EC" w:rsidRPr="007636EC" w:rsidRDefault="007636EC" w:rsidP="007636EC">
      <w:r w:rsidRPr="007636EC">
        <w:t>This is why Jesus said:</w:t>
      </w:r>
    </w:p>
    <w:p w:rsidR="007636EC" w:rsidRPr="007636EC" w:rsidRDefault="007636EC" w:rsidP="007636EC">
      <w:r w:rsidRPr="007636EC">
        <w:rPr>
          <w:i/>
          <w:iCs/>
        </w:rPr>
        <w:t>“Whom the Son sets free is free indeed.”</w:t>
      </w:r>
      <w:r w:rsidRPr="007636EC">
        <w:t xml:space="preserve"> — John 8:36</w:t>
      </w:r>
    </w:p>
    <w:p w:rsidR="007636EC" w:rsidRPr="007636EC" w:rsidRDefault="007636EC" w:rsidP="007636EC">
      <w:r w:rsidRPr="007636EC">
        <w:t>Freedom is health. Bondage is sickness. Liberation is healing.</w:t>
      </w:r>
    </w:p>
    <w:p w:rsidR="007636EC" w:rsidRPr="007636EC" w:rsidRDefault="007636EC" w:rsidP="007636EC">
      <w:pPr>
        <w:rPr>
          <w:b/>
          <w:bCs/>
        </w:rPr>
      </w:pPr>
      <w:r w:rsidRPr="007636EC">
        <w:rPr>
          <w:b/>
          <w:bCs/>
        </w:rPr>
        <w:t>Personal Reflection: The Exodus in My Ministry</w:t>
      </w:r>
    </w:p>
    <w:p w:rsidR="007636EC" w:rsidRPr="007636EC" w:rsidRDefault="007636EC" w:rsidP="007636EC">
      <w:r w:rsidRPr="007636EC">
        <w:t>My ministry has always been shaped by the Exodus paradigm.</w:t>
      </w:r>
    </w:p>
    <w:p w:rsidR="007636EC" w:rsidRPr="007636EC" w:rsidRDefault="007636EC" w:rsidP="007636EC">
      <w:r w:rsidRPr="007636EC">
        <w:t xml:space="preserve">In African crusades, I saw God deliver people from spiritual </w:t>
      </w:r>
      <w:proofErr w:type="spellStart"/>
      <w:r w:rsidRPr="007636EC">
        <w:t>Egypts</w:t>
      </w:r>
      <w:proofErr w:type="spellEnd"/>
      <w:r w:rsidRPr="007636EC">
        <w:t xml:space="preserve"> — fear, oppression, sickness, and bondage. In American recovery centers, I saw God deliver people from emotional </w:t>
      </w:r>
      <w:proofErr w:type="spellStart"/>
      <w:r w:rsidRPr="007636EC">
        <w:t>Egypts</w:t>
      </w:r>
      <w:proofErr w:type="spellEnd"/>
      <w:r w:rsidRPr="007636EC">
        <w:t xml:space="preserve"> — trauma, addiction, and despair. In governance work, I saw God call nations out of systemic </w:t>
      </w:r>
      <w:proofErr w:type="spellStart"/>
      <w:r w:rsidRPr="007636EC">
        <w:t>Egypts</w:t>
      </w:r>
      <w:proofErr w:type="spellEnd"/>
      <w:r w:rsidRPr="007636EC">
        <w:t xml:space="preserve"> — corruption, injustice, and inequality.</w:t>
      </w:r>
    </w:p>
    <w:p w:rsidR="007636EC" w:rsidRPr="007636EC" w:rsidRDefault="007636EC" w:rsidP="007636EC">
      <w:r w:rsidRPr="007636EC">
        <w:t>Healing is liberation. Liberation is healing.</w:t>
      </w:r>
    </w:p>
    <w:p w:rsidR="007636EC" w:rsidRPr="007636EC" w:rsidRDefault="007636EC" w:rsidP="007636EC">
      <w:r w:rsidRPr="007636EC">
        <w:t>The God who healed Israel heals nations today. The God who broke Pharaoh’s power breaks modern chains. The God who led His people through the Red Sea leads communities through crisis.</w:t>
      </w:r>
    </w:p>
    <w:p w:rsidR="007636EC" w:rsidRPr="007636EC" w:rsidRDefault="007636EC" w:rsidP="007636EC">
      <w:pPr>
        <w:rPr>
          <w:b/>
          <w:bCs/>
        </w:rPr>
      </w:pPr>
      <w:r w:rsidRPr="007636EC">
        <w:rPr>
          <w:b/>
          <w:bCs/>
        </w:rPr>
        <w:t>Conclusion: The Healer Who Liberates</w:t>
      </w:r>
    </w:p>
    <w:p w:rsidR="007636EC" w:rsidRPr="007636EC" w:rsidRDefault="007636EC" w:rsidP="007636EC">
      <w:r w:rsidRPr="007636EC">
        <w:t>The Exodus teaches us that:</w:t>
      </w:r>
    </w:p>
    <w:p w:rsidR="007636EC" w:rsidRPr="007636EC" w:rsidRDefault="007636EC" w:rsidP="009867CA">
      <w:pPr>
        <w:numPr>
          <w:ilvl w:val="0"/>
          <w:numId w:val="44"/>
        </w:numPr>
      </w:pPr>
      <w:r w:rsidRPr="007636EC">
        <w:t>God sees</w:t>
      </w:r>
    </w:p>
    <w:p w:rsidR="007636EC" w:rsidRPr="007636EC" w:rsidRDefault="007636EC" w:rsidP="009867CA">
      <w:pPr>
        <w:numPr>
          <w:ilvl w:val="0"/>
          <w:numId w:val="44"/>
        </w:numPr>
      </w:pPr>
      <w:r w:rsidRPr="007636EC">
        <w:t>God hears</w:t>
      </w:r>
    </w:p>
    <w:p w:rsidR="007636EC" w:rsidRPr="007636EC" w:rsidRDefault="007636EC" w:rsidP="009867CA">
      <w:pPr>
        <w:numPr>
          <w:ilvl w:val="0"/>
          <w:numId w:val="44"/>
        </w:numPr>
      </w:pPr>
      <w:r w:rsidRPr="007636EC">
        <w:t>God remembers</w:t>
      </w:r>
    </w:p>
    <w:p w:rsidR="007636EC" w:rsidRPr="007636EC" w:rsidRDefault="007636EC" w:rsidP="009867CA">
      <w:pPr>
        <w:numPr>
          <w:ilvl w:val="0"/>
          <w:numId w:val="44"/>
        </w:numPr>
      </w:pPr>
      <w:r w:rsidRPr="007636EC">
        <w:t>God comes down</w:t>
      </w:r>
    </w:p>
    <w:p w:rsidR="007636EC" w:rsidRPr="007636EC" w:rsidRDefault="007636EC" w:rsidP="009867CA">
      <w:pPr>
        <w:numPr>
          <w:ilvl w:val="0"/>
          <w:numId w:val="44"/>
        </w:numPr>
      </w:pPr>
      <w:r w:rsidRPr="007636EC">
        <w:t>God delivers</w:t>
      </w:r>
    </w:p>
    <w:p w:rsidR="007636EC" w:rsidRPr="007636EC" w:rsidRDefault="007636EC" w:rsidP="009867CA">
      <w:pPr>
        <w:numPr>
          <w:ilvl w:val="0"/>
          <w:numId w:val="44"/>
        </w:numPr>
      </w:pPr>
      <w:r w:rsidRPr="007636EC">
        <w:t>God heals</w:t>
      </w:r>
    </w:p>
    <w:p w:rsidR="007636EC" w:rsidRPr="007636EC" w:rsidRDefault="007636EC" w:rsidP="007636EC">
      <w:r w:rsidRPr="007636EC">
        <w:lastRenderedPageBreak/>
        <w:t xml:space="preserve">Healing is not only for individuals — it is for </w:t>
      </w:r>
      <w:r w:rsidRPr="007636EC">
        <w:rPr>
          <w:b/>
          <w:bCs/>
        </w:rPr>
        <w:t>peoples, communities, and nations</w:t>
      </w:r>
      <w:r w:rsidRPr="007636EC">
        <w:t>.</w:t>
      </w:r>
    </w:p>
    <w:p w:rsidR="007636EC" w:rsidRPr="007636EC" w:rsidRDefault="007636EC" w:rsidP="007636EC">
      <w:r w:rsidRPr="007636EC">
        <w:t xml:space="preserve">Liberation is not only political — it is </w:t>
      </w:r>
      <w:r w:rsidRPr="007636EC">
        <w:rPr>
          <w:b/>
          <w:bCs/>
        </w:rPr>
        <w:t>spiritual, emotional, social, and generational</w:t>
      </w:r>
      <w:r w:rsidRPr="007636EC">
        <w:t>.</w:t>
      </w:r>
    </w:p>
    <w:p w:rsidR="007636EC" w:rsidRPr="007636EC" w:rsidRDefault="007636EC" w:rsidP="007636EC">
      <w:r w:rsidRPr="007636EC">
        <w:t>And the God of Exodus is still at work today.</w:t>
      </w:r>
    </w:p>
    <w:p w:rsidR="007636EC" w:rsidRDefault="007636EC" w:rsidP="007636EC">
      <w:pPr>
        <w:rPr>
          <w:b/>
          <w:bCs/>
        </w:rPr>
      </w:pPr>
      <w:r w:rsidRPr="007636EC">
        <w:rPr>
          <w:b/>
          <w:bCs/>
        </w:rPr>
        <w:t>Healing is the journey from bondage to freedom.</w:t>
      </w:r>
      <w:r w:rsidRPr="007636EC">
        <w:t xml:space="preserve"> </w:t>
      </w:r>
      <w:r w:rsidRPr="007636EC">
        <w:rPr>
          <w:b/>
          <w:bCs/>
        </w:rPr>
        <w:t>Liberation is the medicine of God for wounded nations.</w:t>
      </w:r>
    </w:p>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Default="007636EC" w:rsidP="007636EC"/>
    <w:p w:rsidR="007636EC" w:rsidRPr="007636EC" w:rsidRDefault="007636EC" w:rsidP="007636EC">
      <w:pPr>
        <w:rPr>
          <w:b/>
          <w:bCs/>
        </w:rPr>
      </w:pPr>
      <w:r w:rsidRPr="007636EC">
        <w:rPr>
          <w:b/>
          <w:bCs/>
        </w:rPr>
        <w:lastRenderedPageBreak/>
        <w:t>CHAPTER 9 — HEALING AND STRUCTURAL SIN</w:t>
      </w:r>
    </w:p>
    <w:p w:rsidR="007636EC" w:rsidRPr="007636EC" w:rsidRDefault="007636EC" w:rsidP="007636EC">
      <w:pPr>
        <w:rPr>
          <w:b/>
          <w:bCs/>
        </w:rPr>
      </w:pPr>
      <w:r w:rsidRPr="007636EC">
        <w:rPr>
          <w:b/>
          <w:bCs/>
          <w:i/>
          <w:iCs/>
        </w:rPr>
        <w:t>Poverty as violence</w:t>
      </w:r>
    </w:p>
    <w:p w:rsidR="007636EC" w:rsidRPr="007636EC" w:rsidRDefault="007636EC" w:rsidP="007636EC">
      <w:pPr>
        <w:rPr>
          <w:b/>
          <w:bCs/>
        </w:rPr>
      </w:pPr>
      <w:r w:rsidRPr="007636EC">
        <w:rPr>
          <w:b/>
          <w:bCs/>
          <w:i/>
          <w:iCs/>
        </w:rPr>
        <w:t>Corruption as a health crisis</w:t>
      </w:r>
    </w:p>
    <w:p w:rsidR="007636EC" w:rsidRPr="007636EC" w:rsidRDefault="007636EC" w:rsidP="007636EC">
      <w:pPr>
        <w:rPr>
          <w:b/>
          <w:bCs/>
        </w:rPr>
      </w:pPr>
      <w:r w:rsidRPr="007636EC">
        <w:rPr>
          <w:b/>
          <w:bCs/>
          <w:i/>
          <w:iCs/>
        </w:rPr>
        <w:t>Governance failures as theological failures</w:t>
      </w:r>
    </w:p>
    <w:p w:rsidR="007636EC" w:rsidRPr="007636EC" w:rsidRDefault="007636EC" w:rsidP="007636EC">
      <w:r w:rsidRPr="007636EC">
        <w:rPr>
          <w:i/>
          <w:iCs/>
        </w:rPr>
        <w:t xml:space="preserve">By Rev. Dr. </w:t>
      </w:r>
      <w:proofErr w:type="spellStart"/>
      <w:r w:rsidRPr="007636EC">
        <w:rPr>
          <w:i/>
          <w:iCs/>
        </w:rPr>
        <w:t>Akwo</w:t>
      </w:r>
      <w:proofErr w:type="spellEnd"/>
      <w:r w:rsidRPr="007636EC">
        <w:rPr>
          <w:i/>
          <w:iCs/>
        </w:rPr>
        <w:t xml:space="preserve"> Thompson </w:t>
      </w:r>
      <w:proofErr w:type="spellStart"/>
      <w:r w:rsidRPr="007636EC">
        <w:rPr>
          <w:i/>
          <w:iCs/>
        </w:rPr>
        <w:t>Ntuba</w:t>
      </w:r>
      <w:proofErr w:type="spellEnd"/>
    </w:p>
    <w:p w:rsidR="007636EC" w:rsidRPr="007636EC" w:rsidRDefault="007636EC" w:rsidP="007636EC">
      <w:r w:rsidRPr="007636EC">
        <w:t xml:space="preserve">There are wounds that no stethoscope can detect. There are sicknesses that no laboratory can diagnose. There are diseases that do not live in the body but in the </w:t>
      </w:r>
      <w:r w:rsidRPr="007636EC">
        <w:rPr>
          <w:b/>
          <w:bCs/>
        </w:rPr>
        <w:t>structures</w:t>
      </w:r>
      <w:r w:rsidRPr="007636EC">
        <w:t xml:space="preserve"> that shape human life.</w:t>
      </w:r>
    </w:p>
    <w:p w:rsidR="007636EC" w:rsidRPr="007636EC" w:rsidRDefault="007636EC" w:rsidP="007636EC">
      <w:r w:rsidRPr="007636EC">
        <w:t xml:space="preserve">Through my years of ministry, medicine, governance communication, and field work across Africa and America, I have learned that </w:t>
      </w:r>
      <w:r w:rsidRPr="007636EC">
        <w:rPr>
          <w:b/>
          <w:bCs/>
        </w:rPr>
        <w:t>structural sin produces structural sickness</w:t>
      </w:r>
      <w:r w:rsidRPr="007636EC">
        <w:t xml:space="preserve">. People suffer not only because of biology, but because of </w:t>
      </w:r>
      <w:r w:rsidRPr="007636EC">
        <w:rPr>
          <w:b/>
          <w:bCs/>
        </w:rPr>
        <w:t>broken systems</w:t>
      </w:r>
      <w:r w:rsidRPr="007636EC">
        <w:t xml:space="preserve">, </w:t>
      </w:r>
      <w:r w:rsidRPr="007636EC">
        <w:rPr>
          <w:b/>
          <w:bCs/>
        </w:rPr>
        <w:t>failed leadership</w:t>
      </w:r>
      <w:r w:rsidRPr="007636EC">
        <w:t xml:space="preserve">, and </w:t>
      </w:r>
      <w:r w:rsidRPr="007636EC">
        <w:rPr>
          <w:b/>
          <w:bCs/>
        </w:rPr>
        <w:t>injustice woven into the fabric of society</w:t>
      </w:r>
      <w:r w:rsidRPr="007636EC">
        <w:t>.</w:t>
      </w:r>
    </w:p>
    <w:p w:rsidR="007636EC" w:rsidRPr="007636EC" w:rsidRDefault="007636EC" w:rsidP="007636EC">
      <w:r w:rsidRPr="007636EC">
        <w:t xml:space="preserve">Healing, therefore, must confront not only personal sin but </w:t>
      </w:r>
      <w:r w:rsidRPr="007636EC">
        <w:rPr>
          <w:b/>
          <w:bCs/>
        </w:rPr>
        <w:t>public sin</w:t>
      </w:r>
      <w:r w:rsidRPr="007636EC">
        <w:t xml:space="preserve"> — the sin that hides in policies, institutions, and power.</w:t>
      </w:r>
    </w:p>
    <w:p w:rsidR="007636EC" w:rsidRPr="007636EC" w:rsidRDefault="007636EC" w:rsidP="007636EC">
      <w:pPr>
        <w:rPr>
          <w:b/>
          <w:bCs/>
        </w:rPr>
      </w:pPr>
      <w:r w:rsidRPr="007636EC">
        <w:rPr>
          <w:b/>
          <w:bCs/>
        </w:rPr>
        <w:t>1. Poverty as Violence</w:t>
      </w:r>
    </w:p>
    <w:p w:rsidR="007636EC" w:rsidRPr="007636EC" w:rsidRDefault="007636EC" w:rsidP="007636EC">
      <w:r w:rsidRPr="007636EC">
        <w:t xml:space="preserve">Poverty is not an accident. Poverty is not a natural condition. Poverty is </w:t>
      </w:r>
      <w:r w:rsidRPr="007636EC">
        <w:rPr>
          <w:b/>
          <w:bCs/>
        </w:rPr>
        <w:t>violence</w:t>
      </w:r>
      <w:r w:rsidRPr="007636EC">
        <w:t xml:space="preserve"> — slow, silent, and devastating.</w:t>
      </w:r>
    </w:p>
    <w:p w:rsidR="007636EC" w:rsidRPr="007636EC" w:rsidRDefault="007636EC" w:rsidP="007636EC">
      <w:r w:rsidRPr="007636EC">
        <w:t>In my work across African communities, I saw how poverty kills:</w:t>
      </w:r>
    </w:p>
    <w:p w:rsidR="007636EC" w:rsidRPr="007636EC" w:rsidRDefault="007636EC" w:rsidP="009867CA">
      <w:pPr>
        <w:numPr>
          <w:ilvl w:val="0"/>
          <w:numId w:val="45"/>
        </w:numPr>
      </w:pPr>
      <w:r w:rsidRPr="007636EC">
        <w:t>children who die from preventable diseases</w:t>
      </w:r>
    </w:p>
    <w:p w:rsidR="007636EC" w:rsidRPr="007636EC" w:rsidRDefault="007636EC" w:rsidP="009867CA">
      <w:pPr>
        <w:numPr>
          <w:ilvl w:val="0"/>
          <w:numId w:val="45"/>
        </w:numPr>
      </w:pPr>
      <w:r w:rsidRPr="007636EC">
        <w:t>mothers who walk miles for water</w:t>
      </w:r>
    </w:p>
    <w:p w:rsidR="007636EC" w:rsidRPr="007636EC" w:rsidRDefault="007636EC" w:rsidP="009867CA">
      <w:pPr>
        <w:numPr>
          <w:ilvl w:val="0"/>
          <w:numId w:val="45"/>
        </w:numPr>
      </w:pPr>
      <w:r w:rsidRPr="007636EC">
        <w:t>youth who lose hope and future</w:t>
      </w:r>
    </w:p>
    <w:p w:rsidR="007636EC" w:rsidRPr="007636EC" w:rsidRDefault="007636EC" w:rsidP="009867CA">
      <w:pPr>
        <w:numPr>
          <w:ilvl w:val="0"/>
          <w:numId w:val="45"/>
        </w:numPr>
      </w:pPr>
      <w:r w:rsidRPr="007636EC">
        <w:t>families trapped in cycles of hunger and despair</w:t>
      </w:r>
    </w:p>
    <w:p w:rsidR="007636EC" w:rsidRPr="007636EC" w:rsidRDefault="007636EC" w:rsidP="007636EC">
      <w:r w:rsidRPr="007636EC">
        <w:t xml:space="preserve">Poverty wounds the body, the mind, and the spirit. It is a form of </w:t>
      </w:r>
      <w:r w:rsidRPr="007636EC">
        <w:rPr>
          <w:b/>
          <w:bCs/>
        </w:rPr>
        <w:t>structural assault</w:t>
      </w:r>
      <w:r w:rsidRPr="007636EC">
        <w:t>.</w:t>
      </w:r>
    </w:p>
    <w:p w:rsidR="007636EC" w:rsidRPr="007636EC" w:rsidRDefault="007636EC" w:rsidP="007636EC">
      <w:r w:rsidRPr="007636EC">
        <w:t>Scripture recognizes this:</w:t>
      </w:r>
    </w:p>
    <w:p w:rsidR="007636EC" w:rsidRPr="007636EC" w:rsidRDefault="007636EC" w:rsidP="007636EC">
      <w:r w:rsidRPr="007636EC">
        <w:rPr>
          <w:i/>
          <w:iCs/>
        </w:rPr>
        <w:t>“The poor cry, and the Lord hears them.”</w:t>
      </w:r>
      <w:r w:rsidRPr="007636EC">
        <w:t xml:space="preserve"> — Psalm 34:6</w:t>
      </w:r>
    </w:p>
    <w:p w:rsidR="007636EC" w:rsidRPr="007636EC" w:rsidRDefault="007636EC" w:rsidP="007636EC">
      <w:r w:rsidRPr="007636EC">
        <w:rPr>
          <w:i/>
          <w:iCs/>
        </w:rPr>
        <w:t>“Woe to those who make unjust laws.”</w:t>
      </w:r>
      <w:r w:rsidRPr="007636EC">
        <w:t xml:space="preserve"> — Isaiah 10:1</w:t>
      </w:r>
    </w:p>
    <w:p w:rsidR="007636EC" w:rsidRPr="007636EC" w:rsidRDefault="007636EC" w:rsidP="007636EC">
      <w:r w:rsidRPr="007636EC">
        <w:t xml:space="preserve">Poverty is not only an economic issue — it is a </w:t>
      </w:r>
      <w:r w:rsidRPr="007636EC">
        <w:rPr>
          <w:b/>
          <w:bCs/>
        </w:rPr>
        <w:t>theological crisis</w:t>
      </w:r>
      <w:r w:rsidRPr="007636EC">
        <w:t>. It reveals the absence of justice, compassion, and righteous leadership.</w:t>
      </w:r>
    </w:p>
    <w:p w:rsidR="007636EC" w:rsidRPr="007636EC" w:rsidRDefault="007636EC" w:rsidP="007636EC">
      <w:r w:rsidRPr="007636EC">
        <w:lastRenderedPageBreak/>
        <w:t xml:space="preserve">In American cities, working among alcoholics, addicts, and the homeless, I saw how poverty and trauma intertwine. People were not only sick — they were </w:t>
      </w:r>
      <w:r w:rsidRPr="007636EC">
        <w:rPr>
          <w:b/>
          <w:bCs/>
        </w:rPr>
        <w:t>wounded by systems</w:t>
      </w:r>
      <w:r w:rsidRPr="007636EC">
        <w:t xml:space="preserve"> that failed them.</w:t>
      </w:r>
    </w:p>
    <w:p w:rsidR="007636EC" w:rsidRPr="007636EC" w:rsidRDefault="007636EC" w:rsidP="007636EC">
      <w:r w:rsidRPr="007636EC">
        <w:t xml:space="preserve">Poverty is violence because it destroys dignity. Healing must therefore include </w:t>
      </w:r>
      <w:r w:rsidRPr="007636EC">
        <w:rPr>
          <w:b/>
          <w:bCs/>
        </w:rPr>
        <w:t>economic justice</w:t>
      </w:r>
      <w:r w:rsidRPr="007636EC">
        <w:t>.</w:t>
      </w:r>
    </w:p>
    <w:p w:rsidR="007636EC" w:rsidRPr="007636EC" w:rsidRDefault="007636EC" w:rsidP="007636EC">
      <w:pPr>
        <w:rPr>
          <w:b/>
          <w:bCs/>
        </w:rPr>
      </w:pPr>
      <w:r w:rsidRPr="007636EC">
        <w:rPr>
          <w:b/>
          <w:bCs/>
        </w:rPr>
        <w:t>2. Corruption as a Health Crisis</w:t>
      </w:r>
    </w:p>
    <w:p w:rsidR="007636EC" w:rsidRPr="007636EC" w:rsidRDefault="007636EC" w:rsidP="007636EC">
      <w:r w:rsidRPr="007636EC">
        <w:t xml:space="preserve">Corruption is not only a moral failure — it is a </w:t>
      </w:r>
      <w:r w:rsidRPr="007636EC">
        <w:rPr>
          <w:b/>
          <w:bCs/>
        </w:rPr>
        <w:t>public</w:t>
      </w:r>
      <w:r w:rsidRPr="007636EC">
        <w:rPr>
          <w:b/>
          <w:bCs/>
        </w:rPr>
        <w:noBreakHyphen/>
        <w:t>health emergency</w:t>
      </w:r>
      <w:r w:rsidRPr="007636EC">
        <w:t>.</w:t>
      </w:r>
    </w:p>
    <w:p w:rsidR="007636EC" w:rsidRPr="007636EC" w:rsidRDefault="007636EC" w:rsidP="007636EC">
      <w:r w:rsidRPr="007636EC">
        <w:t>In my governance communication work, I documented how corruption:</w:t>
      </w:r>
    </w:p>
    <w:p w:rsidR="007636EC" w:rsidRPr="007636EC" w:rsidRDefault="007636EC" w:rsidP="009867CA">
      <w:pPr>
        <w:numPr>
          <w:ilvl w:val="0"/>
          <w:numId w:val="46"/>
        </w:numPr>
      </w:pPr>
      <w:r w:rsidRPr="007636EC">
        <w:t>steals healthcare funds</w:t>
      </w:r>
    </w:p>
    <w:p w:rsidR="007636EC" w:rsidRPr="007636EC" w:rsidRDefault="007636EC" w:rsidP="009867CA">
      <w:pPr>
        <w:numPr>
          <w:ilvl w:val="0"/>
          <w:numId w:val="46"/>
        </w:numPr>
      </w:pPr>
      <w:r w:rsidRPr="007636EC">
        <w:t>weakens hospitals</w:t>
      </w:r>
    </w:p>
    <w:p w:rsidR="007636EC" w:rsidRPr="007636EC" w:rsidRDefault="007636EC" w:rsidP="009867CA">
      <w:pPr>
        <w:numPr>
          <w:ilvl w:val="0"/>
          <w:numId w:val="46"/>
        </w:numPr>
      </w:pPr>
      <w:r w:rsidRPr="007636EC">
        <w:t>destroys infrastructure</w:t>
      </w:r>
    </w:p>
    <w:p w:rsidR="007636EC" w:rsidRPr="007636EC" w:rsidRDefault="007636EC" w:rsidP="009867CA">
      <w:pPr>
        <w:numPr>
          <w:ilvl w:val="0"/>
          <w:numId w:val="46"/>
        </w:numPr>
      </w:pPr>
      <w:r w:rsidRPr="007636EC">
        <w:t>fuels epidemics</w:t>
      </w:r>
    </w:p>
    <w:p w:rsidR="007636EC" w:rsidRPr="007636EC" w:rsidRDefault="007636EC" w:rsidP="009867CA">
      <w:pPr>
        <w:numPr>
          <w:ilvl w:val="0"/>
          <w:numId w:val="46"/>
        </w:numPr>
      </w:pPr>
      <w:r w:rsidRPr="007636EC">
        <w:t>increases maternal and child mortality</w:t>
      </w:r>
    </w:p>
    <w:p w:rsidR="007636EC" w:rsidRPr="007636EC" w:rsidRDefault="007636EC" w:rsidP="009867CA">
      <w:pPr>
        <w:numPr>
          <w:ilvl w:val="0"/>
          <w:numId w:val="46"/>
        </w:numPr>
      </w:pPr>
      <w:r w:rsidRPr="007636EC">
        <w:t>undermines trust in institutions</w:t>
      </w:r>
    </w:p>
    <w:p w:rsidR="007636EC" w:rsidRPr="007636EC" w:rsidRDefault="007636EC" w:rsidP="007636EC">
      <w:r w:rsidRPr="007636EC">
        <w:t>Corruption kills more people than many diseases.</w:t>
      </w:r>
    </w:p>
    <w:p w:rsidR="007636EC" w:rsidRPr="007636EC" w:rsidRDefault="007636EC" w:rsidP="007636EC">
      <w:r w:rsidRPr="007636EC">
        <w:t>When leaders steal, communities bleed. When officials lie, citizens die. When systems rot, the poor suffer.</w:t>
      </w:r>
    </w:p>
    <w:p w:rsidR="007636EC" w:rsidRPr="007636EC" w:rsidRDefault="007636EC" w:rsidP="007636EC">
      <w:r w:rsidRPr="007636EC">
        <w:t>Corruption is structural sin because it violates the heart of God:</w:t>
      </w:r>
    </w:p>
    <w:p w:rsidR="007636EC" w:rsidRPr="007636EC" w:rsidRDefault="007636EC" w:rsidP="007636EC">
      <w:r w:rsidRPr="007636EC">
        <w:rPr>
          <w:i/>
          <w:iCs/>
        </w:rPr>
        <w:t>“Righteousness exalts a nation, but sin is a reproach to any people.”</w:t>
      </w:r>
      <w:r w:rsidRPr="007636EC">
        <w:t xml:space="preserve"> — Proverbs 14:34</w:t>
      </w:r>
    </w:p>
    <w:p w:rsidR="007636EC" w:rsidRPr="007636EC" w:rsidRDefault="007636EC" w:rsidP="007636EC">
      <w:r w:rsidRPr="007636EC">
        <w:rPr>
          <w:i/>
          <w:iCs/>
        </w:rPr>
        <w:t>“You have neglected the weightier matters of the law — justice, mercy, and faithfulness.”</w:t>
      </w:r>
      <w:r w:rsidRPr="007636EC">
        <w:t xml:space="preserve"> — Matthew 23:23</w:t>
      </w:r>
    </w:p>
    <w:p w:rsidR="007636EC" w:rsidRPr="007636EC" w:rsidRDefault="007636EC" w:rsidP="007636EC">
      <w:r w:rsidRPr="007636EC">
        <w:t xml:space="preserve">Corruption is a </w:t>
      </w:r>
      <w:r w:rsidRPr="007636EC">
        <w:rPr>
          <w:b/>
          <w:bCs/>
        </w:rPr>
        <w:t>theological failure</w:t>
      </w:r>
      <w:r w:rsidRPr="007636EC">
        <w:t xml:space="preserve"> because it denies the image of God in the people leaders are called to serve.</w:t>
      </w:r>
    </w:p>
    <w:p w:rsidR="007636EC" w:rsidRPr="007636EC" w:rsidRDefault="007636EC" w:rsidP="007636EC">
      <w:r w:rsidRPr="007636EC">
        <w:t>In African crusades, I saw people healed physically — but still wounded by corrupt systems. In American recovery centers, I saw how broken institutions perpetuate cycles of addiction and homelessness.</w:t>
      </w:r>
    </w:p>
    <w:p w:rsidR="007636EC" w:rsidRPr="007636EC" w:rsidRDefault="007636EC" w:rsidP="007636EC">
      <w:r w:rsidRPr="007636EC">
        <w:t xml:space="preserve">Healing must therefore confront corruption as a </w:t>
      </w:r>
      <w:r w:rsidRPr="007636EC">
        <w:rPr>
          <w:b/>
          <w:bCs/>
        </w:rPr>
        <w:t>disease of leadership</w:t>
      </w:r>
      <w:r w:rsidRPr="007636EC">
        <w:t>.</w:t>
      </w:r>
    </w:p>
    <w:p w:rsidR="007636EC" w:rsidRPr="007636EC" w:rsidRDefault="007636EC" w:rsidP="007636EC">
      <w:pPr>
        <w:rPr>
          <w:b/>
          <w:bCs/>
        </w:rPr>
      </w:pPr>
      <w:r w:rsidRPr="007636EC">
        <w:rPr>
          <w:b/>
          <w:bCs/>
        </w:rPr>
        <w:t>3. Governance Failures as Theological Failures</w:t>
      </w:r>
    </w:p>
    <w:p w:rsidR="007636EC" w:rsidRPr="007636EC" w:rsidRDefault="007636EC" w:rsidP="007636EC">
      <w:r w:rsidRPr="007636EC">
        <w:t xml:space="preserve">Governance is not merely political — it is </w:t>
      </w:r>
      <w:r w:rsidRPr="007636EC">
        <w:rPr>
          <w:b/>
          <w:bCs/>
        </w:rPr>
        <w:t>spiritual stewardship</w:t>
      </w:r>
      <w:r w:rsidRPr="007636EC">
        <w:t>.</w:t>
      </w:r>
    </w:p>
    <w:p w:rsidR="007636EC" w:rsidRPr="007636EC" w:rsidRDefault="007636EC" w:rsidP="007636EC">
      <w:r w:rsidRPr="007636EC">
        <w:lastRenderedPageBreak/>
        <w:t>When leaders fail, nations fall sick.</w:t>
      </w:r>
    </w:p>
    <w:p w:rsidR="007636EC" w:rsidRPr="007636EC" w:rsidRDefault="007636EC" w:rsidP="007636EC">
      <w:r w:rsidRPr="007636EC">
        <w:t>I have seen governance failures produce:</w:t>
      </w:r>
    </w:p>
    <w:p w:rsidR="007636EC" w:rsidRPr="007636EC" w:rsidRDefault="007636EC" w:rsidP="009867CA">
      <w:pPr>
        <w:numPr>
          <w:ilvl w:val="0"/>
          <w:numId w:val="47"/>
        </w:numPr>
      </w:pPr>
      <w:r w:rsidRPr="007636EC">
        <w:t>epidemics</w:t>
      </w:r>
    </w:p>
    <w:p w:rsidR="007636EC" w:rsidRPr="007636EC" w:rsidRDefault="007636EC" w:rsidP="009867CA">
      <w:pPr>
        <w:numPr>
          <w:ilvl w:val="0"/>
          <w:numId w:val="47"/>
        </w:numPr>
      </w:pPr>
      <w:r w:rsidRPr="007636EC">
        <w:t>hunger</w:t>
      </w:r>
    </w:p>
    <w:p w:rsidR="007636EC" w:rsidRPr="007636EC" w:rsidRDefault="007636EC" w:rsidP="009867CA">
      <w:pPr>
        <w:numPr>
          <w:ilvl w:val="0"/>
          <w:numId w:val="47"/>
        </w:numPr>
      </w:pPr>
      <w:r w:rsidRPr="007636EC">
        <w:t>displacement</w:t>
      </w:r>
    </w:p>
    <w:p w:rsidR="007636EC" w:rsidRPr="007636EC" w:rsidRDefault="007636EC" w:rsidP="009867CA">
      <w:pPr>
        <w:numPr>
          <w:ilvl w:val="0"/>
          <w:numId w:val="47"/>
        </w:numPr>
      </w:pPr>
      <w:r w:rsidRPr="007636EC">
        <w:t>violence</w:t>
      </w:r>
    </w:p>
    <w:p w:rsidR="007636EC" w:rsidRPr="007636EC" w:rsidRDefault="007636EC" w:rsidP="009867CA">
      <w:pPr>
        <w:numPr>
          <w:ilvl w:val="0"/>
          <w:numId w:val="47"/>
        </w:numPr>
      </w:pPr>
      <w:r w:rsidRPr="007636EC">
        <w:t>injustice</w:t>
      </w:r>
    </w:p>
    <w:p w:rsidR="007636EC" w:rsidRPr="007636EC" w:rsidRDefault="007636EC" w:rsidP="009867CA">
      <w:pPr>
        <w:numPr>
          <w:ilvl w:val="0"/>
          <w:numId w:val="47"/>
        </w:numPr>
      </w:pPr>
      <w:r w:rsidRPr="007636EC">
        <w:t>hopelessness</w:t>
      </w:r>
    </w:p>
    <w:p w:rsidR="007636EC" w:rsidRPr="007636EC" w:rsidRDefault="007636EC" w:rsidP="007636EC">
      <w:r w:rsidRPr="007636EC">
        <w:t xml:space="preserve">These are not only political outcomes — they are </w:t>
      </w:r>
      <w:r w:rsidRPr="007636EC">
        <w:rPr>
          <w:b/>
          <w:bCs/>
        </w:rPr>
        <w:t>theological failures</w:t>
      </w:r>
      <w:r w:rsidRPr="007636EC">
        <w:t>.</w:t>
      </w:r>
    </w:p>
    <w:p w:rsidR="007636EC" w:rsidRPr="007636EC" w:rsidRDefault="007636EC" w:rsidP="007636EC">
      <w:r w:rsidRPr="007636EC">
        <w:t>Leadership is a calling from God. When leaders betray that calling, the people suffer.</w:t>
      </w:r>
    </w:p>
    <w:p w:rsidR="007636EC" w:rsidRPr="007636EC" w:rsidRDefault="007636EC" w:rsidP="007636EC">
      <w:r w:rsidRPr="007636EC">
        <w:t>In Scripture, God repeatedly confronts failed governance:</w:t>
      </w:r>
    </w:p>
    <w:p w:rsidR="007636EC" w:rsidRPr="007636EC" w:rsidRDefault="007636EC" w:rsidP="007636EC">
      <w:r w:rsidRPr="007636EC">
        <w:rPr>
          <w:i/>
          <w:iCs/>
        </w:rPr>
        <w:t>“My people perish for lack of knowledge.”</w:t>
      </w:r>
      <w:r w:rsidRPr="007636EC">
        <w:t xml:space="preserve"> — Hosea 4:6</w:t>
      </w:r>
    </w:p>
    <w:p w:rsidR="007636EC" w:rsidRPr="007636EC" w:rsidRDefault="007636EC" w:rsidP="007636EC">
      <w:r w:rsidRPr="007636EC">
        <w:rPr>
          <w:i/>
          <w:iCs/>
        </w:rPr>
        <w:t>“Woe to the shepherds who destroy and scatter the sheep of My pasture.”</w:t>
      </w:r>
      <w:r w:rsidRPr="007636EC">
        <w:t xml:space="preserve"> — Jeremiah 23:1</w:t>
      </w:r>
    </w:p>
    <w:p w:rsidR="007636EC" w:rsidRPr="007636EC" w:rsidRDefault="007636EC" w:rsidP="007636EC">
      <w:r w:rsidRPr="007636EC">
        <w:t>Governance failures are spiritual failures because they violate God’s mandate for justice, compassion, and truth.</w:t>
      </w:r>
    </w:p>
    <w:p w:rsidR="007636EC" w:rsidRPr="007636EC" w:rsidRDefault="007636EC" w:rsidP="007636EC">
      <w:r w:rsidRPr="007636EC">
        <w:t>In my work documenting governance crises, I saw how nations become sick when:</w:t>
      </w:r>
    </w:p>
    <w:p w:rsidR="007636EC" w:rsidRPr="007636EC" w:rsidRDefault="007636EC" w:rsidP="009867CA">
      <w:pPr>
        <w:numPr>
          <w:ilvl w:val="0"/>
          <w:numId w:val="48"/>
        </w:numPr>
      </w:pPr>
      <w:r w:rsidRPr="007636EC">
        <w:t>truth is suppressed</w:t>
      </w:r>
    </w:p>
    <w:p w:rsidR="007636EC" w:rsidRPr="007636EC" w:rsidRDefault="007636EC" w:rsidP="009867CA">
      <w:pPr>
        <w:numPr>
          <w:ilvl w:val="0"/>
          <w:numId w:val="48"/>
        </w:numPr>
      </w:pPr>
      <w:r w:rsidRPr="007636EC">
        <w:t>justice is denied</w:t>
      </w:r>
    </w:p>
    <w:p w:rsidR="007636EC" w:rsidRPr="007636EC" w:rsidRDefault="007636EC" w:rsidP="009867CA">
      <w:pPr>
        <w:numPr>
          <w:ilvl w:val="0"/>
          <w:numId w:val="48"/>
        </w:numPr>
      </w:pPr>
      <w:r w:rsidRPr="007636EC">
        <w:t>institutions collapse</w:t>
      </w:r>
    </w:p>
    <w:p w:rsidR="007636EC" w:rsidRPr="007636EC" w:rsidRDefault="007636EC" w:rsidP="009867CA">
      <w:pPr>
        <w:numPr>
          <w:ilvl w:val="0"/>
          <w:numId w:val="48"/>
        </w:numPr>
      </w:pPr>
      <w:r w:rsidRPr="007636EC">
        <w:t>leaders serve themselves instead of the people</w:t>
      </w:r>
    </w:p>
    <w:p w:rsidR="007636EC" w:rsidRPr="007636EC" w:rsidRDefault="007636EC" w:rsidP="007636EC">
      <w:r w:rsidRPr="007636EC">
        <w:t xml:space="preserve">Healing must therefore include </w:t>
      </w:r>
      <w:r w:rsidRPr="007636EC">
        <w:rPr>
          <w:b/>
          <w:bCs/>
        </w:rPr>
        <w:t>reforming systems</w:t>
      </w:r>
      <w:r w:rsidRPr="007636EC">
        <w:t xml:space="preserve">, </w:t>
      </w:r>
      <w:r w:rsidRPr="007636EC">
        <w:rPr>
          <w:b/>
          <w:bCs/>
        </w:rPr>
        <w:t>restoring integrity</w:t>
      </w:r>
      <w:r w:rsidRPr="007636EC">
        <w:t xml:space="preserve">, and </w:t>
      </w:r>
      <w:r w:rsidRPr="007636EC">
        <w:rPr>
          <w:b/>
          <w:bCs/>
        </w:rPr>
        <w:t>rebuilding trust</w:t>
      </w:r>
      <w:r w:rsidRPr="007636EC">
        <w:t>.</w:t>
      </w:r>
    </w:p>
    <w:p w:rsidR="007636EC" w:rsidRPr="007636EC" w:rsidRDefault="007636EC" w:rsidP="007636EC">
      <w:pPr>
        <w:rPr>
          <w:b/>
          <w:bCs/>
        </w:rPr>
      </w:pPr>
      <w:r w:rsidRPr="007636EC">
        <w:rPr>
          <w:b/>
          <w:bCs/>
        </w:rPr>
        <w:t>Personal Reflection: The Healer as a Witness to Justice</w:t>
      </w:r>
    </w:p>
    <w:p w:rsidR="007636EC" w:rsidRPr="007636EC" w:rsidRDefault="007636EC" w:rsidP="007636EC">
      <w:r w:rsidRPr="007636EC">
        <w:t>My calling has taken me from hospital wards to revival grounds, from African villages to American shelters, from governance summits to community missions.</w:t>
      </w:r>
    </w:p>
    <w:p w:rsidR="007636EC" w:rsidRPr="007636EC" w:rsidRDefault="007636EC" w:rsidP="007636EC">
      <w:r w:rsidRPr="007636EC">
        <w:t>In each place, I saw that:</w:t>
      </w:r>
    </w:p>
    <w:p w:rsidR="007636EC" w:rsidRPr="007636EC" w:rsidRDefault="007636EC" w:rsidP="009867CA">
      <w:pPr>
        <w:numPr>
          <w:ilvl w:val="0"/>
          <w:numId w:val="49"/>
        </w:numPr>
      </w:pPr>
      <w:r w:rsidRPr="007636EC">
        <w:t>sickness is often the symptom</w:t>
      </w:r>
    </w:p>
    <w:p w:rsidR="007636EC" w:rsidRPr="007636EC" w:rsidRDefault="007636EC" w:rsidP="009867CA">
      <w:pPr>
        <w:numPr>
          <w:ilvl w:val="0"/>
          <w:numId w:val="49"/>
        </w:numPr>
      </w:pPr>
      <w:r w:rsidRPr="007636EC">
        <w:lastRenderedPageBreak/>
        <w:t>injustice is the disease</w:t>
      </w:r>
    </w:p>
    <w:p w:rsidR="007636EC" w:rsidRPr="007636EC" w:rsidRDefault="007636EC" w:rsidP="009867CA">
      <w:pPr>
        <w:numPr>
          <w:ilvl w:val="0"/>
          <w:numId w:val="49"/>
        </w:numPr>
      </w:pPr>
      <w:r w:rsidRPr="007636EC">
        <w:t>governance is the treatment</w:t>
      </w:r>
    </w:p>
    <w:p w:rsidR="007636EC" w:rsidRPr="007636EC" w:rsidRDefault="007636EC" w:rsidP="009867CA">
      <w:pPr>
        <w:numPr>
          <w:ilvl w:val="0"/>
          <w:numId w:val="49"/>
        </w:numPr>
      </w:pPr>
      <w:r w:rsidRPr="007636EC">
        <w:t>liberation is the healing</w:t>
      </w:r>
    </w:p>
    <w:p w:rsidR="007636EC" w:rsidRPr="007636EC" w:rsidRDefault="007636EC" w:rsidP="007636EC">
      <w:r w:rsidRPr="007636EC">
        <w:t xml:space="preserve">Healing requires more than prayer — it requires </w:t>
      </w:r>
      <w:r w:rsidRPr="007636EC">
        <w:rPr>
          <w:b/>
          <w:bCs/>
        </w:rPr>
        <w:t>justice</w:t>
      </w:r>
      <w:r w:rsidRPr="007636EC">
        <w:t xml:space="preserve">. Healing requires more than medicine — it requires </w:t>
      </w:r>
      <w:r w:rsidRPr="007636EC">
        <w:rPr>
          <w:b/>
          <w:bCs/>
        </w:rPr>
        <w:t>righteous leadership</w:t>
      </w:r>
      <w:r w:rsidRPr="007636EC">
        <w:t xml:space="preserve">. Healing requires more than compassion — it requires </w:t>
      </w:r>
      <w:r w:rsidRPr="007636EC">
        <w:rPr>
          <w:b/>
          <w:bCs/>
        </w:rPr>
        <w:t>structural transformation</w:t>
      </w:r>
      <w:r w:rsidRPr="007636EC">
        <w:t>.</w:t>
      </w:r>
    </w:p>
    <w:p w:rsidR="007636EC" w:rsidRPr="007636EC" w:rsidRDefault="007636EC" w:rsidP="007636EC">
      <w:pPr>
        <w:rPr>
          <w:b/>
          <w:bCs/>
        </w:rPr>
      </w:pPr>
      <w:r w:rsidRPr="007636EC">
        <w:rPr>
          <w:b/>
          <w:bCs/>
        </w:rPr>
        <w:t>Conclusion: Healing the Structures That Wound</w:t>
      </w:r>
    </w:p>
    <w:p w:rsidR="007636EC" w:rsidRPr="007636EC" w:rsidRDefault="007636EC" w:rsidP="007636EC">
      <w:r w:rsidRPr="007636EC">
        <w:t>Structural sin produces structural sickness. Therefore, healing must be structural.</w:t>
      </w:r>
    </w:p>
    <w:p w:rsidR="007636EC" w:rsidRPr="007636EC" w:rsidRDefault="007636EC" w:rsidP="009867CA">
      <w:pPr>
        <w:numPr>
          <w:ilvl w:val="0"/>
          <w:numId w:val="50"/>
        </w:numPr>
      </w:pPr>
      <w:r w:rsidRPr="007636EC">
        <w:t>Poverty must be confronted.</w:t>
      </w:r>
    </w:p>
    <w:p w:rsidR="007636EC" w:rsidRPr="007636EC" w:rsidRDefault="007636EC" w:rsidP="009867CA">
      <w:pPr>
        <w:numPr>
          <w:ilvl w:val="0"/>
          <w:numId w:val="50"/>
        </w:numPr>
      </w:pPr>
      <w:r w:rsidRPr="007636EC">
        <w:t>Corruption must be exposed.</w:t>
      </w:r>
    </w:p>
    <w:p w:rsidR="007636EC" w:rsidRPr="007636EC" w:rsidRDefault="007636EC" w:rsidP="009867CA">
      <w:pPr>
        <w:numPr>
          <w:ilvl w:val="0"/>
          <w:numId w:val="50"/>
        </w:numPr>
      </w:pPr>
      <w:r w:rsidRPr="007636EC">
        <w:t>Governance must be reformed.</w:t>
      </w:r>
    </w:p>
    <w:p w:rsidR="007636EC" w:rsidRPr="007636EC" w:rsidRDefault="007636EC" w:rsidP="009867CA">
      <w:pPr>
        <w:numPr>
          <w:ilvl w:val="0"/>
          <w:numId w:val="50"/>
        </w:numPr>
      </w:pPr>
      <w:r w:rsidRPr="007636EC">
        <w:t>Justice must be restored.</w:t>
      </w:r>
    </w:p>
    <w:p w:rsidR="007636EC" w:rsidRPr="007636EC" w:rsidRDefault="007636EC" w:rsidP="009867CA">
      <w:pPr>
        <w:numPr>
          <w:ilvl w:val="0"/>
          <w:numId w:val="50"/>
        </w:numPr>
      </w:pPr>
      <w:r w:rsidRPr="007636EC">
        <w:t>Dignity must be protected.</w:t>
      </w:r>
    </w:p>
    <w:p w:rsidR="007636EC" w:rsidRPr="007636EC" w:rsidRDefault="007636EC" w:rsidP="007636EC">
      <w:r w:rsidRPr="007636EC">
        <w:t>This is the healing Jesus proclaimed. This is the healing Moses fought for. This is the healing the prophets demanded. This is the healing the Holy Spirit empowers.</w:t>
      </w:r>
    </w:p>
    <w:p w:rsidR="007636EC" w:rsidRPr="007636EC" w:rsidRDefault="007636EC" w:rsidP="007636EC">
      <w:r w:rsidRPr="007636EC">
        <w:rPr>
          <w:b/>
          <w:bCs/>
        </w:rPr>
        <w:t>Healing is liberation.</w:t>
      </w:r>
      <w:r w:rsidRPr="007636EC">
        <w:t xml:space="preserve"> </w:t>
      </w:r>
      <w:r w:rsidRPr="007636EC">
        <w:rPr>
          <w:b/>
          <w:bCs/>
        </w:rPr>
        <w:t>Liberation is justice.</w:t>
      </w:r>
      <w:r w:rsidRPr="007636EC">
        <w:t xml:space="preserve"> </w:t>
      </w:r>
      <w:r w:rsidRPr="007636EC">
        <w:rPr>
          <w:b/>
          <w:bCs/>
        </w:rPr>
        <w:t>Justice is the health of nations.</w:t>
      </w:r>
    </w:p>
    <w:p w:rsidR="007636EC" w:rsidRPr="007636EC" w:rsidRDefault="007636EC" w:rsidP="007636EC"/>
    <w:p w:rsidR="007636EC" w:rsidRDefault="007636EC" w:rsidP="00FD0F3B"/>
    <w:p w:rsidR="007636EC" w:rsidRDefault="007636EC" w:rsidP="00FD0F3B"/>
    <w:p w:rsidR="007636EC" w:rsidRDefault="007636EC" w:rsidP="00FD0F3B"/>
    <w:p w:rsidR="007636EC" w:rsidRDefault="007636EC" w:rsidP="00FD0F3B"/>
    <w:p w:rsidR="007636EC" w:rsidRDefault="007636EC" w:rsidP="00FD0F3B"/>
    <w:p w:rsidR="007636EC" w:rsidRDefault="007636EC" w:rsidP="00FD0F3B"/>
    <w:p w:rsidR="007636EC" w:rsidRDefault="007636EC" w:rsidP="00FD0F3B"/>
    <w:p w:rsidR="007636EC" w:rsidRDefault="007636EC" w:rsidP="00FD0F3B"/>
    <w:p w:rsidR="007636EC" w:rsidRDefault="007636EC" w:rsidP="00FD0F3B"/>
    <w:p w:rsidR="007636EC" w:rsidRDefault="007636EC" w:rsidP="00FD0F3B"/>
    <w:p w:rsidR="007636EC" w:rsidRPr="007636EC" w:rsidRDefault="007636EC" w:rsidP="007636EC">
      <w:pPr>
        <w:rPr>
          <w:b/>
          <w:bCs/>
        </w:rPr>
      </w:pPr>
      <w:r w:rsidRPr="007636EC">
        <w:rPr>
          <w:b/>
          <w:bCs/>
        </w:rPr>
        <w:lastRenderedPageBreak/>
        <w:t>CHAPTER 10 — HEALING AND RACIALIZED POWER</w:t>
      </w:r>
    </w:p>
    <w:p w:rsidR="007636EC" w:rsidRPr="007636EC" w:rsidRDefault="007636EC" w:rsidP="007636EC">
      <w:pPr>
        <w:rPr>
          <w:b/>
          <w:bCs/>
        </w:rPr>
      </w:pPr>
      <w:r w:rsidRPr="007636EC">
        <w:rPr>
          <w:b/>
          <w:bCs/>
          <w:i/>
          <w:iCs/>
        </w:rPr>
        <w:t>Cone and the wounded Black body</w:t>
      </w:r>
    </w:p>
    <w:p w:rsidR="007636EC" w:rsidRPr="007636EC" w:rsidRDefault="007636EC" w:rsidP="007636EC">
      <w:pPr>
        <w:rPr>
          <w:b/>
          <w:bCs/>
        </w:rPr>
      </w:pPr>
      <w:r w:rsidRPr="007636EC">
        <w:rPr>
          <w:b/>
          <w:bCs/>
          <w:i/>
          <w:iCs/>
        </w:rPr>
        <w:t>Healing from internalized oppression</w:t>
      </w:r>
    </w:p>
    <w:p w:rsidR="007636EC" w:rsidRPr="007636EC" w:rsidRDefault="007636EC" w:rsidP="007636EC">
      <w:pPr>
        <w:rPr>
          <w:b/>
          <w:bCs/>
        </w:rPr>
      </w:pPr>
      <w:r w:rsidRPr="007636EC">
        <w:rPr>
          <w:b/>
          <w:bCs/>
          <w:i/>
          <w:iCs/>
        </w:rPr>
        <w:t>The cross and the lynching tree</w:t>
      </w:r>
    </w:p>
    <w:p w:rsidR="007636EC" w:rsidRPr="007636EC" w:rsidRDefault="007636EC" w:rsidP="007636EC">
      <w:r w:rsidRPr="007636EC">
        <w:rPr>
          <w:i/>
          <w:iCs/>
        </w:rPr>
        <w:t xml:space="preserve">By Rev. Dr. </w:t>
      </w:r>
      <w:proofErr w:type="spellStart"/>
      <w:r w:rsidRPr="007636EC">
        <w:rPr>
          <w:i/>
          <w:iCs/>
        </w:rPr>
        <w:t>Akwo</w:t>
      </w:r>
      <w:proofErr w:type="spellEnd"/>
      <w:r w:rsidRPr="007636EC">
        <w:rPr>
          <w:i/>
          <w:iCs/>
        </w:rPr>
        <w:t xml:space="preserve"> Thompson </w:t>
      </w:r>
      <w:proofErr w:type="spellStart"/>
      <w:r w:rsidRPr="007636EC">
        <w:rPr>
          <w:i/>
          <w:iCs/>
        </w:rPr>
        <w:t>Ntuba</w:t>
      </w:r>
      <w:proofErr w:type="spellEnd"/>
    </w:p>
    <w:p w:rsidR="007636EC" w:rsidRPr="007636EC" w:rsidRDefault="007636EC" w:rsidP="007636EC">
      <w:r w:rsidRPr="007636EC">
        <w:t xml:space="preserve">I have walked through African villages and American cities, and I have learned that the wounds of racism are not only historical — they are </w:t>
      </w:r>
      <w:r w:rsidRPr="007636EC">
        <w:rPr>
          <w:b/>
          <w:bCs/>
        </w:rPr>
        <w:t>embodied</w:t>
      </w:r>
      <w:r w:rsidRPr="007636EC">
        <w:t xml:space="preserve">, </w:t>
      </w:r>
      <w:r w:rsidRPr="007636EC">
        <w:rPr>
          <w:b/>
          <w:bCs/>
        </w:rPr>
        <w:t>psychological</w:t>
      </w:r>
      <w:r w:rsidRPr="007636EC">
        <w:t xml:space="preserve">, </w:t>
      </w:r>
      <w:r w:rsidRPr="007636EC">
        <w:rPr>
          <w:b/>
          <w:bCs/>
        </w:rPr>
        <w:t>spiritual</w:t>
      </w:r>
      <w:r w:rsidRPr="007636EC">
        <w:t xml:space="preserve">, and </w:t>
      </w:r>
      <w:r w:rsidRPr="007636EC">
        <w:rPr>
          <w:b/>
          <w:bCs/>
        </w:rPr>
        <w:t>generational</w:t>
      </w:r>
      <w:r w:rsidRPr="007636EC">
        <w:t xml:space="preserve">. The Black body carries memories of trauma, systems of exclusion, and centuries of dehumanization. As a physician, I have seen how racism becomes sickness. As a minister, I have seen how racism becomes spiritual bondage. As a communicator and chronicler, I have seen how racism becomes </w:t>
      </w:r>
      <w:r w:rsidRPr="007636EC">
        <w:rPr>
          <w:b/>
          <w:bCs/>
        </w:rPr>
        <w:t>structural sin</w:t>
      </w:r>
      <w:r w:rsidRPr="007636EC">
        <w:t>.</w:t>
      </w:r>
    </w:p>
    <w:p w:rsidR="007636EC" w:rsidRPr="007636EC" w:rsidRDefault="007636EC" w:rsidP="007636EC">
      <w:r w:rsidRPr="007636EC">
        <w:t xml:space="preserve">Healing, therefore, must confront </w:t>
      </w:r>
      <w:r w:rsidRPr="007636EC">
        <w:rPr>
          <w:b/>
          <w:bCs/>
        </w:rPr>
        <w:t>racialized power</w:t>
      </w:r>
      <w:r w:rsidRPr="007636EC">
        <w:t xml:space="preserve"> — the systems that wound bodies, distort identities, and fracture communities.</w:t>
      </w:r>
    </w:p>
    <w:p w:rsidR="007636EC" w:rsidRPr="007636EC" w:rsidRDefault="007636EC" w:rsidP="007636EC">
      <w:pPr>
        <w:rPr>
          <w:b/>
          <w:bCs/>
        </w:rPr>
      </w:pPr>
      <w:r w:rsidRPr="007636EC">
        <w:rPr>
          <w:b/>
          <w:bCs/>
        </w:rPr>
        <w:t>1. Cone and the Wounded Black Body</w:t>
      </w:r>
    </w:p>
    <w:p w:rsidR="007636EC" w:rsidRPr="007636EC" w:rsidRDefault="007636EC" w:rsidP="007636EC">
      <w:r w:rsidRPr="007636EC">
        <w:t xml:space="preserve">James Cone taught us that the Black body is a </w:t>
      </w:r>
      <w:r w:rsidRPr="007636EC">
        <w:rPr>
          <w:b/>
          <w:bCs/>
        </w:rPr>
        <w:t>site of suffering and revelation</w:t>
      </w:r>
      <w:r w:rsidRPr="007636EC">
        <w:t>. He wrote that God identifies with the oppressed, and that the cross stands in solidarity with the wounded Black body.</w:t>
      </w:r>
    </w:p>
    <w:p w:rsidR="007636EC" w:rsidRPr="007636EC" w:rsidRDefault="007636EC" w:rsidP="007636EC">
      <w:r w:rsidRPr="007636EC">
        <w:t>In my ministry across Africa and America, I have seen this truth lived out:</w:t>
      </w:r>
    </w:p>
    <w:p w:rsidR="007636EC" w:rsidRPr="007636EC" w:rsidRDefault="007636EC" w:rsidP="009867CA">
      <w:pPr>
        <w:numPr>
          <w:ilvl w:val="0"/>
          <w:numId w:val="51"/>
        </w:numPr>
      </w:pPr>
      <w:r w:rsidRPr="007636EC">
        <w:t>Black communities suffering under health disparities</w:t>
      </w:r>
    </w:p>
    <w:p w:rsidR="007636EC" w:rsidRPr="007636EC" w:rsidRDefault="007636EC" w:rsidP="009867CA">
      <w:pPr>
        <w:numPr>
          <w:ilvl w:val="0"/>
          <w:numId w:val="51"/>
        </w:numPr>
      </w:pPr>
      <w:r w:rsidRPr="007636EC">
        <w:t>Black men and women carrying generational trauma</w:t>
      </w:r>
    </w:p>
    <w:p w:rsidR="007636EC" w:rsidRPr="007636EC" w:rsidRDefault="007636EC" w:rsidP="009867CA">
      <w:pPr>
        <w:numPr>
          <w:ilvl w:val="0"/>
          <w:numId w:val="51"/>
        </w:numPr>
      </w:pPr>
      <w:r w:rsidRPr="007636EC">
        <w:t>Black youth navigating systems designed without them in mind</w:t>
      </w:r>
    </w:p>
    <w:p w:rsidR="007636EC" w:rsidRPr="007636EC" w:rsidRDefault="007636EC" w:rsidP="009867CA">
      <w:pPr>
        <w:numPr>
          <w:ilvl w:val="0"/>
          <w:numId w:val="51"/>
        </w:numPr>
      </w:pPr>
      <w:r w:rsidRPr="007636EC">
        <w:t>Black families healing from centuries of exclusion</w:t>
      </w:r>
    </w:p>
    <w:p w:rsidR="007636EC" w:rsidRPr="007636EC" w:rsidRDefault="007636EC" w:rsidP="007636EC">
      <w:r w:rsidRPr="007636EC">
        <w:t xml:space="preserve">Cone’s theology is not abstract — it is </w:t>
      </w:r>
      <w:r w:rsidRPr="007636EC">
        <w:rPr>
          <w:b/>
          <w:bCs/>
        </w:rPr>
        <w:t>clinical</w:t>
      </w:r>
      <w:r w:rsidRPr="007636EC">
        <w:t xml:space="preserve">, </w:t>
      </w:r>
      <w:r w:rsidRPr="007636EC">
        <w:rPr>
          <w:b/>
          <w:bCs/>
        </w:rPr>
        <w:t>pastoral</w:t>
      </w:r>
      <w:r w:rsidRPr="007636EC">
        <w:t xml:space="preserve">, and </w:t>
      </w:r>
      <w:r w:rsidRPr="007636EC">
        <w:rPr>
          <w:b/>
          <w:bCs/>
        </w:rPr>
        <w:t>prophetic</w:t>
      </w:r>
      <w:r w:rsidRPr="007636EC">
        <w:t>.</w:t>
      </w:r>
    </w:p>
    <w:p w:rsidR="007636EC" w:rsidRPr="007636EC" w:rsidRDefault="007636EC" w:rsidP="007636EC">
      <w:r w:rsidRPr="007636EC">
        <w:t xml:space="preserve">The wounded Black body is not only a symbol — it is a </w:t>
      </w:r>
      <w:r w:rsidRPr="007636EC">
        <w:rPr>
          <w:b/>
          <w:bCs/>
        </w:rPr>
        <w:t>patient</w:t>
      </w:r>
      <w:r w:rsidRPr="007636EC">
        <w:t xml:space="preserve">, a </w:t>
      </w:r>
      <w:r w:rsidRPr="007636EC">
        <w:rPr>
          <w:b/>
          <w:bCs/>
        </w:rPr>
        <w:t>community</w:t>
      </w:r>
      <w:r w:rsidRPr="007636EC">
        <w:t xml:space="preserve">, a </w:t>
      </w:r>
      <w:r w:rsidRPr="007636EC">
        <w:rPr>
          <w:b/>
          <w:bCs/>
        </w:rPr>
        <w:t>history</w:t>
      </w:r>
      <w:r w:rsidRPr="007636EC">
        <w:t xml:space="preserve">, and a </w:t>
      </w:r>
      <w:r w:rsidRPr="007636EC">
        <w:rPr>
          <w:b/>
          <w:bCs/>
        </w:rPr>
        <w:t>testimony</w:t>
      </w:r>
      <w:r w:rsidRPr="007636EC">
        <w:t>.</w:t>
      </w:r>
    </w:p>
    <w:p w:rsidR="007636EC" w:rsidRPr="007636EC" w:rsidRDefault="007636EC" w:rsidP="007636EC">
      <w:r w:rsidRPr="007636EC">
        <w:t>In American recovery centers, I saw Black men whose addictions were rooted in trauma, poverty, and systemic neglect. In African crusades, I saw Black communities reclaim dignity through healing, worship, and liberation.</w:t>
      </w:r>
    </w:p>
    <w:p w:rsidR="007636EC" w:rsidRPr="007636EC" w:rsidRDefault="007636EC" w:rsidP="007636EC">
      <w:r w:rsidRPr="007636EC">
        <w:t xml:space="preserve">Cone taught that God is found in the struggle for Black life. My ministry has shown me that </w:t>
      </w:r>
      <w:r w:rsidRPr="007636EC">
        <w:rPr>
          <w:b/>
          <w:bCs/>
        </w:rPr>
        <w:t>healing is part of that struggle</w:t>
      </w:r>
      <w:r w:rsidRPr="007636EC">
        <w:t>.</w:t>
      </w:r>
    </w:p>
    <w:p w:rsidR="007636EC" w:rsidRPr="007636EC" w:rsidRDefault="007636EC" w:rsidP="007636EC">
      <w:pPr>
        <w:rPr>
          <w:b/>
          <w:bCs/>
        </w:rPr>
      </w:pPr>
      <w:r w:rsidRPr="007636EC">
        <w:rPr>
          <w:b/>
          <w:bCs/>
        </w:rPr>
        <w:lastRenderedPageBreak/>
        <w:t xml:space="preserve">2. Healing </w:t>
      </w:r>
      <w:proofErr w:type="gramStart"/>
      <w:r w:rsidRPr="007636EC">
        <w:rPr>
          <w:b/>
          <w:bCs/>
        </w:rPr>
        <w:t>From</w:t>
      </w:r>
      <w:proofErr w:type="gramEnd"/>
      <w:r w:rsidRPr="007636EC">
        <w:rPr>
          <w:b/>
          <w:bCs/>
        </w:rPr>
        <w:t xml:space="preserve"> Internalized Oppression</w:t>
      </w:r>
    </w:p>
    <w:p w:rsidR="007636EC" w:rsidRPr="007636EC" w:rsidRDefault="007636EC" w:rsidP="007636EC">
      <w:r w:rsidRPr="007636EC">
        <w:t>Racism does not only wound from the outside — it wounds from within.</w:t>
      </w:r>
    </w:p>
    <w:p w:rsidR="007636EC" w:rsidRPr="007636EC" w:rsidRDefault="007636EC" w:rsidP="007636EC">
      <w:r w:rsidRPr="007636EC">
        <w:t>Internalized oppression is the silent sickness:</w:t>
      </w:r>
    </w:p>
    <w:p w:rsidR="007636EC" w:rsidRPr="007636EC" w:rsidRDefault="007636EC" w:rsidP="009867CA">
      <w:pPr>
        <w:numPr>
          <w:ilvl w:val="0"/>
          <w:numId w:val="52"/>
        </w:numPr>
      </w:pPr>
      <w:r w:rsidRPr="007636EC">
        <w:t>believing you are less</w:t>
      </w:r>
    </w:p>
    <w:p w:rsidR="007636EC" w:rsidRPr="007636EC" w:rsidRDefault="007636EC" w:rsidP="009867CA">
      <w:pPr>
        <w:numPr>
          <w:ilvl w:val="0"/>
          <w:numId w:val="52"/>
        </w:numPr>
      </w:pPr>
      <w:r w:rsidRPr="007636EC">
        <w:t>doubting your worth</w:t>
      </w:r>
    </w:p>
    <w:p w:rsidR="007636EC" w:rsidRPr="007636EC" w:rsidRDefault="007636EC" w:rsidP="009867CA">
      <w:pPr>
        <w:numPr>
          <w:ilvl w:val="0"/>
          <w:numId w:val="52"/>
        </w:numPr>
      </w:pPr>
      <w:r w:rsidRPr="007636EC">
        <w:t>carrying shame that is not yours</w:t>
      </w:r>
    </w:p>
    <w:p w:rsidR="007636EC" w:rsidRPr="007636EC" w:rsidRDefault="007636EC" w:rsidP="009867CA">
      <w:pPr>
        <w:numPr>
          <w:ilvl w:val="0"/>
          <w:numId w:val="52"/>
        </w:numPr>
      </w:pPr>
      <w:r w:rsidRPr="007636EC">
        <w:t>accepting narratives written by oppressors</w:t>
      </w:r>
    </w:p>
    <w:p w:rsidR="007636EC" w:rsidRPr="007636EC" w:rsidRDefault="007636EC" w:rsidP="009867CA">
      <w:pPr>
        <w:numPr>
          <w:ilvl w:val="0"/>
          <w:numId w:val="52"/>
        </w:numPr>
      </w:pPr>
      <w:r w:rsidRPr="007636EC">
        <w:t>shrinking your identity to survive</w:t>
      </w:r>
    </w:p>
    <w:p w:rsidR="007636EC" w:rsidRPr="007636EC" w:rsidRDefault="007636EC" w:rsidP="007636EC">
      <w:r w:rsidRPr="007636EC">
        <w:t>I have counseled young Black men who believed they were destined to fail. I have prayed with Black women who carried the weight of generations. I have listened to elders who survived segregation, violence, and exclusion.</w:t>
      </w:r>
    </w:p>
    <w:p w:rsidR="007636EC" w:rsidRPr="007636EC" w:rsidRDefault="007636EC" w:rsidP="007636EC">
      <w:r w:rsidRPr="007636EC">
        <w:t>Healing internalized oppression requires:</w:t>
      </w:r>
    </w:p>
    <w:p w:rsidR="007636EC" w:rsidRPr="007636EC" w:rsidRDefault="007636EC" w:rsidP="009867CA">
      <w:pPr>
        <w:numPr>
          <w:ilvl w:val="0"/>
          <w:numId w:val="53"/>
        </w:numPr>
      </w:pPr>
      <w:r w:rsidRPr="007636EC">
        <w:rPr>
          <w:b/>
          <w:bCs/>
        </w:rPr>
        <w:t>reclaiming identity</w:t>
      </w:r>
    </w:p>
    <w:p w:rsidR="007636EC" w:rsidRPr="007636EC" w:rsidRDefault="007636EC" w:rsidP="009867CA">
      <w:pPr>
        <w:numPr>
          <w:ilvl w:val="0"/>
          <w:numId w:val="53"/>
        </w:numPr>
      </w:pPr>
      <w:r w:rsidRPr="007636EC">
        <w:rPr>
          <w:b/>
          <w:bCs/>
        </w:rPr>
        <w:t>rewriting the narrative</w:t>
      </w:r>
    </w:p>
    <w:p w:rsidR="007636EC" w:rsidRPr="007636EC" w:rsidRDefault="007636EC" w:rsidP="009867CA">
      <w:pPr>
        <w:numPr>
          <w:ilvl w:val="0"/>
          <w:numId w:val="53"/>
        </w:numPr>
      </w:pPr>
      <w:r w:rsidRPr="007636EC">
        <w:rPr>
          <w:b/>
          <w:bCs/>
        </w:rPr>
        <w:t>restoring dignity</w:t>
      </w:r>
    </w:p>
    <w:p w:rsidR="007636EC" w:rsidRPr="007636EC" w:rsidRDefault="007636EC" w:rsidP="009867CA">
      <w:pPr>
        <w:numPr>
          <w:ilvl w:val="0"/>
          <w:numId w:val="53"/>
        </w:numPr>
      </w:pPr>
      <w:r w:rsidRPr="007636EC">
        <w:rPr>
          <w:b/>
          <w:bCs/>
        </w:rPr>
        <w:t>breaking psychological chains</w:t>
      </w:r>
    </w:p>
    <w:p w:rsidR="007636EC" w:rsidRPr="007636EC" w:rsidRDefault="007636EC" w:rsidP="009867CA">
      <w:pPr>
        <w:numPr>
          <w:ilvl w:val="0"/>
          <w:numId w:val="53"/>
        </w:numPr>
      </w:pPr>
      <w:r w:rsidRPr="007636EC">
        <w:rPr>
          <w:b/>
          <w:bCs/>
        </w:rPr>
        <w:t>embracing divine worth</w:t>
      </w:r>
    </w:p>
    <w:p w:rsidR="007636EC" w:rsidRPr="007636EC" w:rsidRDefault="007636EC" w:rsidP="007636EC">
      <w:r w:rsidRPr="007636EC">
        <w:t>Scripture speaks directly to this:</w:t>
      </w:r>
    </w:p>
    <w:p w:rsidR="007636EC" w:rsidRPr="007636EC" w:rsidRDefault="007636EC" w:rsidP="007636EC">
      <w:r w:rsidRPr="007636EC">
        <w:rPr>
          <w:i/>
          <w:iCs/>
        </w:rPr>
        <w:t>“You are fearfully and wonderfully made.”</w:t>
      </w:r>
      <w:r w:rsidRPr="007636EC">
        <w:t xml:space="preserve"> — Psalm 139:14</w:t>
      </w:r>
    </w:p>
    <w:p w:rsidR="007636EC" w:rsidRPr="007636EC" w:rsidRDefault="007636EC" w:rsidP="007636EC">
      <w:r w:rsidRPr="007636EC">
        <w:rPr>
          <w:i/>
          <w:iCs/>
        </w:rPr>
        <w:t>“You are the head and not the tail.”</w:t>
      </w:r>
      <w:r w:rsidRPr="007636EC">
        <w:t xml:space="preserve"> — Deuteronomy 28:13</w:t>
      </w:r>
    </w:p>
    <w:p w:rsidR="007636EC" w:rsidRPr="007636EC" w:rsidRDefault="007636EC" w:rsidP="007636EC">
      <w:r w:rsidRPr="007636EC">
        <w:rPr>
          <w:i/>
          <w:iCs/>
        </w:rPr>
        <w:t>“You are God’s workmanship.”</w:t>
      </w:r>
      <w:r w:rsidRPr="007636EC">
        <w:t xml:space="preserve"> — Ephesians 2:10</w:t>
      </w:r>
    </w:p>
    <w:p w:rsidR="007636EC" w:rsidRPr="007636EC" w:rsidRDefault="007636EC" w:rsidP="007636EC">
      <w:r w:rsidRPr="007636EC">
        <w:t>Healing begins when the oppressed see themselves as God sees them.</w:t>
      </w:r>
    </w:p>
    <w:p w:rsidR="007636EC" w:rsidRPr="007636EC" w:rsidRDefault="007636EC" w:rsidP="007636EC">
      <w:r w:rsidRPr="007636EC">
        <w:t xml:space="preserve">In African crusades, I saw people stand taller after deliverance — not only because sickness left, but because </w:t>
      </w:r>
      <w:r w:rsidRPr="007636EC">
        <w:rPr>
          <w:b/>
          <w:bCs/>
        </w:rPr>
        <w:t>shame left</w:t>
      </w:r>
      <w:r w:rsidRPr="007636EC">
        <w:t>. In American shelters, I saw men and women rediscover their identity after years of addiction and trauma.</w:t>
      </w:r>
    </w:p>
    <w:p w:rsidR="007636EC" w:rsidRPr="007636EC" w:rsidRDefault="007636EC" w:rsidP="007636EC">
      <w:r w:rsidRPr="007636EC">
        <w:t>Healing is liberation from the lies that oppression plants in the soul.</w:t>
      </w:r>
    </w:p>
    <w:p w:rsidR="007636EC" w:rsidRPr="007636EC" w:rsidRDefault="007636EC" w:rsidP="007636EC">
      <w:pPr>
        <w:rPr>
          <w:b/>
          <w:bCs/>
        </w:rPr>
      </w:pPr>
      <w:r w:rsidRPr="007636EC">
        <w:rPr>
          <w:b/>
          <w:bCs/>
        </w:rPr>
        <w:t>3. The Cross and the Lynching Tree</w:t>
      </w:r>
    </w:p>
    <w:p w:rsidR="007636EC" w:rsidRPr="007636EC" w:rsidRDefault="007636EC" w:rsidP="007636EC">
      <w:r w:rsidRPr="007636EC">
        <w:lastRenderedPageBreak/>
        <w:t>James Cone’s most powerful insight was that the cross and the lynching tree are connected. Both are symbols of:</w:t>
      </w:r>
    </w:p>
    <w:p w:rsidR="007636EC" w:rsidRPr="007636EC" w:rsidRDefault="007636EC" w:rsidP="009867CA">
      <w:pPr>
        <w:numPr>
          <w:ilvl w:val="0"/>
          <w:numId w:val="54"/>
        </w:numPr>
      </w:pPr>
      <w:r w:rsidRPr="007636EC">
        <w:t>state violence</w:t>
      </w:r>
    </w:p>
    <w:p w:rsidR="007636EC" w:rsidRPr="007636EC" w:rsidRDefault="007636EC" w:rsidP="009867CA">
      <w:pPr>
        <w:numPr>
          <w:ilvl w:val="0"/>
          <w:numId w:val="54"/>
        </w:numPr>
      </w:pPr>
      <w:r w:rsidRPr="007636EC">
        <w:t>racial terror</w:t>
      </w:r>
    </w:p>
    <w:p w:rsidR="007636EC" w:rsidRPr="007636EC" w:rsidRDefault="007636EC" w:rsidP="009867CA">
      <w:pPr>
        <w:numPr>
          <w:ilvl w:val="0"/>
          <w:numId w:val="54"/>
        </w:numPr>
      </w:pPr>
      <w:r w:rsidRPr="007636EC">
        <w:t>public humiliation</w:t>
      </w:r>
    </w:p>
    <w:p w:rsidR="007636EC" w:rsidRPr="007636EC" w:rsidRDefault="007636EC" w:rsidP="009867CA">
      <w:pPr>
        <w:numPr>
          <w:ilvl w:val="0"/>
          <w:numId w:val="54"/>
        </w:numPr>
      </w:pPr>
      <w:r w:rsidRPr="007636EC">
        <w:t>innocent suffering</w:t>
      </w:r>
    </w:p>
    <w:p w:rsidR="007636EC" w:rsidRPr="007636EC" w:rsidRDefault="007636EC" w:rsidP="009867CA">
      <w:pPr>
        <w:numPr>
          <w:ilvl w:val="0"/>
          <w:numId w:val="54"/>
        </w:numPr>
      </w:pPr>
      <w:r w:rsidRPr="007636EC">
        <w:t>resistance</w:t>
      </w:r>
    </w:p>
    <w:p w:rsidR="007636EC" w:rsidRPr="007636EC" w:rsidRDefault="007636EC" w:rsidP="009867CA">
      <w:pPr>
        <w:numPr>
          <w:ilvl w:val="0"/>
          <w:numId w:val="54"/>
        </w:numPr>
      </w:pPr>
      <w:r w:rsidRPr="007636EC">
        <w:t>divine solidarity</w:t>
      </w:r>
    </w:p>
    <w:p w:rsidR="007636EC" w:rsidRPr="007636EC" w:rsidRDefault="007636EC" w:rsidP="007636EC">
      <w:r w:rsidRPr="007636EC">
        <w:t>The cross is not sanitized. It is a site of torture. It is a site of injustice. It is a site of racialized power — Rome’s domination over a colonized people.</w:t>
      </w:r>
    </w:p>
    <w:p w:rsidR="007636EC" w:rsidRPr="007636EC" w:rsidRDefault="007636EC" w:rsidP="007636EC">
      <w:r w:rsidRPr="007636EC">
        <w:t>The lynching tree is the American cross.</w:t>
      </w:r>
    </w:p>
    <w:p w:rsidR="007636EC" w:rsidRPr="007636EC" w:rsidRDefault="007636EC" w:rsidP="007636EC">
      <w:r w:rsidRPr="007636EC">
        <w:t>In my work documenting governance failures, racial injustice, and public</w:t>
      </w:r>
      <w:r w:rsidRPr="007636EC">
        <w:noBreakHyphen/>
        <w:t>health disparities, I saw how the wounds of the lynching tree still bleed:</w:t>
      </w:r>
    </w:p>
    <w:p w:rsidR="007636EC" w:rsidRPr="007636EC" w:rsidRDefault="007636EC" w:rsidP="009867CA">
      <w:pPr>
        <w:numPr>
          <w:ilvl w:val="0"/>
          <w:numId w:val="55"/>
        </w:numPr>
      </w:pPr>
      <w:r w:rsidRPr="007636EC">
        <w:t>mass incarceration</w:t>
      </w:r>
    </w:p>
    <w:p w:rsidR="007636EC" w:rsidRPr="007636EC" w:rsidRDefault="007636EC" w:rsidP="009867CA">
      <w:pPr>
        <w:numPr>
          <w:ilvl w:val="0"/>
          <w:numId w:val="55"/>
        </w:numPr>
      </w:pPr>
      <w:r w:rsidRPr="007636EC">
        <w:t>police violence</w:t>
      </w:r>
    </w:p>
    <w:p w:rsidR="007636EC" w:rsidRPr="007636EC" w:rsidRDefault="007636EC" w:rsidP="009867CA">
      <w:pPr>
        <w:numPr>
          <w:ilvl w:val="0"/>
          <w:numId w:val="55"/>
        </w:numPr>
      </w:pPr>
      <w:r w:rsidRPr="007636EC">
        <w:t>unequal healthcare</w:t>
      </w:r>
    </w:p>
    <w:p w:rsidR="007636EC" w:rsidRPr="007636EC" w:rsidRDefault="007636EC" w:rsidP="009867CA">
      <w:pPr>
        <w:numPr>
          <w:ilvl w:val="0"/>
          <w:numId w:val="55"/>
        </w:numPr>
      </w:pPr>
      <w:r w:rsidRPr="007636EC">
        <w:t>economic exclusion</w:t>
      </w:r>
    </w:p>
    <w:p w:rsidR="007636EC" w:rsidRPr="007636EC" w:rsidRDefault="007636EC" w:rsidP="009867CA">
      <w:pPr>
        <w:numPr>
          <w:ilvl w:val="0"/>
          <w:numId w:val="55"/>
        </w:numPr>
      </w:pPr>
      <w:r w:rsidRPr="007636EC">
        <w:t>generational trauma</w:t>
      </w:r>
    </w:p>
    <w:p w:rsidR="007636EC" w:rsidRPr="007636EC" w:rsidRDefault="007636EC" w:rsidP="007636EC">
      <w:r w:rsidRPr="007636EC">
        <w:t xml:space="preserve">But the cross also reveals </w:t>
      </w:r>
      <w:r w:rsidRPr="007636EC">
        <w:rPr>
          <w:b/>
          <w:bCs/>
        </w:rPr>
        <w:t>resurrection</w:t>
      </w:r>
      <w:r w:rsidRPr="007636EC">
        <w:t>.</w:t>
      </w:r>
    </w:p>
    <w:p w:rsidR="007636EC" w:rsidRPr="007636EC" w:rsidRDefault="007636EC" w:rsidP="007636EC">
      <w:r w:rsidRPr="007636EC">
        <w:t xml:space="preserve">The lynching tree does not </w:t>
      </w:r>
      <w:proofErr w:type="gramStart"/>
      <w:r w:rsidRPr="007636EC">
        <w:t>have</w:t>
      </w:r>
      <w:proofErr w:type="gramEnd"/>
      <w:r w:rsidRPr="007636EC">
        <w:t xml:space="preserve"> the final word. The cross transforms suffering into liberation, death into life, and oppression into resistance.</w:t>
      </w:r>
    </w:p>
    <w:p w:rsidR="007636EC" w:rsidRPr="007636EC" w:rsidRDefault="007636EC" w:rsidP="007636EC">
      <w:r w:rsidRPr="007636EC">
        <w:t>Healing requires confronting the lynching tree — and proclaiming the resurrection.</w:t>
      </w:r>
    </w:p>
    <w:p w:rsidR="007636EC" w:rsidRPr="007636EC" w:rsidRDefault="007636EC" w:rsidP="007636EC">
      <w:pPr>
        <w:rPr>
          <w:b/>
          <w:bCs/>
        </w:rPr>
      </w:pPr>
      <w:r w:rsidRPr="007636EC">
        <w:rPr>
          <w:b/>
          <w:bCs/>
        </w:rPr>
        <w:t>Personal Reflection: Healing the Wounds of Race</w:t>
      </w:r>
    </w:p>
    <w:p w:rsidR="007636EC" w:rsidRPr="007636EC" w:rsidRDefault="007636EC" w:rsidP="007636EC">
      <w:r w:rsidRPr="007636EC">
        <w:t>My ministry has taken me from African revival grounds to American crisis centers, from governance summits to community shelters. In each place, I saw that racialized power produces:</w:t>
      </w:r>
    </w:p>
    <w:p w:rsidR="007636EC" w:rsidRPr="007636EC" w:rsidRDefault="007636EC" w:rsidP="009867CA">
      <w:pPr>
        <w:numPr>
          <w:ilvl w:val="0"/>
          <w:numId w:val="56"/>
        </w:numPr>
      </w:pPr>
      <w:r w:rsidRPr="007636EC">
        <w:t>sickness</w:t>
      </w:r>
    </w:p>
    <w:p w:rsidR="007636EC" w:rsidRPr="007636EC" w:rsidRDefault="007636EC" w:rsidP="009867CA">
      <w:pPr>
        <w:numPr>
          <w:ilvl w:val="0"/>
          <w:numId w:val="56"/>
        </w:numPr>
      </w:pPr>
      <w:r w:rsidRPr="007636EC">
        <w:t>trauma</w:t>
      </w:r>
    </w:p>
    <w:p w:rsidR="007636EC" w:rsidRPr="007636EC" w:rsidRDefault="007636EC" w:rsidP="009867CA">
      <w:pPr>
        <w:numPr>
          <w:ilvl w:val="0"/>
          <w:numId w:val="56"/>
        </w:numPr>
      </w:pPr>
      <w:r w:rsidRPr="007636EC">
        <w:lastRenderedPageBreak/>
        <w:t>addiction</w:t>
      </w:r>
    </w:p>
    <w:p w:rsidR="007636EC" w:rsidRPr="007636EC" w:rsidRDefault="007636EC" w:rsidP="009867CA">
      <w:pPr>
        <w:numPr>
          <w:ilvl w:val="0"/>
          <w:numId w:val="56"/>
        </w:numPr>
      </w:pPr>
      <w:r w:rsidRPr="007636EC">
        <w:t>despair</w:t>
      </w:r>
    </w:p>
    <w:p w:rsidR="007636EC" w:rsidRPr="007636EC" w:rsidRDefault="007636EC" w:rsidP="009867CA">
      <w:pPr>
        <w:numPr>
          <w:ilvl w:val="0"/>
          <w:numId w:val="56"/>
        </w:numPr>
      </w:pPr>
      <w:r w:rsidRPr="007636EC">
        <w:t>broken families</w:t>
      </w:r>
    </w:p>
    <w:p w:rsidR="007636EC" w:rsidRPr="007636EC" w:rsidRDefault="007636EC" w:rsidP="009867CA">
      <w:pPr>
        <w:numPr>
          <w:ilvl w:val="0"/>
          <w:numId w:val="56"/>
        </w:numPr>
      </w:pPr>
      <w:r w:rsidRPr="007636EC">
        <w:t>wounded communities</w:t>
      </w:r>
    </w:p>
    <w:p w:rsidR="007636EC" w:rsidRPr="007636EC" w:rsidRDefault="007636EC" w:rsidP="007636EC">
      <w:r w:rsidRPr="007636EC">
        <w:t>But I also saw healing:</w:t>
      </w:r>
    </w:p>
    <w:p w:rsidR="007636EC" w:rsidRPr="007636EC" w:rsidRDefault="007636EC" w:rsidP="009867CA">
      <w:pPr>
        <w:numPr>
          <w:ilvl w:val="0"/>
          <w:numId w:val="57"/>
        </w:numPr>
      </w:pPr>
      <w:r w:rsidRPr="007636EC">
        <w:t>when dignity was restored</w:t>
      </w:r>
    </w:p>
    <w:p w:rsidR="007636EC" w:rsidRPr="007636EC" w:rsidRDefault="007636EC" w:rsidP="009867CA">
      <w:pPr>
        <w:numPr>
          <w:ilvl w:val="0"/>
          <w:numId w:val="57"/>
        </w:numPr>
      </w:pPr>
      <w:r w:rsidRPr="007636EC">
        <w:t>when identity was reclaimed</w:t>
      </w:r>
    </w:p>
    <w:p w:rsidR="007636EC" w:rsidRPr="007636EC" w:rsidRDefault="007636EC" w:rsidP="009867CA">
      <w:pPr>
        <w:numPr>
          <w:ilvl w:val="0"/>
          <w:numId w:val="57"/>
        </w:numPr>
      </w:pPr>
      <w:r w:rsidRPr="007636EC">
        <w:t>when justice was pursued</w:t>
      </w:r>
    </w:p>
    <w:p w:rsidR="007636EC" w:rsidRPr="007636EC" w:rsidRDefault="007636EC" w:rsidP="009867CA">
      <w:pPr>
        <w:numPr>
          <w:ilvl w:val="0"/>
          <w:numId w:val="57"/>
        </w:numPr>
      </w:pPr>
      <w:r w:rsidRPr="007636EC">
        <w:t>when communities stood together</w:t>
      </w:r>
    </w:p>
    <w:p w:rsidR="007636EC" w:rsidRPr="007636EC" w:rsidRDefault="007636EC" w:rsidP="009867CA">
      <w:pPr>
        <w:numPr>
          <w:ilvl w:val="0"/>
          <w:numId w:val="57"/>
        </w:numPr>
      </w:pPr>
      <w:r w:rsidRPr="007636EC">
        <w:t>when the Holy Spirit broke chains of fear and shame</w:t>
      </w:r>
    </w:p>
    <w:p w:rsidR="007636EC" w:rsidRPr="007636EC" w:rsidRDefault="007636EC" w:rsidP="007636EC">
      <w:r w:rsidRPr="007636EC">
        <w:t xml:space="preserve">Healing racial wounds is not only social work — it is </w:t>
      </w:r>
      <w:r w:rsidRPr="007636EC">
        <w:rPr>
          <w:b/>
          <w:bCs/>
        </w:rPr>
        <w:t>spiritual warfare</w:t>
      </w:r>
      <w:r w:rsidRPr="007636EC">
        <w:t xml:space="preserve">, </w:t>
      </w:r>
      <w:r w:rsidRPr="007636EC">
        <w:rPr>
          <w:b/>
          <w:bCs/>
        </w:rPr>
        <w:t>pastoral care</w:t>
      </w:r>
      <w:r w:rsidRPr="007636EC">
        <w:t xml:space="preserve">, </w:t>
      </w:r>
      <w:r w:rsidRPr="007636EC">
        <w:rPr>
          <w:b/>
          <w:bCs/>
        </w:rPr>
        <w:t>public health</w:t>
      </w:r>
      <w:r w:rsidRPr="007636EC">
        <w:t xml:space="preserve">, and </w:t>
      </w:r>
      <w:r w:rsidRPr="007636EC">
        <w:rPr>
          <w:b/>
          <w:bCs/>
        </w:rPr>
        <w:t>prophetic ministry</w:t>
      </w:r>
      <w:r w:rsidRPr="007636EC">
        <w:t>.</w:t>
      </w:r>
    </w:p>
    <w:p w:rsidR="007636EC" w:rsidRPr="007636EC" w:rsidRDefault="007636EC" w:rsidP="007636EC">
      <w:pPr>
        <w:rPr>
          <w:b/>
          <w:bCs/>
        </w:rPr>
      </w:pPr>
      <w:r w:rsidRPr="007636EC">
        <w:rPr>
          <w:b/>
          <w:bCs/>
        </w:rPr>
        <w:t>Conclusion: Liberation as Healing, Healing as Liberation</w:t>
      </w:r>
    </w:p>
    <w:p w:rsidR="007636EC" w:rsidRPr="007636EC" w:rsidRDefault="007636EC" w:rsidP="007636EC">
      <w:r w:rsidRPr="007636EC">
        <w:t>Racialized power wounds bodies, minds, and communities. But healing is possible — through justice, truth, reconciliation, and the power of the Holy Spirit.</w:t>
      </w:r>
    </w:p>
    <w:p w:rsidR="007636EC" w:rsidRPr="007636EC" w:rsidRDefault="007636EC" w:rsidP="007636EC">
      <w:r w:rsidRPr="007636EC">
        <w:t>Cone taught us that God is found in the struggle for Black life. The cross teaches us that suffering is not the end. The resurrection teaches us that liberation is God’s final word.</w:t>
      </w:r>
    </w:p>
    <w:p w:rsidR="007636EC" w:rsidRPr="007636EC" w:rsidRDefault="007636EC" w:rsidP="007636EC">
      <w:r w:rsidRPr="007636EC">
        <w:rPr>
          <w:b/>
          <w:bCs/>
        </w:rPr>
        <w:t>Healing is liberation from racialized power.</w:t>
      </w:r>
      <w:r w:rsidRPr="007636EC">
        <w:t xml:space="preserve"> </w:t>
      </w:r>
      <w:r w:rsidRPr="007636EC">
        <w:rPr>
          <w:b/>
          <w:bCs/>
        </w:rPr>
        <w:t>Liberation is healing for the wounded Black body.</w:t>
      </w:r>
      <w:r w:rsidRPr="007636EC">
        <w:t xml:space="preserve"> </w:t>
      </w:r>
      <w:r w:rsidRPr="007636EC">
        <w:rPr>
          <w:b/>
          <w:bCs/>
        </w:rPr>
        <w:t>The cross transforms the lynching tree into a testimony of hope.</w:t>
      </w:r>
    </w:p>
    <w:p w:rsidR="007636EC" w:rsidRDefault="007636EC" w:rsidP="00FD0F3B"/>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Pr="00334DFF" w:rsidRDefault="00334DFF" w:rsidP="00334DFF">
      <w:pPr>
        <w:rPr>
          <w:b/>
          <w:bCs/>
        </w:rPr>
      </w:pPr>
      <w:r w:rsidRPr="00334DFF">
        <w:rPr>
          <w:b/>
          <w:bCs/>
        </w:rPr>
        <w:lastRenderedPageBreak/>
        <w:t>CHAPTER 11 — HEALING THE LAND: ECOLOGY, CLIMATE, AND CREATION CARE</w:t>
      </w:r>
    </w:p>
    <w:p w:rsidR="00334DFF" w:rsidRPr="00334DFF" w:rsidRDefault="00334DFF" w:rsidP="00334DFF">
      <w:pPr>
        <w:rPr>
          <w:b/>
          <w:bCs/>
        </w:rPr>
      </w:pPr>
      <w:r w:rsidRPr="00334DFF">
        <w:rPr>
          <w:b/>
          <w:bCs/>
          <w:i/>
          <w:iCs/>
        </w:rPr>
        <w:t>Environmental destruction as spiritual sickness</w:t>
      </w:r>
    </w:p>
    <w:p w:rsidR="00334DFF" w:rsidRPr="00334DFF" w:rsidRDefault="00334DFF" w:rsidP="00334DFF">
      <w:pPr>
        <w:rPr>
          <w:b/>
          <w:bCs/>
        </w:rPr>
      </w:pPr>
      <w:r w:rsidRPr="00334DFF">
        <w:rPr>
          <w:b/>
          <w:bCs/>
          <w:i/>
          <w:iCs/>
        </w:rPr>
        <w:t>Climate justice as healing justice</w:t>
      </w:r>
    </w:p>
    <w:p w:rsidR="00334DFF" w:rsidRPr="00334DFF" w:rsidRDefault="00334DFF" w:rsidP="00334DFF">
      <w:pPr>
        <w:rPr>
          <w:b/>
          <w:bCs/>
        </w:rPr>
      </w:pPr>
      <w:r w:rsidRPr="00334DFF">
        <w:rPr>
          <w:b/>
          <w:bCs/>
          <w:i/>
          <w:iCs/>
        </w:rPr>
        <w:t>African ecological theology</w:t>
      </w:r>
    </w:p>
    <w:p w:rsidR="00334DFF" w:rsidRPr="00334DFF" w:rsidRDefault="00334DFF" w:rsidP="00334DFF">
      <w:r w:rsidRPr="00334DFF">
        <w:rPr>
          <w:i/>
          <w:iCs/>
        </w:rPr>
        <w:t xml:space="preserve">By Rev. Dr. </w:t>
      </w:r>
      <w:proofErr w:type="spellStart"/>
      <w:r w:rsidRPr="00334DFF">
        <w:rPr>
          <w:i/>
          <w:iCs/>
        </w:rPr>
        <w:t>Akwo</w:t>
      </w:r>
      <w:proofErr w:type="spellEnd"/>
      <w:r w:rsidRPr="00334DFF">
        <w:rPr>
          <w:i/>
          <w:iCs/>
        </w:rPr>
        <w:t xml:space="preserve"> Thompson </w:t>
      </w:r>
      <w:proofErr w:type="spellStart"/>
      <w:r w:rsidRPr="00334DFF">
        <w:rPr>
          <w:i/>
          <w:iCs/>
        </w:rPr>
        <w:t>Ntuba</w:t>
      </w:r>
      <w:proofErr w:type="spellEnd"/>
    </w:p>
    <w:p w:rsidR="00334DFF" w:rsidRPr="00334DFF" w:rsidRDefault="00334DFF" w:rsidP="00334DFF">
      <w:r w:rsidRPr="00334DFF">
        <w:t xml:space="preserve">I have walked through communities in Africa, America, and the Gulf Coast where the land itself groans. I have seen neighborhoods flooded, families displaced, children breathing polluted air, and elders suffering from heat waves that grow hotter each year. I have stood with pastors in New Orleans, with NAACP leaders in Houston, with Urban League organizers at the </w:t>
      </w:r>
      <w:r w:rsidRPr="00334DFF">
        <w:rPr>
          <w:b/>
          <w:bCs/>
        </w:rPr>
        <w:t>Juneteenth celebration at the Turner</w:t>
      </w:r>
      <w:r w:rsidRPr="00334DFF">
        <w:rPr>
          <w:b/>
          <w:bCs/>
        </w:rPr>
        <w:noBreakHyphen/>
        <w:t>Robert Recreation Center</w:t>
      </w:r>
      <w:r w:rsidRPr="00334DFF">
        <w:t>, and with ecumenical coalitions fighting for environmental justice.</w:t>
      </w:r>
    </w:p>
    <w:p w:rsidR="00334DFF" w:rsidRPr="00334DFF" w:rsidRDefault="00334DFF" w:rsidP="00334DFF">
      <w:r w:rsidRPr="00334DFF">
        <w:t>Through all these experiences, one truth has become clear:</w:t>
      </w:r>
    </w:p>
    <w:p w:rsidR="00334DFF" w:rsidRPr="00334DFF" w:rsidRDefault="00334DFF" w:rsidP="00334DFF">
      <w:r w:rsidRPr="00334DFF">
        <w:rPr>
          <w:b/>
          <w:bCs/>
        </w:rPr>
        <w:t>When the land is sick, the people are sick.</w:t>
      </w:r>
      <w:r w:rsidRPr="00334DFF">
        <w:t xml:space="preserve"> </w:t>
      </w:r>
      <w:r w:rsidRPr="00334DFF">
        <w:rPr>
          <w:b/>
          <w:bCs/>
        </w:rPr>
        <w:t>When creation is wounded, communities bleed.</w:t>
      </w:r>
      <w:r w:rsidRPr="00334DFF">
        <w:t xml:space="preserve"> </w:t>
      </w:r>
      <w:r w:rsidRPr="00334DFF">
        <w:rPr>
          <w:b/>
          <w:bCs/>
        </w:rPr>
        <w:t>Healing the land is healing the people.</w:t>
      </w:r>
    </w:p>
    <w:p w:rsidR="00334DFF" w:rsidRPr="00334DFF" w:rsidRDefault="00334DFF" w:rsidP="00334DFF">
      <w:r w:rsidRPr="00334DFF">
        <w:t>This is not only science — it is Scripture, theology, and justice.</w:t>
      </w:r>
    </w:p>
    <w:p w:rsidR="00334DFF" w:rsidRPr="00334DFF" w:rsidRDefault="00334DFF" w:rsidP="00334DFF">
      <w:pPr>
        <w:rPr>
          <w:b/>
          <w:bCs/>
        </w:rPr>
      </w:pPr>
      <w:r w:rsidRPr="00334DFF">
        <w:rPr>
          <w:b/>
          <w:bCs/>
        </w:rPr>
        <w:t>1. Environmental Destruction as Spiritual Sickness</w:t>
      </w:r>
    </w:p>
    <w:p w:rsidR="00334DFF" w:rsidRPr="00334DFF" w:rsidRDefault="00334DFF" w:rsidP="00334DFF">
      <w:r w:rsidRPr="00334DFF">
        <w:t xml:space="preserve">My formation in </w:t>
      </w:r>
      <w:r w:rsidRPr="00334DFF">
        <w:rPr>
          <w:b/>
          <w:bCs/>
        </w:rPr>
        <w:t>social justice teachings at St. Thomas University Houston</w:t>
      </w:r>
      <w:r w:rsidRPr="00334DFF">
        <w:t xml:space="preserve"> taught me that creation care is not optional — it is a moral mandate. The Church teaches that environmental destruction is a </w:t>
      </w:r>
      <w:r w:rsidRPr="00334DFF">
        <w:rPr>
          <w:b/>
          <w:bCs/>
        </w:rPr>
        <w:t>sin against God, neighbor, and future generations</w:t>
      </w:r>
      <w:r w:rsidRPr="00334DFF">
        <w:t>.</w:t>
      </w:r>
    </w:p>
    <w:p w:rsidR="00334DFF" w:rsidRPr="00334DFF" w:rsidRDefault="00334DFF" w:rsidP="00334DFF">
      <w:r w:rsidRPr="00334DFF">
        <w:t>Scripture affirms this:</w:t>
      </w:r>
    </w:p>
    <w:p w:rsidR="00334DFF" w:rsidRPr="00334DFF" w:rsidRDefault="00334DFF" w:rsidP="00334DFF">
      <w:r w:rsidRPr="00334DFF">
        <w:rPr>
          <w:i/>
          <w:iCs/>
        </w:rPr>
        <w:t>“The earth mourns and withers.”</w:t>
      </w:r>
      <w:r w:rsidRPr="00334DFF">
        <w:t xml:space="preserve"> — Isaiah 24:4</w:t>
      </w:r>
    </w:p>
    <w:p w:rsidR="00334DFF" w:rsidRPr="00334DFF" w:rsidRDefault="00334DFF" w:rsidP="00334DFF">
      <w:r w:rsidRPr="00334DFF">
        <w:rPr>
          <w:i/>
          <w:iCs/>
        </w:rPr>
        <w:t>“The land is defiled because they have broken My covenant.”</w:t>
      </w:r>
      <w:r w:rsidRPr="00334DFF">
        <w:t xml:space="preserve"> — Jeremiah 23:10</w:t>
      </w:r>
    </w:p>
    <w:p w:rsidR="00334DFF" w:rsidRPr="00334DFF" w:rsidRDefault="00334DFF" w:rsidP="00334DFF">
      <w:r w:rsidRPr="00334DFF">
        <w:t xml:space="preserve">Environmental destruction is not merely ecological — it is </w:t>
      </w:r>
      <w:r w:rsidRPr="00334DFF">
        <w:rPr>
          <w:b/>
          <w:bCs/>
        </w:rPr>
        <w:t>spiritual sickness</w:t>
      </w:r>
      <w:r w:rsidRPr="00334DFF">
        <w:t>.</w:t>
      </w:r>
    </w:p>
    <w:p w:rsidR="00334DFF" w:rsidRPr="00334DFF" w:rsidRDefault="00334DFF" w:rsidP="00334DFF">
      <w:r w:rsidRPr="00334DFF">
        <w:t xml:space="preserve">During my years working with </w:t>
      </w:r>
      <w:r w:rsidRPr="00334DFF">
        <w:rPr>
          <w:b/>
          <w:bCs/>
        </w:rPr>
        <w:t>oil and gas industries</w:t>
      </w:r>
      <w:r w:rsidRPr="00334DFF">
        <w:t>, I saw firsthand how extraction, pollution, and industrial expansion impact:</w:t>
      </w:r>
    </w:p>
    <w:p w:rsidR="00334DFF" w:rsidRPr="00334DFF" w:rsidRDefault="00334DFF" w:rsidP="009867CA">
      <w:pPr>
        <w:numPr>
          <w:ilvl w:val="0"/>
          <w:numId w:val="58"/>
        </w:numPr>
      </w:pPr>
      <w:r w:rsidRPr="00334DFF">
        <w:t>air quality</w:t>
      </w:r>
    </w:p>
    <w:p w:rsidR="00334DFF" w:rsidRPr="00334DFF" w:rsidRDefault="00334DFF" w:rsidP="009867CA">
      <w:pPr>
        <w:numPr>
          <w:ilvl w:val="0"/>
          <w:numId w:val="58"/>
        </w:numPr>
      </w:pPr>
      <w:r w:rsidRPr="00334DFF">
        <w:t>water systems</w:t>
      </w:r>
    </w:p>
    <w:p w:rsidR="00334DFF" w:rsidRPr="00334DFF" w:rsidRDefault="00334DFF" w:rsidP="009867CA">
      <w:pPr>
        <w:numPr>
          <w:ilvl w:val="0"/>
          <w:numId w:val="58"/>
        </w:numPr>
      </w:pPr>
      <w:r w:rsidRPr="00334DFF">
        <w:t>community health</w:t>
      </w:r>
    </w:p>
    <w:p w:rsidR="00334DFF" w:rsidRPr="00334DFF" w:rsidRDefault="00334DFF" w:rsidP="009867CA">
      <w:pPr>
        <w:numPr>
          <w:ilvl w:val="0"/>
          <w:numId w:val="58"/>
        </w:numPr>
      </w:pPr>
      <w:r w:rsidRPr="00334DFF">
        <w:t>maternal and child outcomes</w:t>
      </w:r>
    </w:p>
    <w:p w:rsidR="00334DFF" w:rsidRPr="00334DFF" w:rsidRDefault="00334DFF" w:rsidP="009867CA">
      <w:pPr>
        <w:numPr>
          <w:ilvl w:val="0"/>
          <w:numId w:val="58"/>
        </w:numPr>
      </w:pPr>
      <w:r w:rsidRPr="00334DFF">
        <w:lastRenderedPageBreak/>
        <w:t>respiratory diseases</w:t>
      </w:r>
    </w:p>
    <w:p w:rsidR="00334DFF" w:rsidRPr="00334DFF" w:rsidRDefault="00334DFF" w:rsidP="009867CA">
      <w:pPr>
        <w:numPr>
          <w:ilvl w:val="0"/>
          <w:numId w:val="58"/>
        </w:numPr>
      </w:pPr>
      <w:r w:rsidRPr="00334DFF">
        <w:t>cancer clusters</w:t>
      </w:r>
    </w:p>
    <w:p w:rsidR="00334DFF" w:rsidRPr="00334DFF" w:rsidRDefault="00334DFF" w:rsidP="009867CA">
      <w:pPr>
        <w:numPr>
          <w:ilvl w:val="0"/>
          <w:numId w:val="58"/>
        </w:numPr>
      </w:pPr>
      <w:r w:rsidRPr="00334DFF">
        <w:t>mental health</w:t>
      </w:r>
    </w:p>
    <w:p w:rsidR="00334DFF" w:rsidRPr="00334DFF" w:rsidRDefault="00334DFF" w:rsidP="00334DFF">
      <w:r w:rsidRPr="00334DFF">
        <w:t xml:space="preserve">I also saw how </w:t>
      </w:r>
      <w:r w:rsidRPr="00334DFF">
        <w:rPr>
          <w:b/>
          <w:bCs/>
        </w:rPr>
        <w:t>corporate responsibility, carbon reduction, and climate innovation</w:t>
      </w:r>
      <w:r w:rsidRPr="00334DFF">
        <w:t xml:space="preserve"> can become instruments of healing when guided by justice.</w:t>
      </w:r>
    </w:p>
    <w:p w:rsidR="00334DFF" w:rsidRPr="00334DFF" w:rsidRDefault="00334DFF" w:rsidP="00334DFF">
      <w:r w:rsidRPr="00334DFF">
        <w:t xml:space="preserve">My work with </w:t>
      </w:r>
      <w:r w:rsidRPr="00334DFF">
        <w:rPr>
          <w:b/>
          <w:bCs/>
        </w:rPr>
        <w:t>carbon capture and utilization</w:t>
      </w:r>
      <w:r w:rsidRPr="00334DFF">
        <w:t>, methane reduction, and net</w:t>
      </w:r>
      <w:r w:rsidRPr="00334DFF">
        <w:noBreakHyphen/>
        <w:t xml:space="preserve">zero pathways taught me that healing creation requires </w:t>
      </w:r>
      <w:r w:rsidRPr="00334DFF">
        <w:rPr>
          <w:b/>
          <w:bCs/>
        </w:rPr>
        <w:t>science, policy, and spirituality working together</w:t>
      </w:r>
      <w:r w:rsidRPr="00334DFF">
        <w:t>.</w:t>
      </w:r>
    </w:p>
    <w:p w:rsidR="00334DFF" w:rsidRPr="00334DFF" w:rsidRDefault="00334DFF" w:rsidP="00334DFF">
      <w:r w:rsidRPr="00334DFF">
        <w:t>Environmental destruction is a wound. Creation care is the healing.</w:t>
      </w:r>
    </w:p>
    <w:p w:rsidR="00334DFF" w:rsidRPr="00334DFF" w:rsidRDefault="00334DFF" w:rsidP="00334DFF">
      <w:pPr>
        <w:rPr>
          <w:b/>
          <w:bCs/>
        </w:rPr>
      </w:pPr>
      <w:r w:rsidRPr="00334DFF">
        <w:rPr>
          <w:b/>
          <w:bCs/>
        </w:rPr>
        <w:t>2. Climate Justice as Healing Justice</w:t>
      </w:r>
    </w:p>
    <w:p w:rsidR="00334DFF" w:rsidRPr="00334DFF" w:rsidRDefault="00334DFF" w:rsidP="00334DFF">
      <w:r w:rsidRPr="00334DFF">
        <w:t xml:space="preserve">Climate change is not only an environmental issue — it is a </w:t>
      </w:r>
      <w:r w:rsidRPr="00334DFF">
        <w:rPr>
          <w:b/>
          <w:bCs/>
        </w:rPr>
        <w:t>health crisis</w:t>
      </w:r>
      <w:r w:rsidRPr="00334DFF">
        <w:t xml:space="preserve">, a </w:t>
      </w:r>
      <w:r w:rsidRPr="00334DFF">
        <w:rPr>
          <w:b/>
          <w:bCs/>
        </w:rPr>
        <w:t>justice crisis</w:t>
      </w:r>
      <w:r w:rsidRPr="00334DFF">
        <w:t xml:space="preserve">, and a </w:t>
      </w:r>
      <w:r w:rsidRPr="00334DFF">
        <w:rPr>
          <w:b/>
          <w:bCs/>
        </w:rPr>
        <w:t>theological crisis</w:t>
      </w:r>
      <w:r w:rsidRPr="00334DFF">
        <w:t>.</w:t>
      </w:r>
    </w:p>
    <w:p w:rsidR="00334DFF" w:rsidRPr="00334DFF" w:rsidRDefault="00334DFF" w:rsidP="00334DFF">
      <w:r w:rsidRPr="00334DFF">
        <w:t xml:space="preserve">My work with the </w:t>
      </w:r>
      <w:r w:rsidRPr="00334DFF">
        <w:rPr>
          <w:b/>
          <w:bCs/>
        </w:rPr>
        <w:t>World Health Organization</w:t>
      </w:r>
      <w:r w:rsidRPr="00334DFF">
        <w:t xml:space="preserve">, </w:t>
      </w:r>
      <w:r w:rsidRPr="00334DFF">
        <w:rPr>
          <w:b/>
          <w:bCs/>
        </w:rPr>
        <w:t>public</w:t>
      </w:r>
      <w:r w:rsidRPr="00334DFF">
        <w:rPr>
          <w:b/>
          <w:bCs/>
        </w:rPr>
        <w:noBreakHyphen/>
        <w:t>private partnerships</w:t>
      </w:r>
      <w:r w:rsidRPr="00334DFF">
        <w:t xml:space="preserve">, and </w:t>
      </w:r>
      <w:r w:rsidRPr="00334DFF">
        <w:rPr>
          <w:b/>
          <w:bCs/>
        </w:rPr>
        <w:t>Healthy Cities initiatives</w:t>
      </w:r>
      <w:r w:rsidRPr="00334DFF">
        <w:t xml:space="preserve"> revealed that climate change affects:</w:t>
      </w:r>
    </w:p>
    <w:p w:rsidR="00334DFF" w:rsidRPr="00334DFF" w:rsidRDefault="00334DFF" w:rsidP="009867CA">
      <w:pPr>
        <w:numPr>
          <w:ilvl w:val="0"/>
          <w:numId w:val="59"/>
        </w:numPr>
      </w:pPr>
      <w:r w:rsidRPr="00334DFF">
        <w:t>heat</w:t>
      </w:r>
      <w:r w:rsidRPr="00334DFF">
        <w:noBreakHyphen/>
        <w:t>related deaths</w:t>
      </w:r>
    </w:p>
    <w:p w:rsidR="00334DFF" w:rsidRPr="00334DFF" w:rsidRDefault="00334DFF" w:rsidP="009867CA">
      <w:pPr>
        <w:numPr>
          <w:ilvl w:val="0"/>
          <w:numId w:val="59"/>
        </w:numPr>
      </w:pPr>
      <w:r w:rsidRPr="00334DFF">
        <w:t>vector</w:t>
      </w:r>
      <w:r w:rsidRPr="00334DFF">
        <w:noBreakHyphen/>
        <w:t>borne diseases</w:t>
      </w:r>
    </w:p>
    <w:p w:rsidR="00334DFF" w:rsidRPr="00334DFF" w:rsidRDefault="00334DFF" w:rsidP="009867CA">
      <w:pPr>
        <w:numPr>
          <w:ilvl w:val="0"/>
          <w:numId w:val="59"/>
        </w:numPr>
      </w:pPr>
      <w:r w:rsidRPr="00334DFF">
        <w:t>asthma and respiratory illness</w:t>
      </w:r>
    </w:p>
    <w:p w:rsidR="00334DFF" w:rsidRPr="00334DFF" w:rsidRDefault="00334DFF" w:rsidP="009867CA">
      <w:pPr>
        <w:numPr>
          <w:ilvl w:val="0"/>
          <w:numId w:val="59"/>
        </w:numPr>
      </w:pPr>
      <w:r w:rsidRPr="00334DFF">
        <w:t>mental health</w:t>
      </w:r>
    </w:p>
    <w:p w:rsidR="00334DFF" w:rsidRPr="00334DFF" w:rsidRDefault="00334DFF" w:rsidP="009867CA">
      <w:pPr>
        <w:numPr>
          <w:ilvl w:val="0"/>
          <w:numId w:val="59"/>
        </w:numPr>
      </w:pPr>
      <w:r w:rsidRPr="00334DFF">
        <w:t>food security</w:t>
      </w:r>
    </w:p>
    <w:p w:rsidR="00334DFF" w:rsidRPr="00334DFF" w:rsidRDefault="00334DFF" w:rsidP="009867CA">
      <w:pPr>
        <w:numPr>
          <w:ilvl w:val="0"/>
          <w:numId w:val="59"/>
        </w:numPr>
      </w:pPr>
      <w:r w:rsidRPr="00334DFF">
        <w:t>displacement and migration</w:t>
      </w:r>
    </w:p>
    <w:p w:rsidR="00334DFF" w:rsidRPr="00334DFF" w:rsidRDefault="00334DFF" w:rsidP="009867CA">
      <w:pPr>
        <w:numPr>
          <w:ilvl w:val="0"/>
          <w:numId w:val="59"/>
        </w:numPr>
      </w:pPr>
      <w:r w:rsidRPr="00334DFF">
        <w:t>community stability</w:t>
      </w:r>
    </w:p>
    <w:p w:rsidR="00334DFF" w:rsidRPr="00334DFF" w:rsidRDefault="00334DFF" w:rsidP="00334DFF">
      <w:r w:rsidRPr="00334DFF">
        <w:t xml:space="preserve">Climate injustice means that </w:t>
      </w:r>
      <w:r w:rsidRPr="00334DFF">
        <w:rPr>
          <w:b/>
          <w:bCs/>
        </w:rPr>
        <w:t>the poorest communities suffer the most</w:t>
      </w:r>
      <w:r w:rsidRPr="00334DFF">
        <w:t>.</w:t>
      </w:r>
    </w:p>
    <w:p w:rsidR="00334DFF" w:rsidRPr="00334DFF" w:rsidRDefault="00334DFF" w:rsidP="00334DFF">
      <w:r w:rsidRPr="00334DFF">
        <w:t>In Houston’s Fifth Ward, in New Orleans’ Lower Ninth Ward, in African coastal villages, and in global urban slums, I saw the same pattern:</w:t>
      </w:r>
    </w:p>
    <w:p w:rsidR="00334DFF" w:rsidRPr="00334DFF" w:rsidRDefault="00334DFF" w:rsidP="009867CA">
      <w:pPr>
        <w:numPr>
          <w:ilvl w:val="0"/>
          <w:numId w:val="60"/>
        </w:numPr>
      </w:pPr>
      <w:r w:rsidRPr="00334DFF">
        <w:t>the poor live closest to pollution</w:t>
      </w:r>
    </w:p>
    <w:p w:rsidR="00334DFF" w:rsidRPr="00334DFF" w:rsidRDefault="00334DFF" w:rsidP="009867CA">
      <w:pPr>
        <w:numPr>
          <w:ilvl w:val="0"/>
          <w:numId w:val="60"/>
        </w:numPr>
      </w:pPr>
      <w:r w:rsidRPr="00334DFF">
        <w:t>the poor suffer most from flooding</w:t>
      </w:r>
    </w:p>
    <w:p w:rsidR="00334DFF" w:rsidRPr="00334DFF" w:rsidRDefault="00334DFF" w:rsidP="009867CA">
      <w:pPr>
        <w:numPr>
          <w:ilvl w:val="0"/>
          <w:numId w:val="60"/>
        </w:numPr>
      </w:pPr>
      <w:r w:rsidRPr="00334DFF">
        <w:t>the poor breathe the dirtiest air</w:t>
      </w:r>
    </w:p>
    <w:p w:rsidR="00334DFF" w:rsidRPr="00334DFF" w:rsidRDefault="00334DFF" w:rsidP="009867CA">
      <w:pPr>
        <w:numPr>
          <w:ilvl w:val="0"/>
          <w:numId w:val="60"/>
        </w:numPr>
      </w:pPr>
      <w:r w:rsidRPr="00334DFF">
        <w:t>the poor have the least political power</w:t>
      </w:r>
    </w:p>
    <w:p w:rsidR="00334DFF" w:rsidRPr="00334DFF" w:rsidRDefault="00334DFF" w:rsidP="00334DFF">
      <w:r w:rsidRPr="00334DFF">
        <w:lastRenderedPageBreak/>
        <w:t xml:space="preserve">This is why climate justice is </w:t>
      </w:r>
      <w:r w:rsidRPr="00334DFF">
        <w:rPr>
          <w:b/>
          <w:bCs/>
        </w:rPr>
        <w:t>healing justice</w:t>
      </w:r>
      <w:r w:rsidRPr="00334DFF">
        <w:t>.</w:t>
      </w:r>
    </w:p>
    <w:p w:rsidR="00334DFF" w:rsidRPr="00334DFF" w:rsidRDefault="00334DFF" w:rsidP="00334DFF">
      <w:r w:rsidRPr="00334DFF">
        <w:t xml:space="preserve">At the </w:t>
      </w:r>
      <w:r w:rsidRPr="00334DFF">
        <w:rPr>
          <w:b/>
          <w:bCs/>
        </w:rPr>
        <w:t>Juneteenth celebration with the Urban League</w:t>
      </w:r>
      <w:r w:rsidRPr="00334DFF">
        <w:t xml:space="preserve">, I spoke with community leaders about how environmental racism continues to shape Black health outcomes. Juneteenth is liberation — but liberation must include </w:t>
      </w:r>
      <w:r w:rsidRPr="00334DFF">
        <w:rPr>
          <w:b/>
          <w:bCs/>
        </w:rPr>
        <w:t>clean air, safe water, and a livable climate</w:t>
      </w:r>
      <w:r w:rsidRPr="00334DFF">
        <w:t>.</w:t>
      </w:r>
    </w:p>
    <w:p w:rsidR="00334DFF" w:rsidRPr="00334DFF" w:rsidRDefault="00334DFF" w:rsidP="00334DFF">
      <w:r w:rsidRPr="00334DFF">
        <w:t>Healing the land is part of the unfinished work of freedom.</w:t>
      </w:r>
    </w:p>
    <w:p w:rsidR="00334DFF" w:rsidRPr="00334DFF" w:rsidRDefault="00334DFF" w:rsidP="00334DFF">
      <w:pPr>
        <w:rPr>
          <w:b/>
          <w:bCs/>
        </w:rPr>
      </w:pPr>
      <w:r w:rsidRPr="00334DFF">
        <w:rPr>
          <w:b/>
          <w:bCs/>
        </w:rPr>
        <w:t>3. African Ecological Theology</w:t>
      </w:r>
    </w:p>
    <w:p w:rsidR="00334DFF" w:rsidRPr="00334DFF" w:rsidRDefault="00334DFF" w:rsidP="00334DFF">
      <w:r w:rsidRPr="00334DFF">
        <w:t xml:space="preserve">My African heritage taught me that land is not property — it is </w:t>
      </w:r>
      <w:r w:rsidRPr="00334DFF">
        <w:rPr>
          <w:b/>
          <w:bCs/>
        </w:rPr>
        <w:t>identity</w:t>
      </w:r>
      <w:r w:rsidRPr="00334DFF">
        <w:t xml:space="preserve">, </w:t>
      </w:r>
      <w:r w:rsidRPr="00334DFF">
        <w:rPr>
          <w:b/>
          <w:bCs/>
        </w:rPr>
        <w:t>memory</w:t>
      </w:r>
      <w:r w:rsidRPr="00334DFF">
        <w:t xml:space="preserve">, and </w:t>
      </w:r>
      <w:r w:rsidRPr="00334DFF">
        <w:rPr>
          <w:b/>
          <w:bCs/>
        </w:rPr>
        <w:t>spirit</w:t>
      </w:r>
      <w:r w:rsidRPr="00334DFF">
        <w:t>. African ecological theology sees creation as a living community where humans, animals, rivers, forests, and ancestors are interconnected.</w:t>
      </w:r>
    </w:p>
    <w:p w:rsidR="00334DFF" w:rsidRPr="00334DFF" w:rsidRDefault="00334DFF" w:rsidP="00334DFF">
      <w:r w:rsidRPr="00334DFF">
        <w:t>This aligns with Scripture:</w:t>
      </w:r>
    </w:p>
    <w:p w:rsidR="00334DFF" w:rsidRPr="00334DFF" w:rsidRDefault="00334DFF" w:rsidP="00334DFF">
      <w:r w:rsidRPr="00334DFF">
        <w:rPr>
          <w:i/>
          <w:iCs/>
        </w:rPr>
        <w:t>“The earth is the Lord’s and the fullness thereof.”</w:t>
      </w:r>
      <w:r w:rsidRPr="00334DFF">
        <w:t xml:space="preserve"> — Psalm 24:1</w:t>
      </w:r>
    </w:p>
    <w:p w:rsidR="00334DFF" w:rsidRPr="00334DFF" w:rsidRDefault="00334DFF" w:rsidP="00334DFF">
      <w:r w:rsidRPr="00334DFF">
        <w:rPr>
          <w:i/>
          <w:iCs/>
        </w:rPr>
        <w:t>“Creation waits with eager longing for the revealing of the children of God.”</w:t>
      </w:r>
      <w:r w:rsidRPr="00334DFF">
        <w:t xml:space="preserve"> — Romans 8:19</w:t>
      </w:r>
    </w:p>
    <w:p w:rsidR="00334DFF" w:rsidRPr="00334DFF" w:rsidRDefault="00334DFF" w:rsidP="00334DFF">
      <w:r w:rsidRPr="00334DFF">
        <w:t xml:space="preserve">In African healing missions, I saw communities pray not only for their bodies but for their </w:t>
      </w:r>
      <w:r w:rsidRPr="00334DFF">
        <w:rPr>
          <w:b/>
          <w:bCs/>
        </w:rPr>
        <w:t>farms, rivers, and seasons</w:t>
      </w:r>
      <w:r w:rsidRPr="00334DFF">
        <w:t xml:space="preserve">. They understood that drought, flood, and famine are not only environmental events — they are </w:t>
      </w:r>
      <w:r w:rsidRPr="00334DFF">
        <w:rPr>
          <w:b/>
          <w:bCs/>
        </w:rPr>
        <w:t>spiritual and communal wounds</w:t>
      </w:r>
      <w:r w:rsidRPr="00334DFF">
        <w:t>.</w:t>
      </w:r>
    </w:p>
    <w:p w:rsidR="00334DFF" w:rsidRPr="00334DFF" w:rsidRDefault="00334DFF" w:rsidP="00334DFF">
      <w:r w:rsidRPr="00334DFF">
        <w:t>African ecological theology teaches:</w:t>
      </w:r>
    </w:p>
    <w:p w:rsidR="00334DFF" w:rsidRPr="00334DFF" w:rsidRDefault="00334DFF" w:rsidP="009867CA">
      <w:pPr>
        <w:numPr>
          <w:ilvl w:val="0"/>
          <w:numId w:val="61"/>
        </w:numPr>
      </w:pPr>
      <w:r w:rsidRPr="00334DFF">
        <w:t>land must be respected</w:t>
      </w:r>
    </w:p>
    <w:p w:rsidR="00334DFF" w:rsidRPr="00334DFF" w:rsidRDefault="00334DFF" w:rsidP="009867CA">
      <w:pPr>
        <w:numPr>
          <w:ilvl w:val="0"/>
          <w:numId w:val="61"/>
        </w:numPr>
      </w:pPr>
      <w:r w:rsidRPr="00334DFF">
        <w:t>resources must be shared</w:t>
      </w:r>
    </w:p>
    <w:p w:rsidR="00334DFF" w:rsidRPr="00334DFF" w:rsidRDefault="00334DFF" w:rsidP="009867CA">
      <w:pPr>
        <w:numPr>
          <w:ilvl w:val="0"/>
          <w:numId w:val="61"/>
        </w:numPr>
      </w:pPr>
      <w:r w:rsidRPr="00334DFF">
        <w:t>creation must be protected</w:t>
      </w:r>
    </w:p>
    <w:p w:rsidR="00334DFF" w:rsidRPr="00334DFF" w:rsidRDefault="00334DFF" w:rsidP="009867CA">
      <w:pPr>
        <w:numPr>
          <w:ilvl w:val="0"/>
          <w:numId w:val="61"/>
        </w:numPr>
      </w:pPr>
      <w:r w:rsidRPr="00334DFF">
        <w:t>healing must be communal</w:t>
      </w:r>
    </w:p>
    <w:p w:rsidR="00334DFF" w:rsidRPr="00334DFF" w:rsidRDefault="00334DFF" w:rsidP="009867CA">
      <w:pPr>
        <w:numPr>
          <w:ilvl w:val="0"/>
          <w:numId w:val="61"/>
        </w:numPr>
      </w:pPr>
      <w:r w:rsidRPr="00334DFF">
        <w:t>justice must include the earth</w:t>
      </w:r>
    </w:p>
    <w:p w:rsidR="00334DFF" w:rsidRPr="00334DFF" w:rsidRDefault="00334DFF" w:rsidP="00334DFF">
      <w:r w:rsidRPr="00334DFF">
        <w:t>This worldview shaped my climate</w:t>
      </w:r>
      <w:r w:rsidRPr="00334DFF">
        <w:noBreakHyphen/>
        <w:t xml:space="preserve">health advocacy and my work with </w:t>
      </w:r>
      <w:r w:rsidRPr="00334DFF">
        <w:rPr>
          <w:b/>
          <w:bCs/>
        </w:rPr>
        <w:t>Earth Institute at the University of Colorado Boulder</w:t>
      </w:r>
      <w:r w:rsidRPr="00334DFF">
        <w:t>, where I studied how environmental systems and human systems interact.</w:t>
      </w:r>
    </w:p>
    <w:p w:rsidR="00334DFF" w:rsidRPr="00334DFF" w:rsidRDefault="00334DFF" w:rsidP="00334DFF">
      <w:r w:rsidRPr="00334DFF">
        <w:t>Healing creation is healing community.</w:t>
      </w:r>
    </w:p>
    <w:p w:rsidR="00334DFF" w:rsidRPr="00334DFF" w:rsidRDefault="00334DFF" w:rsidP="00334DFF">
      <w:pPr>
        <w:rPr>
          <w:b/>
          <w:bCs/>
        </w:rPr>
      </w:pPr>
      <w:r w:rsidRPr="00334DFF">
        <w:rPr>
          <w:b/>
          <w:bCs/>
        </w:rPr>
        <w:t>Personal Reflection: A Ministry of Land, People, and Justice</w:t>
      </w:r>
    </w:p>
    <w:p w:rsidR="00334DFF" w:rsidRPr="00334DFF" w:rsidRDefault="00334DFF" w:rsidP="00334DFF">
      <w:r w:rsidRPr="00334DFF">
        <w:t xml:space="preserve">My journey — from African crusades to Houston’s NAACP, from New Orleans ecumenical networks to global climate initiatives — has taught me that healing is </w:t>
      </w:r>
      <w:r w:rsidRPr="00334DFF">
        <w:rPr>
          <w:b/>
          <w:bCs/>
        </w:rPr>
        <w:t>holistic</w:t>
      </w:r>
      <w:r w:rsidRPr="00334DFF">
        <w:t>.</w:t>
      </w:r>
    </w:p>
    <w:p w:rsidR="00334DFF" w:rsidRPr="00334DFF" w:rsidRDefault="00334DFF" w:rsidP="00334DFF">
      <w:r w:rsidRPr="00334DFF">
        <w:lastRenderedPageBreak/>
        <w:t>I have prayed for the sick. I have advocated for the poor. I have worked with oil and gas leaders to reduce emissions. I have taught climate justice in churches and conferences. I have stood with communities fighting environmental racism. I have collaborated with scientists, pastors, activists, and policymakers.</w:t>
      </w:r>
    </w:p>
    <w:p w:rsidR="00334DFF" w:rsidRPr="00334DFF" w:rsidRDefault="00334DFF" w:rsidP="00334DFF">
      <w:r w:rsidRPr="00334DFF">
        <w:t>Through it all, I learned:</w:t>
      </w:r>
    </w:p>
    <w:p w:rsidR="00334DFF" w:rsidRPr="00334DFF" w:rsidRDefault="00334DFF" w:rsidP="00334DFF">
      <w:r w:rsidRPr="00334DFF">
        <w:rPr>
          <w:b/>
          <w:bCs/>
        </w:rPr>
        <w:t>Healing the land is healing the people.</w:t>
      </w:r>
      <w:r w:rsidRPr="00334DFF">
        <w:t xml:space="preserve"> </w:t>
      </w:r>
      <w:r w:rsidRPr="00334DFF">
        <w:rPr>
          <w:b/>
          <w:bCs/>
        </w:rPr>
        <w:t>Healing the climate is healing the community.</w:t>
      </w:r>
      <w:r w:rsidRPr="00334DFF">
        <w:t xml:space="preserve"> </w:t>
      </w:r>
      <w:r w:rsidRPr="00334DFF">
        <w:rPr>
          <w:b/>
          <w:bCs/>
        </w:rPr>
        <w:t>Healing creation is healing the future.</w:t>
      </w:r>
    </w:p>
    <w:p w:rsidR="00334DFF" w:rsidRPr="00334DFF" w:rsidRDefault="00334DFF" w:rsidP="00334DFF">
      <w:pPr>
        <w:rPr>
          <w:b/>
          <w:bCs/>
        </w:rPr>
      </w:pPr>
      <w:r w:rsidRPr="00334DFF">
        <w:rPr>
          <w:b/>
          <w:bCs/>
        </w:rPr>
        <w:t>Conclusion: Creation Care as Sacred Healing</w:t>
      </w:r>
    </w:p>
    <w:p w:rsidR="00334DFF" w:rsidRPr="00334DFF" w:rsidRDefault="00334DFF" w:rsidP="00334DFF">
      <w:r w:rsidRPr="00334DFF">
        <w:t>Environmental destruction is spiritual sickness. Climate justice is healing justice. Creation care is a ministry of liberation.</w:t>
      </w:r>
    </w:p>
    <w:p w:rsidR="00334DFF" w:rsidRPr="00334DFF" w:rsidRDefault="00334DFF" w:rsidP="00334DFF">
      <w:r w:rsidRPr="00334DFF">
        <w:t>The Church must lead. Communities must rise. Nations must act. Industries must transform. Believers must protect the earth God entrusted to us.</w:t>
      </w:r>
    </w:p>
    <w:p w:rsidR="00334DFF" w:rsidRPr="00334DFF" w:rsidRDefault="00334DFF" w:rsidP="00334DFF">
      <w:r w:rsidRPr="00334DFF">
        <w:rPr>
          <w:b/>
          <w:bCs/>
        </w:rPr>
        <w:t>The land can be healed.</w:t>
      </w:r>
      <w:r w:rsidRPr="00334DFF">
        <w:t xml:space="preserve"> </w:t>
      </w:r>
      <w:r w:rsidRPr="00334DFF">
        <w:rPr>
          <w:b/>
          <w:bCs/>
        </w:rPr>
        <w:t>The climate can be restored.</w:t>
      </w:r>
      <w:r w:rsidRPr="00334DFF">
        <w:t xml:space="preserve"> </w:t>
      </w:r>
      <w:r w:rsidRPr="00334DFF">
        <w:rPr>
          <w:b/>
          <w:bCs/>
        </w:rPr>
        <w:t>Creation can flourish again.</w:t>
      </w:r>
    </w:p>
    <w:p w:rsidR="00334DFF" w:rsidRPr="00334DFF" w:rsidRDefault="00334DFF" w:rsidP="00334DFF">
      <w:r w:rsidRPr="00334DFF">
        <w:t>This is the calling of our time. This is the healing God demands. This is the liberation our children deserve.</w:t>
      </w:r>
    </w:p>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Default="00334DFF" w:rsidP="00FD0F3B"/>
    <w:p w:rsidR="00334DFF" w:rsidRPr="00334DFF" w:rsidRDefault="00334DFF" w:rsidP="00334DFF">
      <w:pPr>
        <w:rPr>
          <w:b/>
          <w:bCs/>
        </w:rPr>
      </w:pPr>
      <w:r w:rsidRPr="00334DFF">
        <w:rPr>
          <w:b/>
          <w:bCs/>
        </w:rPr>
        <w:lastRenderedPageBreak/>
        <w:t>PART IV — THE AFRICAN HEALING TRADITION</w:t>
      </w:r>
    </w:p>
    <w:p w:rsidR="00334DFF" w:rsidRPr="00334DFF" w:rsidRDefault="00334DFF" w:rsidP="00334DFF">
      <w:pPr>
        <w:rPr>
          <w:b/>
          <w:bCs/>
        </w:rPr>
      </w:pPr>
      <w:r w:rsidRPr="00334DFF">
        <w:rPr>
          <w:b/>
          <w:bCs/>
          <w:i/>
          <w:iCs/>
        </w:rPr>
        <w:t>Introduction</w:t>
      </w:r>
    </w:p>
    <w:p w:rsidR="00334DFF" w:rsidRPr="00334DFF" w:rsidRDefault="00334DFF" w:rsidP="00334DFF">
      <w:r w:rsidRPr="00334DFF">
        <w:rPr>
          <w:i/>
          <w:iCs/>
        </w:rPr>
        <w:t xml:space="preserve">By Rev. Dr. </w:t>
      </w:r>
      <w:proofErr w:type="spellStart"/>
      <w:r w:rsidRPr="00334DFF">
        <w:rPr>
          <w:i/>
          <w:iCs/>
        </w:rPr>
        <w:t>Akwo</w:t>
      </w:r>
      <w:proofErr w:type="spellEnd"/>
      <w:r w:rsidRPr="00334DFF">
        <w:rPr>
          <w:i/>
          <w:iCs/>
        </w:rPr>
        <w:t xml:space="preserve"> Thompson </w:t>
      </w:r>
      <w:proofErr w:type="spellStart"/>
      <w:r w:rsidRPr="00334DFF">
        <w:rPr>
          <w:i/>
          <w:iCs/>
        </w:rPr>
        <w:t>Ntuba</w:t>
      </w:r>
      <w:proofErr w:type="spellEnd"/>
    </w:p>
    <w:p w:rsidR="00334DFF" w:rsidRPr="00334DFF" w:rsidRDefault="00334DFF" w:rsidP="00334DFF">
      <w:r w:rsidRPr="00334DFF">
        <w:t xml:space="preserve">I was born into a continent where healing is not merely a practice — it is a </w:t>
      </w:r>
      <w:r w:rsidRPr="00334DFF">
        <w:rPr>
          <w:b/>
          <w:bCs/>
        </w:rPr>
        <w:t>heritage</w:t>
      </w:r>
      <w:r w:rsidRPr="00334DFF">
        <w:t xml:space="preserve">, a </w:t>
      </w:r>
      <w:r w:rsidRPr="00334DFF">
        <w:rPr>
          <w:b/>
          <w:bCs/>
        </w:rPr>
        <w:t>calling</w:t>
      </w:r>
      <w:r w:rsidRPr="00334DFF">
        <w:t xml:space="preserve">, a </w:t>
      </w:r>
      <w:r w:rsidRPr="00334DFF">
        <w:rPr>
          <w:b/>
          <w:bCs/>
        </w:rPr>
        <w:t>community responsibility</w:t>
      </w:r>
      <w:r w:rsidRPr="00334DFF">
        <w:t xml:space="preserve">, and a </w:t>
      </w:r>
      <w:r w:rsidRPr="00334DFF">
        <w:rPr>
          <w:b/>
          <w:bCs/>
        </w:rPr>
        <w:t>spiritual covenant</w:t>
      </w:r>
      <w:r w:rsidRPr="00334DFF">
        <w:t>. Long before I became a physician, long before I stood in American hospitals or global conferences, I learned healing at the feet of African mothers, fathers, elders, pastors, and prophets.</w:t>
      </w:r>
    </w:p>
    <w:p w:rsidR="00334DFF" w:rsidRPr="00334DFF" w:rsidRDefault="00334DFF" w:rsidP="00334DFF">
      <w:r w:rsidRPr="00334DFF">
        <w:t xml:space="preserve">Africa taught me that </w:t>
      </w:r>
      <w:r w:rsidRPr="00334DFF">
        <w:rPr>
          <w:b/>
          <w:bCs/>
        </w:rPr>
        <w:t>healing is holistic</w:t>
      </w:r>
      <w:r w:rsidRPr="00334DFF">
        <w:t xml:space="preserve"> — it touches the body, the spirit, the land, the ancestors, and the community. Africa taught me that </w:t>
      </w:r>
      <w:r w:rsidRPr="00334DFF">
        <w:rPr>
          <w:b/>
          <w:bCs/>
        </w:rPr>
        <w:t>illness is not isolated</w:t>
      </w:r>
      <w:r w:rsidRPr="00334DFF">
        <w:t xml:space="preserve"> — it is connected to relationships, justice, environment, and spiritual balance. Africa taught me that </w:t>
      </w:r>
      <w:r w:rsidRPr="00334DFF">
        <w:rPr>
          <w:b/>
          <w:bCs/>
        </w:rPr>
        <w:t>the healer is not a technician</w:t>
      </w:r>
      <w:r w:rsidRPr="00334DFF">
        <w:t xml:space="preserve"> — the healer is a mediator between the visible and the invisible, the physical and the spiritual, the living and the ancestral memory.</w:t>
      </w:r>
    </w:p>
    <w:p w:rsidR="00334DFF" w:rsidRPr="00334DFF" w:rsidRDefault="00334DFF" w:rsidP="00334DFF">
      <w:r w:rsidRPr="00334DFF">
        <w:t>This is the foundation of Part IV.</w:t>
      </w:r>
    </w:p>
    <w:p w:rsidR="00334DFF" w:rsidRPr="00334DFF" w:rsidRDefault="00334DFF" w:rsidP="00334DFF">
      <w:pPr>
        <w:rPr>
          <w:b/>
          <w:bCs/>
        </w:rPr>
      </w:pPr>
      <w:r w:rsidRPr="00334DFF">
        <w:rPr>
          <w:b/>
          <w:bCs/>
        </w:rPr>
        <w:t>The African Healing Imagination</w:t>
      </w:r>
    </w:p>
    <w:p w:rsidR="00334DFF" w:rsidRPr="00334DFF" w:rsidRDefault="00334DFF" w:rsidP="00334DFF">
      <w:r w:rsidRPr="00334DFF">
        <w:t xml:space="preserve">In African villages, healing begins with </w:t>
      </w:r>
      <w:r w:rsidRPr="00334DFF">
        <w:rPr>
          <w:b/>
          <w:bCs/>
        </w:rPr>
        <w:t>listening</w:t>
      </w:r>
      <w:r w:rsidRPr="00334DFF">
        <w:t xml:space="preserve"> — to the land, to the ancestors, to the cries of the community, to the rhythms of the body. Healing is not rushed. Healing is relational. Healing is communal.</w:t>
      </w:r>
    </w:p>
    <w:p w:rsidR="00334DFF" w:rsidRPr="00334DFF" w:rsidRDefault="00334DFF" w:rsidP="00334DFF">
      <w:r w:rsidRPr="00334DFF">
        <w:t>I grew up watching:</w:t>
      </w:r>
    </w:p>
    <w:p w:rsidR="00334DFF" w:rsidRPr="00334DFF" w:rsidRDefault="00334DFF" w:rsidP="009867CA">
      <w:pPr>
        <w:numPr>
          <w:ilvl w:val="0"/>
          <w:numId w:val="62"/>
        </w:numPr>
      </w:pPr>
      <w:r w:rsidRPr="00334DFF">
        <w:t>elders pray over the sick</w:t>
      </w:r>
    </w:p>
    <w:p w:rsidR="00334DFF" w:rsidRPr="00334DFF" w:rsidRDefault="00334DFF" w:rsidP="009867CA">
      <w:pPr>
        <w:numPr>
          <w:ilvl w:val="0"/>
          <w:numId w:val="62"/>
        </w:numPr>
      </w:pPr>
      <w:r w:rsidRPr="00334DFF">
        <w:t>mothers use herbs with wisdom passed down generations</w:t>
      </w:r>
    </w:p>
    <w:p w:rsidR="00334DFF" w:rsidRPr="00334DFF" w:rsidRDefault="00334DFF" w:rsidP="009867CA">
      <w:pPr>
        <w:numPr>
          <w:ilvl w:val="0"/>
          <w:numId w:val="62"/>
        </w:numPr>
      </w:pPr>
      <w:r w:rsidRPr="00334DFF">
        <w:t>pastors cast out fear and spiritual oppression</w:t>
      </w:r>
    </w:p>
    <w:p w:rsidR="00334DFF" w:rsidRPr="00334DFF" w:rsidRDefault="00334DFF" w:rsidP="009867CA">
      <w:pPr>
        <w:numPr>
          <w:ilvl w:val="0"/>
          <w:numId w:val="62"/>
        </w:numPr>
      </w:pPr>
      <w:r w:rsidRPr="00334DFF">
        <w:t>communities gather around the suffering</w:t>
      </w:r>
    </w:p>
    <w:p w:rsidR="00334DFF" w:rsidRPr="00334DFF" w:rsidRDefault="00334DFF" w:rsidP="009867CA">
      <w:pPr>
        <w:numPr>
          <w:ilvl w:val="0"/>
          <w:numId w:val="62"/>
        </w:numPr>
      </w:pPr>
      <w:r w:rsidRPr="00334DFF">
        <w:t>families restore dignity through presence and compassion</w:t>
      </w:r>
    </w:p>
    <w:p w:rsidR="00334DFF" w:rsidRPr="00334DFF" w:rsidRDefault="00334DFF" w:rsidP="00334DFF">
      <w:r w:rsidRPr="00334DFF">
        <w:t xml:space="preserve">Africa taught me that </w:t>
      </w:r>
      <w:r w:rsidRPr="00334DFF">
        <w:rPr>
          <w:b/>
          <w:bCs/>
        </w:rPr>
        <w:t>healing is a story</w:t>
      </w:r>
      <w:r w:rsidRPr="00334DFF">
        <w:t>, not an event.</w:t>
      </w:r>
    </w:p>
    <w:p w:rsidR="00334DFF" w:rsidRPr="00334DFF" w:rsidRDefault="00334DFF" w:rsidP="00334DFF">
      <w:pPr>
        <w:rPr>
          <w:b/>
          <w:bCs/>
        </w:rPr>
      </w:pPr>
      <w:r w:rsidRPr="00334DFF">
        <w:rPr>
          <w:b/>
          <w:bCs/>
        </w:rPr>
        <w:t>The Healer as a Bridge Between Worlds</w:t>
      </w:r>
    </w:p>
    <w:p w:rsidR="00334DFF" w:rsidRPr="00334DFF" w:rsidRDefault="00334DFF" w:rsidP="00334DFF">
      <w:r w:rsidRPr="00334DFF">
        <w:t>My ministry in Nigeria, Cameroon, and across Africa showed me that the African healer stands at the intersection of:</w:t>
      </w:r>
    </w:p>
    <w:p w:rsidR="00334DFF" w:rsidRPr="00334DFF" w:rsidRDefault="00334DFF" w:rsidP="009867CA">
      <w:pPr>
        <w:numPr>
          <w:ilvl w:val="0"/>
          <w:numId w:val="63"/>
        </w:numPr>
      </w:pPr>
      <w:r w:rsidRPr="00334DFF">
        <w:rPr>
          <w:b/>
          <w:bCs/>
        </w:rPr>
        <w:t>medicine and spirituality</w:t>
      </w:r>
    </w:p>
    <w:p w:rsidR="00334DFF" w:rsidRPr="00334DFF" w:rsidRDefault="00334DFF" w:rsidP="009867CA">
      <w:pPr>
        <w:numPr>
          <w:ilvl w:val="0"/>
          <w:numId w:val="63"/>
        </w:numPr>
      </w:pPr>
      <w:r w:rsidRPr="00334DFF">
        <w:rPr>
          <w:b/>
          <w:bCs/>
        </w:rPr>
        <w:t>community and individual</w:t>
      </w:r>
    </w:p>
    <w:p w:rsidR="00334DFF" w:rsidRPr="00334DFF" w:rsidRDefault="00334DFF" w:rsidP="009867CA">
      <w:pPr>
        <w:numPr>
          <w:ilvl w:val="0"/>
          <w:numId w:val="63"/>
        </w:numPr>
      </w:pPr>
      <w:r w:rsidRPr="00334DFF">
        <w:rPr>
          <w:b/>
          <w:bCs/>
        </w:rPr>
        <w:t>ancestral wisdom and biblical revelation</w:t>
      </w:r>
    </w:p>
    <w:p w:rsidR="00334DFF" w:rsidRPr="00334DFF" w:rsidRDefault="00334DFF" w:rsidP="009867CA">
      <w:pPr>
        <w:numPr>
          <w:ilvl w:val="0"/>
          <w:numId w:val="63"/>
        </w:numPr>
      </w:pPr>
      <w:r w:rsidRPr="00334DFF">
        <w:rPr>
          <w:b/>
          <w:bCs/>
        </w:rPr>
        <w:lastRenderedPageBreak/>
        <w:t>tradition and modernity</w:t>
      </w:r>
    </w:p>
    <w:p w:rsidR="00334DFF" w:rsidRPr="00334DFF" w:rsidRDefault="00334DFF" w:rsidP="00334DFF">
      <w:r w:rsidRPr="00334DFF">
        <w:t>In African crusades, I saw the Holy Spirit move with a power that honored both Scripture and African cosmology. People came with physical sickness, spiritual oppression, emotional wounds, and social stigma — and they left restored in body, mind, and community.</w:t>
      </w:r>
    </w:p>
    <w:p w:rsidR="00334DFF" w:rsidRPr="00334DFF" w:rsidRDefault="00334DFF" w:rsidP="00334DFF">
      <w:r w:rsidRPr="00334DFF">
        <w:t xml:space="preserve">Africa taught me that </w:t>
      </w:r>
      <w:r w:rsidRPr="00334DFF">
        <w:rPr>
          <w:b/>
          <w:bCs/>
        </w:rPr>
        <w:t>the healer must be a bridge</w:t>
      </w:r>
      <w:r w:rsidRPr="00334DFF">
        <w:t>, not a barrier.</w:t>
      </w:r>
    </w:p>
    <w:p w:rsidR="00334DFF" w:rsidRPr="00334DFF" w:rsidRDefault="00334DFF" w:rsidP="00334DFF">
      <w:pPr>
        <w:rPr>
          <w:b/>
          <w:bCs/>
        </w:rPr>
      </w:pPr>
      <w:r w:rsidRPr="00334DFF">
        <w:rPr>
          <w:b/>
          <w:bCs/>
        </w:rPr>
        <w:t>The Continuity Between African Tradition and Biblical Healing</w:t>
      </w:r>
    </w:p>
    <w:p w:rsidR="00334DFF" w:rsidRPr="00334DFF" w:rsidRDefault="00334DFF" w:rsidP="00334DFF">
      <w:r w:rsidRPr="00334DFF">
        <w:t>When I read the Gospels and the Acts of the Apostles, I recognized Africa. I recognized the prayer circles, the anointing with oil, the laying on of hands, the communal intercession, the spiritual discernment, the authority over oppression.</w:t>
      </w:r>
    </w:p>
    <w:p w:rsidR="00334DFF" w:rsidRPr="00334DFF" w:rsidRDefault="00334DFF" w:rsidP="00334DFF">
      <w:r w:rsidRPr="00334DFF">
        <w:t>Jesus healed like an African healer:</w:t>
      </w:r>
    </w:p>
    <w:p w:rsidR="00334DFF" w:rsidRPr="00334DFF" w:rsidRDefault="00334DFF" w:rsidP="009867CA">
      <w:pPr>
        <w:numPr>
          <w:ilvl w:val="0"/>
          <w:numId w:val="64"/>
        </w:numPr>
      </w:pPr>
      <w:r w:rsidRPr="00334DFF">
        <w:t>He touched the untouchable</w:t>
      </w:r>
    </w:p>
    <w:p w:rsidR="00334DFF" w:rsidRPr="00334DFF" w:rsidRDefault="00334DFF" w:rsidP="009867CA">
      <w:pPr>
        <w:numPr>
          <w:ilvl w:val="0"/>
          <w:numId w:val="64"/>
        </w:numPr>
      </w:pPr>
      <w:r w:rsidRPr="00334DFF">
        <w:t>He restored the outcast</w:t>
      </w:r>
    </w:p>
    <w:p w:rsidR="00334DFF" w:rsidRPr="00334DFF" w:rsidRDefault="00334DFF" w:rsidP="009867CA">
      <w:pPr>
        <w:numPr>
          <w:ilvl w:val="0"/>
          <w:numId w:val="64"/>
        </w:numPr>
      </w:pPr>
      <w:r w:rsidRPr="00334DFF">
        <w:t>He confronted spiritual forces</w:t>
      </w:r>
    </w:p>
    <w:p w:rsidR="00334DFF" w:rsidRPr="00334DFF" w:rsidRDefault="00334DFF" w:rsidP="009867CA">
      <w:pPr>
        <w:numPr>
          <w:ilvl w:val="0"/>
          <w:numId w:val="64"/>
        </w:numPr>
      </w:pPr>
      <w:r w:rsidRPr="00334DFF">
        <w:t>He healed in community</w:t>
      </w:r>
    </w:p>
    <w:p w:rsidR="00334DFF" w:rsidRPr="00334DFF" w:rsidRDefault="00334DFF" w:rsidP="009867CA">
      <w:pPr>
        <w:numPr>
          <w:ilvl w:val="0"/>
          <w:numId w:val="64"/>
        </w:numPr>
      </w:pPr>
      <w:r w:rsidRPr="00334DFF">
        <w:t>He honored the whole person</w:t>
      </w:r>
    </w:p>
    <w:p w:rsidR="00334DFF" w:rsidRPr="00334DFF" w:rsidRDefault="00334DFF" w:rsidP="00334DFF">
      <w:r w:rsidRPr="00334DFF">
        <w:t>The apostles healed like African elders:</w:t>
      </w:r>
    </w:p>
    <w:p w:rsidR="00334DFF" w:rsidRPr="00334DFF" w:rsidRDefault="00334DFF" w:rsidP="009867CA">
      <w:pPr>
        <w:numPr>
          <w:ilvl w:val="0"/>
          <w:numId w:val="65"/>
        </w:numPr>
      </w:pPr>
      <w:r w:rsidRPr="00334DFF">
        <w:t>with prayer</w:t>
      </w:r>
    </w:p>
    <w:p w:rsidR="00334DFF" w:rsidRPr="00334DFF" w:rsidRDefault="00334DFF" w:rsidP="009867CA">
      <w:pPr>
        <w:numPr>
          <w:ilvl w:val="0"/>
          <w:numId w:val="65"/>
        </w:numPr>
      </w:pPr>
      <w:r w:rsidRPr="00334DFF">
        <w:t>with oil</w:t>
      </w:r>
    </w:p>
    <w:p w:rsidR="00334DFF" w:rsidRPr="00334DFF" w:rsidRDefault="00334DFF" w:rsidP="009867CA">
      <w:pPr>
        <w:numPr>
          <w:ilvl w:val="0"/>
          <w:numId w:val="65"/>
        </w:numPr>
      </w:pPr>
      <w:r w:rsidRPr="00334DFF">
        <w:t>with community support</w:t>
      </w:r>
    </w:p>
    <w:p w:rsidR="00334DFF" w:rsidRPr="00334DFF" w:rsidRDefault="00334DFF" w:rsidP="009867CA">
      <w:pPr>
        <w:numPr>
          <w:ilvl w:val="0"/>
          <w:numId w:val="65"/>
        </w:numPr>
      </w:pPr>
      <w:r w:rsidRPr="00334DFF">
        <w:t>with spiritual authority</w:t>
      </w:r>
    </w:p>
    <w:p w:rsidR="00334DFF" w:rsidRPr="00334DFF" w:rsidRDefault="00334DFF" w:rsidP="009867CA">
      <w:pPr>
        <w:numPr>
          <w:ilvl w:val="0"/>
          <w:numId w:val="65"/>
        </w:numPr>
      </w:pPr>
      <w:r w:rsidRPr="00334DFF">
        <w:t>with compassion</w:t>
      </w:r>
    </w:p>
    <w:p w:rsidR="00334DFF" w:rsidRPr="00334DFF" w:rsidRDefault="00334DFF" w:rsidP="00334DFF">
      <w:r w:rsidRPr="00334DFF">
        <w:t>Africa and Scripture speak the same healing language.</w:t>
      </w:r>
    </w:p>
    <w:p w:rsidR="00334DFF" w:rsidRPr="00334DFF" w:rsidRDefault="00334DFF" w:rsidP="00334DFF">
      <w:pPr>
        <w:rPr>
          <w:b/>
          <w:bCs/>
        </w:rPr>
      </w:pPr>
      <w:r w:rsidRPr="00334DFF">
        <w:rPr>
          <w:b/>
          <w:bCs/>
        </w:rPr>
        <w:t>The African Healing Tradition in a Global World</w:t>
      </w:r>
    </w:p>
    <w:p w:rsidR="00334DFF" w:rsidRPr="00334DFF" w:rsidRDefault="00334DFF" w:rsidP="00334DFF">
      <w:r w:rsidRPr="00334DFF">
        <w:t>My journey — from African crusades to American hospitals, from WHO collaborations to climate</w:t>
      </w:r>
      <w:r w:rsidRPr="00334DFF">
        <w:noBreakHyphen/>
        <w:t>health advocacy, from governance work to community missions — has shown me that the world needs Africa’s healing wisdom.</w:t>
      </w:r>
    </w:p>
    <w:p w:rsidR="00334DFF" w:rsidRPr="00334DFF" w:rsidRDefault="00334DFF" w:rsidP="00334DFF">
      <w:r w:rsidRPr="00334DFF">
        <w:t>Africa teaches:</w:t>
      </w:r>
    </w:p>
    <w:p w:rsidR="00334DFF" w:rsidRPr="00334DFF" w:rsidRDefault="00334DFF" w:rsidP="009867CA">
      <w:pPr>
        <w:numPr>
          <w:ilvl w:val="0"/>
          <w:numId w:val="66"/>
        </w:numPr>
      </w:pPr>
      <w:r w:rsidRPr="00334DFF">
        <w:rPr>
          <w:b/>
          <w:bCs/>
        </w:rPr>
        <w:lastRenderedPageBreak/>
        <w:t>holistic health</w:t>
      </w:r>
    </w:p>
    <w:p w:rsidR="00334DFF" w:rsidRPr="00334DFF" w:rsidRDefault="00334DFF" w:rsidP="009867CA">
      <w:pPr>
        <w:numPr>
          <w:ilvl w:val="0"/>
          <w:numId w:val="66"/>
        </w:numPr>
      </w:pPr>
      <w:r w:rsidRPr="00334DFF">
        <w:rPr>
          <w:b/>
          <w:bCs/>
        </w:rPr>
        <w:t>community</w:t>
      </w:r>
      <w:r w:rsidRPr="00334DFF">
        <w:rPr>
          <w:b/>
          <w:bCs/>
        </w:rPr>
        <w:noBreakHyphen/>
        <w:t>centered care</w:t>
      </w:r>
    </w:p>
    <w:p w:rsidR="00334DFF" w:rsidRPr="00334DFF" w:rsidRDefault="00334DFF" w:rsidP="009867CA">
      <w:pPr>
        <w:numPr>
          <w:ilvl w:val="0"/>
          <w:numId w:val="66"/>
        </w:numPr>
      </w:pPr>
      <w:r w:rsidRPr="00334DFF">
        <w:rPr>
          <w:b/>
          <w:bCs/>
        </w:rPr>
        <w:t>spiritual discernment</w:t>
      </w:r>
    </w:p>
    <w:p w:rsidR="00334DFF" w:rsidRPr="00334DFF" w:rsidRDefault="00334DFF" w:rsidP="009867CA">
      <w:pPr>
        <w:numPr>
          <w:ilvl w:val="0"/>
          <w:numId w:val="66"/>
        </w:numPr>
      </w:pPr>
      <w:r w:rsidRPr="00334DFF">
        <w:rPr>
          <w:b/>
          <w:bCs/>
        </w:rPr>
        <w:t>respect for creation</w:t>
      </w:r>
    </w:p>
    <w:p w:rsidR="00334DFF" w:rsidRPr="00334DFF" w:rsidRDefault="00334DFF" w:rsidP="009867CA">
      <w:pPr>
        <w:numPr>
          <w:ilvl w:val="0"/>
          <w:numId w:val="66"/>
        </w:numPr>
      </w:pPr>
      <w:r w:rsidRPr="00334DFF">
        <w:rPr>
          <w:b/>
          <w:bCs/>
        </w:rPr>
        <w:t>interconnectedness of life</w:t>
      </w:r>
    </w:p>
    <w:p w:rsidR="00334DFF" w:rsidRPr="00334DFF" w:rsidRDefault="00334DFF" w:rsidP="009867CA">
      <w:pPr>
        <w:numPr>
          <w:ilvl w:val="0"/>
          <w:numId w:val="66"/>
        </w:numPr>
      </w:pPr>
      <w:r w:rsidRPr="00334DFF">
        <w:rPr>
          <w:b/>
          <w:bCs/>
        </w:rPr>
        <w:t>healing as liberation</w:t>
      </w:r>
    </w:p>
    <w:p w:rsidR="00334DFF" w:rsidRPr="00334DFF" w:rsidRDefault="00334DFF" w:rsidP="00334DFF">
      <w:r w:rsidRPr="00334DFF">
        <w:t xml:space="preserve">In a world wounded by climate change, injustice, trauma, and fragmentation, Africa offers a healing vision rooted in </w:t>
      </w:r>
      <w:r w:rsidRPr="00334DFF">
        <w:rPr>
          <w:b/>
          <w:bCs/>
        </w:rPr>
        <w:t>wholeness, dignity, and spiritual depth</w:t>
      </w:r>
      <w:r w:rsidRPr="00334DFF">
        <w:t>.</w:t>
      </w:r>
    </w:p>
    <w:p w:rsidR="00334DFF" w:rsidRPr="00334DFF" w:rsidRDefault="00334DFF" w:rsidP="00334DFF">
      <w:pPr>
        <w:rPr>
          <w:b/>
          <w:bCs/>
        </w:rPr>
      </w:pPr>
      <w:r w:rsidRPr="00334DFF">
        <w:rPr>
          <w:b/>
          <w:bCs/>
        </w:rPr>
        <w:t>A Final Word Before We Begin</w:t>
      </w:r>
    </w:p>
    <w:p w:rsidR="00334DFF" w:rsidRPr="00334DFF" w:rsidRDefault="00334DFF" w:rsidP="00334DFF">
      <w:r w:rsidRPr="00334DFF">
        <w:t>Part IV is not nostalgia. It is not anthropology. It is not romanticism.</w:t>
      </w:r>
    </w:p>
    <w:p w:rsidR="00334DFF" w:rsidRPr="00334DFF" w:rsidRDefault="00334DFF" w:rsidP="00334DFF">
      <w:r w:rsidRPr="00334DFF">
        <w:t xml:space="preserve">It is </w:t>
      </w:r>
      <w:r w:rsidRPr="00334DFF">
        <w:rPr>
          <w:b/>
          <w:bCs/>
        </w:rPr>
        <w:t>a living tradition</w:t>
      </w:r>
      <w:r w:rsidRPr="00334DFF">
        <w:t>, carried in my ministry, my healing work, my global advocacy, and my identity as a son of Africa.</w:t>
      </w:r>
    </w:p>
    <w:p w:rsidR="00334DFF" w:rsidRPr="00334DFF" w:rsidRDefault="00334DFF" w:rsidP="00334DFF">
      <w:r w:rsidRPr="00334DFF">
        <w:t>In these chapters, we will explore:</w:t>
      </w:r>
    </w:p>
    <w:p w:rsidR="00334DFF" w:rsidRPr="00334DFF" w:rsidRDefault="00334DFF" w:rsidP="009867CA">
      <w:pPr>
        <w:numPr>
          <w:ilvl w:val="0"/>
          <w:numId w:val="67"/>
        </w:numPr>
      </w:pPr>
      <w:r w:rsidRPr="00334DFF">
        <w:t>African spiritual healing</w:t>
      </w:r>
    </w:p>
    <w:p w:rsidR="00334DFF" w:rsidRPr="00334DFF" w:rsidRDefault="00334DFF" w:rsidP="009867CA">
      <w:pPr>
        <w:numPr>
          <w:ilvl w:val="0"/>
          <w:numId w:val="67"/>
        </w:numPr>
      </w:pPr>
      <w:r w:rsidRPr="00334DFF">
        <w:t>African ecological wisdom</w:t>
      </w:r>
    </w:p>
    <w:p w:rsidR="00334DFF" w:rsidRPr="00334DFF" w:rsidRDefault="00334DFF" w:rsidP="009867CA">
      <w:pPr>
        <w:numPr>
          <w:ilvl w:val="0"/>
          <w:numId w:val="67"/>
        </w:numPr>
      </w:pPr>
      <w:r w:rsidRPr="00334DFF">
        <w:t>African communal care</w:t>
      </w:r>
    </w:p>
    <w:p w:rsidR="00334DFF" w:rsidRPr="00334DFF" w:rsidRDefault="00334DFF" w:rsidP="009867CA">
      <w:pPr>
        <w:numPr>
          <w:ilvl w:val="0"/>
          <w:numId w:val="67"/>
        </w:numPr>
      </w:pPr>
      <w:r w:rsidRPr="00334DFF">
        <w:t>African liberation theology</w:t>
      </w:r>
    </w:p>
    <w:p w:rsidR="00334DFF" w:rsidRPr="00334DFF" w:rsidRDefault="00334DFF" w:rsidP="009867CA">
      <w:pPr>
        <w:numPr>
          <w:ilvl w:val="0"/>
          <w:numId w:val="67"/>
        </w:numPr>
      </w:pPr>
      <w:r w:rsidRPr="00334DFF">
        <w:t>African understandings of sickness and restoration</w:t>
      </w:r>
    </w:p>
    <w:p w:rsidR="00334DFF" w:rsidRPr="00334DFF" w:rsidRDefault="00334DFF" w:rsidP="009867CA">
      <w:pPr>
        <w:numPr>
          <w:ilvl w:val="0"/>
          <w:numId w:val="67"/>
        </w:numPr>
      </w:pPr>
      <w:r w:rsidRPr="00334DFF">
        <w:t>African contributions to global health and spirituality</w:t>
      </w:r>
    </w:p>
    <w:p w:rsidR="00334DFF" w:rsidRPr="00334DFF" w:rsidRDefault="00334DFF" w:rsidP="00334DFF">
      <w:r w:rsidRPr="00334DFF">
        <w:t>This is the story of a continent that heals — and of a healer shaped by that continent.</w:t>
      </w:r>
    </w:p>
    <w:p w:rsidR="00334DFF" w:rsidRPr="00334DFF" w:rsidRDefault="00334DFF" w:rsidP="00334DFF">
      <w:r w:rsidRPr="00334DFF">
        <w:rPr>
          <w:b/>
          <w:bCs/>
        </w:rPr>
        <w:t>Africa heals not only bodies, but identities, communities, and nations.</w:t>
      </w:r>
      <w:r w:rsidRPr="00334DFF">
        <w:t xml:space="preserve"> </w:t>
      </w:r>
      <w:r w:rsidRPr="00334DFF">
        <w:rPr>
          <w:b/>
          <w:bCs/>
        </w:rPr>
        <w:t>Africa heals the world by reminding it of its soul.</w:t>
      </w:r>
    </w:p>
    <w:p w:rsidR="00334DFF" w:rsidRDefault="00334DFF" w:rsidP="00FD0F3B"/>
    <w:p w:rsidR="007636EC" w:rsidRDefault="007636EC" w:rsidP="00FD0F3B"/>
    <w:p w:rsidR="007636EC" w:rsidRDefault="007636EC" w:rsidP="00FD0F3B"/>
    <w:p w:rsidR="007636EC" w:rsidRDefault="007636EC" w:rsidP="00FD0F3B"/>
    <w:p w:rsidR="007636EC" w:rsidRDefault="007636EC" w:rsidP="00FD0F3B"/>
    <w:p w:rsidR="001619C4" w:rsidRPr="001619C4" w:rsidRDefault="001619C4" w:rsidP="001619C4">
      <w:pPr>
        <w:rPr>
          <w:b/>
          <w:bCs/>
        </w:rPr>
      </w:pPr>
      <w:r w:rsidRPr="001619C4">
        <w:rPr>
          <w:b/>
          <w:bCs/>
        </w:rPr>
        <w:lastRenderedPageBreak/>
        <w:t>CHAPTER 12 — AFRICAN CHARISMATIC HEALING MOVEMENTS</w:t>
      </w:r>
    </w:p>
    <w:p w:rsidR="001619C4" w:rsidRPr="001619C4" w:rsidRDefault="001619C4" w:rsidP="001619C4">
      <w:pPr>
        <w:rPr>
          <w:b/>
          <w:bCs/>
        </w:rPr>
      </w:pPr>
      <w:r w:rsidRPr="001619C4">
        <w:rPr>
          <w:b/>
          <w:bCs/>
          <w:i/>
          <w:iCs/>
        </w:rPr>
        <w:t>Revival, prayer, and deliverance</w:t>
      </w:r>
    </w:p>
    <w:p w:rsidR="001619C4" w:rsidRPr="001619C4" w:rsidRDefault="001619C4" w:rsidP="001619C4">
      <w:pPr>
        <w:rPr>
          <w:b/>
          <w:bCs/>
        </w:rPr>
      </w:pPr>
      <w:r w:rsidRPr="001619C4">
        <w:rPr>
          <w:b/>
          <w:bCs/>
          <w:i/>
          <w:iCs/>
        </w:rPr>
        <w:t>Healing as resistance</w:t>
      </w:r>
    </w:p>
    <w:p w:rsidR="001619C4" w:rsidRPr="001619C4" w:rsidRDefault="001619C4" w:rsidP="001619C4">
      <w:pPr>
        <w:rPr>
          <w:b/>
          <w:bCs/>
        </w:rPr>
      </w:pPr>
      <w:r w:rsidRPr="001619C4">
        <w:rPr>
          <w:b/>
          <w:bCs/>
          <w:i/>
          <w:iCs/>
        </w:rPr>
        <w:t>The Spirit in African public life</w:t>
      </w:r>
    </w:p>
    <w:p w:rsidR="001619C4" w:rsidRPr="001619C4" w:rsidRDefault="001619C4" w:rsidP="001619C4">
      <w:r w:rsidRPr="001619C4">
        <w:rPr>
          <w:i/>
          <w:iCs/>
        </w:rPr>
        <w:t xml:space="preserve">By Rev. Dr. </w:t>
      </w:r>
      <w:proofErr w:type="spellStart"/>
      <w:r w:rsidRPr="001619C4">
        <w:rPr>
          <w:i/>
          <w:iCs/>
        </w:rPr>
        <w:t>Akwo</w:t>
      </w:r>
      <w:proofErr w:type="spellEnd"/>
      <w:r w:rsidRPr="001619C4">
        <w:rPr>
          <w:i/>
          <w:iCs/>
        </w:rPr>
        <w:t xml:space="preserve"> Thompson </w:t>
      </w:r>
      <w:proofErr w:type="spellStart"/>
      <w:r w:rsidRPr="001619C4">
        <w:rPr>
          <w:i/>
          <w:iCs/>
        </w:rPr>
        <w:t>Ntuba</w:t>
      </w:r>
      <w:proofErr w:type="spellEnd"/>
    </w:p>
    <w:p w:rsidR="001619C4" w:rsidRPr="001619C4" w:rsidRDefault="001619C4" w:rsidP="001619C4">
      <w:r w:rsidRPr="001619C4">
        <w:t xml:space="preserve">I was shaped by a continent where the Spirit is not a doctrine — He is a </w:t>
      </w:r>
      <w:r w:rsidRPr="001619C4">
        <w:rPr>
          <w:b/>
          <w:bCs/>
        </w:rPr>
        <w:t>daily presence</w:t>
      </w:r>
      <w:r w:rsidRPr="001619C4">
        <w:t xml:space="preserve">, a </w:t>
      </w:r>
      <w:r w:rsidRPr="001619C4">
        <w:rPr>
          <w:b/>
          <w:bCs/>
        </w:rPr>
        <w:t>public force</w:t>
      </w:r>
      <w:r w:rsidRPr="001619C4">
        <w:t xml:space="preserve">, and a </w:t>
      </w:r>
      <w:r w:rsidRPr="001619C4">
        <w:rPr>
          <w:b/>
          <w:bCs/>
        </w:rPr>
        <w:t>community healer</w:t>
      </w:r>
      <w:r w:rsidRPr="001619C4">
        <w:t xml:space="preserve">. My earliest memories of ministry were in the </w:t>
      </w:r>
      <w:r w:rsidRPr="001619C4">
        <w:rPr>
          <w:b/>
          <w:bCs/>
        </w:rPr>
        <w:t>Presbyterian Church in Cameroon</w:t>
      </w:r>
      <w:r w:rsidRPr="001619C4">
        <w:t>, both in the English</w:t>
      </w:r>
      <w:r w:rsidRPr="001619C4">
        <w:noBreakHyphen/>
        <w:t>speaking Northwest/Southwest and the French</w:t>
      </w:r>
      <w:r w:rsidRPr="001619C4">
        <w:noBreakHyphen/>
        <w:t xml:space="preserve">speaking Littoral and Centre regions. There, I learned that African Christianity breathes with </w:t>
      </w:r>
      <w:r w:rsidRPr="001619C4">
        <w:rPr>
          <w:b/>
          <w:bCs/>
        </w:rPr>
        <w:t>revival fire</w:t>
      </w:r>
      <w:r w:rsidRPr="001619C4">
        <w:t xml:space="preserve">, </w:t>
      </w:r>
      <w:r w:rsidRPr="001619C4">
        <w:rPr>
          <w:b/>
          <w:bCs/>
        </w:rPr>
        <w:t>prophetic courage</w:t>
      </w:r>
      <w:r w:rsidRPr="001619C4">
        <w:t xml:space="preserve">, and </w:t>
      </w:r>
      <w:r w:rsidRPr="001619C4">
        <w:rPr>
          <w:b/>
          <w:bCs/>
        </w:rPr>
        <w:t>healing power</w:t>
      </w:r>
      <w:r w:rsidRPr="001619C4">
        <w:t>.</w:t>
      </w:r>
    </w:p>
    <w:p w:rsidR="001619C4" w:rsidRPr="001619C4" w:rsidRDefault="001619C4" w:rsidP="001619C4">
      <w:r w:rsidRPr="001619C4">
        <w:t xml:space="preserve">From the liturgical depth of Presbyterian worship to the charismatic outpourings in crusades, Africa taught me that </w:t>
      </w:r>
      <w:r w:rsidRPr="001619C4">
        <w:rPr>
          <w:b/>
          <w:bCs/>
        </w:rPr>
        <w:t>the Spirit moves wherever people hunger for God</w:t>
      </w:r>
      <w:r w:rsidRPr="001619C4">
        <w:t>.</w:t>
      </w:r>
    </w:p>
    <w:p w:rsidR="001619C4" w:rsidRPr="001619C4" w:rsidRDefault="001619C4" w:rsidP="001619C4">
      <w:pPr>
        <w:rPr>
          <w:b/>
          <w:bCs/>
        </w:rPr>
      </w:pPr>
      <w:r w:rsidRPr="001619C4">
        <w:rPr>
          <w:b/>
          <w:bCs/>
        </w:rPr>
        <w:t>1. Revival, Prayer, and Deliverance</w:t>
      </w:r>
    </w:p>
    <w:p w:rsidR="001619C4" w:rsidRPr="001619C4" w:rsidRDefault="001619C4" w:rsidP="001619C4">
      <w:r w:rsidRPr="001619C4">
        <w:t xml:space="preserve">My healing ministry took root in </w:t>
      </w:r>
      <w:proofErr w:type="spellStart"/>
      <w:r w:rsidRPr="001619C4">
        <w:rPr>
          <w:b/>
          <w:bCs/>
        </w:rPr>
        <w:t>Banga</w:t>
      </w:r>
      <w:proofErr w:type="spellEnd"/>
      <w:r w:rsidRPr="001619C4">
        <w:t xml:space="preserve">, my mother’s hometown in the Littoral Region of Cameroon. </w:t>
      </w:r>
      <w:proofErr w:type="spellStart"/>
      <w:r w:rsidRPr="001619C4">
        <w:t>Banga</w:t>
      </w:r>
      <w:proofErr w:type="spellEnd"/>
      <w:r w:rsidRPr="001619C4">
        <w:t xml:space="preserve"> was not just a village — it was a spiritual training ground. There, under open skies and in packed church halls, I saw:</w:t>
      </w:r>
    </w:p>
    <w:p w:rsidR="001619C4" w:rsidRPr="001619C4" w:rsidRDefault="001619C4" w:rsidP="009867CA">
      <w:pPr>
        <w:numPr>
          <w:ilvl w:val="0"/>
          <w:numId w:val="68"/>
        </w:numPr>
      </w:pPr>
      <w:r w:rsidRPr="001619C4">
        <w:t>the sick healed</w:t>
      </w:r>
    </w:p>
    <w:p w:rsidR="001619C4" w:rsidRPr="001619C4" w:rsidRDefault="001619C4" w:rsidP="009867CA">
      <w:pPr>
        <w:numPr>
          <w:ilvl w:val="0"/>
          <w:numId w:val="68"/>
        </w:numPr>
      </w:pPr>
      <w:r w:rsidRPr="001619C4">
        <w:t>the oppressed delivered</w:t>
      </w:r>
    </w:p>
    <w:p w:rsidR="001619C4" w:rsidRPr="001619C4" w:rsidRDefault="001619C4" w:rsidP="009867CA">
      <w:pPr>
        <w:numPr>
          <w:ilvl w:val="0"/>
          <w:numId w:val="68"/>
        </w:numPr>
      </w:pPr>
      <w:r w:rsidRPr="001619C4">
        <w:t>families restored</w:t>
      </w:r>
    </w:p>
    <w:p w:rsidR="001619C4" w:rsidRPr="001619C4" w:rsidRDefault="001619C4" w:rsidP="009867CA">
      <w:pPr>
        <w:numPr>
          <w:ilvl w:val="0"/>
          <w:numId w:val="68"/>
        </w:numPr>
      </w:pPr>
      <w:r w:rsidRPr="001619C4">
        <w:t>youth filled with the Holy Spirit</w:t>
      </w:r>
    </w:p>
    <w:p w:rsidR="001619C4" w:rsidRPr="001619C4" w:rsidRDefault="001619C4" w:rsidP="009867CA">
      <w:pPr>
        <w:numPr>
          <w:ilvl w:val="0"/>
          <w:numId w:val="68"/>
        </w:numPr>
      </w:pPr>
      <w:r w:rsidRPr="001619C4">
        <w:t>communities transformed</w:t>
      </w:r>
    </w:p>
    <w:p w:rsidR="001619C4" w:rsidRPr="001619C4" w:rsidRDefault="001619C4" w:rsidP="001619C4">
      <w:r w:rsidRPr="001619C4">
        <w:t>We prayed with intensity. We worshiped with fire. We believed with simplicity. And God answered.</w:t>
      </w:r>
    </w:p>
    <w:p w:rsidR="001619C4" w:rsidRPr="001619C4" w:rsidRDefault="001619C4" w:rsidP="001619C4">
      <w:r w:rsidRPr="001619C4">
        <w:t xml:space="preserve">In </w:t>
      </w:r>
      <w:proofErr w:type="spellStart"/>
      <w:r w:rsidRPr="001619C4">
        <w:t>Banga</w:t>
      </w:r>
      <w:proofErr w:type="spellEnd"/>
      <w:r w:rsidRPr="001619C4">
        <w:t>, I saw demons flee at the name of Jesus. I saw people bound by fear walk free. I saw the Holy Spirit fall on crowds like the wind of Pentecost.</w:t>
      </w:r>
    </w:p>
    <w:p w:rsidR="001619C4" w:rsidRPr="001619C4" w:rsidRDefault="001619C4" w:rsidP="001619C4">
      <w:r w:rsidRPr="001619C4">
        <w:t xml:space="preserve">These experiences shaped my leadership in the </w:t>
      </w:r>
      <w:r w:rsidRPr="001619C4">
        <w:rPr>
          <w:b/>
          <w:bCs/>
        </w:rPr>
        <w:t>Gospel Ministers Fellowship</w:t>
      </w:r>
      <w:r w:rsidRPr="001619C4">
        <w:t xml:space="preserve">, where pastors from different denominations gathered for prayer, unity, and revival. Later, as </w:t>
      </w:r>
      <w:r w:rsidRPr="001619C4">
        <w:rPr>
          <w:b/>
          <w:bCs/>
        </w:rPr>
        <w:t>Pioneer Prelate of the Gospel Ministers Association Cameroon</w:t>
      </w:r>
      <w:r w:rsidRPr="001619C4">
        <w:t>, I carried this same fire across regions — organizing healing meetings, teaching on deliverance, and strengthening ministers.</w:t>
      </w:r>
    </w:p>
    <w:p w:rsidR="001619C4" w:rsidRPr="001619C4" w:rsidRDefault="001619C4" w:rsidP="001619C4">
      <w:r w:rsidRPr="001619C4">
        <w:t xml:space="preserve">African charismatic healing is not entertainment. It is </w:t>
      </w:r>
      <w:r w:rsidRPr="001619C4">
        <w:rPr>
          <w:b/>
          <w:bCs/>
        </w:rPr>
        <w:t>encounter</w:t>
      </w:r>
      <w:r w:rsidRPr="001619C4">
        <w:t>.</w:t>
      </w:r>
    </w:p>
    <w:p w:rsidR="001619C4" w:rsidRPr="001619C4" w:rsidRDefault="001619C4" w:rsidP="001619C4">
      <w:r w:rsidRPr="001619C4">
        <w:lastRenderedPageBreak/>
        <w:t>It is the meeting of:</w:t>
      </w:r>
    </w:p>
    <w:p w:rsidR="001619C4" w:rsidRPr="001619C4" w:rsidRDefault="001619C4" w:rsidP="009867CA">
      <w:pPr>
        <w:numPr>
          <w:ilvl w:val="0"/>
          <w:numId w:val="69"/>
        </w:numPr>
      </w:pPr>
      <w:r w:rsidRPr="001619C4">
        <w:t>prayer and power</w:t>
      </w:r>
    </w:p>
    <w:p w:rsidR="001619C4" w:rsidRPr="001619C4" w:rsidRDefault="001619C4" w:rsidP="009867CA">
      <w:pPr>
        <w:numPr>
          <w:ilvl w:val="0"/>
          <w:numId w:val="69"/>
        </w:numPr>
      </w:pPr>
      <w:r w:rsidRPr="001619C4">
        <w:t>faith and fire</w:t>
      </w:r>
    </w:p>
    <w:p w:rsidR="001619C4" w:rsidRPr="001619C4" w:rsidRDefault="001619C4" w:rsidP="009867CA">
      <w:pPr>
        <w:numPr>
          <w:ilvl w:val="0"/>
          <w:numId w:val="69"/>
        </w:numPr>
      </w:pPr>
      <w:r w:rsidRPr="001619C4">
        <w:t>Scripture and Spirit</w:t>
      </w:r>
    </w:p>
    <w:p w:rsidR="001619C4" w:rsidRPr="001619C4" w:rsidRDefault="001619C4" w:rsidP="009867CA">
      <w:pPr>
        <w:numPr>
          <w:ilvl w:val="0"/>
          <w:numId w:val="69"/>
        </w:numPr>
      </w:pPr>
      <w:r w:rsidRPr="001619C4">
        <w:t>community and compassion</w:t>
      </w:r>
    </w:p>
    <w:p w:rsidR="001619C4" w:rsidRPr="001619C4" w:rsidRDefault="001619C4" w:rsidP="001619C4">
      <w:pPr>
        <w:rPr>
          <w:b/>
          <w:bCs/>
        </w:rPr>
      </w:pPr>
      <w:r w:rsidRPr="001619C4">
        <w:rPr>
          <w:b/>
          <w:bCs/>
        </w:rPr>
        <w:t>2. Healing as Resistance</w:t>
      </w:r>
    </w:p>
    <w:p w:rsidR="001619C4" w:rsidRPr="001619C4" w:rsidRDefault="001619C4" w:rsidP="001619C4">
      <w:r w:rsidRPr="001619C4">
        <w:t xml:space="preserve">In Africa, healing is not only spiritual — it is </w:t>
      </w:r>
      <w:r w:rsidRPr="001619C4">
        <w:rPr>
          <w:b/>
          <w:bCs/>
        </w:rPr>
        <w:t>political</w:t>
      </w:r>
      <w:r w:rsidRPr="001619C4">
        <w:t xml:space="preserve">, </w:t>
      </w:r>
      <w:r w:rsidRPr="001619C4">
        <w:rPr>
          <w:b/>
          <w:bCs/>
        </w:rPr>
        <w:t>social</w:t>
      </w:r>
      <w:r w:rsidRPr="001619C4">
        <w:t xml:space="preserve">, and </w:t>
      </w:r>
      <w:r w:rsidRPr="001619C4">
        <w:rPr>
          <w:b/>
          <w:bCs/>
        </w:rPr>
        <w:t>cultural resistance</w:t>
      </w:r>
      <w:r w:rsidRPr="001619C4">
        <w:t>.</w:t>
      </w:r>
    </w:p>
    <w:p w:rsidR="001619C4" w:rsidRPr="001619C4" w:rsidRDefault="001619C4" w:rsidP="001619C4">
      <w:r w:rsidRPr="001619C4">
        <w:t>Healing confronts:</w:t>
      </w:r>
    </w:p>
    <w:p w:rsidR="001619C4" w:rsidRPr="001619C4" w:rsidRDefault="001619C4" w:rsidP="009867CA">
      <w:pPr>
        <w:numPr>
          <w:ilvl w:val="0"/>
          <w:numId w:val="70"/>
        </w:numPr>
      </w:pPr>
      <w:r w:rsidRPr="001619C4">
        <w:t>poverty</w:t>
      </w:r>
    </w:p>
    <w:p w:rsidR="001619C4" w:rsidRPr="001619C4" w:rsidRDefault="001619C4" w:rsidP="009867CA">
      <w:pPr>
        <w:numPr>
          <w:ilvl w:val="0"/>
          <w:numId w:val="70"/>
        </w:numPr>
      </w:pPr>
      <w:r w:rsidRPr="001619C4">
        <w:t>injustice</w:t>
      </w:r>
    </w:p>
    <w:p w:rsidR="001619C4" w:rsidRPr="001619C4" w:rsidRDefault="001619C4" w:rsidP="009867CA">
      <w:pPr>
        <w:numPr>
          <w:ilvl w:val="0"/>
          <w:numId w:val="70"/>
        </w:numPr>
      </w:pPr>
      <w:r w:rsidRPr="001619C4">
        <w:t>generational curses</w:t>
      </w:r>
    </w:p>
    <w:p w:rsidR="001619C4" w:rsidRPr="001619C4" w:rsidRDefault="001619C4" w:rsidP="009867CA">
      <w:pPr>
        <w:numPr>
          <w:ilvl w:val="0"/>
          <w:numId w:val="70"/>
        </w:numPr>
      </w:pPr>
      <w:r w:rsidRPr="001619C4">
        <w:t>colonial wounds</w:t>
      </w:r>
    </w:p>
    <w:p w:rsidR="001619C4" w:rsidRPr="001619C4" w:rsidRDefault="001619C4" w:rsidP="009867CA">
      <w:pPr>
        <w:numPr>
          <w:ilvl w:val="0"/>
          <w:numId w:val="70"/>
        </w:numPr>
      </w:pPr>
      <w:r w:rsidRPr="001619C4">
        <w:t>spiritual oppression</w:t>
      </w:r>
    </w:p>
    <w:p w:rsidR="001619C4" w:rsidRPr="001619C4" w:rsidRDefault="001619C4" w:rsidP="009867CA">
      <w:pPr>
        <w:numPr>
          <w:ilvl w:val="0"/>
          <w:numId w:val="70"/>
        </w:numPr>
      </w:pPr>
      <w:r w:rsidRPr="001619C4">
        <w:t>social exclusion</w:t>
      </w:r>
    </w:p>
    <w:p w:rsidR="001619C4" w:rsidRPr="001619C4" w:rsidRDefault="001619C4" w:rsidP="001619C4">
      <w:r w:rsidRPr="001619C4">
        <w:t xml:space="preserve">When we prayed for the sick in </w:t>
      </w:r>
      <w:proofErr w:type="spellStart"/>
      <w:r w:rsidRPr="001619C4">
        <w:t>Banga</w:t>
      </w:r>
      <w:proofErr w:type="spellEnd"/>
      <w:r w:rsidRPr="001619C4">
        <w:t xml:space="preserve">, Douala, Yaoundé, Bamenda, or </w:t>
      </w:r>
      <w:proofErr w:type="spellStart"/>
      <w:r w:rsidRPr="001619C4">
        <w:t>Kumba</w:t>
      </w:r>
      <w:proofErr w:type="spellEnd"/>
      <w:r w:rsidRPr="001619C4">
        <w:t xml:space="preserve">, we were not only healing bodies — we were </w:t>
      </w:r>
      <w:r w:rsidRPr="001619C4">
        <w:rPr>
          <w:b/>
          <w:bCs/>
        </w:rPr>
        <w:t>breaking systems of fear</w:t>
      </w:r>
      <w:r w:rsidRPr="001619C4">
        <w:t>.</w:t>
      </w:r>
    </w:p>
    <w:p w:rsidR="001619C4" w:rsidRPr="001619C4" w:rsidRDefault="001619C4" w:rsidP="001619C4">
      <w:r w:rsidRPr="001619C4">
        <w:t>Healing is resistance because it declares:</w:t>
      </w:r>
    </w:p>
    <w:p w:rsidR="001619C4" w:rsidRPr="001619C4" w:rsidRDefault="001619C4" w:rsidP="001619C4">
      <w:r w:rsidRPr="001619C4">
        <w:rPr>
          <w:b/>
          <w:bCs/>
        </w:rPr>
        <w:t>“You will not die here.</w:t>
      </w:r>
      <w:r w:rsidRPr="001619C4">
        <w:t xml:space="preserve"> </w:t>
      </w:r>
      <w:r w:rsidRPr="001619C4">
        <w:rPr>
          <w:b/>
          <w:bCs/>
        </w:rPr>
        <w:t>Your story will not end in bondage.</w:t>
      </w:r>
      <w:r w:rsidRPr="001619C4">
        <w:t xml:space="preserve"> </w:t>
      </w:r>
      <w:r w:rsidRPr="001619C4">
        <w:rPr>
          <w:b/>
          <w:bCs/>
        </w:rPr>
        <w:t>Your destiny will not be stolen.”</w:t>
      </w:r>
    </w:p>
    <w:p w:rsidR="001619C4" w:rsidRPr="001619C4" w:rsidRDefault="001619C4" w:rsidP="001619C4">
      <w:r w:rsidRPr="001619C4">
        <w:t xml:space="preserve">In my travels across </w:t>
      </w:r>
      <w:r w:rsidRPr="001619C4">
        <w:rPr>
          <w:b/>
          <w:bCs/>
        </w:rPr>
        <w:t>American cities</w:t>
      </w:r>
      <w:r w:rsidRPr="001619C4">
        <w:t>, I saw the same truth. Healing among alcoholics, addicts, and the homeless was resistance against:</w:t>
      </w:r>
    </w:p>
    <w:p w:rsidR="001619C4" w:rsidRPr="001619C4" w:rsidRDefault="001619C4" w:rsidP="009867CA">
      <w:pPr>
        <w:numPr>
          <w:ilvl w:val="0"/>
          <w:numId w:val="71"/>
        </w:numPr>
      </w:pPr>
      <w:r w:rsidRPr="001619C4">
        <w:t>trauma</w:t>
      </w:r>
    </w:p>
    <w:p w:rsidR="001619C4" w:rsidRPr="001619C4" w:rsidRDefault="001619C4" w:rsidP="009867CA">
      <w:pPr>
        <w:numPr>
          <w:ilvl w:val="0"/>
          <w:numId w:val="71"/>
        </w:numPr>
      </w:pPr>
      <w:r w:rsidRPr="001619C4">
        <w:t>racism</w:t>
      </w:r>
    </w:p>
    <w:p w:rsidR="001619C4" w:rsidRPr="001619C4" w:rsidRDefault="001619C4" w:rsidP="009867CA">
      <w:pPr>
        <w:numPr>
          <w:ilvl w:val="0"/>
          <w:numId w:val="71"/>
        </w:numPr>
      </w:pPr>
      <w:r w:rsidRPr="001619C4">
        <w:t>economic injustice</w:t>
      </w:r>
    </w:p>
    <w:p w:rsidR="001619C4" w:rsidRPr="001619C4" w:rsidRDefault="001619C4" w:rsidP="009867CA">
      <w:pPr>
        <w:numPr>
          <w:ilvl w:val="0"/>
          <w:numId w:val="71"/>
        </w:numPr>
      </w:pPr>
      <w:r w:rsidRPr="001619C4">
        <w:t>broken systems</w:t>
      </w:r>
    </w:p>
    <w:p w:rsidR="001619C4" w:rsidRPr="001619C4" w:rsidRDefault="001619C4" w:rsidP="001619C4">
      <w:r w:rsidRPr="001619C4">
        <w:t xml:space="preserve">In </w:t>
      </w:r>
      <w:r w:rsidRPr="001619C4">
        <w:rPr>
          <w:b/>
          <w:bCs/>
        </w:rPr>
        <w:t>European cities</w:t>
      </w:r>
      <w:r w:rsidRPr="001619C4">
        <w:t>, I saw African diaspora churches carry the same revival fire — healing as identity, healing as survival, healing as liberation.</w:t>
      </w:r>
    </w:p>
    <w:p w:rsidR="001619C4" w:rsidRPr="001619C4" w:rsidRDefault="001619C4" w:rsidP="001619C4">
      <w:r w:rsidRPr="001619C4">
        <w:lastRenderedPageBreak/>
        <w:t xml:space="preserve">African charismatic healing movements are movements of </w:t>
      </w:r>
      <w:r w:rsidRPr="001619C4">
        <w:rPr>
          <w:b/>
          <w:bCs/>
        </w:rPr>
        <w:t>freedom</w:t>
      </w:r>
      <w:r w:rsidRPr="001619C4">
        <w:t>.</w:t>
      </w:r>
    </w:p>
    <w:p w:rsidR="001619C4" w:rsidRPr="001619C4" w:rsidRDefault="001619C4" w:rsidP="001619C4">
      <w:pPr>
        <w:rPr>
          <w:b/>
          <w:bCs/>
        </w:rPr>
      </w:pPr>
      <w:r w:rsidRPr="001619C4">
        <w:rPr>
          <w:b/>
          <w:bCs/>
        </w:rPr>
        <w:t>3. The Spirit in African Public Life</w:t>
      </w:r>
    </w:p>
    <w:p w:rsidR="001619C4" w:rsidRPr="001619C4" w:rsidRDefault="001619C4" w:rsidP="001619C4">
      <w:r w:rsidRPr="001619C4">
        <w:t>In Africa, the Holy Spirit is not confined to the church. He moves in:</w:t>
      </w:r>
    </w:p>
    <w:p w:rsidR="001619C4" w:rsidRPr="001619C4" w:rsidRDefault="001619C4" w:rsidP="009867CA">
      <w:pPr>
        <w:numPr>
          <w:ilvl w:val="0"/>
          <w:numId w:val="72"/>
        </w:numPr>
      </w:pPr>
      <w:r w:rsidRPr="001619C4">
        <w:t>markets</w:t>
      </w:r>
    </w:p>
    <w:p w:rsidR="001619C4" w:rsidRPr="001619C4" w:rsidRDefault="001619C4" w:rsidP="009867CA">
      <w:pPr>
        <w:numPr>
          <w:ilvl w:val="0"/>
          <w:numId w:val="72"/>
        </w:numPr>
      </w:pPr>
      <w:r w:rsidRPr="001619C4">
        <w:t>villages</w:t>
      </w:r>
    </w:p>
    <w:p w:rsidR="001619C4" w:rsidRPr="001619C4" w:rsidRDefault="001619C4" w:rsidP="009867CA">
      <w:pPr>
        <w:numPr>
          <w:ilvl w:val="0"/>
          <w:numId w:val="72"/>
        </w:numPr>
      </w:pPr>
      <w:r w:rsidRPr="001619C4">
        <w:t>political gatherings</w:t>
      </w:r>
    </w:p>
    <w:p w:rsidR="001619C4" w:rsidRPr="001619C4" w:rsidRDefault="001619C4" w:rsidP="009867CA">
      <w:pPr>
        <w:numPr>
          <w:ilvl w:val="0"/>
          <w:numId w:val="72"/>
        </w:numPr>
      </w:pPr>
      <w:r w:rsidRPr="001619C4">
        <w:t>family meetings</w:t>
      </w:r>
    </w:p>
    <w:p w:rsidR="001619C4" w:rsidRPr="001619C4" w:rsidRDefault="001619C4" w:rsidP="009867CA">
      <w:pPr>
        <w:numPr>
          <w:ilvl w:val="0"/>
          <w:numId w:val="72"/>
        </w:numPr>
      </w:pPr>
      <w:r w:rsidRPr="001619C4">
        <w:t>community disputes</w:t>
      </w:r>
    </w:p>
    <w:p w:rsidR="001619C4" w:rsidRPr="001619C4" w:rsidRDefault="001619C4" w:rsidP="009867CA">
      <w:pPr>
        <w:numPr>
          <w:ilvl w:val="0"/>
          <w:numId w:val="72"/>
        </w:numPr>
      </w:pPr>
      <w:r w:rsidRPr="001619C4">
        <w:t>national crises</w:t>
      </w:r>
    </w:p>
    <w:p w:rsidR="001619C4" w:rsidRPr="001619C4" w:rsidRDefault="001619C4" w:rsidP="001619C4">
      <w:r w:rsidRPr="001619C4">
        <w:t xml:space="preserve">The Spirit is a </w:t>
      </w:r>
      <w:r w:rsidRPr="001619C4">
        <w:rPr>
          <w:b/>
          <w:bCs/>
        </w:rPr>
        <w:t>public actor</w:t>
      </w:r>
      <w:r w:rsidRPr="001619C4">
        <w:t>.</w:t>
      </w:r>
    </w:p>
    <w:p w:rsidR="001619C4" w:rsidRPr="001619C4" w:rsidRDefault="001619C4" w:rsidP="001619C4">
      <w:r w:rsidRPr="001619C4">
        <w:t>During my ministry travels, I saw how African communities invoke the Spirit in:</w:t>
      </w:r>
    </w:p>
    <w:p w:rsidR="001619C4" w:rsidRPr="001619C4" w:rsidRDefault="001619C4" w:rsidP="009867CA">
      <w:pPr>
        <w:numPr>
          <w:ilvl w:val="0"/>
          <w:numId w:val="73"/>
        </w:numPr>
      </w:pPr>
      <w:r w:rsidRPr="001619C4">
        <w:t>healing the land</w:t>
      </w:r>
    </w:p>
    <w:p w:rsidR="001619C4" w:rsidRPr="001619C4" w:rsidRDefault="001619C4" w:rsidP="009867CA">
      <w:pPr>
        <w:numPr>
          <w:ilvl w:val="0"/>
          <w:numId w:val="73"/>
        </w:numPr>
      </w:pPr>
      <w:r w:rsidRPr="001619C4">
        <w:t>resolving conflicts</w:t>
      </w:r>
    </w:p>
    <w:p w:rsidR="001619C4" w:rsidRPr="001619C4" w:rsidRDefault="001619C4" w:rsidP="009867CA">
      <w:pPr>
        <w:numPr>
          <w:ilvl w:val="0"/>
          <w:numId w:val="73"/>
        </w:numPr>
      </w:pPr>
      <w:r w:rsidRPr="001619C4">
        <w:t>blessing new ventures</w:t>
      </w:r>
    </w:p>
    <w:p w:rsidR="001619C4" w:rsidRPr="001619C4" w:rsidRDefault="001619C4" w:rsidP="009867CA">
      <w:pPr>
        <w:numPr>
          <w:ilvl w:val="0"/>
          <w:numId w:val="73"/>
        </w:numPr>
      </w:pPr>
      <w:r w:rsidRPr="001619C4">
        <w:t>protecting families</w:t>
      </w:r>
    </w:p>
    <w:p w:rsidR="001619C4" w:rsidRPr="001619C4" w:rsidRDefault="001619C4" w:rsidP="009867CA">
      <w:pPr>
        <w:numPr>
          <w:ilvl w:val="0"/>
          <w:numId w:val="73"/>
        </w:numPr>
      </w:pPr>
      <w:r w:rsidRPr="001619C4">
        <w:t>confronting injustice</w:t>
      </w:r>
    </w:p>
    <w:p w:rsidR="001619C4" w:rsidRPr="001619C4" w:rsidRDefault="001619C4" w:rsidP="001619C4">
      <w:r w:rsidRPr="001619C4">
        <w:t xml:space="preserve">The Spirit is woven into African public life because Africans understand that </w:t>
      </w:r>
      <w:r w:rsidRPr="001619C4">
        <w:rPr>
          <w:b/>
          <w:bCs/>
        </w:rPr>
        <w:t>life is spiritual</w:t>
      </w:r>
      <w:r w:rsidRPr="001619C4">
        <w:t>.</w:t>
      </w:r>
    </w:p>
    <w:p w:rsidR="001619C4" w:rsidRPr="001619C4" w:rsidRDefault="001619C4" w:rsidP="001619C4">
      <w:r w:rsidRPr="001619C4">
        <w:t>This worldview shaped my ministry in Cameroon and my work abroad. Whether in European conferences or American churches, I carried the African conviction that:</w:t>
      </w:r>
    </w:p>
    <w:p w:rsidR="001619C4" w:rsidRPr="001619C4" w:rsidRDefault="001619C4" w:rsidP="001619C4">
      <w:r w:rsidRPr="001619C4">
        <w:rPr>
          <w:b/>
          <w:bCs/>
        </w:rPr>
        <w:t>The Spirit belongs in every space where people struggle, hope, and seek healing.</w:t>
      </w:r>
    </w:p>
    <w:p w:rsidR="001619C4" w:rsidRPr="001619C4" w:rsidRDefault="001619C4" w:rsidP="001619C4">
      <w:r w:rsidRPr="001619C4">
        <w:t xml:space="preserve">African charismatic healing movements remind the world that the Holy Spirit is not a theory — He is a </w:t>
      </w:r>
      <w:r w:rsidRPr="001619C4">
        <w:rPr>
          <w:b/>
          <w:bCs/>
        </w:rPr>
        <w:t>force</w:t>
      </w:r>
      <w:r w:rsidRPr="001619C4">
        <w:t xml:space="preserve">, a </w:t>
      </w:r>
      <w:r w:rsidRPr="001619C4">
        <w:rPr>
          <w:b/>
          <w:bCs/>
        </w:rPr>
        <w:t>comforter</w:t>
      </w:r>
      <w:r w:rsidRPr="001619C4">
        <w:t xml:space="preserve">, a </w:t>
      </w:r>
      <w:r w:rsidRPr="001619C4">
        <w:rPr>
          <w:b/>
          <w:bCs/>
        </w:rPr>
        <w:t>deliverer</w:t>
      </w:r>
      <w:r w:rsidRPr="001619C4">
        <w:t xml:space="preserve">, and a </w:t>
      </w:r>
      <w:r w:rsidRPr="001619C4">
        <w:rPr>
          <w:b/>
          <w:bCs/>
        </w:rPr>
        <w:t>public liberator</w:t>
      </w:r>
      <w:r w:rsidRPr="001619C4">
        <w:t>.</w:t>
      </w:r>
    </w:p>
    <w:p w:rsidR="001619C4" w:rsidRPr="001619C4" w:rsidRDefault="001619C4" w:rsidP="001619C4">
      <w:pPr>
        <w:rPr>
          <w:b/>
          <w:bCs/>
        </w:rPr>
      </w:pPr>
      <w:r w:rsidRPr="001619C4">
        <w:rPr>
          <w:b/>
          <w:bCs/>
        </w:rPr>
        <w:t>Personal Reflection: A Ministry Across Continents</w:t>
      </w:r>
    </w:p>
    <w:p w:rsidR="001619C4" w:rsidRPr="001619C4" w:rsidRDefault="001619C4" w:rsidP="001619C4">
      <w:r w:rsidRPr="001619C4">
        <w:t xml:space="preserve">My journey — from Presbyterian pews to </w:t>
      </w:r>
      <w:proofErr w:type="spellStart"/>
      <w:r w:rsidRPr="001619C4">
        <w:t>Banga</w:t>
      </w:r>
      <w:proofErr w:type="spellEnd"/>
      <w:r w:rsidRPr="001619C4">
        <w:t xml:space="preserve"> crusades, from Gospel Ministers Fellowship to American cities, from European travels to global healing missions — has taught me that African charismatic healing is a </w:t>
      </w:r>
      <w:r w:rsidRPr="001619C4">
        <w:rPr>
          <w:b/>
          <w:bCs/>
        </w:rPr>
        <w:t>gift to the world</w:t>
      </w:r>
      <w:r w:rsidRPr="001619C4">
        <w:t>.</w:t>
      </w:r>
    </w:p>
    <w:p w:rsidR="001619C4" w:rsidRPr="001619C4" w:rsidRDefault="001619C4" w:rsidP="001619C4">
      <w:r w:rsidRPr="001619C4">
        <w:t>Africa taught me:</w:t>
      </w:r>
    </w:p>
    <w:p w:rsidR="001619C4" w:rsidRPr="001619C4" w:rsidRDefault="001619C4" w:rsidP="009867CA">
      <w:pPr>
        <w:numPr>
          <w:ilvl w:val="0"/>
          <w:numId w:val="74"/>
        </w:numPr>
      </w:pPr>
      <w:r w:rsidRPr="001619C4">
        <w:lastRenderedPageBreak/>
        <w:t>to pray with fire</w:t>
      </w:r>
    </w:p>
    <w:p w:rsidR="001619C4" w:rsidRPr="001619C4" w:rsidRDefault="001619C4" w:rsidP="009867CA">
      <w:pPr>
        <w:numPr>
          <w:ilvl w:val="0"/>
          <w:numId w:val="74"/>
        </w:numPr>
      </w:pPr>
      <w:r w:rsidRPr="001619C4">
        <w:t>to preach with authority</w:t>
      </w:r>
    </w:p>
    <w:p w:rsidR="001619C4" w:rsidRPr="001619C4" w:rsidRDefault="001619C4" w:rsidP="009867CA">
      <w:pPr>
        <w:numPr>
          <w:ilvl w:val="0"/>
          <w:numId w:val="74"/>
        </w:numPr>
      </w:pPr>
      <w:r w:rsidRPr="001619C4">
        <w:t>to heal with compassion</w:t>
      </w:r>
    </w:p>
    <w:p w:rsidR="001619C4" w:rsidRPr="001619C4" w:rsidRDefault="001619C4" w:rsidP="009867CA">
      <w:pPr>
        <w:numPr>
          <w:ilvl w:val="0"/>
          <w:numId w:val="74"/>
        </w:numPr>
      </w:pPr>
      <w:r w:rsidRPr="001619C4">
        <w:t>to deliver with boldness</w:t>
      </w:r>
    </w:p>
    <w:p w:rsidR="001619C4" w:rsidRPr="001619C4" w:rsidRDefault="001619C4" w:rsidP="009867CA">
      <w:pPr>
        <w:numPr>
          <w:ilvl w:val="0"/>
          <w:numId w:val="74"/>
        </w:numPr>
      </w:pPr>
      <w:r w:rsidRPr="001619C4">
        <w:t>to lead with humility</w:t>
      </w:r>
    </w:p>
    <w:p w:rsidR="001619C4" w:rsidRPr="001619C4" w:rsidRDefault="001619C4" w:rsidP="009867CA">
      <w:pPr>
        <w:numPr>
          <w:ilvl w:val="0"/>
          <w:numId w:val="74"/>
        </w:numPr>
      </w:pPr>
      <w:r w:rsidRPr="001619C4">
        <w:t>to trust the Spirit without fear</w:t>
      </w:r>
    </w:p>
    <w:p w:rsidR="001619C4" w:rsidRPr="001619C4" w:rsidRDefault="001619C4" w:rsidP="001619C4">
      <w:r w:rsidRPr="001619C4">
        <w:t>Wherever I traveled — Paris, London, Brussels, Houston, New Orleans, Atlanta, Denver — I carried the African flame of revival.</w:t>
      </w:r>
    </w:p>
    <w:p w:rsidR="001619C4" w:rsidRPr="001619C4" w:rsidRDefault="001619C4" w:rsidP="001619C4">
      <w:r w:rsidRPr="001619C4">
        <w:t>And everywhere I went, the Spirit moved.</w:t>
      </w:r>
    </w:p>
    <w:p w:rsidR="001619C4" w:rsidRPr="001619C4" w:rsidRDefault="001619C4" w:rsidP="001619C4">
      <w:pPr>
        <w:rPr>
          <w:b/>
          <w:bCs/>
        </w:rPr>
      </w:pPr>
      <w:r w:rsidRPr="001619C4">
        <w:rPr>
          <w:b/>
          <w:bCs/>
        </w:rPr>
        <w:t>Conclusion: The Spirit Who Heals Africa Heals the World</w:t>
      </w:r>
    </w:p>
    <w:p w:rsidR="001619C4" w:rsidRPr="001619C4" w:rsidRDefault="001619C4" w:rsidP="001619C4">
      <w:r w:rsidRPr="001619C4">
        <w:t xml:space="preserve">African charismatic healing movements are not a trend — they are a </w:t>
      </w:r>
      <w:r w:rsidRPr="001619C4">
        <w:rPr>
          <w:b/>
          <w:bCs/>
        </w:rPr>
        <w:t>spiritual inheritance</w:t>
      </w:r>
      <w:r w:rsidRPr="001619C4">
        <w:t>.</w:t>
      </w:r>
    </w:p>
    <w:p w:rsidR="001619C4" w:rsidRPr="001619C4" w:rsidRDefault="001619C4" w:rsidP="001619C4">
      <w:r w:rsidRPr="001619C4">
        <w:t>They teach us that:</w:t>
      </w:r>
    </w:p>
    <w:p w:rsidR="001619C4" w:rsidRPr="001619C4" w:rsidRDefault="001619C4" w:rsidP="009867CA">
      <w:pPr>
        <w:numPr>
          <w:ilvl w:val="0"/>
          <w:numId w:val="75"/>
        </w:numPr>
      </w:pPr>
      <w:r w:rsidRPr="001619C4">
        <w:t>revival is possible</w:t>
      </w:r>
    </w:p>
    <w:p w:rsidR="001619C4" w:rsidRPr="001619C4" w:rsidRDefault="001619C4" w:rsidP="009867CA">
      <w:pPr>
        <w:numPr>
          <w:ilvl w:val="0"/>
          <w:numId w:val="75"/>
        </w:numPr>
      </w:pPr>
      <w:r w:rsidRPr="001619C4">
        <w:t>deliverance is real</w:t>
      </w:r>
    </w:p>
    <w:p w:rsidR="001619C4" w:rsidRPr="001619C4" w:rsidRDefault="001619C4" w:rsidP="009867CA">
      <w:pPr>
        <w:numPr>
          <w:ilvl w:val="0"/>
          <w:numId w:val="75"/>
        </w:numPr>
      </w:pPr>
      <w:r w:rsidRPr="001619C4">
        <w:t>healing is liberation</w:t>
      </w:r>
    </w:p>
    <w:p w:rsidR="001619C4" w:rsidRPr="001619C4" w:rsidRDefault="001619C4" w:rsidP="009867CA">
      <w:pPr>
        <w:numPr>
          <w:ilvl w:val="0"/>
          <w:numId w:val="75"/>
        </w:numPr>
      </w:pPr>
      <w:r w:rsidRPr="001619C4">
        <w:t>prayer is power</w:t>
      </w:r>
    </w:p>
    <w:p w:rsidR="001619C4" w:rsidRPr="001619C4" w:rsidRDefault="001619C4" w:rsidP="009867CA">
      <w:pPr>
        <w:numPr>
          <w:ilvl w:val="0"/>
          <w:numId w:val="75"/>
        </w:numPr>
      </w:pPr>
      <w:r w:rsidRPr="001619C4">
        <w:t>the Spirit is present</w:t>
      </w:r>
    </w:p>
    <w:p w:rsidR="001619C4" w:rsidRPr="001619C4" w:rsidRDefault="001619C4" w:rsidP="009867CA">
      <w:pPr>
        <w:numPr>
          <w:ilvl w:val="0"/>
          <w:numId w:val="75"/>
        </w:numPr>
      </w:pPr>
      <w:r w:rsidRPr="001619C4">
        <w:t>God is near</w:t>
      </w:r>
    </w:p>
    <w:p w:rsidR="001619C4" w:rsidRPr="001619C4" w:rsidRDefault="001619C4" w:rsidP="001619C4">
      <w:r w:rsidRPr="001619C4">
        <w:rPr>
          <w:b/>
          <w:bCs/>
        </w:rPr>
        <w:t>Africa heals because Africa believes.</w:t>
      </w:r>
      <w:r w:rsidRPr="001619C4">
        <w:t xml:space="preserve"> </w:t>
      </w:r>
      <w:r w:rsidRPr="001619C4">
        <w:rPr>
          <w:b/>
          <w:bCs/>
        </w:rPr>
        <w:t>Africa delivers because Africa prays.</w:t>
      </w:r>
      <w:r w:rsidRPr="001619C4">
        <w:t xml:space="preserve"> </w:t>
      </w:r>
      <w:r w:rsidRPr="001619C4">
        <w:rPr>
          <w:b/>
          <w:bCs/>
        </w:rPr>
        <w:t>Africa rises because the Spirit moves.</w:t>
      </w:r>
    </w:p>
    <w:p w:rsidR="001619C4" w:rsidRPr="001619C4" w:rsidRDefault="001619C4" w:rsidP="001619C4">
      <w:r w:rsidRPr="001619C4">
        <w:t>This is the tradition that shaped me. This is the fire I carry. This is the healing I offer to the world.</w:t>
      </w:r>
    </w:p>
    <w:p w:rsidR="007636EC" w:rsidRDefault="007636EC" w:rsidP="00FD0F3B"/>
    <w:p w:rsidR="007636EC" w:rsidRDefault="007636EC" w:rsidP="00FD0F3B"/>
    <w:p w:rsidR="007636EC" w:rsidRDefault="007636EC" w:rsidP="00FD0F3B"/>
    <w:p w:rsidR="007636EC" w:rsidRDefault="007636EC" w:rsidP="00FD0F3B"/>
    <w:p w:rsidR="001619C4" w:rsidRPr="001619C4" w:rsidRDefault="001619C4" w:rsidP="001619C4">
      <w:pPr>
        <w:rPr>
          <w:b/>
          <w:bCs/>
        </w:rPr>
      </w:pPr>
      <w:r w:rsidRPr="001619C4">
        <w:rPr>
          <w:b/>
          <w:bCs/>
        </w:rPr>
        <w:lastRenderedPageBreak/>
        <w:t>CHAPTER 13 — INDIGENOUS AFRICAN HEALING WISDOM</w:t>
      </w:r>
    </w:p>
    <w:p w:rsidR="001619C4" w:rsidRPr="001619C4" w:rsidRDefault="001619C4" w:rsidP="001619C4">
      <w:pPr>
        <w:rPr>
          <w:b/>
          <w:bCs/>
        </w:rPr>
      </w:pPr>
      <w:r w:rsidRPr="001619C4">
        <w:rPr>
          <w:b/>
          <w:bCs/>
          <w:i/>
          <w:iCs/>
        </w:rPr>
        <w:t>Community healing traditions</w:t>
      </w:r>
    </w:p>
    <w:p w:rsidR="001619C4" w:rsidRPr="001619C4" w:rsidRDefault="001619C4" w:rsidP="001619C4">
      <w:pPr>
        <w:rPr>
          <w:b/>
          <w:bCs/>
        </w:rPr>
      </w:pPr>
      <w:r w:rsidRPr="001619C4">
        <w:rPr>
          <w:b/>
          <w:bCs/>
          <w:i/>
          <w:iCs/>
        </w:rPr>
        <w:t>Herbal medicine and biblical discernment</w:t>
      </w:r>
    </w:p>
    <w:p w:rsidR="001619C4" w:rsidRPr="001619C4" w:rsidRDefault="001619C4" w:rsidP="001619C4">
      <w:pPr>
        <w:rPr>
          <w:b/>
          <w:bCs/>
        </w:rPr>
      </w:pPr>
      <w:r w:rsidRPr="001619C4">
        <w:rPr>
          <w:b/>
          <w:bCs/>
          <w:i/>
          <w:iCs/>
        </w:rPr>
        <w:t>Integrating African knowledge with Scripture</w:t>
      </w:r>
    </w:p>
    <w:p w:rsidR="001619C4" w:rsidRPr="001619C4" w:rsidRDefault="001619C4" w:rsidP="001619C4">
      <w:r w:rsidRPr="001619C4">
        <w:rPr>
          <w:i/>
          <w:iCs/>
        </w:rPr>
        <w:t xml:space="preserve">By Rev. Dr. </w:t>
      </w:r>
      <w:proofErr w:type="spellStart"/>
      <w:r w:rsidRPr="001619C4">
        <w:rPr>
          <w:i/>
          <w:iCs/>
        </w:rPr>
        <w:t>Akwo</w:t>
      </w:r>
      <w:proofErr w:type="spellEnd"/>
      <w:r w:rsidRPr="001619C4">
        <w:rPr>
          <w:i/>
          <w:iCs/>
        </w:rPr>
        <w:t xml:space="preserve"> Thompson </w:t>
      </w:r>
      <w:proofErr w:type="spellStart"/>
      <w:r w:rsidRPr="001619C4">
        <w:rPr>
          <w:i/>
          <w:iCs/>
        </w:rPr>
        <w:t>Ntuba</w:t>
      </w:r>
      <w:proofErr w:type="spellEnd"/>
    </w:p>
    <w:p w:rsidR="001619C4" w:rsidRPr="001619C4" w:rsidRDefault="001619C4" w:rsidP="001619C4">
      <w:r w:rsidRPr="001619C4">
        <w:t xml:space="preserve">I was raised in a world where healing was not confined to hospitals or clinics. In the villages of Cameroon — from the forests of the Littoral to the hills of the Southwest — healing was woven into </w:t>
      </w:r>
      <w:r w:rsidRPr="001619C4">
        <w:rPr>
          <w:b/>
          <w:bCs/>
        </w:rPr>
        <w:t>community life</w:t>
      </w:r>
      <w:r w:rsidRPr="001619C4">
        <w:t xml:space="preserve">, </w:t>
      </w:r>
      <w:r w:rsidRPr="001619C4">
        <w:rPr>
          <w:b/>
          <w:bCs/>
        </w:rPr>
        <w:t>ancestral wisdom</w:t>
      </w:r>
      <w:r w:rsidRPr="001619C4">
        <w:t xml:space="preserve">, and </w:t>
      </w:r>
      <w:r w:rsidRPr="001619C4">
        <w:rPr>
          <w:b/>
          <w:bCs/>
        </w:rPr>
        <w:t>spiritual discernment</w:t>
      </w:r>
      <w:r w:rsidRPr="001619C4">
        <w:t xml:space="preserve">. Before I became a physician, before I stood in American hospitals or European conferences, I learned healing from </w:t>
      </w:r>
      <w:r w:rsidRPr="001619C4">
        <w:rPr>
          <w:b/>
          <w:bCs/>
        </w:rPr>
        <w:t>African mothers, elders, herbalists, pastors, and community leaders</w:t>
      </w:r>
      <w:r w:rsidRPr="001619C4">
        <w:t>.</w:t>
      </w:r>
    </w:p>
    <w:p w:rsidR="001619C4" w:rsidRPr="001619C4" w:rsidRDefault="001619C4" w:rsidP="001619C4">
      <w:r w:rsidRPr="001619C4">
        <w:t xml:space="preserve">Africa taught me that </w:t>
      </w:r>
      <w:r w:rsidRPr="001619C4">
        <w:rPr>
          <w:b/>
          <w:bCs/>
        </w:rPr>
        <w:t>healing is communal, spiritual, and embodied</w:t>
      </w:r>
      <w:r w:rsidRPr="001619C4">
        <w:t xml:space="preserve">. Africa taught me that </w:t>
      </w:r>
      <w:r w:rsidRPr="001619C4">
        <w:rPr>
          <w:b/>
          <w:bCs/>
        </w:rPr>
        <w:t>the land itself carries medicine</w:t>
      </w:r>
      <w:r w:rsidRPr="001619C4">
        <w:t xml:space="preserve">. Africa taught me that </w:t>
      </w:r>
      <w:r w:rsidRPr="001619C4">
        <w:rPr>
          <w:b/>
          <w:bCs/>
        </w:rPr>
        <w:t>wisdom is inherited, not invented</w:t>
      </w:r>
      <w:r w:rsidRPr="001619C4">
        <w:t>.</w:t>
      </w:r>
    </w:p>
    <w:p w:rsidR="001619C4" w:rsidRPr="001619C4" w:rsidRDefault="001619C4" w:rsidP="001619C4">
      <w:r w:rsidRPr="001619C4">
        <w:t>This chapter honors that heritage.</w:t>
      </w:r>
    </w:p>
    <w:p w:rsidR="001619C4" w:rsidRPr="001619C4" w:rsidRDefault="001619C4" w:rsidP="001619C4">
      <w:pPr>
        <w:rPr>
          <w:b/>
          <w:bCs/>
        </w:rPr>
      </w:pPr>
      <w:r w:rsidRPr="001619C4">
        <w:rPr>
          <w:b/>
          <w:bCs/>
        </w:rPr>
        <w:t>1. Community Healing Traditions</w:t>
      </w:r>
    </w:p>
    <w:p w:rsidR="001619C4" w:rsidRPr="001619C4" w:rsidRDefault="001619C4" w:rsidP="001619C4">
      <w:r w:rsidRPr="001619C4">
        <w:t xml:space="preserve">In African communities, healing is never an individual event — it is a </w:t>
      </w:r>
      <w:r w:rsidRPr="001619C4">
        <w:rPr>
          <w:b/>
          <w:bCs/>
        </w:rPr>
        <w:t>collective responsibility</w:t>
      </w:r>
      <w:r w:rsidRPr="001619C4">
        <w:t>.</w:t>
      </w:r>
    </w:p>
    <w:p w:rsidR="001619C4" w:rsidRPr="001619C4" w:rsidRDefault="001619C4" w:rsidP="001619C4">
      <w:r w:rsidRPr="001619C4">
        <w:t>When someone falls sick:</w:t>
      </w:r>
    </w:p>
    <w:p w:rsidR="001619C4" w:rsidRPr="001619C4" w:rsidRDefault="001619C4" w:rsidP="009867CA">
      <w:pPr>
        <w:numPr>
          <w:ilvl w:val="0"/>
          <w:numId w:val="76"/>
        </w:numPr>
      </w:pPr>
      <w:r w:rsidRPr="001619C4">
        <w:t>families gather</w:t>
      </w:r>
    </w:p>
    <w:p w:rsidR="001619C4" w:rsidRPr="001619C4" w:rsidRDefault="001619C4" w:rsidP="009867CA">
      <w:pPr>
        <w:numPr>
          <w:ilvl w:val="0"/>
          <w:numId w:val="76"/>
        </w:numPr>
      </w:pPr>
      <w:r w:rsidRPr="001619C4">
        <w:t>neighbors visit</w:t>
      </w:r>
    </w:p>
    <w:p w:rsidR="001619C4" w:rsidRPr="001619C4" w:rsidRDefault="001619C4" w:rsidP="009867CA">
      <w:pPr>
        <w:numPr>
          <w:ilvl w:val="0"/>
          <w:numId w:val="76"/>
        </w:numPr>
      </w:pPr>
      <w:r w:rsidRPr="001619C4">
        <w:t>elders pray</w:t>
      </w:r>
    </w:p>
    <w:p w:rsidR="001619C4" w:rsidRPr="001619C4" w:rsidRDefault="001619C4" w:rsidP="009867CA">
      <w:pPr>
        <w:numPr>
          <w:ilvl w:val="0"/>
          <w:numId w:val="76"/>
        </w:numPr>
      </w:pPr>
      <w:r w:rsidRPr="001619C4">
        <w:t>women prepare food</w:t>
      </w:r>
    </w:p>
    <w:p w:rsidR="001619C4" w:rsidRPr="001619C4" w:rsidRDefault="001619C4" w:rsidP="009867CA">
      <w:pPr>
        <w:numPr>
          <w:ilvl w:val="0"/>
          <w:numId w:val="76"/>
        </w:numPr>
      </w:pPr>
      <w:r w:rsidRPr="001619C4">
        <w:t>youth fetch water</w:t>
      </w:r>
    </w:p>
    <w:p w:rsidR="001619C4" w:rsidRPr="001619C4" w:rsidRDefault="001619C4" w:rsidP="009867CA">
      <w:pPr>
        <w:numPr>
          <w:ilvl w:val="0"/>
          <w:numId w:val="76"/>
        </w:numPr>
      </w:pPr>
      <w:r w:rsidRPr="001619C4">
        <w:t>pastors intercede</w:t>
      </w:r>
    </w:p>
    <w:p w:rsidR="001619C4" w:rsidRPr="001619C4" w:rsidRDefault="001619C4" w:rsidP="009867CA">
      <w:pPr>
        <w:numPr>
          <w:ilvl w:val="0"/>
          <w:numId w:val="76"/>
        </w:numPr>
      </w:pPr>
      <w:r w:rsidRPr="001619C4">
        <w:t>healers diagnose</w:t>
      </w:r>
    </w:p>
    <w:p w:rsidR="001619C4" w:rsidRPr="001619C4" w:rsidRDefault="001619C4" w:rsidP="009867CA">
      <w:pPr>
        <w:numPr>
          <w:ilvl w:val="0"/>
          <w:numId w:val="76"/>
        </w:numPr>
      </w:pPr>
      <w:r w:rsidRPr="001619C4">
        <w:t>the community surrounds the suffering</w:t>
      </w:r>
    </w:p>
    <w:p w:rsidR="001619C4" w:rsidRPr="001619C4" w:rsidRDefault="001619C4" w:rsidP="001619C4">
      <w:r w:rsidRPr="001619C4">
        <w:t xml:space="preserve">This is </w:t>
      </w:r>
      <w:r w:rsidRPr="001619C4">
        <w:rPr>
          <w:b/>
          <w:bCs/>
        </w:rPr>
        <w:t>Ubuntu</w:t>
      </w:r>
      <w:r w:rsidRPr="001619C4">
        <w:t xml:space="preserve"> in practice:</w:t>
      </w:r>
    </w:p>
    <w:p w:rsidR="001619C4" w:rsidRPr="001619C4" w:rsidRDefault="001619C4" w:rsidP="001619C4">
      <w:r w:rsidRPr="001619C4">
        <w:rPr>
          <w:i/>
          <w:iCs/>
        </w:rPr>
        <w:t>“I am because we are.”</w:t>
      </w:r>
    </w:p>
    <w:p w:rsidR="001619C4" w:rsidRPr="001619C4" w:rsidRDefault="001619C4" w:rsidP="001619C4">
      <w:r w:rsidRPr="001619C4">
        <w:lastRenderedPageBreak/>
        <w:t xml:space="preserve">In my mother’s village of </w:t>
      </w:r>
      <w:proofErr w:type="spellStart"/>
      <w:r w:rsidRPr="001619C4">
        <w:t>Banga</w:t>
      </w:r>
      <w:proofErr w:type="spellEnd"/>
      <w:r w:rsidRPr="001619C4">
        <w:t>, I saw this lived daily. When a child was sick, the entire compound mobilized. When a woman was in distress, the community prayed. When a man struggled with spiritual oppression, elders gathered to intercede.</w:t>
      </w:r>
    </w:p>
    <w:p w:rsidR="001619C4" w:rsidRPr="001619C4" w:rsidRDefault="001619C4" w:rsidP="001619C4">
      <w:r w:rsidRPr="001619C4">
        <w:t xml:space="preserve">This communal healing shaped my ministry. In my healing crusades in </w:t>
      </w:r>
      <w:proofErr w:type="spellStart"/>
      <w:r w:rsidRPr="001619C4">
        <w:t>Banga</w:t>
      </w:r>
      <w:proofErr w:type="spellEnd"/>
      <w:r w:rsidRPr="001619C4">
        <w:t>, Douala, Yaoundé, and Bamenda, I saw the same pattern:</w:t>
      </w:r>
    </w:p>
    <w:p w:rsidR="001619C4" w:rsidRPr="001619C4" w:rsidRDefault="001619C4" w:rsidP="009867CA">
      <w:pPr>
        <w:numPr>
          <w:ilvl w:val="0"/>
          <w:numId w:val="77"/>
        </w:numPr>
      </w:pPr>
      <w:r w:rsidRPr="001619C4">
        <w:t>people came together</w:t>
      </w:r>
    </w:p>
    <w:p w:rsidR="001619C4" w:rsidRPr="001619C4" w:rsidRDefault="001619C4" w:rsidP="009867CA">
      <w:pPr>
        <w:numPr>
          <w:ilvl w:val="0"/>
          <w:numId w:val="77"/>
        </w:numPr>
      </w:pPr>
      <w:r w:rsidRPr="001619C4">
        <w:t>faith rose together</w:t>
      </w:r>
    </w:p>
    <w:p w:rsidR="001619C4" w:rsidRPr="001619C4" w:rsidRDefault="001619C4" w:rsidP="009867CA">
      <w:pPr>
        <w:numPr>
          <w:ilvl w:val="0"/>
          <w:numId w:val="77"/>
        </w:numPr>
      </w:pPr>
      <w:r w:rsidRPr="001619C4">
        <w:t>healing happened together</w:t>
      </w:r>
    </w:p>
    <w:p w:rsidR="001619C4" w:rsidRPr="001619C4" w:rsidRDefault="001619C4" w:rsidP="001619C4">
      <w:r w:rsidRPr="001619C4">
        <w:t xml:space="preserve">African healing is </w:t>
      </w:r>
      <w:r w:rsidRPr="001619C4">
        <w:rPr>
          <w:b/>
          <w:bCs/>
        </w:rPr>
        <w:t>relational</w:t>
      </w:r>
      <w:r w:rsidRPr="001619C4">
        <w:t xml:space="preserve">. It restores not only the body but the </w:t>
      </w:r>
      <w:r w:rsidRPr="001619C4">
        <w:rPr>
          <w:b/>
          <w:bCs/>
        </w:rPr>
        <w:t>place of the person within the community</w:t>
      </w:r>
      <w:r w:rsidRPr="001619C4">
        <w:t>.</w:t>
      </w:r>
    </w:p>
    <w:p w:rsidR="001619C4" w:rsidRPr="001619C4" w:rsidRDefault="001619C4" w:rsidP="001619C4">
      <w:pPr>
        <w:rPr>
          <w:b/>
          <w:bCs/>
        </w:rPr>
      </w:pPr>
      <w:r w:rsidRPr="001619C4">
        <w:rPr>
          <w:b/>
          <w:bCs/>
        </w:rPr>
        <w:t>2. Herbal Medicine and Biblical Discernment</w:t>
      </w:r>
    </w:p>
    <w:p w:rsidR="001619C4" w:rsidRPr="001619C4" w:rsidRDefault="001619C4" w:rsidP="001619C4">
      <w:r w:rsidRPr="001619C4">
        <w:t>Africa’s forests, rivers, and soils are pharmacies created by God. Long before modern medicine, African communities used:</w:t>
      </w:r>
    </w:p>
    <w:p w:rsidR="001619C4" w:rsidRPr="001619C4" w:rsidRDefault="001619C4" w:rsidP="009867CA">
      <w:pPr>
        <w:numPr>
          <w:ilvl w:val="0"/>
          <w:numId w:val="78"/>
        </w:numPr>
      </w:pPr>
      <w:r w:rsidRPr="001619C4">
        <w:t>roots</w:t>
      </w:r>
    </w:p>
    <w:p w:rsidR="001619C4" w:rsidRPr="001619C4" w:rsidRDefault="001619C4" w:rsidP="009867CA">
      <w:pPr>
        <w:numPr>
          <w:ilvl w:val="0"/>
          <w:numId w:val="78"/>
        </w:numPr>
      </w:pPr>
      <w:r w:rsidRPr="001619C4">
        <w:t>leaves</w:t>
      </w:r>
    </w:p>
    <w:p w:rsidR="001619C4" w:rsidRPr="001619C4" w:rsidRDefault="001619C4" w:rsidP="009867CA">
      <w:pPr>
        <w:numPr>
          <w:ilvl w:val="0"/>
          <w:numId w:val="78"/>
        </w:numPr>
      </w:pPr>
      <w:r w:rsidRPr="001619C4">
        <w:t>barks</w:t>
      </w:r>
    </w:p>
    <w:p w:rsidR="001619C4" w:rsidRPr="001619C4" w:rsidRDefault="001619C4" w:rsidP="009867CA">
      <w:pPr>
        <w:numPr>
          <w:ilvl w:val="0"/>
          <w:numId w:val="78"/>
        </w:numPr>
      </w:pPr>
      <w:r w:rsidRPr="001619C4">
        <w:t>oils</w:t>
      </w:r>
    </w:p>
    <w:p w:rsidR="001619C4" w:rsidRPr="001619C4" w:rsidRDefault="001619C4" w:rsidP="009867CA">
      <w:pPr>
        <w:numPr>
          <w:ilvl w:val="0"/>
          <w:numId w:val="78"/>
        </w:numPr>
      </w:pPr>
      <w:r w:rsidRPr="001619C4">
        <w:t>seeds</w:t>
      </w:r>
    </w:p>
    <w:p w:rsidR="001619C4" w:rsidRPr="001619C4" w:rsidRDefault="001619C4" w:rsidP="009867CA">
      <w:pPr>
        <w:numPr>
          <w:ilvl w:val="0"/>
          <w:numId w:val="78"/>
        </w:numPr>
      </w:pPr>
      <w:r w:rsidRPr="001619C4">
        <w:t>resins</w:t>
      </w:r>
    </w:p>
    <w:p w:rsidR="001619C4" w:rsidRPr="001619C4" w:rsidRDefault="001619C4" w:rsidP="009867CA">
      <w:pPr>
        <w:numPr>
          <w:ilvl w:val="0"/>
          <w:numId w:val="78"/>
        </w:numPr>
      </w:pPr>
      <w:r w:rsidRPr="001619C4">
        <w:t>teas</w:t>
      </w:r>
    </w:p>
    <w:p w:rsidR="001619C4" w:rsidRPr="001619C4" w:rsidRDefault="001619C4" w:rsidP="009867CA">
      <w:pPr>
        <w:numPr>
          <w:ilvl w:val="0"/>
          <w:numId w:val="78"/>
        </w:numPr>
      </w:pPr>
      <w:r w:rsidRPr="001619C4">
        <w:t>poultices</w:t>
      </w:r>
    </w:p>
    <w:p w:rsidR="001619C4" w:rsidRPr="001619C4" w:rsidRDefault="001619C4" w:rsidP="001619C4">
      <w:r w:rsidRPr="001619C4">
        <w:t xml:space="preserve">These remedies were not superstition — they were </w:t>
      </w:r>
      <w:r w:rsidRPr="001619C4">
        <w:rPr>
          <w:b/>
          <w:bCs/>
        </w:rPr>
        <w:t>empirical knowledge refined over generations</w:t>
      </w:r>
      <w:r w:rsidRPr="001619C4">
        <w:t>.</w:t>
      </w:r>
    </w:p>
    <w:p w:rsidR="001619C4" w:rsidRPr="001619C4" w:rsidRDefault="001619C4" w:rsidP="001619C4">
      <w:r w:rsidRPr="001619C4">
        <w:t>As a physician, I have seen the scientific value of many African herbs:</w:t>
      </w:r>
    </w:p>
    <w:p w:rsidR="001619C4" w:rsidRPr="001619C4" w:rsidRDefault="001619C4" w:rsidP="009867CA">
      <w:pPr>
        <w:numPr>
          <w:ilvl w:val="0"/>
          <w:numId w:val="79"/>
        </w:numPr>
      </w:pPr>
      <w:r w:rsidRPr="001619C4">
        <w:t>anti</w:t>
      </w:r>
      <w:r w:rsidRPr="001619C4">
        <w:noBreakHyphen/>
        <w:t>inflammatory plants</w:t>
      </w:r>
    </w:p>
    <w:p w:rsidR="001619C4" w:rsidRPr="001619C4" w:rsidRDefault="001619C4" w:rsidP="009867CA">
      <w:pPr>
        <w:numPr>
          <w:ilvl w:val="0"/>
          <w:numId w:val="79"/>
        </w:numPr>
      </w:pPr>
      <w:r w:rsidRPr="001619C4">
        <w:t>antimicrobial roots</w:t>
      </w:r>
    </w:p>
    <w:p w:rsidR="001619C4" w:rsidRPr="001619C4" w:rsidRDefault="001619C4" w:rsidP="009867CA">
      <w:pPr>
        <w:numPr>
          <w:ilvl w:val="0"/>
          <w:numId w:val="79"/>
        </w:numPr>
      </w:pPr>
      <w:r w:rsidRPr="001619C4">
        <w:t>immune</w:t>
      </w:r>
      <w:r w:rsidRPr="001619C4">
        <w:noBreakHyphen/>
        <w:t>boosting leaves</w:t>
      </w:r>
    </w:p>
    <w:p w:rsidR="001619C4" w:rsidRPr="001619C4" w:rsidRDefault="001619C4" w:rsidP="009867CA">
      <w:pPr>
        <w:numPr>
          <w:ilvl w:val="0"/>
          <w:numId w:val="79"/>
        </w:numPr>
      </w:pPr>
      <w:r w:rsidRPr="001619C4">
        <w:t>detoxifying barks</w:t>
      </w:r>
    </w:p>
    <w:p w:rsidR="001619C4" w:rsidRPr="001619C4" w:rsidRDefault="001619C4" w:rsidP="009867CA">
      <w:pPr>
        <w:numPr>
          <w:ilvl w:val="0"/>
          <w:numId w:val="79"/>
        </w:numPr>
      </w:pPr>
      <w:r w:rsidRPr="001619C4">
        <w:lastRenderedPageBreak/>
        <w:t>pain</w:t>
      </w:r>
      <w:r w:rsidRPr="001619C4">
        <w:noBreakHyphen/>
        <w:t>relieving oils</w:t>
      </w:r>
    </w:p>
    <w:p w:rsidR="001619C4" w:rsidRPr="001619C4" w:rsidRDefault="001619C4" w:rsidP="001619C4">
      <w:r w:rsidRPr="001619C4">
        <w:t xml:space="preserve">But Africa also taught me </w:t>
      </w:r>
      <w:r w:rsidRPr="001619C4">
        <w:rPr>
          <w:b/>
          <w:bCs/>
        </w:rPr>
        <w:t>discernment</w:t>
      </w:r>
      <w:r w:rsidRPr="001619C4">
        <w:t>.</w:t>
      </w:r>
    </w:p>
    <w:p w:rsidR="001619C4" w:rsidRPr="001619C4" w:rsidRDefault="001619C4" w:rsidP="001619C4">
      <w:r w:rsidRPr="001619C4">
        <w:t>Not every tradition is healing. Not every practice is biblical. Not every remedy is spiritually neutral.</w:t>
      </w:r>
    </w:p>
    <w:p w:rsidR="001619C4" w:rsidRPr="001619C4" w:rsidRDefault="001619C4" w:rsidP="001619C4">
      <w:r w:rsidRPr="001619C4">
        <w:t>This is why Scripture must guide us:</w:t>
      </w:r>
    </w:p>
    <w:p w:rsidR="001619C4" w:rsidRPr="001619C4" w:rsidRDefault="001619C4" w:rsidP="001619C4">
      <w:r w:rsidRPr="001619C4">
        <w:rPr>
          <w:i/>
          <w:iCs/>
        </w:rPr>
        <w:t>“Test all things; hold fast to what is good.”</w:t>
      </w:r>
      <w:r w:rsidRPr="001619C4">
        <w:t xml:space="preserve"> — 1 Thessalonians 5:21</w:t>
      </w:r>
    </w:p>
    <w:p w:rsidR="001619C4" w:rsidRPr="001619C4" w:rsidRDefault="001619C4" w:rsidP="001619C4">
      <w:r w:rsidRPr="001619C4">
        <w:t>In my ministry, I have always taught:</w:t>
      </w:r>
    </w:p>
    <w:p w:rsidR="001619C4" w:rsidRPr="001619C4" w:rsidRDefault="001619C4" w:rsidP="009867CA">
      <w:pPr>
        <w:numPr>
          <w:ilvl w:val="0"/>
          <w:numId w:val="80"/>
        </w:numPr>
      </w:pPr>
      <w:r w:rsidRPr="001619C4">
        <w:rPr>
          <w:b/>
          <w:bCs/>
        </w:rPr>
        <w:t>Use what aligns with Scripture</w:t>
      </w:r>
    </w:p>
    <w:p w:rsidR="001619C4" w:rsidRPr="001619C4" w:rsidRDefault="001619C4" w:rsidP="009867CA">
      <w:pPr>
        <w:numPr>
          <w:ilvl w:val="0"/>
          <w:numId w:val="80"/>
        </w:numPr>
      </w:pPr>
      <w:r w:rsidRPr="001619C4">
        <w:rPr>
          <w:b/>
          <w:bCs/>
        </w:rPr>
        <w:t>Reject what contradicts Christ</w:t>
      </w:r>
    </w:p>
    <w:p w:rsidR="001619C4" w:rsidRPr="001619C4" w:rsidRDefault="001619C4" w:rsidP="009867CA">
      <w:pPr>
        <w:numPr>
          <w:ilvl w:val="0"/>
          <w:numId w:val="80"/>
        </w:numPr>
      </w:pPr>
      <w:r w:rsidRPr="001619C4">
        <w:rPr>
          <w:b/>
          <w:bCs/>
        </w:rPr>
        <w:t>Honor what brings healing</w:t>
      </w:r>
    </w:p>
    <w:p w:rsidR="001619C4" w:rsidRPr="001619C4" w:rsidRDefault="001619C4" w:rsidP="009867CA">
      <w:pPr>
        <w:numPr>
          <w:ilvl w:val="0"/>
          <w:numId w:val="80"/>
        </w:numPr>
      </w:pPr>
      <w:r w:rsidRPr="001619C4">
        <w:rPr>
          <w:b/>
          <w:bCs/>
        </w:rPr>
        <w:t>Avoid what brings bondage</w:t>
      </w:r>
    </w:p>
    <w:p w:rsidR="001619C4" w:rsidRPr="001619C4" w:rsidRDefault="001619C4" w:rsidP="001619C4">
      <w:r w:rsidRPr="001619C4">
        <w:t>Herbal medicine is a gift. Idolatry is not. Wisdom is a blessing. Fear is not.</w:t>
      </w:r>
    </w:p>
    <w:p w:rsidR="001619C4" w:rsidRPr="001619C4" w:rsidRDefault="001619C4" w:rsidP="001619C4">
      <w:r w:rsidRPr="001619C4">
        <w:t xml:space="preserve">African healing wisdom must be filtered through </w:t>
      </w:r>
      <w:r w:rsidRPr="001619C4">
        <w:rPr>
          <w:b/>
          <w:bCs/>
        </w:rPr>
        <w:t>biblical truth and spiritual discernment</w:t>
      </w:r>
      <w:r w:rsidRPr="001619C4">
        <w:t>.</w:t>
      </w:r>
    </w:p>
    <w:p w:rsidR="001619C4" w:rsidRPr="001619C4" w:rsidRDefault="001619C4" w:rsidP="001619C4">
      <w:pPr>
        <w:rPr>
          <w:b/>
          <w:bCs/>
        </w:rPr>
      </w:pPr>
      <w:r w:rsidRPr="001619C4">
        <w:rPr>
          <w:b/>
          <w:bCs/>
        </w:rPr>
        <w:t>3. Integrating African Knowledge with Scripture</w:t>
      </w:r>
    </w:p>
    <w:p w:rsidR="001619C4" w:rsidRPr="001619C4" w:rsidRDefault="001619C4" w:rsidP="001619C4">
      <w:r w:rsidRPr="001619C4">
        <w:t xml:space="preserve">My journey — from African villages to American hospitals, from European travels to global health work — has shown me that </w:t>
      </w:r>
      <w:r w:rsidRPr="001619C4">
        <w:rPr>
          <w:b/>
          <w:bCs/>
        </w:rPr>
        <w:t>African healing and biblical healing are not enemies</w:t>
      </w:r>
      <w:r w:rsidRPr="001619C4">
        <w:t>.</w:t>
      </w:r>
    </w:p>
    <w:p w:rsidR="001619C4" w:rsidRPr="001619C4" w:rsidRDefault="001619C4" w:rsidP="001619C4">
      <w:r w:rsidRPr="001619C4">
        <w:t>They share common principles:</w:t>
      </w:r>
    </w:p>
    <w:p w:rsidR="001619C4" w:rsidRPr="001619C4" w:rsidRDefault="001619C4" w:rsidP="001619C4">
      <w:pPr>
        <w:rPr>
          <w:b/>
          <w:bCs/>
        </w:rPr>
      </w:pPr>
      <w:r w:rsidRPr="001619C4">
        <w:rPr>
          <w:b/>
          <w:bCs/>
        </w:rPr>
        <w:t>1. Healing is holistic</w:t>
      </w:r>
    </w:p>
    <w:p w:rsidR="001619C4" w:rsidRPr="001619C4" w:rsidRDefault="001619C4" w:rsidP="001619C4">
      <w:r w:rsidRPr="001619C4">
        <w:t xml:space="preserve">Africa heals body, mind, spirit, and community. </w:t>
      </w:r>
      <w:proofErr w:type="gramStart"/>
      <w:r w:rsidRPr="001619C4">
        <w:t>So</w:t>
      </w:r>
      <w:proofErr w:type="gramEnd"/>
      <w:r w:rsidRPr="001619C4">
        <w:t xml:space="preserve"> does Scripture.</w:t>
      </w:r>
    </w:p>
    <w:p w:rsidR="001619C4" w:rsidRPr="001619C4" w:rsidRDefault="001619C4" w:rsidP="001619C4">
      <w:pPr>
        <w:rPr>
          <w:b/>
          <w:bCs/>
        </w:rPr>
      </w:pPr>
      <w:r w:rsidRPr="001619C4">
        <w:rPr>
          <w:b/>
          <w:bCs/>
        </w:rPr>
        <w:t>2. Healing is relational</w:t>
      </w:r>
    </w:p>
    <w:p w:rsidR="001619C4" w:rsidRPr="001619C4" w:rsidRDefault="001619C4" w:rsidP="001619C4">
      <w:r w:rsidRPr="001619C4">
        <w:t>Africa heals through community. Jesus healed in community.</w:t>
      </w:r>
    </w:p>
    <w:p w:rsidR="001619C4" w:rsidRPr="001619C4" w:rsidRDefault="001619C4" w:rsidP="001619C4">
      <w:pPr>
        <w:rPr>
          <w:b/>
          <w:bCs/>
        </w:rPr>
      </w:pPr>
      <w:r w:rsidRPr="001619C4">
        <w:rPr>
          <w:b/>
          <w:bCs/>
        </w:rPr>
        <w:t>3. Healing is spiritual</w:t>
      </w:r>
    </w:p>
    <w:p w:rsidR="001619C4" w:rsidRPr="001619C4" w:rsidRDefault="001619C4" w:rsidP="001619C4">
      <w:r w:rsidRPr="001619C4">
        <w:t>Africa recognizes spiritual forces. Jesus confronted spiritual oppression.</w:t>
      </w:r>
    </w:p>
    <w:p w:rsidR="001619C4" w:rsidRPr="001619C4" w:rsidRDefault="001619C4" w:rsidP="001619C4">
      <w:pPr>
        <w:rPr>
          <w:b/>
          <w:bCs/>
        </w:rPr>
      </w:pPr>
      <w:r w:rsidRPr="001619C4">
        <w:rPr>
          <w:b/>
          <w:bCs/>
        </w:rPr>
        <w:t>4. Healing honors creation</w:t>
      </w:r>
    </w:p>
    <w:p w:rsidR="001619C4" w:rsidRPr="001619C4" w:rsidRDefault="001619C4" w:rsidP="001619C4">
      <w:r w:rsidRPr="001619C4">
        <w:t>Africa uses the land’s resources. Scripture says the leaves of the trees are for healing (Revelation 22:2).</w:t>
      </w:r>
    </w:p>
    <w:p w:rsidR="001619C4" w:rsidRPr="001619C4" w:rsidRDefault="001619C4" w:rsidP="001619C4">
      <w:pPr>
        <w:rPr>
          <w:b/>
          <w:bCs/>
        </w:rPr>
      </w:pPr>
      <w:r w:rsidRPr="001619C4">
        <w:rPr>
          <w:b/>
          <w:bCs/>
        </w:rPr>
        <w:lastRenderedPageBreak/>
        <w:t>5. Healing requires discernment</w:t>
      </w:r>
    </w:p>
    <w:p w:rsidR="001619C4" w:rsidRPr="001619C4" w:rsidRDefault="001619C4" w:rsidP="001619C4">
      <w:r w:rsidRPr="001619C4">
        <w:t>Africa teaches wisdom. Scripture teaches testing of spirits.</w:t>
      </w:r>
    </w:p>
    <w:p w:rsidR="001619C4" w:rsidRPr="001619C4" w:rsidRDefault="001619C4" w:rsidP="001619C4">
      <w:r w:rsidRPr="001619C4">
        <w:t>In my ministry, I have integrated:</w:t>
      </w:r>
    </w:p>
    <w:p w:rsidR="001619C4" w:rsidRPr="001619C4" w:rsidRDefault="001619C4" w:rsidP="009867CA">
      <w:pPr>
        <w:numPr>
          <w:ilvl w:val="0"/>
          <w:numId w:val="81"/>
        </w:numPr>
      </w:pPr>
      <w:r w:rsidRPr="001619C4">
        <w:t>African herbal knowledge</w:t>
      </w:r>
    </w:p>
    <w:p w:rsidR="001619C4" w:rsidRPr="001619C4" w:rsidRDefault="001619C4" w:rsidP="009867CA">
      <w:pPr>
        <w:numPr>
          <w:ilvl w:val="0"/>
          <w:numId w:val="81"/>
        </w:numPr>
      </w:pPr>
      <w:r w:rsidRPr="001619C4">
        <w:t>African communal care</w:t>
      </w:r>
    </w:p>
    <w:p w:rsidR="001619C4" w:rsidRPr="001619C4" w:rsidRDefault="001619C4" w:rsidP="009867CA">
      <w:pPr>
        <w:numPr>
          <w:ilvl w:val="0"/>
          <w:numId w:val="81"/>
        </w:numPr>
      </w:pPr>
      <w:r w:rsidRPr="001619C4">
        <w:t>African spiritual discernment</w:t>
      </w:r>
    </w:p>
    <w:p w:rsidR="001619C4" w:rsidRPr="001619C4" w:rsidRDefault="001619C4" w:rsidP="009867CA">
      <w:pPr>
        <w:numPr>
          <w:ilvl w:val="0"/>
          <w:numId w:val="81"/>
        </w:numPr>
      </w:pPr>
      <w:r w:rsidRPr="001619C4">
        <w:t>Biblical authority</w:t>
      </w:r>
    </w:p>
    <w:p w:rsidR="001619C4" w:rsidRPr="001619C4" w:rsidRDefault="001619C4" w:rsidP="009867CA">
      <w:pPr>
        <w:numPr>
          <w:ilvl w:val="0"/>
          <w:numId w:val="81"/>
        </w:numPr>
      </w:pPr>
      <w:r w:rsidRPr="001619C4">
        <w:t>Holy Spirit power</w:t>
      </w:r>
    </w:p>
    <w:p w:rsidR="001619C4" w:rsidRPr="001619C4" w:rsidRDefault="001619C4" w:rsidP="009867CA">
      <w:pPr>
        <w:numPr>
          <w:ilvl w:val="0"/>
          <w:numId w:val="81"/>
        </w:numPr>
      </w:pPr>
      <w:r w:rsidRPr="001619C4">
        <w:t>Medical science</w:t>
      </w:r>
    </w:p>
    <w:p w:rsidR="001619C4" w:rsidRPr="001619C4" w:rsidRDefault="001619C4" w:rsidP="001619C4">
      <w:r w:rsidRPr="001619C4">
        <w:t>This integration has shaped my healing work in:</w:t>
      </w:r>
    </w:p>
    <w:p w:rsidR="001619C4" w:rsidRPr="001619C4" w:rsidRDefault="001619C4" w:rsidP="009867CA">
      <w:pPr>
        <w:numPr>
          <w:ilvl w:val="0"/>
          <w:numId w:val="82"/>
        </w:numPr>
      </w:pPr>
      <w:r w:rsidRPr="001619C4">
        <w:t>Cameroon</w:t>
      </w:r>
    </w:p>
    <w:p w:rsidR="001619C4" w:rsidRPr="001619C4" w:rsidRDefault="001619C4" w:rsidP="009867CA">
      <w:pPr>
        <w:numPr>
          <w:ilvl w:val="0"/>
          <w:numId w:val="82"/>
        </w:numPr>
      </w:pPr>
      <w:r w:rsidRPr="001619C4">
        <w:t>Nigeria</w:t>
      </w:r>
    </w:p>
    <w:p w:rsidR="001619C4" w:rsidRPr="001619C4" w:rsidRDefault="001619C4" w:rsidP="009867CA">
      <w:pPr>
        <w:numPr>
          <w:ilvl w:val="0"/>
          <w:numId w:val="82"/>
        </w:numPr>
      </w:pPr>
      <w:r w:rsidRPr="001619C4">
        <w:t>American cities</w:t>
      </w:r>
    </w:p>
    <w:p w:rsidR="001619C4" w:rsidRPr="001619C4" w:rsidRDefault="001619C4" w:rsidP="009867CA">
      <w:pPr>
        <w:numPr>
          <w:ilvl w:val="0"/>
          <w:numId w:val="82"/>
        </w:numPr>
      </w:pPr>
      <w:r w:rsidRPr="001619C4">
        <w:t>European communities</w:t>
      </w:r>
    </w:p>
    <w:p w:rsidR="001619C4" w:rsidRPr="001619C4" w:rsidRDefault="001619C4" w:rsidP="009867CA">
      <w:pPr>
        <w:numPr>
          <w:ilvl w:val="0"/>
          <w:numId w:val="82"/>
        </w:numPr>
      </w:pPr>
      <w:r w:rsidRPr="001619C4">
        <w:t>global conferences</w:t>
      </w:r>
    </w:p>
    <w:p w:rsidR="001619C4" w:rsidRPr="001619C4" w:rsidRDefault="001619C4" w:rsidP="009867CA">
      <w:pPr>
        <w:numPr>
          <w:ilvl w:val="0"/>
          <w:numId w:val="82"/>
        </w:numPr>
      </w:pPr>
      <w:r w:rsidRPr="001619C4">
        <w:t>public</w:t>
      </w:r>
      <w:r w:rsidRPr="001619C4">
        <w:noBreakHyphen/>
        <w:t>health partnerships</w:t>
      </w:r>
    </w:p>
    <w:p w:rsidR="001619C4" w:rsidRPr="001619C4" w:rsidRDefault="001619C4" w:rsidP="001619C4">
      <w:r w:rsidRPr="001619C4">
        <w:t xml:space="preserve">Healing becomes powerful when </w:t>
      </w:r>
      <w:r w:rsidRPr="001619C4">
        <w:rPr>
          <w:b/>
          <w:bCs/>
        </w:rPr>
        <w:t>tradition, Scripture, and science work together</w:t>
      </w:r>
      <w:r w:rsidRPr="001619C4">
        <w:t>.</w:t>
      </w:r>
    </w:p>
    <w:p w:rsidR="001619C4" w:rsidRPr="001619C4" w:rsidRDefault="001619C4" w:rsidP="001619C4">
      <w:pPr>
        <w:rPr>
          <w:b/>
          <w:bCs/>
        </w:rPr>
      </w:pPr>
      <w:r w:rsidRPr="001619C4">
        <w:rPr>
          <w:b/>
          <w:bCs/>
        </w:rPr>
        <w:t>Personal Reflection: A Healer Formed by Two Worlds</w:t>
      </w:r>
    </w:p>
    <w:p w:rsidR="001619C4" w:rsidRPr="001619C4" w:rsidRDefault="001619C4" w:rsidP="001619C4">
      <w:r w:rsidRPr="001619C4">
        <w:t>I am a son of Africa and a servant of Christ. I am a physician trained in modern medicine and a minister shaped by African spirituality. I am a global healer formed by:</w:t>
      </w:r>
    </w:p>
    <w:p w:rsidR="001619C4" w:rsidRPr="001619C4" w:rsidRDefault="001619C4" w:rsidP="009867CA">
      <w:pPr>
        <w:numPr>
          <w:ilvl w:val="0"/>
          <w:numId w:val="83"/>
        </w:numPr>
      </w:pPr>
      <w:r w:rsidRPr="001619C4">
        <w:t>African elders</w:t>
      </w:r>
    </w:p>
    <w:p w:rsidR="001619C4" w:rsidRPr="001619C4" w:rsidRDefault="001619C4" w:rsidP="009867CA">
      <w:pPr>
        <w:numPr>
          <w:ilvl w:val="0"/>
          <w:numId w:val="83"/>
        </w:numPr>
      </w:pPr>
      <w:r w:rsidRPr="001619C4">
        <w:t>Presbyterian traditions</w:t>
      </w:r>
    </w:p>
    <w:p w:rsidR="001619C4" w:rsidRPr="001619C4" w:rsidRDefault="001619C4" w:rsidP="009867CA">
      <w:pPr>
        <w:numPr>
          <w:ilvl w:val="0"/>
          <w:numId w:val="83"/>
        </w:numPr>
      </w:pPr>
      <w:r w:rsidRPr="001619C4">
        <w:t>charismatic revival</w:t>
      </w:r>
    </w:p>
    <w:p w:rsidR="001619C4" w:rsidRPr="001619C4" w:rsidRDefault="001619C4" w:rsidP="009867CA">
      <w:pPr>
        <w:numPr>
          <w:ilvl w:val="0"/>
          <w:numId w:val="83"/>
        </w:numPr>
      </w:pPr>
      <w:r w:rsidRPr="001619C4">
        <w:t>biblical theology</w:t>
      </w:r>
    </w:p>
    <w:p w:rsidR="001619C4" w:rsidRPr="001619C4" w:rsidRDefault="001619C4" w:rsidP="009867CA">
      <w:pPr>
        <w:numPr>
          <w:ilvl w:val="0"/>
          <w:numId w:val="83"/>
        </w:numPr>
      </w:pPr>
      <w:r w:rsidRPr="001619C4">
        <w:t>medical science</w:t>
      </w:r>
    </w:p>
    <w:p w:rsidR="001619C4" w:rsidRPr="001619C4" w:rsidRDefault="001619C4" w:rsidP="009867CA">
      <w:pPr>
        <w:numPr>
          <w:ilvl w:val="0"/>
          <w:numId w:val="83"/>
        </w:numPr>
      </w:pPr>
      <w:r w:rsidRPr="001619C4">
        <w:t>global health institutions</w:t>
      </w:r>
    </w:p>
    <w:p w:rsidR="001619C4" w:rsidRPr="001619C4" w:rsidRDefault="001619C4" w:rsidP="001619C4">
      <w:r w:rsidRPr="001619C4">
        <w:lastRenderedPageBreak/>
        <w:t xml:space="preserve">Africa gave me </w:t>
      </w:r>
      <w:r w:rsidRPr="001619C4">
        <w:rPr>
          <w:b/>
          <w:bCs/>
        </w:rPr>
        <w:t>wisdom</w:t>
      </w:r>
      <w:r w:rsidRPr="001619C4">
        <w:t xml:space="preserve">. Scripture gave me </w:t>
      </w:r>
      <w:r w:rsidRPr="001619C4">
        <w:rPr>
          <w:b/>
          <w:bCs/>
        </w:rPr>
        <w:t>truth</w:t>
      </w:r>
      <w:r w:rsidRPr="001619C4">
        <w:t xml:space="preserve">. The Holy Spirit gave me </w:t>
      </w:r>
      <w:r w:rsidRPr="001619C4">
        <w:rPr>
          <w:b/>
          <w:bCs/>
        </w:rPr>
        <w:t>power</w:t>
      </w:r>
      <w:r w:rsidRPr="001619C4">
        <w:t xml:space="preserve">. Medicine gave me </w:t>
      </w:r>
      <w:r w:rsidRPr="001619C4">
        <w:rPr>
          <w:b/>
          <w:bCs/>
        </w:rPr>
        <w:t>tools</w:t>
      </w:r>
      <w:r w:rsidRPr="001619C4">
        <w:t xml:space="preserve">. Community gave me </w:t>
      </w:r>
      <w:r w:rsidRPr="001619C4">
        <w:rPr>
          <w:b/>
          <w:bCs/>
        </w:rPr>
        <w:t>purpose</w:t>
      </w:r>
      <w:r w:rsidRPr="001619C4">
        <w:t>.</w:t>
      </w:r>
    </w:p>
    <w:p w:rsidR="001619C4" w:rsidRPr="001619C4" w:rsidRDefault="001619C4" w:rsidP="001619C4">
      <w:r w:rsidRPr="001619C4">
        <w:t>This is the healing identity I carry across continents.</w:t>
      </w:r>
    </w:p>
    <w:p w:rsidR="001619C4" w:rsidRPr="001619C4" w:rsidRDefault="001619C4" w:rsidP="001619C4">
      <w:pPr>
        <w:rPr>
          <w:b/>
          <w:bCs/>
        </w:rPr>
      </w:pPr>
      <w:r w:rsidRPr="001619C4">
        <w:rPr>
          <w:b/>
          <w:bCs/>
        </w:rPr>
        <w:t>Conclusion: Africa’s Wisdom, Scripture’s Light, the Spirit’s Power</w:t>
      </w:r>
    </w:p>
    <w:p w:rsidR="001619C4" w:rsidRPr="001619C4" w:rsidRDefault="001619C4" w:rsidP="001619C4">
      <w:r w:rsidRPr="001619C4">
        <w:t xml:space="preserve">Indigenous African healing wisdom is not a relic — it is a </w:t>
      </w:r>
      <w:r w:rsidRPr="001619C4">
        <w:rPr>
          <w:b/>
          <w:bCs/>
        </w:rPr>
        <w:t>living gift</w:t>
      </w:r>
      <w:r w:rsidRPr="001619C4">
        <w:t>. When guided by Scripture and empowered by the Holy Spirit, it becomes a force for:</w:t>
      </w:r>
    </w:p>
    <w:p w:rsidR="001619C4" w:rsidRPr="001619C4" w:rsidRDefault="001619C4" w:rsidP="009867CA">
      <w:pPr>
        <w:numPr>
          <w:ilvl w:val="0"/>
          <w:numId w:val="84"/>
        </w:numPr>
      </w:pPr>
      <w:r w:rsidRPr="001619C4">
        <w:t>liberation</w:t>
      </w:r>
    </w:p>
    <w:p w:rsidR="001619C4" w:rsidRPr="001619C4" w:rsidRDefault="001619C4" w:rsidP="009867CA">
      <w:pPr>
        <w:numPr>
          <w:ilvl w:val="0"/>
          <w:numId w:val="84"/>
        </w:numPr>
      </w:pPr>
      <w:r w:rsidRPr="001619C4">
        <w:t>restoration</w:t>
      </w:r>
    </w:p>
    <w:p w:rsidR="001619C4" w:rsidRPr="001619C4" w:rsidRDefault="001619C4" w:rsidP="009867CA">
      <w:pPr>
        <w:numPr>
          <w:ilvl w:val="0"/>
          <w:numId w:val="84"/>
        </w:numPr>
      </w:pPr>
      <w:r w:rsidRPr="001619C4">
        <w:t>community strength</w:t>
      </w:r>
    </w:p>
    <w:p w:rsidR="001619C4" w:rsidRPr="001619C4" w:rsidRDefault="001619C4" w:rsidP="009867CA">
      <w:pPr>
        <w:numPr>
          <w:ilvl w:val="0"/>
          <w:numId w:val="84"/>
        </w:numPr>
      </w:pPr>
      <w:r w:rsidRPr="001619C4">
        <w:t>public health</w:t>
      </w:r>
    </w:p>
    <w:p w:rsidR="001619C4" w:rsidRPr="001619C4" w:rsidRDefault="001619C4" w:rsidP="009867CA">
      <w:pPr>
        <w:numPr>
          <w:ilvl w:val="0"/>
          <w:numId w:val="84"/>
        </w:numPr>
      </w:pPr>
      <w:r w:rsidRPr="001619C4">
        <w:t>spiritual renewal</w:t>
      </w:r>
    </w:p>
    <w:p w:rsidR="001619C4" w:rsidRPr="001619C4" w:rsidRDefault="001619C4" w:rsidP="001619C4">
      <w:r w:rsidRPr="001619C4">
        <w:rPr>
          <w:b/>
          <w:bCs/>
        </w:rPr>
        <w:t>Africa heals with wisdom.</w:t>
      </w:r>
      <w:r w:rsidRPr="001619C4">
        <w:t xml:space="preserve"> </w:t>
      </w:r>
      <w:r w:rsidRPr="001619C4">
        <w:rPr>
          <w:b/>
          <w:bCs/>
        </w:rPr>
        <w:t>Africa heals with community.</w:t>
      </w:r>
      <w:r w:rsidRPr="001619C4">
        <w:t xml:space="preserve"> </w:t>
      </w:r>
      <w:r w:rsidRPr="001619C4">
        <w:rPr>
          <w:b/>
          <w:bCs/>
        </w:rPr>
        <w:t>Africa heals with Spirit.</w:t>
      </w:r>
      <w:r w:rsidRPr="001619C4">
        <w:t xml:space="preserve"> </w:t>
      </w:r>
      <w:r w:rsidRPr="001619C4">
        <w:rPr>
          <w:b/>
          <w:bCs/>
        </w:rPr>
        <w:t>Africa heals with God.</w:t>
      </w:r>
    </w:p>
    <w:p w:rsidR="001619C4" w:rsidRPr="001619C4" w:rsidRDefault="001619C4" w:rsidP="001619C4">
      <w:r w:rsidRPr="001619C4">
        <w:t>This is the tradition that shaped me. This is the wisdom I carry. This is the healing I offer to the world.</w:t>
      </w:r>
    </w:p>
    <w:p w:rsidR="007636EC" w:rsidRDefault="007636EC"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Pr="001619C4" w:rsidRDefault="001619C4" w:rsidP="001619C4">
      <w:pPr>
        <w:rPr>
          <w:b/>
          <w:bCs/>
        </w:rPr>
      </w:pPr>
      <w:r w:rsidRPr="001619C4">
        <w:rPr>
          <w:b/>
          <w:bCs/>
        </w:rPr>
        <w:lastRenderedPageBreak/>
        <w:t>CHAPTER 14 — THE CHURCH AS A HEALING COMMUNITY</w:t>
      </w:r>
    </w:p>
    <w:p w:rsidR="001619C4" w:rsidRPr="001619C4" w:rsidRDefault="001619C4" w:rsidP="001619C4">
      <w:pPr>
        <w:rPr>
          <w:b/>
          <w:bCs/>
        </w:rPr>
      </w:pPr>
      <w:r w:rsidRPr="001619C4">
        <w:rPr>
          <w:b/>
          <w:bCs/>
          <w:i/>
          <w:iCs/>
        </w:rPr>
        <w:t>Pastoral care</w:t>
      </w:r>
    </w:p>
    <w:p w:rsidR="001619C4" w:rsidRPr="001619C4" w:rsidRDefault="001619C4" w:rsidP="001619C4">
      <w:pPr>
        <w:rPr>
          <w:b/>
          <w:bCs/>
        </w:rPr>
      </w:pPr>
      <w:r w:rsidRPr="001619C4">
        <w:rPr>
          <w:b/>
          <w:bCs/>
          <w:i/>
          <w:iCs/>
        </w:rPr>
        <w:t>Healing liturgies</w:t>
      </w:r>
    </w:p>
    <w:p w:rsidR="001619C4" w:rsidRPr="001619C4" w:rsidRDefault="001619C4" w:rsidP="001619C4">
      <w:pPr>
        <w:rPr>
          <w:b/>
          <w:bCs/>
        </w:rPr>
      </w:pPr>
      <w:r w:rsidRPr="001619C4">
        <w:rPr>
          <w:b/>
          <w:bCs/>
          <w:i/>
          <w:iCs/>
        </w:rPr>
        <w:t>Prophetic truth</w:t>
      </w:r>
      <w:r w:rsidRPr="001619C4">
        <w:rPr>
          <w:b/>
          <w:bCs/>
          <w:i/>
          <w:iCs/>
        </w:rPr>
        <w:noBreakHyphen/>
        <w:t>telling</w:t>
      </w:r>
    </w:p>
    <w:p w:rsidR="001619C4" w:rsidRPr="001619C4" w:rsidRDefault="001619C4" w:rsidP="001619C4">
      <w:r w:rsidRPr="001619C4">
        <w:rPr>
          <w:i/>
          <w:iCs/>
        </w:rPr>
        <w:t xml:space="preserve">By Rev. Dr. </w:t>
      </w:r>
      <w:proofErr w:type="spellStart"/>
      <w:r w:rsidRPr="001619C4">
        <w:rPr>
          <w:i/>
          <w:iCs/>
        </w:rPr>
        <w:t>Akwo</w:t>
      </w:r>
      <w:proofErr w:type="spellEnd"/>
      <w:r w:rsidRPr="001619C4">
        <w:rPr>
          <w:i/>
          <w:iCs/>
        </w:rPr>
        <w:t xml:space="preserve"> Thompson </w:t>
      </w:r>
      <w:proofErr w:type="spellStart"/>
      <w:r w:rsidRPr="001619C4">
        <w:rPr>
          <w:i/>
          <w:iCs/>
        </w:rPr>
        <w:t>Ntuba</w:t>
      </w:r>
      <w:proofErr w:type="spellEnd"/>
    </w:p>
    <w:p w:rsidR="001619C4" w:rsidRPr="001619C4" w:rsidRDefault="001619C4" w:rsidP="001619C4">
      <w:r w:rsidRPr="001619C4">
        <w:t>I have served the Church on three continents — in the villages of Cameroon, the cities of America, and the historic cathedrals and congregations of Europe. Everywhere I went, I discovered the same truth:</w:t>
      </w:r>
    </w:p>
    <w:p w:rsidR="001619C4" w:rsidRPr="001619C4" w:rsidRDefault="001619C4" w:rsidP="001619C4">
      <w:r w:rsidRPr="001619C4">
        <w:rPr>
          <w:b/>
          <w:bCs/>
        </w:rPr>
        <w:t>The Church is at its best when it heals.</w:t>
      </w:r>
      <w:r w:rsidRPr="001619C4">
        <w:t xml:space="preserve"> </w:t>
      </w:r>
      <w:r w:rsidRPr="001619C4">
        <w:rPr>
          <w:b/>
          <w:bCs/>
        </w:rPr>
        <w:t>The Church is most like Christ when it restores.</w:t>
      </w:r>
      <w:r w:rsidRPr="001619C4">
        <w:t xml:space="preserve"> </w:t>
      </w:r>
      <w:r w:rsidRPr="001619C4">
        <w:rPr>
          <w:b/>
          <w:bCs/>
        </w:rPr>
        <w:t>The Church is most prophetic when it tells the truth.</w:t>
      </w:r>
    </w:p>
    <w:p w:rsidR="001619C4" w:rsidRPr="001619C4" w:rsidRDefault="001619C4" w:rsidP="001619C4">
      <w:r w:rsidRPr="001619C4">
        <w:t xml:space="preserve">From the Presbyterian pews of Cameroon to the revival tents of </w:t>
      </w:r>
      <w:proofErr w:type="spellStart"/>
      <w:r w:rsidRPr="001619C4">
        <w:t>Banga</w:t>
      </w:r>
      <w:proofErr w:type="spellEnd"/>
      <w:r w:rsidRPr="001619C4">
        <w:t xml:space="preserve">, from American urban ministries to European ecumenical gatherings, I have seen the Church become a </w:t>
      </w:r>
      <w:r w:rsidRPr="001619C4">
        <w:rPr>
          <w:b/>
          <w:bCs/>
        </w:rPr>
        <w:t>hospital for the broken</w:t>
      </w:r>
      <w:r w:rsidRPr="001619C4">
        <w:t xml:space="preserve">, a </w:t>
      </w:r>
      <w:r w:rsidRPr="001619C4">
        <w:rPr>
          <w:b/>
          <w:bCs/>
        </w:rPr>
        <w:t>sanctuary for the weary</w:t>
      </w:r>
      <w:r w:rsidRPr="001619C4">
        <w:t xml:space="preserve">, and a </w:t>
      </w:r>
      <w:r w:rsidRPr="001619C4">
        <w:rPr>
          <w:b/>
          <w:bCs/>
        </w:rPr>
        <w:t>voice for the voiceless</w:t>
      </w:r>
      <w:r w:rsidRPr="001619C4">
        <w:t>.</w:t>
      </w:r>
    </w:p>
    <w:p w:rsidR="001619C4" w:rsidRPr="001619C4" w:rsidRDefault="001619C4" w:rsidP="001619C4">
      <w:r w:rsidRPr="001619C4">
        <w:t>This is the Church I know. This is the Church I serve.</w:t>
      </w:r>
    </w:p>
    <w:p w:rsidR="001619C4" w:rsidRPr="001619C4" w:rsidRDefault="001619C4" w:rsidP="001619C4">
      <w:pPr>
        <w:rPr>
          <w:b/>
          <w:bCs/>
        </w:rPr>
      </w:pPr>
      <w:r w:rsidRPr="001619C4">
        <w:rPr>
          <w:b/>
          <w:bCs/>
        </w:rPr>
        <w:t>1. Pastoral Care: The Shepherd’s Healing Work</w:t>
      </w:r>
    </w:p>
    <w:p w:rsidR="001619C4" w:rsidRPr="001619C4" w:rsidRDefault="001619C4" w:rsidP="001619C4">
      <w:r w:rsidRPr="001619C4">
        <w:t xml:space="preserve">My pastoral journey began in the </w:t>
      </w:r>
      <w:r w:rsidRPr="001619C4">
        <w:rPr>
          <w:b/>
          <w:bCs/>
        </w:rPr>
        <w:t>Presbyterian Church in Cameroon</w:t>
      </w:r>
      <w:r w:rsidRPr="001619C4">
        <w:t xml:space="preserve">, where I learned that pastoral care is not a program — it is a </w:t>
      </w:r>
      <w:r w:rsidRPr="001619C4">
        <w:rPr>
          <w:b/>
          <w:bCs/>
        </w:rPr>
        <w:t>presence</w:t>
      </w:r>
      <w:r w:rsidRPr="001619C4">
        <w:t>.</w:t>
      </w:r>
    </w:p>
    <w:p w:rsidR="001619C4" w:rsidRPr="001619C4" w:rsidRDefault="001619C4" w:rsidP="001619C4">
      <w:r w:rsidRPr="001619C4">
        <w:t>In English</w:t>
      </w:r>
      <w:r w:rsidRPr="001619C4">
        <w:noBreakHyphen/>
        <w:t>speaking congregations, I saw pastors walk miles to visit the sick. In French</w:t>
      </w:r>
      <w:r w:rsidRPr="001619C4">
        <w:noBreakHyphen/>
        <w:t xml:space="preserve">speaking parishes, I saw elders gather around grieving families. In </w:t>
      </w:r>
      <w:proofErr w:type="spellStart"/>
      <w:r w:rsidRPr="001619C4">
        <w:t>Banga</w:t>
      </w:r>
      <w:proofErr w:type="spellEnd"/>
      <w:r w:rsidRPr="001619C4">
        <w:t>, my mother’s hometown, I saw entire communities surround the suffering with prayer, food, and compassion.</w:t>
      </w:r>
    </w:p>
    <w:p w:rsidR="001619C4" w:rsidRPr="001619C4" w:rsidRDefault="001619C4" w:rsidP="001619C4">
      <w:r w:rsidRPr="001619C4">
        <w:t>Pastoral care is:</w:t>
      </w:r>
    </w:p>
    <w:p w:rsidR="001619C4" w:rsidRPr="001619C4" w:rsidRDefault="001619C4" w:rsidP="009867CA">
      <w:pPr>
        <w:numPr>
          <w:ilvl w:val="0"/>
          <w:numId w:val="85"/>
        </w:numPr>
      </w:pPr>
      <w:r w:rsidRPr="001619C4">
        <w:t>listening without judgment</w:t>
      </w:r>
    </w:p>
    <w:p w:rsidR="001619C4" w:rsidRPr="001619C4" w:rsidRDefault="001619C4" w:rsidP="009867CA">
      <w:pPr>
        <w:numPr>
          <w:ilvl w:val="0"/>
          <w:numId w:val="85"/>
        </w:numPr>
      </w:pPr>
      <w:r w:rsidRPr="001619C4">
        <w:t>praying with faith</w:t>
      </w:r>
    </w:p>
    <w:p w:rsidR="001619C4" w:rsidRPr="001619C4" w:rsidRDefault="001619C4" w:rsidP="009867CA">
      <w:pPr>
        <w:numPr>
          <w:ilvl w:val="0"/>
          <w:numId w:val="85"/>
        </w:numPr>
      </w:pPr>
      <w:r w:rsidRPr="001619C4">
        <w:t>comforting the grieving</w:t>
      </w:r>
    </w:p>
    <w:p w:rsidR="001619C4" w:rsidRPr="001619C4" w:rsidRDefault="001619C4" w:rsidP="009867CA">
      <w:pPr>
        <w:numPr>
          <w:ilvl w:val="0"/>
          <w:numId w:val="85"/>
        </w:numPr>
      </w:pPr>
      <w:r w:rsidRPr="001619C4">
        <w:t>guiding the confused</w:t>
      </w:r>
    </w:p>
    <w:p w:rsidR="001619C4" w:rsidRPr="001619C4" w:rsidRDefault="001619C4" w:rsidP="009867CA">
      <w:pPr>
        <w:numPr>
          <w:ilvl w:val="0"/>
          <w:numId w:val="85"/>
        </w:numPr>
      </w:pPr>
      <w:r w:rsidRPr="001619C4">
        <w:t>standing with the oppressed</w:t>
      </w:r>
    </w:p>
    <w:p w:rsidR="001619C4" w:rsidRPr="001619C4" w:rsidRDefault="001619C4" w:rsidP="009867CA">
      <w:pPr>
        <w:numPr>
          <w:ilvl w:val="0"/>
          <w:numId w:val="85"/>
        </w:numPr>
      </w:pPr>
      <w:r w:rsidRPr="001619C4">
        <w:t>restoring dignity to the broken</w:t>
      </w:r>
    </w:p>
    <w:p w:rsidR="001619C4" w:rsidRPr="001619C4" w:rsidRDefault="001619C4" w:rsidP="001619C4">
      <w:r w:rsidRPr="001619C4">
        <w:t>In American cities — Houston, New Orleans, Atlanta, Denver, Chicago — I saw the same pastoral needs:</w:t>
      </w:r>
    </w:p>
    <w:p w:rsidR="001619C4" w:rsidRPr="001619C4" w:rsidRDefault="001619C4" w:rsidP="009867CA">
      <w:pPr>
        <w:numPr>
          <w:ilvl w:val="0"/>
          <w:numId w:val="86"/>
        </w:numPr>
      </w:pPr>
      <w:r w:rsidRPr="001619C4">
        <w:lastRenderedPageBreak/>
        <w:t>addicts needing hope</w:t>
      </w:r>
    </w:p>
    <w:p w:rsidR="001619C4" w:rsidRPr="001619C4" w:rsidRDefault="001619C4" w:rsidP="009867CA">
      <w:pPr>
        <w:numPr>
          <w:ilvl w:val="0"/>
          <w:numId w:val="86"/>
        </w:numPr>
      </w:pPr>
      <w:r w:rsidRPr="001619C4">
        <w:t>homeless families needing dignity</w:t>
      </w:r>
    </w:p>
    <w:p w:rsidR="001619C4" w:rsidRPr="001619C4" w:rsidRDefault="001619C4" w:rsidP="009867CA">
      <w:pPr>
        <w:numPr>
          <w:ilvl w:val="0"/>
          <w:numId w:val="86"/>
        </w:numPr>
      </w:pPr>
      <w:r w:rsidRPr="001619C4">
        <w:t>immigrants needing belonging</w:t>
      </w:r>
    </w:p>
    <w:p w:rsidR="001619C4" w:rsidRPr="001619C4" w:rsidRDefault="001619C4" w:rsidP="009867CA">
      <w:pPr>
        <w:numPr>
          <w:ilvl w:val="0"/>
          <w:numId w:val="86"/>
        </w:numPr>
      </w:pPr>
      <w:r w:rsidRPr="001619C4">
        <w:t>youth needing direction</w:t>
      </w:r>
    </w:p>
    <w:p w:rsidR="001619C4" w:rsidRPr="001619C4" w:rsidRDefault="001619C4" w:rsidP="009867CA">
      <w:pPr>
        <w:numPr>
          <w:ilvl w:val="0"/>
          <w:numId w:val="86"/>
        </w:numPr>
      </w:pPr>
      <w:r w:rsidRPr="001619C4">
        <w:t>elders needing presence</w:t>
      </w:r>
    </w:p>
    <w:p w:rsidR="001619C4" w:rsidRPr="001619C4" w:rsidRDefault="001619C4" w:rsidP="001619C4">
      <w:r w:rsidRPr="001619C4">
        <w:t xml:space="preserve">Pastoral care is the </w:t>
      </w:r>
      <w:r w:rsidRPr="001619C4">
        <w:rPr>
          <w:b/>
          <w:bCs/>
        </w:rPr>
        <w:t>heartbeat of the Church</w:t>
      </w:r>
      <w:r w:rsidRPr="001619C4">
        <w:t>. It is where theology becomes touch. It is where Scripture becomes comfort. It is where Christ becomes visible.</w:t>
      </w:r>
    </w:p>
    <w:p w:rsidR="001619C4" w:rsidRPr="001619C4" w:rsidRDefault="001619C4" w:rsidP="001619C4">
      <w:pPr>
        <w:rPr>
          <w:b/>
          <w:bCs/>
        </w:rPr>
      </w:pPr>
      <w:r w:rsidRPr="001619C4">
        <w:rPr>
          <w:b/>
          <w:bCs/>
        </w:rPr>
        <w:t>2. Healing Liturgies: Worship as Restoration</w:t>
      </w:r>
    </w:p>
    <w:p w:rsidR="001619C4" w:rsidRPr="001619C4" w:rsidRDefault="001619C4" w:rsidP="001619C4">
      <w:r w:rsidRPr="001619C4">
        <w:t xml:space="preserve">In my healing and deliverance crusades — especially in </w:t>
      </w:r>
      <w:proofErr w:type="spellStart"/>
      <w:r w:rsidRPr="001619C4">
        <w:rPr>
          <w:b/>
          <w:bCs/>
        </w:rPr>
        <w:t>Banga</w:t>
      </w:r>
      <w:proofErr w:type="spellEnd"/>
      <w:r w:rsidRPr="001619C4">
        <w:t>, Douala, Yaoundé, and Bamenda — I saw worship become medicine.</w:t>
      </w:r>
    </w:p>
    <w:p w:rsidR="001619C4" w:rsidRPr="001619C4" w:rsidRDefault="001619C4" w:rsidP="001619C4">
      <w:r w:rsidRPr="001619C4">
        <w:t xml:space="preserve">African worship is not passive. It is </w:t>
      </w:r>
      <w:r w:rsidRPr="001619C4">
        <w:rPr>
          <w:b/>
          <w:bCs/>
        </w:rPr>
        <w:t>embodied</w:t>
      </w:r>
      <w:r w:rsidRPr="001619C4">
        <w:t xml:space="preserve">, </w:t>
      </w:r>
      <w:r w:rsidRPr="001619C4">
        <w:rPr>
          <w:b/>
          <w:bCs/>
        </w:rPr>
        <w:t>communal</w:t>
      </w:r>
      <w:r w:rsidRPr="001619C4">
        <w:t xml:space="preserve">, </w:t>
      </w:r>
      <w:r w:rsidRPr="001619C4">
        <w:rPr>
          <w:b/>
          <w:bCs/>
        </w:rPr>
        <w:t>prophetic</w:t>
      </w:r>
      <w:r w:rsidRPr="001619C4">
        <w:t xml:space="preserve">, and </w:t>
      </w:r>
      <w:r w:rsidRPr="001619C4">
        <w:rPr>
          <w:b/>
          <w:bCs/>
        </w:rPr>
        <w:t>healing</w:t>
      </w:r>
      <w:r w:rsidRPr="001619C4">
        <w:t>.</w:t>
      </w:r>
    </w:p>
    <w:p w:rsidR="001619C4" w:rsidRPr="001619C4" w:rsidRDefault="001619C4" w:rsidP="001619C4">
      <w:r w:rsidRPr="001619C4">
        <w:t>Healing liturgies include:</w:t>
      </w:r>
    </w:p>
    <w:p w:rsidR="001619C4" w:rsidRPr="001619C4" w:rsidRDefault="001619C4" w:rsidP="009867CA">
      <w:pPr>
        <w:numPr>
          <w:ilvl w:val="0"/>
          <w:numId w:val="87"/>
        </w:numPr>
      </w:pPr>
      <w:r w:rsidRPr="001619C4">
        <w:t>anointing with oil</w:t>
      </w:r>
    </w:p>
    <w:p w:rsidR="001619C4" w:rsidRPr="001619C4" w:rsidRDefault="001619C4" w:rsidP="009867CA">
      <w:pPr>
        <w:numPr>
          <w:ilvl w:val="0"/>
          <w:numId w:val="87"/>
        </w:numPr>
      </w:pPr>
      <w:r w:rsidRPr="001619C4">
        <w:t>laying on of hands</w:t>
      </w:r>
    </w:p>
    <w:p w:rsidR="001619C4" w:rsidRPr="001619C4" w:rsidRDefault="001619C4" w:rsidP="009867CA">
      <w:pPr>
        <w:numPr>
          <w:ilvl w:val="0"/>
          <w:numId w:val="87"/>
        </w:numPr>
      </w:pPr>
      <w:r w:rsidRPr="001619C4">
        <w:t>communal intercession</w:t>
      </w:r>
    </w:p>
    <w:p w:rsidR="001619C4" w:rsidRPr="001619C4" w:rsidRDefault="001619C4" w:rsidP="009867CA">
      <w:pPr>
        <w:numPr>
          <w:ilvl w:val="0"/>
          <w:numId w:val="87"/>
        </w:numPr>
      </w:pPr>
      <w:r w:rsidRPr="001619C4">
        <w:t>deliverance prayers</w:t>
      </w:r>
    </w:p>
    <w:p w:rsidR="001619C4" w:rsidRPr="001619C4" w:rsidRDefault="001619C4" w:rsidP="009867CA">
      <w:pPr>
        <w:numPr>
          <w:ilvl w:val="0"/>
          <w:numId w:val="87"/>
        </w:numPr>
      </w:pPr>
      <w:r w:rsidRPr="001619C4">
        <w:t>songs of liberation</w:t>
      </w:r>
    </w:p>
    <w:p w:rsidR="001619C4" w:rsidRPr="001619C4" w:rsidRDefault="001619C4" w:rsidP="009867CA">
      <w:pPr>
        <w:numPr>
          <w:ilvl w:val="0"/>
          <w:numId w:val="87"/>
        </w:numPr>
      </w:pPr>
      <w:r w:rsidRPr="001619C4">
        <w:t>testimonies of victory</w:t>
      </w:r>
    </w:p>
    <w:p w:rsidR="001619C4" w:rsidRPr="001619C4" w:rsidRDefault="001619C4" w:rsidP="009867CA">
      <w:pPr>
        <w:numPr>
          <w:ilvl w:val="0"/>
          <w:numId w:val="87"/>
        </w:numPr>
      </w:pPr>
      <w:r w:rsidRPr="001619C4">
        <w:t>Scripture proclaimed with authority</w:t>
      </w:r>
    </w:p>
    <w:p w:rsidR="001619C4" w:rsidRPr="001619C4" w:rsidRDefault="001619C4" w:rsidP="001619C4">
      <w:r w:rsidRPr="001619C4">
        <w:t xml:space="preserve">These liturgies are not emotional displays — they are </w:t>
      </w:r>
      <w:r w:rsidRPr="001619C4">
        <w:rPr>
          <w:b/>
          <w:bCs/>
        </w:rPr>
        <w:t>spiritual technologies</w:t>
      </w:r>
      <w:r w:rsidRPr="001619C4">
        <w:t xml:space="preserve"> rooted in Scripture:</w:t>
      </w:r>
    </w:p>
    <w:p w:rsidR="001619C4" w:rsidRPr="001619C4" w:rsidRDefault="001619C4" w:rsidP="001619C4">
      <w:r w:rsidRPr="001619C4">
        <w:rPr>
          <w:i/>
          <w:iCs/>
        </w:rPr>
        <w:t>“Is any sick among you? Let the elders pray over him, anointing him with oil.”</w:t>
      </w:r>
      <w:r w:rsidRPr="001619C4">
        <w:t xml:space="preserve"> — James 5:14</w:t>
      </w:r>
    </w:p>
    <w:p w:rsidR="001619C4" w:rsidRPr="001619C4" w:rsidRDefault="001619C4" w:rsidP="001619C4">
      <w:r w:rsidRPr="001619C4">
        <w:t>In American churches, I saw healing liturgies take new forms:</w:t>
      </w:r>
    </w:p>
    <w:p w:rsidR="001619C4" w:rsidRPr="001619C4" w:rsidRDefault="001619C4" w:rsidP="009867CA">
      <w:pPr>
        <w:numPr>
          <w:ilvl w:val="0"/>
          <w:numId w:val="88"/>
        </w:numPr>
      </w:pPr>
      <w:r w:rsidRPr="001619C4">
        <w:t>recovery groups</w:t>
      </w:r>
    </w:p>
    <w:p w:rsidR="001619C4" w:rsidRPr="001619C4" w:rsidRDefault="001619C4" w:rsidP="009867CA">
      <w:pPr>
        <w:numPr>
          <w:ilvl w:val="0"/>
          <w:numId w:val="88"/>
        </w:numPr>
      </w:pPr>
      <w:r w:rsidRPr="001619C4">
        <w:t>grief ministries</w:t>
      </w:r>
    </w:p>
    <w:p w:rsidR="001619C4" w:rsidRPr="001619C4" w:rsidRDefault="001619C4" w:rsidP="009867CA">
      <w:pPr>
        <w:numPr>
          <w:ilvl w:val="0"/>
          <w:numId w:val="88"/>
        </w:numPr>
      </w:pPr>
      <w:r w:rsidRPr="001619C4">
        <w:t>trauma</w:t>
      </w:r>
      <w:r w:rsidRPr="001619C4">
        <w:noBreakHyphen/>
        <w:t>informed worship</w:t>
      </w:r>
    </w:p>
    <w:p w:rsidR="001619C4" w:rsidRPr="001619C4" w:rsidRDefault="001619C4" w:rsidP="009867CA">
      <w:pPr>
        <w:numPr>
          <w:ilvl w:val="0"/>
          <w:numId w:val="88"/>
        </w:numPr>
      </w:pPr>
      <w:r w:rsidRPr="001619C4">
        <w:t>healing Eucharist services</w:t>
      </w:r>
    </w:p>
    <w:p w:rsidR="001619C4" w:rsidRPr="001619C4" w:rsidRDefault="001619C4" w:rsidP="009867CA">
      <w:pPr>
        <w:numPr>
          <w:ilvl w:val="0"/>
          <w:numId w:val="88"/>
        </w:numPr>
      </w:pPr>
      <w:r w:rsidRPr="001619C4">
        <w:lastRenderedPageBreak/>
        <w:t>pastoral counseling</w:t>
      </w:r>
    </w:p>
    <w:p w:rsidR="001619C4" w:rsidRPr="001619C4" w:rsidRDefault="001619C4" w:rsidP="009867CA">
      <w:pPr>
        <w:numPr>
          <w:ilvl w:val="0"/>
          <w:numId w:val="88"/>
        </w:numPr>
      </w:pPr>
      <w:r w:rsidRPr="001619C4">
        <w:t>community vigils</w:t>
      </w:r>
    </w:p>
    <w:p w:rsidR="001619C4" w:rsidRPr="001619C4" w:rsidRDefault="001619C4" w:rsidP="001619C4">
      <w:r w:rsidRPr="001619C4">
        <w:t>In European congregations, I saw ancient liturgies infused with new life — candles, silence, Scripture, and sacrament becoming instruments of healing.</w:t>
      </w:r>
    </w:p>
    <w:p w:rsidR="001619C4" w:rsidRPr="001619C4" w:rsidRDefault="001619C4" w:rsidP="001619C4">
      <w:r w:rsidRPr="001619C4">
        <w:t xml:space="preserve">Wherever I traveled, I saw that </w:t>
      </w:r>
      <w:r w:rsidRPr="001619C4">
        <w:rPr>
          <w:b/>
          <w:bCs/>
        </w:rPr>
        <w:t>worship heals</w:t>
      </w:r>
      <w:r w:rsidRPr="001619C4">
        <w:t>. When the Church gathers in the Spirit, burdens lift, chains break, and hope rises.</w:t>
      </w:r>
    </w:p>
    <w:p w:rsidR="001619C4" w:rsidRPr="001619C4" w:rsidRDefault="001619C4" w:rsidP="001619C4">
      <w:pPr>
        <w:rPr>
          <w:b/>
          <w:bCs/>
        </w:rPr>
      </w:pPr>
      <w:r w:rsidRPr="001619C4">
        <w:rPr>
          <w:b/>
          <w:bCs/>
        </w:rPr>
        <w:t>3. Prophetic Truth</w:t>
      </w:r>
      <w:r w:rsidRPr="001619C4">
        <w:rPr>
          <w:b/>
          <w:bCs/>
        </w:rPr>
        <w:noBreakHyphen/>
        <w:t>Telling: Healing Through Justice</w:t>
      </w:r>
    </w:p>
    <w:p w:rsidR="001619C4" w:rsidRPr="001619C4" w:rsidRDefault="001619C4" w:rsidP="001619C4">
      <w:r w:rsidRPr="001619C4">
        <w:t xml:space="preserve">A healing Church must also be a </w:t>
      </w:r>
      <w:r w:rsidRPr="001619C4">
        <w:rPr>
          <w:b/>
          <w:bCs/>
        </w:rPr>
        <w:t>truth</w:t>
      </w:r>
      <w:r w:rsidRPr="001619C4">
        <w:rPr>
          <w:b/>
          <w:bCs/>
        </w:rPr>
        <w:noBreakHyphen/>
        <w:t>telling Church</w:t>
      </w:r>
      <w:r w:rsidRPr="001619C4">
        <w:t>.</w:t>
      </w:r>
    </w:p>
    <w:p w:rsidR="001619C4" w:rsidRPr="001619C4" w:rsidRDefault="001619C4" w:rsidP="001619C4">
      <w:r w:rsidRPr="001619C4">
        <w:t>My work with:</w:t>
      </w:r>
    </w:p>
    <w:p w:rsidR="001619C4" w:rsidRPr="001619C4" w:rsidRDefault="001619C4" w:rsidP="009867CA">
      <w:pPr>
        <w:numPr>
          <w:ilvl w:val="0"/>
          <w:numId w:val="89"/>
        </w:numPr>
      </w:pPr>
      <w:r w:rsidRPr="001619C4">
        <w:rPr>
          <w:b/>
          <w:bCs/>
        </w:rPr>
        <w:t>Gospel Ministers Fellowship Cameroon</w:t>
      </w:r>
    </w:p>
    <w:p w:rsidR="001619C4" w:rsidRPr="001619C4" w:rsidRDefault="001619C4" w:rsidP="009867CA">
      <w:pPr>
        <w:numPr>
          <w:ilvl w:val="0"/>
          <w:numId w:val="89"/>
        </w:numPr>
      </w:pPr>
      <w:r w:rsidRPr="001619C4">
        <w:rPr>
          <w:b/>
          <w:bCs/>
        </w:rPr>
        <w:t>Gospel Ministers Association Cameroon</w:t>
      </w:r>
    </w:p>
    <w:p w:rsidR="001619C4" w:rsidRPr="001619C4" w:rsidRDefault="001619C4" w:rsidP="009867CA">
      <w:pPr>
        <w:numPr>
          <w:ilvl w:val="0"/>
          <w:numId w:val="89"/>
        </w:numPr>
      </w:pPr>
      <w:r w:rsidRPr="001619C4">
        <w:t xml:space="preserve">ecumenical pastors in </w:t>
      </w:r>
      <w:r w:rsidRPr="001619C4">
        <w:rPr>
          <w:b/>
          <w:bCs/>
        </w:rPr>
        <w:t>New Orleans</w:t>
      </w:r>
    </w:p>
    <w:p w:rsidR="001619C4" w:rsidRPr="001619C4" w:rsidRDefault="001619C4" w:rsidP="009867CA">
      <w:pPr>
        <w:numPr>
          <w:ilvl w:val="0"/>
          <w:numId w:val="89"/>
        </w:numPr>
      </w:pPr>
      <w:r w:rsidRPr="001619C4">
        <w:t xml:space="preserve">social justice institutions in </w:t>
      </w:r>
      <w:r w:rsidRPr="001619C4">
        <w:rPr>
          <w:b/>
          <w:bCs/>
        </w:rPr>
        <w:t>Houston</w:t>
      </w:r>
    </w:p>
    <w:p w:rsidR="001619C4" w:rsidRPr="001619C4" w:rsidRDefault="001619C4" w:rsidP="009867CA">
      <w:pPr>
        <w:numPr>
          <w:ilvl w:val="0"/>
          <w:numId w:val="89"/>
        </w:numPr>
      </w:pPr>
      <w:r w:rsidRPr="001619C4">
        <w:t>NAACP Houston</w:t>
      </w:r>
    </w:p>
    <w:p w:rsidR="001619C4" w:rsidRPr="001619C4" w:rsidRDefault="001619C4" w:rsidP="009867CA">
      <w:pPr>
        <w:numPr>
          <w:ilvl w:val="0"/>
          <w:numId w:val="89"/>
        </w:numPr>
      </w:pPr>
      <w:r w:rsidRPr="001619C4">
        <w:t>Urban League</w:t>
      </w:r>
    </w:p>
    <w:p w:rsidR="001619C4" w:rsidRPr="001619C4" w:rsidRDefault="001619C4" w:rsidP="009867CA">
      <w:pPr>
        <w:numPr>
          <w:ilvl w:val="0"/>
          <w:numId w:val="89"/>
        </w:numPr>
      </w:pPr>
      <w:r w:rsidRPr="001619C4">
        <w:t>global governance and public</w:t>
      </w:r>
      <w:r w:rsidRPr="001619C4">
        <w:noBreakHyphen/>
        <w:t>health networks</w:t>
      </w:r>
    </w:p>
    <w:p w:rsidR="001619C4" w:rsidRPr="001619C4" w:rsidRDefault="001619C4" w:rsidP="001619C4">
      <w:r w:rsidRPr="001619C4">
        <w:t xml:space="preserve">taught me that healing requires </w:t>
      </w:r>
      <w:r w:rsidRPr="001619C4">
        <w:rPr>
          <w:b/>
          <w:bCs/>
        </w:rPr>
        <w:t>prophetic courage</w:t>
      </w:r>
      <w:r w:rsidRPr="001619C4">
        <w:t>.</w:t>
      </w:r>
    </w:p>
    <w:p w:rsidR="001619C4" w:rsidRPr="001619C4" w:rsidRDefault="001619C4" w:rsidP="001619C4">
      <w:r w:rsidRPr="001619C4">
        <w:t>The Church must speak truth about:</w:t>
      </w:r>
    </w:p>
    <w:p w:rsidR="001619C4" w:rsidRPr="001619C4" w:rsidRDefault="001619C4" w:rsidP="009867CA">
      <w:pPr>
        <w:numPr>
          <w:ilvl w:val="0"/>
          <w:numId w:val="90"/>
        </w:numPr>
      </w:pPr>
      <w:r w:rsidRPr="001619C4">
        <w:t>injustice</w:t>
      </w:r>
    </w:p>
    <w:p w:rsidR="001619C4" w:rsidRPr="001619C4" w:rsidRDefault="001619C4" w:rsidP="009867CA">
      <w:pPr>
        <w:numPr>
          <w:ilvl w:val="0"/>
          <w:numId w:val="90"/>
        </w:numPr>
      </w:pPr>
      <w:r w:rsidRPr="001619C4">
        <w:t>corruption</w:t>
      </w:r>
    </w:p>
    <w:p w:rsidR="001619C4" w:rsidRPr="001619C4" w:rsidRDefault="001619C4" w:rsidP="009867CA">
      <w:pPr>
        <w:numPr>
          <w:ilvl w:val="0"/>
          <w:numId w:val="90"/>
        </w:numPr>
      </w:pPr>
      <w:r w:rsidRPr="001619C4">
        <w:t>poverty</w:t>
      </w:r>
    </w:p>
    <w:p w:rsidR="001619C4" w:rsidRPr="001619C4" w:rsidRDefault="001619C4" w:rsidP="009867CA">
      <w:pPr>
        <w:numPr>
          <w:ilvl w:val="0"/>
          <w:numId w:val="90"/>
        </w:numPr>
      </w:pPr>
      <w:r w:rsidRPr="001619C4">
        <w:t>racism</w:t>
      </w:r>
    </w:p>
    <w:p w:rsidR="001619C4" w:rsidRPr="001619C4" w:rsidRDefault="001619C4" w:rsidP="009867CA">
      <w:pPr>
        <w:numPr>
          <w:ilvl w:val="0"/>
          <w:numId w:val="90"/>
        </w:numPr>
      </w:pPr>
      <w:r w:rsidRPr="001619C4">
        <w:t>violence</w:t>
      </w:r>
    </w:p>
    <w:p w:rsidR="001619C4" w:rsidRPr="001619C4" w:rsidRDefault="001619C4" w:rsidP="009867CA">
      <w:pPr>
        <w:numPr>
          <w:ilvl w:val="0"/>
          <w:numId w:val="90"/>
        </w:numPr>
      </w:pPr>
      <w:r w:rsidRPr="001619C4">
        <w:t>oppression</w:t>
      </w:r>
    </w:p>
    <w:p w:rsidR="001619C4" w:rsidRPr="001619C4" w:rsidRDefault="001619C4" w:rsidP="009867CA">
      <w:pPr>
        <w:numPr>
          <w:ilvl w:val="0"/>
          <w:numId w:val="90"/>
        </w:numPr>
      </w:pPr>
      <w:r w:rsidRPr="001619C4">
        <w:t>environmental destruction</w:t>
      </w:r>
    </w:p>
    <w:p w:rsidR="001619C4" w:rsidRPr="001619C4" w:rsidRDefault="001619C4" w:rsidP="009867CA">
      <w:pPr>
        <w:numPr>
          <w:ilvl w:val="0"/>
          <w:numId w:val="90"/>
        </w:numPr>
      </w:pPr>
      <w:r w:rsidRPr="001619C4">
        <w:t>governance failures</w:t>
      </w:r>
    </w:p>
    <w:p w:rsidR="001619C4" w:rsidRPr="001619C4" w:rsidRDefault="001619C4" w:rsidP="001619C4">
      <w:r w:rsidRPr="001619C4">
        <w:lastRenderedPageBreak/>
        <w:t>Silence is not pastoral. Silence is not healing. Silence is not biblical.</w:t>
      </w:r>
    </w:p>
    <w:p w:rsidR="001619C4" w:rsidRPr="001619C4" w:rsidRDefault="001619C4" w:rsidP="001619C4">
      <w:r w:rsidRPr="001619C4">
        <w:t>The prophets healed nations by telling the truth. Jesus healed communities by confronting lies. The apostles healed societies by proclaiming justice.</w:t>
      </w:r>
    </w:p>
    <w:p w:rsidR="001619C4" w:rsidRPr="001619C4" w:rsidRDefault="001619C4" w:rsidP="001619C4">
      <w:r w:rsidRPr="001619C4">
        <w:t xml:space="preserve">In my ministry across continents, I learned that </w:t>
      </w:r>
      <w:r w:rsidRPr="001619C4">
        <w:rPr>
          <w:b/>
          <w:bCs/>
        </w:rPr>
        <w:t>prophetic truth</w:t>
      </w:r>
      <w:r w:rsidRPr="001619C4">
        <w:rPr>
          <w:b/>
          <w:bCs/>
        </w:rPr>
        <w:noBreakHyphen/>
        <w:t>telling is a form of healing</w:t>
      </w:r>
      <w:r w:rsidRPr="001619C4">
        <w:t xml:space="preserve"> because it:</w:t>
      </w:r>
    </w:p>
    <w:p w:rsidR="001619C4" w:rsidRPr="001619C4" w:rsidRDefault="001619C4" w:rsidP="009867CA">
      <w:pPr>
        <w:numPr>
          <w:ilvl w:val="0"/>
          <w:numId w:val="91"/>
        </w:numPr>
      </w:pPr>
      <w:r w:rsidRPr="001619C4">
        <w:t>exposes what wounds people</w:t>
      </w:r>
    </w:p>
    <w:p w:rsidR="001619C4" w:rsidRPr="001619C4" w:rsidRDefault="001619C4" w:rsidP="009867CA">
      <w:pPr>
        <w:numPr>
          <w:ilvl w:val="0"/>
          <w:numId w:val="91"/>
        </w:numPr>
      </w:pPr>
      <w:r w:rsidRPr="001619C4">
        <w:t>confronts what destroys communities</w:t>
      </w:r>
    </w:p>
    <w:p w:rsidR="001619C4" w:rsidRPr="001619C4" w:rsidRDefault="001619C4" w:rsidP="009867CA">
      <w:pPr>
        <w:numPr>
          <w:ilvl w:val="0"/>
          <w:numId w:val="91"/>
        </w:numPr>
      </w:pPr>
      <w:r w:rsidRPr="001619C4">
        <w:t>challenges what dehumanizes the poor</w:t>
      </w:r>
    </w:p>
    <w:p w:rsidR="001619C4" w:rsidRPr="001619C4" w:rsidRDefault="001619C4" w:rsidP="009867CA">
      <w:pPr>
        <w:numPr>
          <w:ilvl w:val="0"/>
          <w:numId w:val="91"/>
        </w:numPr>
      </w:pPr>
      <w:r w:rsidRPr="001619C4">
        <w:t>restores dignity to the oppressed</w:t>
      </w:r>
    </w:p>
    <w:p w:rsidR="001619C4" w:rsidRPr="001619C4" w:rsidRDefault="001619C4" w:rsidP="009867CA">
      <w:pPr>
        <w:numPr>
          <w:ilvl w:val="0"/>
          <w:numId w:val="91"/>
        </w:numPr>
      </w:pPr>
      <w:r w:rsidRPr="001619C4">
        <w:t>calls leaders to righteousness</w:t>
      </w:r>
    </w:p>
    <w:p w:rsidR="001619C4" w:rsidRPr="001619C4" w:rsidRDefault="001619C4" w:rsidP="001619C4">
      <w:r w:rsidRPr="001619C4">
        <w:t xml:space="preserve">A Church that refuses to tell the truth cannot heal. A Church that speaks truth in love becomes a </w:t>
      </w:r>
      <w:r w:rsidRPr="001619C4">
        <w:rPr>
          <w:b/>
          <w:bCs/>
        </w:rPr>
        <w:t>liberating force</w:t>
      </w:r>
      <w:r w:rsidRPr="001619C4">
        <w:t>.</w:t>
      </w:r>
    </w:p>
    <w:p w:rsidR="001619C4" w:rsidRPr="001619C4" w:rsidRDefault="001619C4" w:rsidP="001619C4">
      <w:pPr>
        <w:rPr>
          <w:b/>
          <w:bCs/>
        </w:rPr>
      </w:pPr>
      <w:r w:rsidRPr="001619C4">
        <w:rPr>
          <w:b/>
          <w:bCs/>
        </w:rPr>
        <w:t>Personal Reflection: A Global Church, One Healing Mission</w:t>
      </w:r>
    </w:p>
    <w:p w:rsidR="001619C4" w:rsidRPr="001619C4" w:rsidRDefault="001619C4" w:rsidP="001619C4">
      <w:r w:rsidRPr="001619C4">
        <w:t>From Cameroon to America, from Europe to global conferences, I have seen the Church in many forms:</w:t>
      </w:r>
    </w:p>
    <w:p w:rsidR="001619C4" w:rsidRPr="001619C4" w:rsidRDefault="001619C4" w:rsidP="009867CA">
      <w:pPr>
        <w:numPr>
          <w:ilvl w:val="0"/>
          <w:numId w:val="92"/>
        </w:numPr>
      </w:pPr>
      <w:r w:rsidRPr="001619C4">
        <w:t>liturgical</w:t>
      </w:r>
    </w:p>
    <w:p w:rsidR="001619C4" w:rsidRPr="001619C4" w:rsidRDefault="001619C4" w:rsidP="009867CA">
      <w:pPr>
        <w:numPr>
          <w:ilvl w:val="0"/>
          <w:numId w:val="92"/>
        </w:numPr>
      </w:pPr>
      <w:r w:rsidRPr="001619C4">
        <w:t>charismatic</w:t>
      </w:r>
    </w:p>
    <w:p w:rsidR="001619C4" w:rsidRPr="001619C4" w:rsidRDefault="001619C4" w:rsidP="009867CA">
      <w:pPr>
        <w:numPr>
          <w:ilvl w:val="0"/>
          <w:numId w:val="92"/>
        </w:numPr>
      </w:pPr>
      <w:r w:rsidRPr="001619C4">
        <w:t>evangelical</w:t>
      </w:r>
    </w:p>
    <w:p w:rsidR="001619C4" w:rsidRPr="001619C4" w:rsidRDefault="001619C4" w:rsidP="009867CA">
      <w:pPr>
        <w:numPr>
          <w:ilvl w:val="0"/>
          <w:numId w:val="92"/>
        </w:numPr>
      </w:pPr>
      <w:r w:rsidRPr="001619C4">
        <w:t>ecumenical</w:t>
      </w:r>
    </w:p>
    <w:p w:rsidR="001619C4" w:rsidRPr="001619C4" w:rsidRDefault="001619C4" w:rsidP="009867CA">
      <w:pPr>
        <w:numPr>
          <w:ilvl w:val="0"/>
          <w:numId w:val="92"/>
        </w:numPr>
      </w:pPr>
      <w:r w:rsidRPr="001619C4">
        <w:t>traditional</w:t>
      </w:r>
    </w:p>
    <w:p w:rsidR="001619C4" w:rsidRPr="001619C4" w:rsidRDefault="001619C4" w:rsidP="009867CA">
      <w:pPr>
        <w:numPr>
          <w:ilvl w:val="0"/>
          <w:numId w:val="92"/>
        </w:numPr>
      </w:pPr>
      <w:r w:rsidRPr="001619C4">
        <w:t>contemporary</w:t>
      </w:r>
    </w:p>
    <w:p w:rsidR="001619C4" w:rsidRPr="001619C4" w:rsidRDefault="001619C4" w:rsidP="001619C4">
      <w:r w:rsidRPr="001619C4">
        <w:t>But the Church is one when it heals.</w:t>
      </w:r>
    </w:p>
    <w:p w:rsidR="001619C4" w:rsidRPr="001619C4" w:rsidRDefault="001619C4" w:rsidP="001619C4">
      <w:r w:rsidRPr="001619C4">
        <w:t>My ministry across continents taught me that:</w:t>
      </w:r>
    </w:p>
    <w:p w:rsidR="001619C4" w:rsidRPr="001619C4" w:rsidRDefault="001619C4" w:rsidP="009867CA">
      <w:pPr>
        <w:numPr>
          <w:ilvl w:val="0"/>
          <w:numId w:val="93"/>
        </w:numPr>
      </w:pPr>
      <w:r w:rsidRPr="001619C4">
        <w:t>pastoral care heals the heart</w:t>
      </w:r>
    </w:p>
    <w:p w:rsidR="001619C4" w:rsidRPr="001619C4" w:rsidRDefault="001619C4" w:rsidP="009867CA">
      <w:pPr>
        <w:numPr>
          <w:ilvl w:val="0"/>
          <w:numId w:val="93"/>
        </w:numPr>
      </w:pPr>
      <w:r w:rsidRPr="001619C4">
        <w:t>healing liturgies heal the body and spirit</w:t>
      </w:r>
    </w:p>
    <w:p w:rsidR="001619C4" w:rsidRPr="001619C4" w:rsidRDefault="001619C4" w:rsidP="009867CA">
      <w:pPr>
        <w:numPr>
          <w:ilvl w:val="0"/>
          <w:numId w:val="93"/>
        </w:numPr>
      </w:pPr>
      <w:r w:rsidRPr="001619C4">
        <w:t>prophetic truth heals society</w:t>
      </w:r>
    </w:p>
    <w:p w:rsidR="001619C4" w:rsidRPr="001619C4" w:rsidRDefault="001619C4" w:rsidP="001619C4">
      <w:r w:rsidRPr="001619C4">
        <w:t xml:space="preserve">This is the Church Christ intended — a Church that </w:t>
      </w:r>
      <w:r w:rsidRPr="001619C4">
        <w:rPr>
          <w:b/>
          <w:bCs/>
        </w:rPr>
        <w:t>binds wounds</w:t>
      </w:r>
      <w:r w:rsidRPr="001619C4">
        <w:t xml:space="preserve">, </w:t>
      </w:r>
      <w:r w:rsidRPr="001619C4">
        <w:rPr>
          <w:b/>
          <w:bCs/>
        </w:rPr>
        <w:t>breaks chains</w:t>
      </w:r>
      <w:r w:rsidRPr="001619C4">
        <w:t xml:space="preserve">, and </w:t>
      </w:r>
      <w:r w:rsidRPr="001619C4">
        <w:rPr>
          <w:b/>
          <w:bCs/>
        </w:rPr>
        <w:t>speaks truth</w:t>
      </w:r>
      <w:r w:rsidRPr="001619C4">
        <w:t>.</w:t>
      </w:r>
    </w:p>
    <w:p w:rsidR="001619C4" w:rsidRPr="001619C4" w:rsidRDefault="001619C4" w:rsidP="001619C4">
      <w:pPr>
        <w:rPr>
          <w:b/>
          <w:bCs/>
        </w:rPr>
      </w:pPr>
      <w:r w:rsidRPr="001619C4">
        <w:rPr>
          <w:b/>
          <w:bCs/>
        </w:rPr>
        <w:lastRenderedPageBreak/>
        <w:t>Conclusion: The Church That Heals the World</w:t>
      </w:r>
    </w:p>
    <w:p w:rsidR="001619C4" w:rsidRPr="001619C4" w:rsidRDefault="001619C4" w:rsidP="001619C4">
      <w:r w:rsidRPr="001619C4">
        <w:t xml:space="preserve">The world does not need a Church of performance. The world needs a Church of </w:t>
      </w:r>
      <w:r w:rsidRPr="001619C4">
        <w:rPr>
          <w:b/>
          <w:bCs/>
        </w:rPr>
        <w:t>presence</w:t>
      </w:r>
      <w:r w:rsidRPr="001619C4">
        <w:t xml:space="preserve">. The world does not need a Church of silence. The world needs a Church of </w:t>
      </w:r>
      <w:r w:rsidRPr="001619C4">
        <w:rPr>
          <w:b/>
          <w:bCs/>
        </w:rPr>
        <w:t>truth</w:t>
      </w:r>
      <w:r w:rsidRPr="001619C4">
        <w:t xml:space="preserve">. The world does not need a Church of fear. The world needs a Church of </w:t>
      </w:r>
      <w:r w:rsidRPr="001619C4">
        <w:rPr>
          <w:b/>
          <w:bCs/>
        </w:rPr>
        <w:t>Spirit and power</w:t>
      </w:r>
      <w:r w:rsidRPr="001619C4">
        <w:t>.</w:t>
      </w:r>
    </w:p>
    <w:p w:rsidR="001619C4" w:rsidRPr="001619C4" w:rsidRDefault="001619C4" w:rsidP="001619C4">
      <w:r w:rsidRPr="001619C4">
        <w:rPr>
          <w:b/>
          <w:bCs/>
        </w:rPr>
        <w:t>A healing Church is a prophetic Church.</w:t>
      </w:r>
      <w:r w:rsidRPr="001619C4">
        <w:t xml:space="preserve"> </w:t>
      </w:r>
      <w:r w:rsidRPr="001619C4">
        <w:rPr>
          <w:b/>
          <w:bCs/>
        </w:rPr>
        <w:t>A prophetic Church is a liberating Church.</w:t>
      </w:r>
      <w:r w:rsidRPr="001619C4">
        <w:t xml:space="preserve"> </w:t>
      </w:r>
      <w:r w:rsidRPr="001619C4">
        <w:rPr>
          <w:b/>
          <w:bCs/>
        </w:rPr>
        <w:t>A liberating Church is a Christ</w:t>
      </w:r>
      <w:r w:rsidRPr="001619C4">
        <w:rPr>
          <w:b/>
          <w:bCs/>
        </w:rPr>
        <w:noBreakHyphen/>
        <w:t>centered Church.</w:t>
      </w:r>
    </w:p>
    <w:p w:rsidR="001619C4" w:rsidRPr="001619C4" w:rsidRDefault="001619C4" w:rsidP="001619C4">
      <w:r w:rsidRPr="001619C4">
        <w:t>This is the Church I have served across continents. This is the Church I believe in. This is the Church that can heal the world.</w:t>
      </w:r>
    </w:p>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Default="001619C4" w:rsidP="00FD0F3B"/>
    <w:p w:rsidR="001619C4" w:rsidRPr="001619C4" w:rsidRDefault="001619C4" w:rsidP="001619C4">
      <w:pPr>
        <w:rPr>
          <w:b/>
          <w:bCs/>
        </w:rPr>
      </w:pPr>
      <w:r w:rsidRPr="001619C4">
        <w:rPr>
          <w:b/>
          <w:bCs/>
        </w:rPr>
        <w:lastRenderedPageBreak/>
        <w:t>PART V — THE NTUBA FRAMEWORK FOR HEALING AND GOVERNANCE</w:t>
      </w:r>
    </w:p>
    <w:p w:rsidR="001619C4" w:rsidRPr="001619C4" w:rsidRDefault="001619C4" w:rsidP="001619C4">
      <w:pPr>
        <w:rPr>
          <w:b/>
          <w:bCs/>
        </w:rPr>
      </w:pPr>
      <w:r w:rsidRPr="001619C4">
        <w:rPr>
          <w:b/>
          <w:bCs/>
          <w:i/>
          <w:iCs/>
        </w:rPr>
        <w:t>Introduction</w:t>
      </w:r>
    </w:p>
    <w:p w:rsidR="001619C4" w:rsidRPr="001619C4" w:rsidRDefault="001619C4" w:rsidP="001619C4">
      <w:r w:rsidRPr="001619C4">
        <w:rPr>
          <w:i/>
          <w:iCs/>
        </w:rPr>
        <w:t xml:space="preserve">By Rev. Dr. </w:t>
      </w:r>
      <w:proofErr w:type="spellStart"/>
      <w:r w:rsidRPr="001619C4">
        <w:rPr>
          <w:i/>
          <w:iCs/>
        </w:rPr>
        <w:t>Akwo</w:t>
      </w:r>
      <w:proofErr w:type="spellEnd"/>
      <w:r w:rsidRPr="001619C4">
        <w:rPr>
          <w:i/>
          <w:iCs/>
        </w:rPr>
        <w:t xml:space="preserve"> Thompson </w:t>
      </w:r>
      <w:proofErr w:type="spellStart"/>
      <w:r w:rsidRPr="001619C4">
        <w:rPr>
          <w:i/>
          <w:iCs/>
        </w:rPr>
        <w:t>Ntuba</w:t>
      </w:r>
      <w:proofErr w:type="spellEnd"/>
    </w:p>
    <w:p w:rsidR="001619C4" w:rsidRPr="001619C4" w:rsidRDefault="001619C4" w:rsidP="001619C4">
      <w:r w:rsidRPr="001619C4">
        <w:t>My life has taken me across continents — from African villages to American cities, from European capitals to global health institutions. In every place, I saw the same truth:</w:t>
      </w:r>
    </w:p>
    <w:p w:rsidR="001619C4" w:rsidRPr="001619C4" w:rsidRDefault="001619C4" w:rsidP="001619C4">
      <w:r w:rsidRPr="001619C4">
        <w:rPr>
          <w:b/>
          <w:bCs/>
        </w:rPr>
        <w:t>People suffer not only because their bodies are sick, but because their systems are broken.</w:t>
      </w:r>
      <w:r w:rsidRPr="001619C4">
        <w:t xml:space="preserve"> </w:t>
      </w:r>
      <w:r w:rsidRPr="001619C4">
        <w:rPr>
          <w:b/>
          <w:bCs/>
        </w:rPr>
        <w:t>Healing requires governance.</w:t>
      </w:r>
      <w:r w:rsidRPr="001619C4">
        <w:t xml:space="preserve"> </w:t>
      </w:r>
      <w:r w:rsidRPr="001619C4">
        <w:rPr>
          <w:b/>
          <w:bCs/>
        </w:rPr>
        <w:t>Governance requires healing.</w:t>
      </w:r>
    </w:p>
    <w:p w:rsidR="001619C4" w:rsidRPr="001619C4" w:rsidRDefault="001619C4" w:rsidP="001619C4">
      <w:r w:rsidRPr="001619C4">
        <w:t xml:space="preserve">This realization did not come from theory. It came from </w:t>
      </w:r>
      <w:r w:rsidRPr="001619C4">
        <w:rPr>
          <w:b/>
          <w:bCs/>
        </w:rPr>
        <w:t>experience</w:t>
      </w:r>
      <w:r w:rsidRPr="001619C4">
        <w:t xml:space="preserve"> — from praying for the sick in </w:t>
      </w:r>
      <w:proofErr w:type="spellStart"/>
      <w:r w:rsidRPr="001619C4">
        <w:t>Banga</w:t>
      </w:r>
      <w:proofErr w:type="spellEnd"/>
      <w:r w:rsidRPr="001619C4">
        <w:t>, from counseling addicts in American shelters, from documenting governance failures in Africa, from working with climate</w:t>
      </w:r>
      <w:r w:rsidRPr="001619C4">
        <w:noBreakHyphen/>
        <w:t>health coalitions, from engaging with WHO public</w:t>
      </w:r>
      <w:r w:rsidRPr="001619C4">
        <w:noBreakHyphen/>
        <w:t>private partnerships, and from walking with communities wounded by injustice.</w:t>
      </w:r>
    </w:p>
    <w:p w:rsidR="001619C4" w:rsidRPr="001619C4" w:rsidRDefault="001619C4" w:rsidP="001619C4">
      <w:r w:rsidRPr="001619C4">
        <w:t xml:space="preserve">Part V presents the framework that emerged from this lifelong journey — </w:t>
      </w:r>
      <w:r w:rsidRPr="001619C4">
        <w:rPr>
          <w:b/>
          <w:bCs/>
        </w:rPr>
        <w:t xml:space="preserve">The </w:t>
      </w:r>
      <w:proofErr w:type="spellStart"/>
      <w:r w:rsidRPr="001619C4">
        <w:rPr>
          <w:b/>
          <w:bCs/>
        </w:rPr>
        <w:t>Ntuba</w:t>
      </w:r>
      <w:proofErr w:type="spellEnd"/>
      <w:r w:rsidRPr="001619C4">
        <w:rPr>
          <w:b/>
          <w:bCs/>
        </w:rPr>
        <w:t xml:space="preserve"> Framework for Healing and Governance</w:t>
      </w:r>
      <w:r w:rsidRPr="001619C4">
        <w:t xml:space="preserve"> — a model that integrates:</w:t>
      </w:r>
    </w:p>
    <w:p w:rsidR="001619C4" w:rsidRPr="001619C4" w:rsidRDefault="001619C4" w:rsidP="009867CA">
      <w:pPr>
        <w:numPr>
          <w:ilvl w:val="0"/>
          <w:numId w:val="94"/>
        </w:numPr>
      </w:pPr>
      <w:r w:rsidRPr="001619C4">
        <w:t>healing</w:t>
      </w:r>
    </w:p>
    <w:p w:rsidR="001619C4" w:rsidRPr="001619C4" w:rsidRDefault="001619C4" w:rsidP="009867CA">
      <w:pPr>
        <w:numPr>
          <w:ilvl w:val="0"/>
          <w:numId w:val="94"/>
        </w:numPr>
      </w:pPr>
      <w:r w:rsidRPr="001619C4">
        <w:t>leadership</w:t>
      </w:r>
    </w:p>
    <w:p w:rsidR="001619C4" w:rsidRPr="001619C4" w:rsidRDefault="001619C4" w:rsidP="009867CA">
      <w:pPr>
        <w:numPr>
          <w:ilvl w:val="0"/>
          <w:numId w:val="94"/>
        </w:numPr>
      </w:pPr>
      <w:r w:rsidRPr="001619C4">
        <w:t>justice</w:t>
      </w:r>
    </w:p>
    <w:p w:rsidR="001619C4" w:rsidRPr="001619C4" w:rsidRDefault="001619C4" w:rsidP="009867CA">
      <w:pPr>
        <w:numPr>
          <w:ilvl w:val="0"/>
          <w:numId w:val="94"/>
        </w:numPr>
      </w:pPr>
      <w:r w:rsidRPr="001619C4">
        <w:t>public health</w:t>
      </w:r>
    </w:p>
    <w:p w:rsidR="001619C4" w:rsidRPr="001619C4" w:rsidRDefault="001619C4" w:rsidP="009867CA">
      <w:pPr>
        <w:numPr>
          <w:ilvl w:val="0"/>
          <w:numId w:val="94"/>
        </w:numPr>
      </w:pPr>
      <w:r w:rsidRPr="001619C4">
        <w:t>spirituality</w:t>
      </w:r>
    </w:p>
    <w:p w:rsidR="001619C4" w:rsidRPr="001619C4" w:rsidRDefault="001619C4" w:rsidP="009867CA">
      <w:pPr>
        <w:numPr>
          <w:ilvl w:val="0"/>
          <w:numId w:val="94"/>
        </w:numPr>
      </w:pPr>
      <w:r w:rsidRPr="001619C4">
        <w:t>community</w:t>
      </w:r>
    </w:p>
    <w:p w:rsidR="001619C4" w:rsidRPr="001619C4" w:rsidRDefault="001619C4" w:rsidP="009867CA">
      <w:pPr>
        <w:numPr>
          <w:ilvl w:val="0"/>
          <w:numId w:val="94"/>
        </w:numPr>
      </w:pPr>
      <w:r w:rsidRPr="001619C4">
        <w:t>governance</w:t>
      </w:r>
    </w:p>
    <w:p w:rsidR="001619C4" w:rsidRPr="001619C4" w:rsidRDefault="001619C4" w:rsidP="009867CA">
      <w:pPr>
        <w:numPr>
          <w:ilvl w:val="0"/>
          <w:numId w:val="94"/>
        </w:numPr>
      </w:pPr>
      <w:r w:rsidRPr="001619C4">
        <w:t>liberation</w:t>
      </w:r>
    </w:p>
    <w:p w:rsidR="001619C4" w:rsidRPr="001619C4" w:rsidRDefault="001619C4" w:rsidP="001619C4">
      <w:r w:rsidRPr="001619C4">
        <w:t>This is the work of my life.</w:t>
      </w:r>
    </w:p>
    <w:p w:rsidR="001619C4" w:rsidRPr="001619C4" w:rsidRDefault="001619C4" w:rsidP="001619C4">
      <w:pPr>
        <w:rPr>
          <w:b/>
          <w:bCs/>
        </w:rPr>
      </w:pPr>
      <w:r w:rsidRPr="001619C4">
        <w:rPr>
          <w:b/>
          <w:bCs/>
        </w:rPr>
        <w:t xml:space="preserve">A Framework Born </w:t>
      </w:r>
      <w:proofErr w:type="gramStart"/>
      <w:r w:rsidRPr="001619C4">
        <w:rPr>
          <w:b/>
          <w:bCs/>
        </w:rPr>
        <w:t>From</w:t>
      </w:r>
      <w:proofErr w:type="gramEnd"/>
      <w:r w:rsidRPr="001619C4">
        <w:rPr>
          <w:b/>
          <w:bCs/>
        </w:rPr>
        <w:t xml:space="preserve"> Healing</w:t>
      </w:r>
    </w:p>
    <w:p w:rsidR="001619C4" w:rsidRPr="001619C4" w:rsidRDefault="001619C4" w:rsidP="001619C4">
      <w:r w:rsidRPr="001619C4">
        <w:t>My healing ministry taught me that sickness is never isolated. Behind every illness, I saw:</w:t>
      </w:r>
    </w:p>
    <w:p w:rsidR="001619C4" w:rsidRPr="001619C4" w:rsidRDefault="001619C4" w:rsidP="009867CA">
      <w:pPr>
        <w:numPr>
          <w:ilvl w:val="0"/>
          <w:numId w:val="95"/>
        </w:numPr>
      </w:pPr>
      <w:r w:rsidRPr="001619C4">
        <w:t>trauma</w:t>
      </w:r>
    </w:p>
    <w:p w:rsidR="001619C4" w:rsidRPr="001619C4" w:rsidRDefault="001619C4" w:rsidP="009867CA">
      <w:pPr>
        <w:numPr>
          <w:ilvl w:val="0"/>
          <w:numId w:val="95"/>
        </w:numPr>
      </w:pPr>
      <w:r w:rsidRPr="001619C4">
        <w:t>poverty</w:t>
      </w:r>
    </w:p>
    <w:p w:rsidR="001619C4" w:rsidRPr="001619C4" w:rsidRDefault="001619C4" w:rsidP="009867CA">
      <w:pPr>
        <w:numPr>
          <w:ilvl w:val="0"/>
          <w:numId w:val="95"/>
        </w:numPr>
      </w:pPr>
      <w:r w:rsidRPr="001619C4">
        <w:t>injustice</w:t>
      </w:r>
    </w:p>
    <w:p w:rsidR="001619C4" w:rsidRPr="001619C4" w:rsidRDefault="001619C4" w:rsidP="009867CA">
      <w:pPr>
        <w:numPr>
          <w:ilvl w:val="0"/>
          <w:numId w:val="95"/>
        </w:numPr>
      </w:pPr>
      <w:r w:rsidRPr="001619C4">
        <w:lastRenderedPageBreak/>
        <w:t>corruption</w:t>
      </w:r>
    </w:p>
    <w:p w:rsidR="001619C4" w:rsidRPr="001619C4" w:rsidRDefault="001619C4" w:rsidP="009867CA">
      <w:pPr>
        <w:numPr>
          <w:ilvl w:val="0"/>
          <w:numId w:val="95"/>
        </w:numPr>
      </w:pPr>
      <w:r w:rsidRPr="001619C4">
        <w:t>environmental harm</w:t>
      </w:r>
    </w:p>
    <w:p w:rsidR="001619C4" w:rsidRPr="001619C4" w:rsidRDefault="001619C4" w:rsidP="009867CA">
      <w:pPr>
        <w:numPr>
          <w:ilvl w:val="0"/>
          <w:numId w:val="95"/>
        </w:numPr>
      </w:pPr>
      <w:r w:rsidRPr="001619C4">
        <w:t>broken leadership</w:t>
      </w:r>
    </w:p>
    <w:p w:rsidR="001619C4" w:rsidRPr="001619C4" w:rsidRDefault="001619C4" w:rsidP="009867CA">
      <w:pPr>
        <w:numPr>
          <w:ilvl w:val="0"/>
          <w:numId w:val="95"/>
        </w:numPr>
      </w:pPr>
      <w:r w:rsidRPr="001619C4">
        <w:t>spiritual oppression</w:t>
      </w:r>
    </w:p>
    <w:p w:rsidR="001619C4" w:rsidRPr="001619C4" w:rsidRDefault="001619C4" w:rsidP="009867CA">
      <w:pPr>
        <w:numPr>
          <w:ilvl w:val="0"/>
          <w:numId w:val="95"/>
        </w:numPr>
      </w:pPr>
      <w:r w:rsidRPr="001619C4">
        <w:t>social fragmentation</w:t>
      </w:r>
    </w:p>
    <w:p w:rsidR="001619C4" w:rsidRPr="001619C4" w:rsidRDefault="001619C4" w:rsidP="001619C4">
      <w:r w:rsidRPr="001619C4">
        <w:t xml:space="preserve">Healing required more than prayer. Healing required </w:t>
      </w:r>
      <w:r w:rsidRPr="001619C4">
        <w:rPr>
          <w:b/>
          <w:bCs/>
        </w:rPr>
        <w:t>systems that protect life</w:t>
      </w:r>
      <w:r w:rsidRPr="001619C4">
        <w:t>.</w:t>
      </w:r>
    </w:p>
    <w:p w:rsidR="001619C4" w:rsidRPr="001619C4" w:rsidRDefault="001619C4" w:rsidP="001619C4">
      <w:r w:rsidRPr="001619C4">
        <w:t>In African crusades, I saw bodies healed — but I also saw communities suffering under failed governance. In American cities, I saw addicts recover — but return to neighborhoods shaped by inequality. In European travels, I saw strong systems — but also spiritual emptiness and social fractures.</w:t>
      </w:r>
    </w:p>
    <w:p w:rsidR="001619C4" w:rsidRPr="001619C4" w:rsidRDefault="001619C4" w:rsidP="001619C4">
      <w:r w:rsidRPr="001619C4">
        <w:t xml:space="preserve">Healing demanded a </w:t>
      </w:r>
      <w:r w:rsidRPr="001619C4">
        <w:rPr>
          <w:b/>
          <w:bCs/>
        </w:rPr>
        <w:t>holistic model</w:t>
      </w:r>
      <w:r w:rsidRPr="001619C4">
        <w:t>.</w:t>
      </w:r>
    </w:p>
    <w:p w:rsidR="001619C4" w:rsidRPr="001619C4" w:rsidRDefault="001619C4" w:rsidP="001619C4">
      <w:pPr>
        <w:rPr>
          <w:b/>
          <w:bCs/>
        </w:rPr>
      </w:pPr>
      <w:r w:rsidRPr="001619C4">
        <w:rPr>
          <w:b/>
          <w:bCs/>
        </w:rPr>
        <w:t xml:space="preserve">A Framework Born </w:t>
      </w:r>
      <w:proofErr w:type="gramStart"/>
      <w:r w:rsidRPr="001619C4">
        <w:rPr>
          <w:b/>
          <w:bCs/>
        </w:rPr>
        <w:t>From</w:t>
      </w:r>
      <w:proofErr w:type="gramEnd"/>
      <w:r w:rsidRPr="001619C4">
        <w:rPr>
          <w:b/>
          <w:bCs/>
        </w:rPr>
        <w:t xml:space="preserve"> Governance</w:t>
      </w:r>
    </w:p>
    <w:p w:rsidR="001619C4" w:rsidRPr="001619C4" w:rsidRDefault="001619C4" w:rsidP="001619C4">
      <w:r w:rsidRPr="001619C4">
        <w:t xml:space="preserve">My governance communication work revealed that leadership failures are not only political — they are </w:t>
      </w:r>
      <w:r w:rsidRPr="001619C4">
        <w:rPr>
          <w:b/>
          <w:bCs/>
        </w:rPr>
        <w:t>theological failures</w:t>
      </w:r>
      <w:r w:rsidRPr="001619C4">
        <w:t>.</w:t>
      </w:r>
    </w:p>
    <w:p w:rsidR="001619C4" w:rsidRPr="001619C4" w:rsidRDefault="001619C4" w:rsidP="001619C4">
      <w:r w:rsidRPr="001619C4">
        <w:t>When leaders fail:</w:t>
      </w:r>
    </w:p>
    <w:p w:rsidR="001619C4" w:rsidRPr="001619C4" w:rsidRDefault="001619C4" w:rsidP="009867CA">
      <w:pPr>
        <w:numPr>
          <w:ilvl w:val="0"/>
          <w:numId w:val="96"/>
        </w:numPr>
      </w:pPr>
      <w:r w:rsidRPr="001619C4">
        <w:t>health systems collapse</w:t>
      </w:r>
    </w:p>
    <w:p w:rsidR="001619C4" w:rsidRPr="001619C4" w:rsidRDefault="001619C4" w:rsidP="009867CA">
      <w:pPr>
        <w:numPr>
          <w:ilvl w:val="0"/>
          <w:numId w:val="96"/>
        </w:numPr>
      </w:pPr>
      <w:proofErr w:type="gramStart"/>
      <w:r w:rsidRPr="001619C4">
        <w:t>communities</w:t>
      </w:r>
      <w:proofErr w:type="gramEnd"/>
      <w:r w:rsidRPr="001619C4">
        <w:t xml:space="preserve"> fracture</w:t>
      </w:r>
    </w:p>
    <w:p w:rsidR="001619C4" w:rsidRPr="001619C4" w:rsidRDefault="001619C4" w:rsidP="009867CA">
      <w:pPr>
        <w:numPr>
          <w:ilvl w:val="0"/>
          <w:numId w:val="96"/>
        </w:numPr>
      </w:pPr>
      <w:r w:rsidRPr="001619C4">
        <w:t>corruption spreads</w:t>
      </w:r>
    </w:p>
    <w:p w:rsidR="001619C4" w:rsidRPr="001619C4" w:rsidRDefault="001619C4" w:rsidP="009867CA">
      <w:pPr>
        <w:numPr>
          <w:ilvl w:val="0"/>
          <w:numId w:val="96"/>
        </w:numPr>
      </w:pPr>
      <w:r w:rsidRPr="001619C4">
        <w:t>violence rises</w:t>
      </w:r>
    </w:p>
    <w:p w:rsidR="001619C4" w:rsidRPr="001619C4" w:rsidRDefault="001619C4" w:rsidP="009867CA">
      <w:pPr>
        <w:numPr>
          <w:ilvl w:val="0"/>
          <w:numId w:val="96"/>
        </w:numPr>
      </w:pPr>
      <w:r w:rsidRPr="001619C4">
        <w:t>truth disappears</w:t>
      </w:r>
    </w:p>
    <w:p w:rsidR="001619C4" w:rsidRPr="001619C4" w:rsidRDefault="001619C4" w:rsidP="009867CA">
      <w:pPr>
        <w:numPr>
          <w:ilvl w:val="0"/>
          <w:numId w:val="96"/>
        </w:numPr>
      </w:pPr>
      <w:r w:rsidRPr="001619C4">
        <w:t>hope dies</w:t>
      </w:r>
    </w:p>
    <w:p w:rsidR="001619C4" w:rsidRPr="001619C4" w:rsidRDefault="001619C4" w:rsidP="001619C4">
      <w:r w:rsidRPr="001619C4">
        <w:t>Governance is a form of healing. Healing is a form of governance.</w:t>
      </w:r>
    </w:p>
    <w:p w:rsidR="001619C4" w:rsidRPr="001619C4" w:rsidRDefault="001619C4" w:rsidP="001619C4">
      <w:r w:rsidRPr="001619C4">
        <w:t xml:space="preserve">This insight shaped the </w:t>
      </w:r>
      <w:proofErr w:type="spellStart"/>
      <w:r w:rsidRPr="001619C4">
        <w:t>Ntuba</w:t>
      </w:r>
      <w:proofErr w:type="spellEnd"/>
      <w:r w:rsidRPr="001619C4">
        <w:t xml:space="preserve"> Framework: </w:t>
      </w:r>
      <w:r w:rsidRPr="001619C4">
        <w:rPr>
          <w:b/>
          <w:bCs/>
        </w:rPr>
        <w:t>Leadership must heal, and healing must lead.</w:t>
      </w:r>
    </w:p>
    <w:p w:rsidR="001619C4" w:rsidRPr="001619C4" w:rsidRDefault="001619C4" w:rsidP="001619C4">
      <w:pPr>
        <w:rPr>
          <w:b/>
          <w:bCs/>
        </w:rPr>
      </w:pPr>
      <w:r w:rsidRPr="001619C4">
        <w:rPr>
          <w:b/>
          <w:bCs/>
        </w:rPr>
        <w:t xml:space="preserve">A Framework Born </w:t>
      </w:r>
      <w:proofErr w:type="gramStart"/>
      <w:r w:rsidRPr="001619C4">
        <w:rPr>
          <w:b/>
          <w:bCs/>
        </w:rPr>
        <w:t>From</w:t>
      </w:r>
      <w:proofErr w:type="gramEnd"/>
      <w:r w:rsidRPr="001619C4">
        <w:rPr>
          <w:b/>
          <w:bCs/>
        </w:rPr>
        <w:t xml:space="preserve"> Global Experience</w:t>
      </w:r>
    </w:p>
    <w:p w:rsidR="001619C4" w:rsidRPr="001619C4" w:rsidRDefault="001619C4" w:rsidP="001619C4">
      <w:r w:rsidRPr="001619C4">
        <w:t>My work across continents shaped this model:</w:t>
      </w:r>
    </w:p>
    <w:p w:rsidR="001619C4" w:rsidRPr="001619C4" w:rsidRDefault="001619C4" w:rsidP="009867CA">
      <w:pPr>
        <w:numPr>
          <w:ilvl w:val="0"/>
          <w:numId w:val="97"/>
        </w:numPr>
      </w:pPr>
      <w:r w:rsidRPr="001619C4">
        <w:rPr>
          <w:b/>
          <w:bCs/>
        </w:rPr>
        <w:t>Africa</w:t>
      </w:r>
      <w:r w:rsidRPr="001619C4">
        <w:t xml:space="preserve"> taught me communal healing, spiritual power, and resilience.</w:t>
      </w:r>
    </w:p>
    <w:p w:rsidR="001619C4" w:rsidRPr="001619C4" w:rsidRDefault="001619C4" w:rsidP="009867CA">
      <w:pPr>
        <w:numPr>
          <w:ilvl w:val="0"/>
          <w:numId w:val="97"/>
        </w:numPr>
      </w:pPr>
      <w:r w:rsidRPr="001619C4">
        <w:rPr>
          <w:b/>
          <w:bCs/>
        </w:rPr>
        <w:t>America</w:t>
      </w:r>
      <w:r w:rsidRPr="001619C4">
        <w:t xml:space="preserve"> taught me systems thinking, public health, and social justice.</w:t>
      </w:r>
    </w:p>
    <w:p w:rsidR="001619C4" w:rsidRPr="001619C4" w:rsidRDefault="001619C4" w:rsidP="009867CA">
      <w:pPr>
        <w:numPr>
          <w:ilvl w:val="0"/>
          <w:numId w:val="97"/>
        </w:numPr>
      </w:pPr>
      <w:r w:rsidRPr="001619C4">
        <w:rPr>
          <w:b/>
          <w:bCs/>
        </w:rPr>
        <w:lastRenderedPageBreak/>
        <w:t>Europe</w:t>
      </w:r>
      <w:r w:rsidRPr="001619C4">
        <w:t xml:space="preserve"> taught me institutional strength, policy, and historical memory.</w:t>
      </w:r>
    </w:p>
    <w:p w:rsidR="001619C4" w:rsidRPr="001619C4" w:rsidRDefault="001619C4" w:rsidP="009867CA">
      <w:pPr>
        <w:numPr>
          <w:ilvl w:val="0"/>
          <w:numId w:val="97"/>
        </w:numPr>
      </w:pPr>
      <w:r w:rsidRPr="001619C4">
        <w:rPr>
          <w:b/>
          <w:bCs/>
        </w:rPr>
        <w:t>Global health institutions</w:t>
      </w:r>
      <w:r w:rsidRPr="001619C4">
        <w:t xml:space="preserve"> taught me the importance of partnerships, data, and governance.</w:t>
      </w:r>
    </w:p>
    <w:p w:rsidR="001619C4" w:rsidRPr="001619C4" w:rsidRDefault="001619C4" w:rsidP="009867CA">
      <w:pPr>
        <w:numPr>
          <w:ilvl w:val="0"/>
          <w:numId w:val="97"/>
        </w:numPr>
      </w:pPr>
      <w:r w:rsidRPr="001619C4">
        <w:rPr>
          <w:b/>
          <w:bCs/>
        </w:rPr>
        <w:t>Climate</w:t>
      </w:r>
      <w:r w:rsidRPr="001619C4">
        <w:rPr>
          <w:b/>
          <w:bCs/>
        </w:rPr>
        <w:noBreakHyphen/>
        <w:t>health work</w:t>
      </w:r>
      <w:r w:rsidRPr="001619C4">
        <w:t xml:space="preserve"> taught me that the land itself must be healed for people to thrive.</w:t>
      </w:r>
    </w:p>
    <w:p w:rsidR="001619C4" w:rsidRPr="001619C4" w:rsidRDefault="001619C4" w:rsidP="009867CA">
      <w:pPr>
        <w:numPr>
          <w:ilvl w:val="0"/>
          <w:numId w:val="97"/>
        </w:numPr>
      </w:pPr>
      <w:r w:rsidRPr="001619C4">
        <w:rPr>
          <w:b/>
          <w:bCs/>
        </w:rPr>
        <w:t>Church leadership</w:t>
      </w:r>
      <w:r w:rsidRPr="001619C4">
        <w:t xml:space="preserve"> taught me that spiritual authority must serve the vulnerable.</w:t>
      </w:r>
    </w:p>
    <w:p w:rsidR="001619C4" w:rsidRPr="001619C4" w:rsidRDefault="001619C4" w:rsidP="009867CA">
      <w:pPr>
        <w:numPr>
          <w:ilvl w:val="0"/>
          <w:numId w:val="97"/>
        </w:numPr>
      </w:pPr>
      <w:r w:rsidRPr="001619C4">
        <w:rPr>
          <w:b/>
          <w:bCs/>
        </w:rPr>
        <w:t>Community missions</w:t>
      </w:r>
      <w:r w:rsidRPr="001619C4">
        <w:t xml:space="preserve"> taught me that healing must be local, relational, and compassionate.</w:t>
      </w:r>
    </w:p>
    <w:p w:rsidR="001619C4" w:rsidRPr="001619C4" w:rsidRDefault="001619C4" w:rsidP="001619C4">
      <w:r w:rsidRPr="001619C4">
        <w:t xml:space="preserve">The </w:t>
      </w:r>
      <w:proofErr w:type="spellStart"/>
      <w:r w:rsidRPr="001619C4">
        <w:t>Ntuba</w:t>
      </w:r>
      <w:proofErr w:type="spellEnd"/>
      <w:r w:rsidRPr="001619C4">
        <w:t xml:space="preserve"> Framework is the synthesis of these worlds.</w:t>
      </w:r>
    </w:p>
    <w:p w:rsidR="001619C4" w:rsidRPr="001619C4" w:rsidRDefault="001619C4" w:rsidP="001619C4">
      <w:pPr>
        <w:rPr>
          <w:b/>
          <w:bCs/>
        </w:rPr>
      </w:pPr>
      <w:r w:rsidRPr="001619C4">
        <w:rPr>
          <w:b/>
          <w:bCs/>
        </w:rPr>
        <w:t>A Framework Rooted in Scripture and Spirit</w:t>
      </w:r>
    </w:p>
    <w:p w:rsidR="001619C4" w:rsidRPr="001619C4" w:rsidRDefault="001619C4" w:rsidP="001619C4">
      <w:r w:rsidRPr="001619C4">
        <w:t>The Bible is a governance book as much as a healing book.</w:t>
      </w:r>
    </w:p>
    <w:p w:rsidR="001619C4" w:rsidRPr="001619C4" w:rsidRDefault="001619C4" w:rsidP="009867CA">
      <w:pPr>
        <w:numPr>
          <w:ilvl w:val="0"/>
          <w:numId w:val="98"/>
        </w:numPr>
      </w:pPr>
      <w:r w:rsidRPr="001619C4">
        <w:t>Moses healed a nation through leadership.</w:t>
      </w:r>
    </w:p>
    <w:p w:rsidR="001619C4" w:rsidRPr="001619C4" w:rsidRDefault="001619C4" w:rsidP="009867CA">
      <w:pPr>
        <w:numPr>
          <w:ilvl w:val="0"/>
          <w:numId w:val="98"/>
        </w:numPr>
      </w:pPr>
      <w:r w:rsidRPr="001619C4">
        <w:t>Joseph healed a region through governance.</w:t>
      </w:r>
    </w:p>
    <w:p w:rsidR="001619C4" w:rsidRPr="001619C4" w:rsidRDefault="001619C4" w:rsidP="009867CA">
      <w:pPr>
        <w:numPr>
          <w:ilvl w:val="0"/>
          <w:numId w:val="98"/>
        </w:numPr>
      </w:pPr>
      <w:r w:rsidRPr="001619C4">
        <w:t>Nehemiah healed a city through rebuilding.</w:t>
      </w:r>
    </w:p>
    <w:p w:rsidR="001619C4" w:rsidRPr="001619C4" w:rsidRDefault="001619C4" w:rsidP="009867CA">
      <w:pPr>
        <w:numPr>
          <w:ilvl w:val="0"/>
          <w:numId w:val="98"/>
        </w:numPr>
      </w:pPr>
      <w:r w:rsidRPr="001619C4">
        <w:t>Jesus healed communities through truth and compassion.</w:t>
      </w:r>
    </w:p>
    <w:p w:rsidR="001619C4" w:rsidRPr="001619C4" w:rsidRDefault="001619C4" w:rsidP="009867CA">
      <w:pPr>
        <w:numPr>
          <w:ilvl w:val="0"/>
          <w:numId w:val="98"/>
        </w:numPr>
      </w:pPr>
      <w:r w:rsidRPr="001619C4">
        <w:t>The apostles healed societies through justice and Spirit</w:t>
      </w:r>
      <w:r w:rsidRPr="001619C4">
        <w:noBreakHyphen/>
        <w:t>empowered leadership.</w:t>
      </w:r>
    </w:p>
    <w:p w:rsidR="001619C4" w:rsidRPr="001619C4" w:rsidRDefault="001619C4" w:rsidP="001619C4">
      <w:r w:rsidRPr="001619C4">
        <w:t xml:space="preserve">The </w:t>
      </w:r>
      <w:proofErr w:type="spellStart"/>
      <w:r w:rsidRPr="001619C4">
        <w:t>Ntuba</w:t>
      </w:r>
      <w:proofErr w:type="spellEnd"/>
      <w:r w:rsidRPr="001619C4">
        <w:t xml:space="preserve"> Framework stands on this biblical foundation:</w:t>
      </w:r>
    </w:p>
    <w:p w:rsidR="001619C4" w:rsidRPr="001619C4" w:rsidRDefault="001619C4" w:rsidP="001619C4">
      <w:r w:rsidRPr="001619C4">
        <w:rPr>
          <w:b/>
          <w:bCs/>
        </w:rPr>
        <w:t>Healing is God’s governance.</w:t>
      </w:r>
      <w:r w:rsidRPr="001619C4">
        <w:t xml:space="preserve"> </w:t>
      </w:r>
      <w:r w:rsidRPr="001619C4">
        <w:rPr>
          <w:b/>
          <w:bCs/>
        </w:rPr>
        <w:t>Governance is God’s healing.</w:t>
      </w:r>
    </w:p>
    <w:p w:rsidR="001619C4" w:rsidRPr="001619C4" w:rsidRDefault="001619C4" w:rsidP="001619C4">
      <w:pPr>
        <w:rPr>
          <w:b/>
          <w:bCs/>
        </w:rPr>
      </w:pPr>
      <w:r w:rsidRPr="001619C4">
        <w:rPr>
          <w:b/>
          <w:bCs/>
        </w:rPr>
        <w:t>A Framework for a Fragmented World</w:t>
      </w:r>
    </w:p>
    <w:p w:rsidR="001619C4" w:rsidRPr="001619C4" w:rsidRDefault="001619C4" w:rsidP="001619C4">
      <w:r w:rsidRPr="001619C4">
        <w:t>We live in a world of:</w:t>
      </w:r>
    </w:p>
    <w:p w:rsidR="001619C4" w:rsidRPr="001619C4" w:rsidRDefault="001619C4" w:rsidP="009867CA">
      <w:pPr>
        <w:numPr>
          <w:ilvl w:val="0"/>
          <w:numId w:val="99"/>
        </w:numPr>
      </w:pPr>
      <w:r w:rsidRPr="001619C4">
        <w:t>pandemics</w:t>
      </w:r>
    </w:p>
    <w:p w:rsidR="001619C4" w:rsidRPr="001619C4" w:rsidRDefault="001619C4" w:rsidP="009867CA">
      <w:pPr>
        <w:numPr>
          <w:ilvl w:val="0"/>
          <w:numId w:val="99"/>
        </w:numPr>
      </w:pPr>
      <w:r w:rsidRPr="001619C4">
        <w:t>climate crises</w:t>
      </w:r>
    </w:p>
    <w:p w:rsidR="001619C4" w:rsidRPr="001619C4" w:rsidRDefault="001619C4" w:rsidP="009867CA">
      <w:pPr>
        <w:numPr>
          <w:ilvl w:val="0"/>
          <w:numId w:val="99"/>
        </w:numPr>
      </w:pPr>
      <w:r w:rsidRPr="001619C4">
        <w:t>racial injustice</w:t>
      </w:r>
    </w:p>
    <w:p w:rsidR="001619C4" w:rsidRPr="001619C4" w:rsidRDefault="001619C4" w:rsidP="009867CA">
      <w:pPr>
        <w:numPr>
          <w:ilvl w:val="0"/>
          <w:numId w:val="99"/>
        </w:numPr>
      </w:pPr>
      <w:r w:rsidRPr="001619C4">
        <w:t>governance failures</w:t>
      </w:r>
    </w:p>
    <w:p w:rsidR="001619C4" w:rsidRPr="001619C4" w:rsidRDefault="001619C4" w:rsidP="009867CA">
      <w:pPr>
        <w:numPr>
          <w:ilvl w:val="0"/>
          <w:numId w:val="99"/>
        </w:numPr>
      </w:pPr>
      <w:r w:rsidRPr="001619C4">
        <w:t>economic inequality</w:t>
      </w:r>
    </w:p>
    <w:p w:rsidR="001619C4" w:rsidRPr="001619C4" w:rsidRDefault="001619C4" w:rsidP="009867CA">
      <w:pPr>
        <w:numPr>
          <w:ilvl w:val="0"/>
          <w:numId w:val="99"/>
        </w:numPr>
      </w:pPr>
      <w:r w:rsidRPr="001619C4">
        <w:t>spiritual confusion</w:t>
      </w:r>
    </w:p>
    <w:p w:rsidR="001619C4" w:rsidRPr="001619C4" w:rsidRDefault="001619C4" w:rsidP="009867CA">
      <w:pPr>
        <w:numPr>
          <w:ilvl w:val="0"/>
          <w:numId w:val="99"/>
        </w:numPr>
      </w:pPr>
      <w:r w:rsidRPr="001619C4">
        <w:t>social fragmentation</w:t>
      </w:r>
    </w:p>
    <w:p w:rsidR="001619C4" w:rsidRPr="001619C4" w:rsidRDefault="001619C4" w:rsidP="001619C4">
      <w:r w:rsidRPr="001619C4">
        <w:lastRenderedPageBreak/>
        <w:t xml:space="preserve">The </w:t>
      </w:r>
      <w:proofErr w:type="spellStart"/>
      <w:r w:rsidRPr="001619C4">
        <w:t>Ntuba</w:t>
      </w:r>
      <w:proofErr w:type="spellEnd"/>
      <w:r w:rsidRPr="001619C4">
        <w:t xml:space="preserve"> Framework responds to this moment by integrating:</w:t>
      </w:r>
    </w:p>
    <w:p w:rsidR="001619C4" w:rsidRPr="001619C4" w:rsidRDefault="001619C4" w:rsidP="009867CA">
      <w:pPr>
        <w:numPr>
          <w:ilvl w:val="0"/>
          <w:numId w:val="100"/>
        </w:numPr>
      </w:pPr>
      <w:r w:rsidRPr="001619C4">
        <w:rPr>
          <w:b/>
          <w:bCs/>
        </w:rPr>
        <w:t>healing sciences</w:t>
      </w:r>
    </w:p>
    <w:p w:rsidR="001619C4" w:rsidRPr="001619C4" w:rsidRDefault="001619C4" w:rsidP="009867CA">
      <w:pPr>
        <w:numPr>
          <w:ilvl w:val="0"/>
          <w:numId w:val="100"/>
        </w:numPr>
      </w:pPr>
      <w:r w:rsidRPr="001619C4">
        <w:rPr>
          <w:b/>
          <w:bCs/>
        </w:rPr>
        <w:t>public health</w:t>
      </w:r>
    </w:p>
    <w:p w:rsidR="001619C4" w:rsidRPr="001619C4" w:rsidRDefault="001619C4" w:rsidP="009867CA">
      <w:pPr>
        <w:numPr>
          <w:ilvl w:val="0"/>
          <w:numId w:val="100"/>
        </w:numPr>
      </w:pPr>
      <w:r w:rsidRPr="001619C4">
        <w:rPr>
          <w:b/>
          <w:bCs/>
        </w:rPr>
        <w:t>leadership ethics</w:t>
      </w:r>
    </w:p>
    <w:p w:rsidR="001619C4" w:rsidRPr="001619C4" w:rsidRDefault="001619C4" w:rsidP="009867CA">
      <w:pPr>
        <w:numPr>
          <w:ilvl w:val="0"/>
          <w:numId w:val="100"/>
        </w:numPr>
      </w:pPr>
      <w:r w:rsidRPr="001619C4">
        <w:rPr>
          <w:b/>
          <w:bCs/>
        </w:rPr>
        <w:t>spiritual formation</w:t>
      </w:r>
    </w:p>
    <w:p w:rsidR="001619C4" w:rsidRPr="001619C4" w:rsidRDefault="001619C4" w:rsidP="009867CA">
      <w:pPr>
        <w:numPr>
          <w:ilvl w:val="0"/>
          <w:numId w:val="100"/>
        </w:numPr>
      </w:pPr>
      <w:r w:rsidRPr="001619C4">
        <w:rPr>
          <w:b/>
          <w:bCs/>
        </w:rPr>
        <w:t>community resilience</w:t>
      </w:r>
    </w:p>
    <w:p w:rsidR="001619C4" w:rsidRPr="001619C4" w:rsidRDefault="001619C4" w:rsidP="009867CA">
      <w:pPr>
        <w:numPr>
          <w:ilvl w:val="0"/>
          <w:numId w:val="100"/>
        </w:numPr>
      </w:pPr>
      <w:r w:rsidRPr="001619C4">
        <w:rPr>
          <w:b/>
          <w:bCs/>
        </w:rPr>
        <w:t>justice and liberation</w:t>
      </w:r>
    </w:p>
    <w:p w:rsidR="001619C4" w:rsidRPr="001619C4" w:rsidRDefault="001619C4" w:rsidP="009867CA">
      <w:pPr>
        <w:numPr>
          <w:ilvl w:val="0"/>
          <w:numId w:val="100"/>
        </w:numPr>
      </w:pPr>
      <w:r w:rsidRPr="001619C4">
        <w:rPr>
          <w:b/>
          <w:bCs/>
        </w:rPr>
        <w:t>climate and environmental stewardship</w:t>
      </w:r>
    </w:p>
    <w:p w:rsidR="001619C4" w:rsidRPr="001619C4" w:rsidRDefault="001619C4" w:rsidP="009867CA">
      <w:pPr>
        <w:numPr>
          <w:ilvl w:val="0"/>
          <w:numId w:val="100"/>
        </w:numPr>
      </w:pPr>
      <w:r w:rsidRPr="001619C4">
        <w:rPr>
          <w:b/>
          <w:bCs/>
        </w:rPr>
        <w:t>governance reform</w:t>
      </w:r>
    </w:p>
    <w:p w:rsidR="001619C4" w:rsidRPr="001619C4" w:rsidRDefault="001619C4" w:rsidP="001619C4">
      <w:r w:rsidRPr="001619C4">
        <w:t>It is a model for nations, churches, institutions, and communities seeking wholeness.</w:t>
      </w:r>
    </w:p>
    <w:p w:rsidR="001619C4" w:rsidRPr="001619C4" w:rsidRDefault="001619C4" w:rsidP="001619C4">
      <w:pPr>
        <w:rPr>
          <w:b/>
          <w:bCs/>
        </w:rPr>
      </w:pPr>
      <w:r w:rsidRPr="001619C4">
        <w:rPr>
          <w:b/>
          <w:bCs/>
        </w:rPr>
        <w:t>A Final Word Before We Begin</w:t>
      </w:r>
    </w:p>
    <w:p w:rsidR="001619C4" w:rsidRPr="001619C4" w:rsidRDefault="001619C4" w:rsidP="001619C4">
      <w:r w:rsidRPr="001619C4">
        <w:t>Part V is the culmination of everything that came before:</w:t>
      </w:r>
    </w:p>
    <w:p w:rsidR="001619C4" w:rsidRPr="001619C4" w:rsidRDefault="001619C4" w:rsidP="009867CA">
      <w:pPr>
        <w:numPr>
          <w:ilvl w:val="0"/>
          <w:numId w:val="101"/>
        </w:numPr>
      </w:pPr>
      <w:r w:rsidRPr="001619C4">
        <w:t>Part I: The foundations of healing</w:t>
      </w:r>
    </w:p>
    <w:p w:rsidR="001619C4" w:rsidRPr="001619C4" w:rsidRDefault="001619C4" w:rsidP="009867CA">
      <w:pPr>
        <w:numPr>
          <w:ilvl w:val="0"/>
          <w:numId w:val="101"/>
        </w:numPr>
      </w:pPr>
      <w:r w:rsidRPr="001619C4">
        <w:t>Part II: The dimensions of healing</w:t>
      </w:r>
    </w:p>
    <w:p w:rsidR="001619C4" w:rsidRPr="001619C4" w:rsidRDefault="001619C4" w:rsidP="009867CA">
      <w:pPr>
        <w:numPr>
          <w:ilvl w:val="0"/>
          <w:numId w:val="101"/>
        </w:numPr>
      </w:pPr>
      <w:r w:rsidRPr="001619C4">
        <w:t>Part III: Healing, justice, and liberation</w:t>
      </w:r>
    </w:p>
    <w:p w:rsidR="001619C4" w:rsidRPr="001619C4" w:rsidRDefault="001619C4" w:rsidP="009867CA">
      <w:pPr>
        <w:numPr>
          <w:ilvl w:val="0"/>
          <w:numId w:val="101"/>
        </w:numPr>
      </w:pPr>
      <w:r w:rsidRPr="001619C4">
        <w:t>Part IV: African healing traditions</w:t>
      </w:r>
    </w:p>
    <w:p w:rsidR="001619C4" w:rsidRPr="001619C4" w:rsidRDefault="001619C4" w:rsidP="001619C4">
      <w:r w:rsidRPr="001619C4">
        <w:t xml:space="preserve">Now, Part V brings them together into a </w:t>
      </w:r>
      <w:r w:rsidRPr="001619C4">
        <w:rPr>
          <w:b/>
          <w:bCs/>
        </w:rPr>
        <w:t>unified framework</w:t>
      </w:r>
      <w:r w:rsidRPr="001619C4">
        <w:t xml:space="preserve"> — a model for leaders, healers, pastors, policymakers, and communities.</w:t>
      </w:r>
    </w:p>
    <w:p w:rsidR="001619C4" w:rsidRPr="001619C4" w:rsidRDefault="001619C4" w:rsidP="001619C4">
      <w:r w:rsidRPr="001619C4">
        <w:rPr>
          <w:b/>
          <w:bCs/>
        </w:rPr>
        <w:t xml:space="preserve">The </w:t>
      </w:r>
      <w:proofErr w:type="spellStart"/>
      <w:r w:rsidRPr="001619C4">
        <w:rPr>
          <w:b/>
          <w:bCs/>
        </w:rPr>
        <w:t>Ntuba</w:t>
      </w:r>
      <w:proofErr w:type="spellEnd"/>
      <w:r w:rsidRPr="001619C4">
        <w:rPr>
          <w:b/>
          <w:bCs/>
        </w:rPr>
        <w:t xml:space="preserve"> Framework is not only a theory — it is a lived testimony.</w:t>
      </w:r>
      <w:r w:rsidRPr="001619C4">
        <w:t xml:space="preserve"> </w:t>
      </w:r>
      <w:r w:rsidRPr="001619C4">
        <w:rPr>
          <w:b/>
          <w:bCs/>
        </w:rPr>
        <w:t>It is the story of a healer who became a governance communicator,</w:t>
      </w:r>
      <w:r w:rsidRPr="001619C4">
        <w:t xml:space="preserve"> </w:t>
      </w:r>
      <w:r w:rsidRPr="001619C4">
        <w:rPr>
          <w:b/>
          <w:bCs/>
        </w:rPr>
        <w:t>and a governance communicator who remained a healer.</w:t>
      </w:r>
    </w:p>
    <w:p w:rsidR="001619C4" w:rsidRPr="001619C4" w:rsidRDefault="001619C4" w:rsidP="001619C4">
      <w:r w:rsidRPr="001619C4">
        <w:t>This is the framework I offer to the world. This is the legacy I leave for future generations.</w:t>
      </w:r>
    </w:p>
    <w:p w:rsidR="001619C4" w:rsidRDefault="001619C4" w:rsidP="00FD0F3B"/>
    <w:p w:rsidR="00EE00E6" w:rsidRDefault="00EE00E6" w:rsidP="00FD0F3B"/>
    <w:p w:rsidR="00EE00E6" w:rsidRDefault="00EE00E6" w:rsidP="00FD0F3B"/>
    <w:p w:rsidR="00EE00E6" w:rsidRDefault="00EE00E6" w:rsidP="00FD0F3B"/>
    <w:p w:rsidR="00EE00E6" w:rsidRDefault="00EE00E6" w:rsidP="00FD0F3B"/>
    <w:p w:rsidR="00EE00E6" w:rsidRPr="00EE00E6" w:rsidRDefault="00EE00E6" w:rsidP="00EE00E6">
      <w:pPr>
        <w:rPr>
          <w:b/>
          <w:bCs/>
        </w:rPr>
      </w:pPr>
      <w:r w:rsidRPr="00EE00E6">
        <w:rPr>
          <w:b/>
          <w:bCs/>
        </w:rPr>
        <w:lastRenderedPageBreak/>
        <w:t>CHAPTER 15 — HEALTH AS LIBERATION: A THEOLOGY OF PUBLIC HEALTH</w:t>
      </w:r>
    </w:p>
    <w:p w:rsidR="00EE00E6" w:rsidRPr="00EE00E6" w:rsidRDefault="00EE00E6" w:rsidP="00EE00E6">
      <w:pPr>
        <w:rPr>
          <w:b/>
          <w:bCs/>
        </w:rPr>
      </w:pPr>
      <w:r w:rsidRPr="00EE00E6">
        <w:rPr>
          <w:b/>
          <w:bCs/>
          <w:i/>
          <w:iCs/>
        </w:rPr>
        <w:t>Healing systems</w:t>
      </w:r>
    </w:p>
    <w:p w:rsidR="00EE00E6" w:rsidRPr="00EE00E6" w:rsidRDefault="00EE00E6" w:rsidP="00EE00E6">
      <w:pPr>
        <w:rPr>
          <w:b/>
          <w:bCs/>
        </w:rPr>
      </w:pPr>
      <w:r w:rsidRPr="00EE00E6">
        <w:rPr>
          <w:b/>
          <w:bCs/>
          <w:i/>
          <w:iCs/>
        </w:rPr>
        <w:t>Hospitals as mission fields</w:t>
      </w:r>
    </w:p>
    <w:p w:rsidR="00EE00E6" w:rsidRPr="00EE00E6" w:rsidRDefault="00EE00E6" w:rsidP="00EE00E6">
      <w:pPr>
        <w:rPr>
          <w:b/>
          <w:bCs/>
        </w:rPr>
      </w:pPr>
      <w:r w:rsidRPr="00EE00E6">
        <w:rPr>
          <w:b/>
          <w:bCs/>
          <w:i/>
          <w:iCs/>
        </w:rPr>
        <w:t>Health equity as biblical justice</w:t>
      </w:r>
    </w:p>
    <w:p w:rsidR="00EE00E6" w:rsidRPr="00EE00E6" w:rsidRDefault="00EE00E6" w:rsidP="00EE00E6">
      <w:r w:rsidRPr="00EE00E6">
        <w:rPr>
          <w:i/>
          <w:iCs/>
        </w:rPr>
        <w:t xml:space="preserve">By Rev. Dr. </w:t>
      </w:r>
      <w:proofErr w:type="spellStart"/>
      <w:r w:rsidRPr="00EE00E6">
        <w:rPr>
          <w:i/>
          <w:iCs/>
        </w:rPr>
        <w:t>Akwo</w:t>
      </w:r>
      <w:proofErr w:type="spellEnd"/>
      <w:r w:rsidRPr="00EE00E6">
        <w:rPr>
          <w:i/>
          <w:iCs/>
        </w:rPr>
        <w:t xml:space="preserve"> Thompson </w:t>
      </w:r>
      <w:proofErr w:type="spellStart"/>
      <w:r w:rsidRPr="00EE00E6">
        <w:rPr>
          <w:i/>
          <w:iCs/>
        </w:rPr>
        <w:t>Ntuba</w:t>
      </w:r>
      <w:proofErr w:type="spellEnd"/>
    </w:p>
    <w:p w:rsidR="00EE00E6" w:rsidRPr="00EE00E6" w:rsidRDefault="00EE00E6" w:rsidP="00EE00E6">
      <w:r w:rsidRPr="00EE00E6">
        <w:t>I have walked through clinics in Cameroon, trauma units in America, public</w:t>
      </w:r>
      <w:r w:rsidRPr="00EE00E6">
        <w:noBreakHyphen/>
        <w:t>health forums in Europe, and global health gatherings where nations wrestled with epidemics, climate crises, and structural injustice. Everywhere I went, I saw the same truth:</w:t>
      </w:r>
    </w:p>
    <w:p w:rsidR="00EE00E6" w:rsidRPr="00EE00E6" w:rsidRDefault="00EE00E6" w:rsidP="00EE00E6">
      <w:r w:rsidRPr="00EE00E6">
        <w:rPr>
          <w:b/>
          <w:bCs/>
        </w:rPr>
        <w:t>Health is not only medical — it is moral, spiritual, and liberating.</w:t>
      </w:r>
      <w:r w:rsidRPr="00EE00E6">
        <w:t xml:space="preserve"> </w:t>
      </w:r>
      <w:r w:rsidRPr="00EE00E6">
        <w:rPr>
          <w:b/>
          <w:bCs/>
        </w:rPr>
        <w:t>Where health systems fail, people remain in bondage.</w:t>
      </w:r>
      <w:r w:rsidRPr="00EE00E6">
        <w:t xml:space="preserve"> </w:t>
      </w:r>
      <w:r w:rsidRPr="00EE00E6">
        <w:rPr>
          <w:b/>
          <w:bCs/>
        </w:rPr>
        <w:t>Where health systems heal, people become free.</w:t>
      </w:r>
    </w:p>
    <w:p w:rsidR="00EE00E6" w:rsidRPr="00EE00E6" w:rsidRDefault="00EE00E6" w:rsidP="00EE00E6">
      <w:r w:rsidRPr="00EE00E6">
        <w:t>This chapter is the heart of my theology of public health — a theology shaped by Scripture, by suffering communities, and by my work across continents.</w:t>
      </w:r>
    </w:p>
    <w:p w:rsidR="00EE00E6" w:rsidRPr="00EE00E6" w:rsidRDefault="00EE00E6" w:rsidP="00EE00E6">
      <w:pPr>
        <w:rPr>
          <w:b/>
          <w:bCs/>
        </w:rPr>
      </w:pPr>
      <w:r w:rsidRPr="00EE00E6">
        <w:rPr>
          <w:b/>
          <w:bCs/>
        </w:rPr>
        <w:t>1. Healing Systems: Public Health as Ministry</w:t>
      </w:r>
    </w:p>
    <w:p w:rsidR="00EE00E6" w:rsidRPr="00EE00E6" w:rsidRDefault="00EE00E6" w:rsidP="00EE00E6">
      <w:r w:rsidRPr="00EE00E6">
        <w:t xml:space="preserve">My healing ministry began with individuals — the sick child in </w:t>
      </w:r>
      <w:proofErr w:type="spellStart"/>
      <w:r w:rsidRPr="00EE00E6">
        <w:t>Banga</w:t>
      </w:r>
      <w:proofErr w:type="spellEnd"/>
      <w:r w:rsidRPr="00EE00E6">
        <w:t>, the oppressed woman in Douala, the addict in New Orleans, the homeless man in Houston. But as I traveled, studied, and served, I realized something deeper:</w:t>
      </w:r>
    </w:p>
    <w:p w:rsidR="00EE00E6" w:rsidRPr="00EE00E6" w:rsidRDefault="00EE00E6" w:rsidP="00EE00E6">
      <w:r w:rsidRPr="00EE00E6">
        <w:rPr>
          <w:b/>
          <w:bCs/>
        </w:rPr>
        <w:t>People do not only need healing — they need systems that heal.</w:t>
      </w:r>
    </w:p>
    <w:p w:rsidR="00EE00E6" w:rsidRPr="00EE00E6" w:rsidRDefault="00EE00E6" w:rsidP="00EE00E6">
      <w:r w:rsidRPr="00EE00E6">
        <w:t>In Africa, I saw how weak health systems turned treatable illnesses into funerals. In America, I saw how insurance gaps, racial disparities, and poverty created cycles of sickness. In Europe, I saw how strong systems protected entire populations.</w:t>
      </w:r>
    </w:p>
    <w:p w:rsidR="00EE00E6" w:rsidRPr="00EE00E6" w:rsidRDefault="00EE00E6" w:rsidP="00EE00E6">
      <w:r w:rsidRPr="00EE00E6">
        <w:t xml:space="preserve">Public health is not bureaucracy. Public health is </w:t>
      </w:r>
      <w:r w:rsidRPr="00EE00E6">
        <w:rPr>
          <w:b/>
          <w:bCs/>
        </w:rPr>
        <w:t>pastoral care at scale</w:t>
      </w:r>
      <w:r w:rsidRPr="00EE00E6">
        <w:t>.</w:t>
      </w:r>
    </w:p>
    <w:p w:rsidR="00EE00E6" w:rsidRPr="00EE00E6" w:rsidRDefault="00EE00E6" w:rsidP="00EE00E6">
      <w:r w:rsidRPr="00EE00E6">
        <w:t>It is:</w:t>
      </w:r>
    </w:p>
    <w:p w:rsidR="00EE00E6" w:rsidRPr="00EE00E6" w:rsidRDefault="00EE00E6" w:rsidP="009867CA">
      <w:pPr>
        <w:numPr>
          <w:ilvl w:val="0"/>
          <w:numId w:val="102"/>
        </w:numPr>
      </w:pPr>
      <w:r w:rsidRPr="00EE00E6">
        <w:t>clean water</w:t>
      </w:r>
    </w:p>
    <w:p w:rsidR="00EE00E6" w:rsidRPr="00EE00E6" w:rsidRDefault="00EE00E6" w:rsidP="009867CA">
      <w:pPr>
        <w:numPr>
          <w:ilvl w:val="0"/>
          <w:numId w:val="102"/>
        </w:numPr>
      </w:pPr>
      <w:r w:rsidRPr="00EE00E6">
        <w:t>safe housing</w:t>
      </w:r>
    </w:p>
    <w:p w:rsidR="00EE00E6" w:rsidRPr="00EE00E6" w:rsidRDefault="00EE00E6" w:rsidP="009867CA">
      <w:pPr>
        <w:numPr>
          <w:ilvl w:val="0"/>
          <w:numId w:val="102"/>
        </w:numPr>
      </w:pPr>
      <w:r w:rsidRPr="00EE00E6">
        <w:t>maternal care</w:t>
      </w:r>
    </w:p>
    <w:p w:rsidR="00EE00E6" w:rsidRPr="00EE00E6" w:rsidRDefault="00EE00E6" w:rsidP="009867CA">
      <w:pPr>
        <w:numPr>
          <w:ilvl w:val="0"/>
          <w:numId w:val="102"/>
        </w:numPr>
      </w:pPr>
      <w:r w:rsidRPr="00EE00E6">
        <w:t>mental</w:t>
      </w:r>
      <w:r w:rsidRPr="00EE00E6">
        <w:noBreakHyphen/>
        <w:t>health support</w:t>
      </w:r>
    </w:p>
    <w:p w:rsidR="00EE00E6" w:rsidRPr="00EE00E6" w:rsidRDefault="00EE00E6" w:rsidP="009867CA">
      <w:pPr>
        <w:numPr>
          <w:ilvl w:val="0"/>
          <w:numId w:val="102"/>
        </w:numPr>
      </w:pPr>
      <w:r w:rsidRPr="00EE00E6">
        <w:t>addiction recovery</w:t>
      </w:r>
    </w:p>
    <w:p w:rsidR="00EE00E6" w:rsidRPr="00EE00E6" w:rsidRDefault="00EE00E6" w:rsidP="009867CA">
      <w:pPr>
        <w:numPr>
          <w:ilvl w:val="0"/>
          <w:numId w:val="102"/>
        </w:numPr>
      </w:pPr>
      <w:r w:rsidRPr="00EE00E6">
        <w:t>environmental protection</w:t>
      </w:r>
    </w:p>
    <w:p w:rsidR="00EE00E6" w:rsidRPr="00EE00E6" w:rsidRDefault="00EE00E6" w:rsidP="009867CA">
      <w:pPr>
        <w:numPr>
          <w:ilvl w:val="0"/>
          <w:numId w:val="102"/>
        </w:numPr>
      </w:pPr>
      <w:r w:rsidRPr="00EE00E6">
        <w:lastRenderedPageBreak/>
        <w:t>emergency preparedness</w:t>
      </w:r>
    </w:p>
    <w:p w:rsidR="00EE00E6" w:rsidRPr="00EE00E6" w:rsidRDefault="00EE00E6" w:rsidP="009867CA">
      <w:pPr>
        <w:numPr>
          <w:ilvl w:val="0"/>
          <w:numId w:val="102"/>
        </w:numPr>
      </w:pPr>
      <w:r w:rsidRPr="00EE00E6">
        <w:t>equitable access to care</w:t>
      </w:r>
    </w:p>
    <w:p w:rsidR="00EE00E6" w:rsidRPr="00EE00E6" w:rsidRDefault="00EE00E6" w:rsidP="00EE00E6">
      <w:r w:rsidRPr="00EE00E6">
        <w:t>When systems heal, communities flourish.</w:t>
      </w:r>
    </w:p>
    <w:p w:rsidR="00EE00E6" w:rsidRPr="00EE00E6" w:rsidRDefault="00EE00E6" w:rsidP="00EE00E6">
      <w:r w:rsidRPr="00EE00E6">
        <w:t>This is why Moses organized sanitation laws. This is why Joseph created food</w:t>
      </w:r>
      <w:r w:rsidRPr="00EE00E6">
        <w:noBreakHyphen/>
        <w:t>security systems. This is why Jesus healed crowds, not only individuals.</w:t>
      </w:r>
    </w:p>
    <w:p w:rsidR="00EE00E6" w:rsidRPr="00EE00E6" w:rsidRDefault="00EE00E6" w:rsidP="00EE00E6">
      <w:r w:rsidRPr="00EE00E6">
        <w:t>Healing systems is biblical.</w:t>
      </w:r>
    </w:p>
    <w:p w:rsidR="00EE00E6" w:rsidRPr="00EE00E6" w:rsidRDefault="00EE00E6" w:rsidP="00EE00E6">
      <w:pPr>
        <w:rPr>
          <w:b/>
          <w:bCs/>
        </w:rPr>
      </w:pPr>
      <w:r w:rsidRPr="00EE00E6">
        <w:rPr>
          <w:b/>
          <w:bCs/>
        </w:rPr>
        <w:t>2. Hospitals as Mission Fields</w:t>
      </w:r>
    </w:p>
    <w:p w:rsidR="00EE00E6" w:rsidRPr="00EE00E6" w:rsidRDefault="00EE00E6" w:rsidP="00EE00E6">
      <w:r w:rsidRPr="00EE00E6">
        <w:t xml:space="preserve">I have served in hospitals in Africa and America, and I learned that hospitals are not only medical institutions — they are </w:t>
      </w:r>
      <w:r w:rsidRPr="00EE00E6">
        <w:rPr>
          <w:b/>
          <w:bCs/>
        </w:rPr>
        <w:t>mission fields</w:t>
      </w:r>
      <w:r w:rsidRPr="00EE00E6">
        <w:t>.</w:t>
      </w:r>
    </w:p>
    <w:p w:rsidR="00EE00E6" w:rsidRPr="00EE00E6" w:rsidRDefault="00EE00E6" w:rsidP="00EE00E6">
      <w:r w:rsidRPr="00EE00E6">
        <w:t>In emergency rooms, I saw:</w:t>
      </w:r>
    </w:p>
    <w:p w:rsidR="00EE00E6" w:rsidRPr="00EE00E6" w:rsidRDefault="00EE00E6" w:rsidP="009867CA">
      <w:pPr>
        <w:numPr>
          <w:ilvl w:val="0"/>
          <w:numId w:val="103"/>
        </w:numPr>
      </w:pPr>
      <w:r w:rsidRPr="00EE00E6">
        <w:t>fear</w:t>
      </w:r>
    </w:p>
    <w:p w:rsidR="00EE00E6" w:rsidRPr="00EE00E6" w:rsidRDefault="00EE00E6" w:rsidP="009867CA">
      <w:pPr>
        <w:numPr>
          <w:ilvl w:val="0"/>
          <w:numId w:val="103"/>
        </w:numPr>
      </w:pPr>
      <w:r w:rsidRPr="00EE00E6">
        <w:t>loneliness</w:t>
      </w:r>
    </w:p>
    <w:p w:rsidR="00EE00E6" w:rsidRPr="00EE00E6" w:rsidRDefault="00EE00E6" w:rsidP="009867CA">
      <w:pPr>
        <w:numPr>
          <w:ilvl w:val="0"/>
          <w:numId w:val="103"/>
        </w:numPr>
      </w:pPr>
      <w:r w:rsidRPr="00EE00E6">
        <w:t>trauma</w:t>
      </w:r>
    </w:p>
    <w:p w:rsidR="00EE00E6" w:rsidRPr="00EE00E6" w:rsidRDefault="00EE00E6" w:rsidP="009867CA">
      <w:pPr>
        <w:numPr>
          <w:ilvl w:val="0"/>
          <w:numId w:val="103"/>
        </w:numPr>
      </w:pPr>
      <w:r w:rsidRPr="00EE00E6">
        <w:t>spiritual crisis</w:t>
      </w:r>
    </w:p>
    <w:p w:rsidR="00EE00E6" w:rsidRPr="00EE00E6" w:rsidRDefault="00EE00E6" w:rsidP="009867CA">
      <w:pPr>
        <w:numPr>
          <w:ilvl w:val="0"/>
          <w:numId w:val="103"/>
        </w:numPr>
      </w:pPr>
      <w:r w:rsidRPr="00EE00E6">
        <w:t>family breakdown</w:t>
      </w:r>
    </w:p>
    <w:p w:rsidR="00EE00E6" w:rsidRPr="00EE00E6" w:rsidRDefault="00EE00E6" w:rsidP="009867CA">
      <w:pPr>
        <w:numPr>
          <w:ilvl w:val="0"/>
          <w:numId w:val="103"/>
        </w:numPr>
      </w:pPr>
      <w:r w:rsidRPr="00EE00E6">
        <w:t>social injustice</w:t>
      </w:r>
    </w:p>
    <w:p w:rsidR="00EE00E6" w:rsidRPr="00EE00E6" w:rsidRDefault="00EE00E6" w:rsidP="009867CA">
      <w:pPr>
        <w:numPr>
          <w:ilvl w:val="0"/>
          <w:numId w:val="103"/>
        </w:numPr>
      </w:pPr>
      <w:r w:rsidRPr="00EE00E6">
        <w:t>mental</w:t>
      </w:r>
      <w:r w:rsidRPr="00EE00E6">
        <w:noBreakHyphen/>
        <w:t>health wounds</w:t>
      </w:r>
    </w:p>
    <w:p w:rsidR="00EE00E6" w:rsidRPr="00EE00E6" w:rsidRDefault="00EE00E6" w:rsidP="00EE00E6">
      <w:r w:rsidRPr="00EE00E6">
        <w:t>People came for medicine, but they also needed:</w:t>
      </w:r>
    </w:p>
    <w:p w:rsidR="00EE00E6" w:rsidRPr="00EE00E6" w:rsidRDefault="00EE00E6" w:rsidP="009867CA">
      <w:pPr>
        <w:numPr>
          <w:ilvl w:val="0"/>
          <w:numId w:val="104"/>
        </w:numPr>
      </w:pPr>
      <w:r w:rsidRPr="00EE00E6">
        <w:t>prayer</w:t>
      </w:r>
    </w:p>
    <w:p w:rsidR="00EE00E6" w:rsidRPr="00EE00E6" w:rsidRDefault="00EE00E6" w:rsidP="009867CA">
      <w:pPr>
        <w:numPr>
          <w:ilvl w:val="0"/>
          <w:numId w:val="104"/>
        </w:numPr>
      </w:pPr>
      <w:r w:rsidRPr="00EE00E6">
        <w:t>presence</w:t>
      </w:r>
    </w:p>
    <w:p w:rsidR="00EE00E6" w:rsidRPr="00EE00E6" w:rsidRDefault="00EE00E6" w:rsidP="009867CA">
      <w:pPr>
        <w:numPr>
          <w:ilvl w:val="0"/>
          <w:numId w:val="104"/>
        </w:numPr>
      </w:pPr>
      <w:r w:rsidRPr="00EE00E6">
        <w:t>compassion</w:t>
      </w:r>
    </w:p>
    <w:p w:rsidR="00EE00E6" w:rsidRPr="00EE00E6" w:rsidRDefault="00EE00E6" w:rsidP="009867CA">
      <w:pPr>
        <w:numPr>
          <w:ilvl w:val="0"/>
          <w:numId w:val="104"/>
        </w:numPr>
      </w:pPr>
      <w:r w:rsidRPr="00EE00E6">
        <w:t>advocacy</w:t>
      </w:r>
    </w:p>
    <w:p w:rsidR="00EE00E6" w:rsidRPr="00EE00E6" w:rsidRDefault="00EE00E6" w:rsidP="009867CA">
      <w:pPr>
        <w:numPr>
          <w:ilvl w:val="0"/>
          <w:numId w:val="104"/>
        </w:numPr>
      </w:pPr>
      <w:r w:rsidRPr="00EE00E6">
        <w:t>dignity</w:t>
      </w:r>
    </w:p>
    <w:p w:rsidR="00EE00E6" w:rsidRPr="00EE00E6" w:rsidRDefault="00EE00E6" w:rsidP="00EE00E6">
      <w:r w:rsidRPr="00EE00E6">
        <w:t>My 14</w:t>
      </w:r>
      <w:r w:rsidRPr="00EE00E6">
        <w:noBreakHyphen/>
        <w:t xml:space="preserve">month training at the </w:t>
      </w:r>
      <w:r w:rsidRPr="00EE00E6">
        <w:rPr>
          <w:b/>
          <w:bCs/>
        </w:rPr>
        <w:t>Institute for Spirituality and Health (Texas Medical Center)</w:t>
      </w:r>
      <w:r w:rsidRPr="00EE00E6">
        <w:t xml:space="preserve"> taught me that healing requires:</w:t>
      </w:r>
    </w:p>
    <w:p w:rsidR="00EE00E6" w:rsidRPr="00EE00E6" w:rsidRDefault="00EE00E6" w:rsidP="009867CA">
      <w:pPr>
        <w:numPr>
          <w:ilvl w:val="0"/>
          <w:numId w:val="105"/>
        </w:numPr>
      </w:pPr>
      <w:r w:rsidRPr="00EE00E6">
        <w:t>spiritual assessment</w:t>
      </w:r>
    </w:p>
    <w:p w:rsidR="00EE00E6" w:rsidRPr="00EE00E6" w:rsidRDefault="00EE00E6" w:rsidP="009867CA">
      <w:pPr>
        <w:numPr>
          <w:ilvl w:val="0"/>
          <w:numId w:val="105"/>
        </w:numPr>
      </w:pPr>
      <w:r w:rsidRPr="00EE00E6">
        <w:t>emotional support</w:t>
      </w:r>
    </w:p>
    <w:p w:rsidR="00EE00E6" w:rsidRPr="00EE00E6" w:rsidRDefault="00EE00E6" w:rsidP="009867CA">
      <w:pPr>
        <w:numPr>
          <w:ilvl w:val="0"/>
          <w:numId w:val="105"/>
        </w:numPr>
      </w:pPr>
      <w:r w:rsidRPr="00EE00E6">
        <w:lastRenderedPageBreak/>
        <w:t>cultural sensitivity</w:t>
      </w:r>
    </w:p>
    <w:p w:rsidR="00EE00E6" w:rsidRPr="00EE00E6" w:rsidRDefault="00EE00E6" w:rsidP="009867CA">
      <w:pPr>
        <w:numPr>
          <w:ilvl w:val="0"/>
          <w:numId w:val="105"/>
        </w:numPr>
      </w:pPr>
      <w:r w:rsidRPr="00EE00E6">
        <w:t>ethical leadership</w:t>
      </w:r>
    </w:p>
    <w:p w:rsidR="00EE00E6" w:rsidRPr="00EE00E6" w:rsidRDefault="00EE00E6" w:rsidP="009867CA">
      <w:pPr>
        <w:numPr>
          <w:ilvl w:val="0"/>
          <w:numId w:val="105"/>
        </w:numPr>
      </w:pPr>
      <w:r w:rsidRPr="00EE00E6">
        <w:t>interdisciplinary care</w:t>
      </w:r>
    </w:p>
    <w:p w:rsidR="00EE00E6" w:rsidRPr="00EE00E6" w:rsidRDefault="00EE00E6" w:rsidP="00EE00E6">
      <w:r w:rsidRPr="00EE00E6">
        <w:t>Hospitals are places where:</w:t>
      </w:r>
    </w:p>
    <w:p w:rsidR="00EE00E6" w:rsidRPr="00EE00E6" w:rsidRDefault="00EE00E6" w:rsidP="009867CA">
      <w:pPr>
        <w:numPr>
          <w:ilvl w:val="0"/>
          <w:numId w:val="106"/>
        </w:numPr>
      </w:pPr>
      <w:r w:rsidRPr="00EE00E6">
        <w:t>science meets suffering</w:t>
      </w:r>
    </w:p>
    <w:p w:rsidR="00EE00E6" w:rsidRPr="00EE00E6" w:rsidRDefault="00EE00E6" w:rsidP="009867CA">
      <w:pPr>
        <w:numPr>
          <w:ilvl w:val="0"/>
          <w:numId w:val="106"/>
        </w:numPr>
      </w:pPr>
      <w:r w:rsidRPr="00EE00E6">
        <w:t>medicine meets mystery</w:t>
      </w:r>
    </w:p>
    <w:p w:rsidR="00EE00E6" w:rsidRPr="00EE00E6" w:rsidRDefault="00EE00E6" w:rsidP="009867CA">
      <w:pPr>
        <w:numPr>
          <w:ilvl w:val="0"/>
          <w:numId w:val="106"/>
        </w:numPr>
      </w:pPr>
      <w:r w:rsidRPr="00EE00E6">
        <w:t>clinicians meet Christ in the wounded</w:t>
      </w:r>
    </w:p>
    <w:p w:rsidR="00EE00E6" w:rsidRPr="00EE00E6" w:rsidRDefault="00EE00E6" w:rsidP="00EE00E6">
      <w:r w:rsidRPr="00EE00E6">
        <w:t xml:space="preserve">In every hospital I served — Houston, New Orleans, Denver, Atlanta — I carried the conviction that </w:t>
      </w:r>
      <w:r w:rsidRPr="00EE00E6">
        <w:rPr>
          <w:b/>
          <w:bCs/>
        </w:rPr>
        <w:t>the healer is also a minister</w:t>
      </w:r>
      <w:r w:rsidRPr="00EE00E6">
        <w:t xml:space="preserve">, and the hospital is a </w:t>
      </w:r>
      <w:r w:rsidRPr="00EE00E6">
        <w:rPr>
          <w:b/>
          <w:bCs/>
        </w:rPr>
        <w:t>sanctuary for the broken</w:t>
      </w:r>
      <w:r w:rsidRPr="00EE00E6">
        <w:t>.</w:t>
      </w:r>
    </w:p>
    <w:p w:rsidR="00EE00E6" w:rsidRPr="00EE00E6" w:rsidRDefault="00EE00E6" w:rsidP="00EE00E6">
      <w:pPr>
        <w:rPr>
          <w:b/>
          <w:bCs/>
        </w:rPr>
      </w:pPr>
      <w:r w:rsidRPr="00EE00E6">
        <w:rPr>
          <w:b/>
          <w:bCs/>
        </w:rPr>
        <w:t>3. Health Equity as Biblical Justice</w:t>
      </w:r>
    </w:p>
    <w:p w:rsidR="00EE00E6" w:rsidRPr="00EE00E6" w:rsidRDefault="00EE00E6" w:rsidP="00EE00E6">
      <w:r w:rsidRPr="00EE00E6">
        <w:t xml:space="preserve">My work with </w:t>
      </w:r>
      <w:r w:rsidRPr="00EE00E6">
        <w:rPr>
          <w:b/>
          <w:bCs/>
        </w:rPr>
        <w:t>NAACP Houston</w:t>
      </w:r>
      <w:r w:rsidRPr="00EE00E6">
        <w:t xml:space="preserve">, </w:t>
      </w:r>
      <w:r w:rsidRPr="00EE00E6">
        <w:rPr>
          <w:b/>
          <w:bCs/>
        </w:rPr>
        <w:t>Urban League</w:t>
      </w:r>
      <w:r w:rsidRPr="00EE00E6">
        <w:t xml:space="preserve">, </w:t>
      </w:r>
      <w:r w:rsidRPr="00EE00E6">
        <w:rPr>
          <w:b/>
          <w:bCs/>
        </w:rPr>
        <w:t>public</w:t>
      </w:r>
      <w:r w:rsidRPr="00EE00E6">
        <w:rPr>
          <w:b/>
          <w:bCs/>
        </w:rPr>
        <w:noBreakHyphen/>
        <w:t>health coalitions</w:t>
      </w:r>
      <w:r w:rsidRPr="00EE00E6">
        <w:t xml:space="preserve">, and </w:t>
      </w:r>
      <w:r w:rsidRPr="00EE00E6">
        <w:rPr>
          <w:b/>
          <w:bCs/>
        </w:rPr>
        <w:t>global governance networks</w:t>
      </w:r>
      <w:r w:rsidRPr="00EE00E6">
        <w:t xml:space="preserve"> taught me that health disparities are not accidents — they are </w:t>
      </w:r>
      <w:r w:rsidRPr="00EE00E6">
        <w:rPr>
          <w:b/>
          <w:bCs/>
        </w:rPr>
        <w:t>injustices</w:t>
      </w:r>
      <w:r w:rsidRPr="00EE00E6">
        <w:t>.</w:t>
      </w:r>
    </w:p>
    <w:p w:rsidR="00EE00E6" w:rsidRPr="00EE00E6" w:rsidRDefault="00EE00E6" w:rsidP="00EE00E6">
      <w:r w:rsidRPr="00EE00E6">
        <w:t>The Bible speaks clearly:</w:t>
      </w:r>
    </w:p>
    <w:p w:rsidR="00EE00E6" w:rsidRPr="00EE00E6" w:rsidRDefault="00EE00E6" w:rsidP="00EE00E6">
      <w:r w:rsidRPr="00EE00E6">
        <w:rPr>
          <w:i/>
          <w:iCs/>
        </w:rPr>
        <w:t>“Woe to those who make unjust decrees.”</w:t>
      </w:r>
      <w:r w:rsidRPr="00EE00E6">
        <w:t xml:space="preserve"> — Isaiah 10:1 </w:t>
      </w:r>
      <w:r w:rsidRPr="00EE00E6">
        <w:rPr>
          <w:i/>
          <w:iCs/>
        </w:rPr>
        <w:t>“Defend the poor and fatherless.”</w:t>
      </w:r>
      <w:r w:rsidRPr="00EE00E6">
        <w:t xml:space="preserve"> — Psalm 82:3 </w:t>
      </w:r>
      <w:r w:rsidRPr="00EE00E6">
        <w:rPr>
          <w:i/>
          <w:iCs/>
        </w:rPr>
        <w:t>“I have come to set the oppressed free.”</w:t>
      </w:r>
      <w:r w:rsidRPr="00EE00E6">
        <w:t xml:space="preserve"> — Luke 4:18</w:t>
      </w:r>
    </w:p>
    <w:p w:rsidR="00EE00E6" w:rsidRPr="00EE00E6" w:rsidRDefault="00EE00E6" w:rsidP="00EE00E6">
      <w:r w:rsidRPr="00EE00E6">
        <w:t xml:space="preserve">Health equity is not political. Health equity is </w:t>
      </w:r>
      <w:r w:rsidRPr="00EE00E6">
        <w:rPr>
          <w:b/>
          <w:bCs/>
        </w:rPr>
        <w:t>biblical justice</w:t>
      </w:r>
      <w:r w:rsidRPr="00EE00E6">
        <w:t>.</w:t>
      </w:r>
    </w:p>
    <w:p w:rsidR="00EE00E6" w:rsidRPr="00EE00E6" w:rsidRDefault="00EE00E6" w:rsidP="00EE00E6">
      <w:r w:rsidRPr="00EE00E6">
        <w:t>I saw injustice in:</w:t>
      </w:r>
    </w:p>
    <w:p w:rsidR="00EE00E6" w:rsidRPr="00EE00E6" w:rsidRDefault="00EE00E6" w:rsidP="009867CA">
      <w:pPr>
        <w:numPr>
          <w:ilvl w:val="0"/>
          <w:numId w:val="107"/>
        </w:numPr>
      </w:pPr>
      <w:r w:rsidRPr="00EE00E6">
        <w:t>Black maternal mortality</w:t>
      </w:r>
    </w:p>
    <w:p w:rsidR="00EE00E6" w:rsidRPr="00EE00E6" w:rsidRDefault="00EE00E6" w:rsidP="009867CA">
      <w:pPr>
        <w:numPr>
          <w:ilvl w:val="0"/>
          <w:numId w:val="107"/>
        </w:numPr>
      </w:pPr>
      <w:r w:rsidRPr="00EE00E6">
        <w:t>environmental racism</w:t>
      </w:r>
    </w:p>
    <w:p w:rsidR="00EE00E6" w:rsidRPr="00EE00E6" w:rsidRDefault="00EE00E6" w:rsidP="009867CA">
      <w:pPr>
        <w:numPr>
          <w:ilvl w:val="0"/>
          <w:numId w:val="107"/>
        </w:numPr>
      </w:pPr>
      <w:r w:rsidRPr="00EE00E6">
        <w:t>addiction treatment gaps</w:t>
      </w:r>
    </w:p>
    <w:p w:rsidR="00EE00E6" w:rsidRPr="00EE00E6" w:rsidRDefault="00EE00E6" w:rsidP="009867CA">
      <w:pPr>
        <w:numPr>
          <w:ilvl w:val="0"/>
          <w:numId w:val="107"/>
        </w:numPr>
      </w:pPr>
      <w:r w:rsidRPr="00EE00E6">
        <w:t>mental</w:t>
      </w:r>
      <w:r w:rsidRPr="00EE00E6">
        <w:noBreakHyphen/>
        <w:t>health neglect</w:t>
      </w:r>
    </w:p>
    <w:p w:rsidR="00EE00E6" w:rsidRPr="00EE00E6" w:rsidRDefault="00EE00E6" w:rsidP="009867CA">
      <w:pPr>
        <w:numPr>
          <w:ilvl w:val="0"/>
          <w:numId w:val="107"/>
        </w:numPr>
      </w:pPr>
      <w:r w:rsidRPr="00EE00E6">
        <w:t>climate</w:t>
      </w:r>
      <w:r w:rsidRPr="00EE00E6">
        <w:noBreakHyphen/>
        <w:t>related health crises</w:t>
      </w:r>
    </w:p>
    <w:p w:rsidR="00EE00E6" w:rsidRPr="00EE00E6" w:rsidRDefault="00EE00E6" w:rsidP="009867CA">
      <w:pPr>
        <w:numPr>
          <w:ilvl w:val="0"/>
          <w:numId w:val="107"/>
        </w:numPr>
      </w:pPr>
      <w:r w:rsidRPr="00EE00E6">
        <w:t>poverty</w:t>
      </w:r>
      <w:r w:rsidRPr="00EE00E6">
        <w:noBreakHyphen/>
        <w:t>driven disease</w:t>
      </w:r>
    </w:p>
    <w:p w:rsidR="00EE00E6" w:rsidRPr="00EE00E6" w:rsidRDefault="00EE00E6" w:rsidP="009867CA">
      <w:pPr>
        <w:numPr>
          <w:ilvl w:val="0"/>
          <w:numId w:val="107"/>
        </w:numPr>
      </w:pPr>
      <w:r w:rsidRPr="00EE00E6">
        <w:t>unequal access to care</w:t>
      </w:r>
    </w:p>
    <w:p w:rsidR="00EE00E6" w:rsidRPr="00EE00E6" w:rsidRDefault="00EE00E6" w:rsidP="00EE00E6">
      <w:r w:rsidRPr="00EE00E6">
        <w:t>I saw liberation when:</w:t>
      </w:r>
    </w:p>
    <w:p w:rsidR="00EE00E6" w:rsidRPr="00EE00E6" w:rsidRDefault="00EE00E6" w:rsidP="009867CA">
      <w:pPr>
        <w:numPr>
          <w:ilvl w:val="0"/>
          <w:numId w:val="108"/>
        </w:numPr>
      </w:pPr>
      <w:r w:rsidRPr="00EE00E6">
        <w:t>communities organized</w:t>
      </w:r>
    </w:p>
    <w:p w:rsidR="00EE00E6" w:rsidRPr="00EE00E6" w:rsidRDefault="00EE00E6" w:rsidP="009867CA">
      <w:pPr>
        <w:numPr>
          <w:ilvl w:val="0"/>
          <w:numId w:val="108"/>
        </w:numPr>
      </w:pPr>
      <w:r w:rsidRPr="00EE00E6">
        <w:lastRenderedPageBreak/>
        <w:t>churches intervened</w:t>
      </w:r>
    </w:p>
    <w:p w:rsidR="00EE00E6" w:rsidRPr="00EE00E6" w:rsidRDefault="00EE00E6" w:rsidP="009867CA">
      <w:pPr>
        <w:numPr>
          <w:ilvl w:val="0"/>
          <w:numId w:val="108"/>
        </w:numPr>
      </w:pPr>
      <w:r w:rsidRPr="00EE00E6">
        <w:t>policies changed</w:t>
      </w:r>
    </w:p>
    <w:p w:rsidR="00EE00E6" w:rsidRPr="00EE00E6" w:rsidRDefault="00EE00E6" w:rsidP="009867CA">
      <w:pPr>
        <w:numPr>
          <w:ilvl w:val="0"/>
          <w:numId w:val="108"/>
        </w:numPr>
      </w:pPr>
      <w:r w:rsidRPr="00EE00E6">
        <w:t>systems reformed</w:t>
      </w:r>
    </w:p>
    <w:p w:rsidR="00EE00E6" w:rsidRPr="00EE00E6" w:rsidRDefault="00EE00E6" w:rsidP="009867CA">
      <w:pPr>
        <w:numPr>
          <w:ilvl w:val="0"/>
          <w:numId w:val="108"/>
        </w:numPr>
      </w:pPr>
      <w:r w:rsidRPr="00EE00E6">
        <w:t>leaders listened</w:t>
      </w:r>
    </w:p>
    <w:p w:rsidR="00EE00E6" w:rsidRPr="00EE00E6" w:rsidRDefault="00EE00E6" w:rsidP="009867CA">
      <w:pPr>
        <w:numPr>
          <w:ilvl w:val="0"/>
          <w:numId w:val="108"/>
        </w:numPr>
      </w:pPr>
      <w:r w:rsidRPr="00EE00E6">
        <w:t>truth was told</w:t>
      </w:r>
    </w:p>
    <w:p w:rsidR="00EE00E6" w:rsidRPr="00EE00E6" w:rsidRDefault="00EE00E6" w:rsidP="00EE00E6">
      <w:r w:rsidRPr="00EE00E6">
        <w:t>Health equity is liberation because it restores:</w:t>
      </w:r>
    </w:p>
    <w:p w:rsidR="00EE00E6" w:rsidRPr="00EE00E6" w:rsidRDefault="00EE00E6" w:rsidP="009867CA">
      <w:pPr>
        <w:numPr>
          <w:ilvl w:val="0"/>
          <w:numId w:val="109"/>
        </w:numPr>
      </w:pPr>
      <w:r w:rsidRPr="00EE00E6">
        <w:t>dignity</w:t>
      </w:r>
    </w:p>
    <w:p w:rsidR="00EE00E6" w:rsidRPr="00EE00E6" w:rsidRDefault="00EE00E6" w:rsidP="009867CA">
      <w:pPr>
        <w:numPr>
          <w:ilvl w:val="0"/>
          <w:numId w:val="109"/>
        </w:numPr>
      </w:pPr>
      <w:r w:rsidRPr="00EE00E6">
        <w:t>opportunity</w:t>
      </w:r>
    </w:p>
    <w:p w:rsidR="00EE00E6" w:rsidRPr="00EE00E6" w:rsidRDefault="00EE00E6" w:rsidP="009867CA">
      <w:pPr>
        <w:numPr>
          <w:ilvl w:val="0"/>
          <w:numId w:val="109"/>
        </w:numPr>
      </w:pPr>
      <w:r w:rsidRPr="00EE00E6">
        <w:t>longevity</w:t>
      </w:r>
    </w:p>
    <w:p w:rsidR="00EE00E6" w:rsidRPr="00EE00E6" w:rsidRDefault="00EE00E6" w:rsidP="009867CA">
      <w:pPr>
        <w:numPr>
          <w:ilvl w:val="0"/>
          <w:numId w:val="109"/>
        </w:numPr>
      </w:pPr>
      <w:r w:rsidRPr="00EE00E6">
        <w:t>community strength</w:t>
      </w:r>
    </w:p>
    <w:p w:rsidR="00EE00E6" w:rsidRPr="00EE00E6" w:rsidRDefault="00EE00E6" w:rsidP="009867CA">
      <w:pPr>
        <w:numPr>
          <w:ilvl w:val="0"/>
          <w:numId w:val="109"/>
        </w:numPr>
      </w:pPr>
      <w:r w:rsidRPr="00EE00E6">
        <w:t>generational hope</w:t>
      </w:r>
    </w:p>
    <w:p w:rsidR="00EE00E6" w:rsidRPr="00EE00E6" w:rsidRDefault="00EE00E6" w:rsidP="00EE00E6">
      <w:r w:rsidRPr="00EE00E6">
        <w:t>This is why Jesus healed the marginalized — the leper, the blind man, the bleeding woman, the poor, the oppressed.</w:t>
      </w:r>
    </w:p>
    <w:p w:rsidR="00EE00E6" w:rsidRPr="00EE00E6" w:rsidRDefault="00EE00E6" w:rsidP="00EE00E6">
      <w:r w:rsidRPr="00EE00E6">
        <w:t>Healing the marginalized is the Gospel.</w:t>
      </w:r>
    </w:p>
    <w:p w:rsidR="00EE00E6" w:rsidRPr="00EE00E6" w:rsidRDefault="00EE00E6" w:rsidP="00EE00E6">
      <w:pPr>
        <w:rPr>
          <w:b/>
          <w:bCs/>
        </w:rPr>
      </w:pPr>
      <w:r w:rsidRPr="00EE00E6">
        <w:rPr>
          <w:b/>
          <w:bCs/>
        </w:rPr>
        <w:t>Personal Reflection: A Life Between Healing and Governance</w:t>
      </w:r>
    </w:p>
    <w:p w:rsidR="00EE00E6" w:rsidRPr="00EE00E6" w:rsidRDefault="00EE00E6" w:rsidP="00EE00E6">
      <w:r w:rsidRPr="00EE00E6">
        <w:t xml:space="preserve">My journey — from African crusades to American hospitals, from European conferences to global health institutions — taught me that </w:t>
      </w:r>
      <w:r w:rsidRPr="00EE00E6">
        <w:rPr>
          <w:b/>
          <w:bCs/>
        </w:rPr>
        <w:t>public health is a ministry of liberation</w:t>
      </w:r>
      <w:r w:rsidRPr="00EE00E6">
        <w:t>.</w:t>
      </w:r>
    </w:p>
    <w:p w:rsidR="00EE00E6" w:rsidRPr="00EE00E6" w:rsidRDefault="00EE00E6" w:rsidP="00EE00E6">
      <w:r w:rsidRPr="00EE00E6">
        <w:t>I have seen:</w:t>
      </w:r>
    </w:p>
    <w:p w:rsidR="00EE00E6" w:rsidRPr="00EE00E6" w:rsidRDefault="00EE00E6" w:rsidP="009867CA">
      <w:pPr>
        <w:numPr>
          <w:ilvl w:val="0"/>
          <w:numId w:val="110"/>
        </w:numPr>
      </w:pPr>
      <w:r w:rsidRPr="00EE00E6">
        <w:t>systems that kill</w:t>
      </w:r>
    </w:p>
    <w:p w:rsidR="00EE00E6" w:rsidRPr="00EE00E6" w:rsidRDefault="00EE00E6" w:rsidP="009867CA">
      <w:pPr>
        <w:numPr>
          <w:ilvl w:val="0"/>
          <w:numId w:val="110"/>
        </w:numPr>
      </w:pPr>
      <w:r w:rsidRPr="00EE00E6">
        <w:t>systems that heal</w:t>
      </w:r>
    </w:p>
    <w:p w:rsidR="00EE00E6" w:rsidRPr="00EE00E6" w:rsidRDefault="00EE00E6" w:rsidP="009867CA">
      <w:pPr>
        <w:numPr>
          <w:ilvl w:val="0"/>
          <w:numId w:val="110"/>
        </w:numPr>
      </w:pPr>
      <w:r w:rsidRPr="00EE00E6">
        <w:t>policies that oppress</w:t>
      </w:r>
    </w:p>
    <w:p w:rsidR="00EE00E6" w:rsidRPr="00EE00E6" w:rsidRDefault="00EE00E6" w:rsidP="009867CA">
      <w:pPr>
        <w:numPr>
          <w:ilvl w:val="0"/>
          <w:numId w:val="110"/>
        </w:numPr>
      </w:pPr>
      <w:r w:rsidRPr="00EE00E6">
        <w:t>policies that protect</w:t>
      </w:r>
    </w:p>
    <w:p w:rsidR="00EE00E6" w:rsidRPr="00EE00E6" w:rsidRDefault="00EE00E6" w:rsidP="009867CA">
      <w:pPr>
        <w:numPr>
          <w:ilvl w:val="0"/>
          <w:numId w:val="110"/>
        </w:numPr>
      </w:pPr>
      <w:r w:rsidRPr="00EE00E6">
        <w:t>leadership that wounds</w:t>
      </w:r>
    </w:p>
    <w:p w:rsidR="00EE00E6" w:rsidRPr="00EE00E6" w:rsidRDefault="00EE00E6" w:rsidP="009867CA">
      <w:pPr>
        <w:numPr>
          <w:ilvl w:val="0"/>
          <w:numId w:val="110"/>
        </w:numPr>
      </w:pPr>
      <w:r w:rsidRPr="00EE00E6">
        <w:t>leadership that restores</w:t>
      </w:r>
    </w:p>
    <w:p w:rsidR="00EE00E6" w:rsidRPr="00EE00E6" w:rsidRDefault="00EE00E6" w:rsidP="00EE00E6">
      <w:r w:rsidRPr="00EE00E6">
        <w:t xml:space="preserve">This is why I developed the </w:t>
      </w:r>
      <w:proofErr w:type="spellStart"/>
      <w:r w:rsidRPr="00EE00E6">
        <w:rPr>
          <w:b/>
          <w:bCs/>
        </w:rPr>
        <w:t>Ntuba</w:t>
      </w:r>
      <w:proofErr w:type="spellEnd"/>
      <w:r w:rsidRPr="00EE00E6">
        <w:rPr>
          <w:b/>
          <w:bCs/>
        </w:rPr>
        <w:t xml:space="preserve"> Framework for Healing and Governance</w:t>
      </w:r>
      <w:r w:rsidRPr="00EE00E6">
        <w:t xml:space="preserve"> — because healing must move from the bedside to the boardroom, from the clinic to the community, from the individual to the institution.</w:t>
      </w:r>
    </w:p>
    <w:p w:rsidR="00EE00E6" w:rsidRPr="00EE00E6" w:rsidRDefault="00EE00E6" w:rsidP="00EE00E6">
      <w:r w:rsidRPr="00EE00E6">
        <w:lastRenderedPageBreak/>
        <w:t>Healing is liberation. Liberation is health. Health is justice.</w:t>
      </w:r>
    </w:p>
    <w:p w:rsidR="00EE00E6" w:rsidRPr="00EE00E6" w:rsidRDefault="00EE00E6" w:rsidP="00EE00E6">
      <w:pPr>
        <w:rPr>
          <w:b/>
          <w:bCs/>
        </w:rPr>
      </w:pPr>
      <w:r w:rsidRPr="00EE00E6">
        <w:rPr>
          <w:b/>
          <w:bCs/>
        </w:rPr>
        <w:t>Conclusion: The Gospel of Public Health</w:t>
      </w:r>
    </w:p>
    <w:p w:rsidR="00EE00E6" w:rsidRPr="00EE00E6" w:rsidRDefault="00EE00E6" w:rsidP="00EE00E6">
      <w:r w:rsidRPr="00EE00E6">
        <w:t>Public health is not separate from the Gospel — it is the Gospel in public life.</w:t>
      </w:r>
    </w:p>
    <w:p w:rsidR="00EE00E6" w:rsidRPr="00EE00E6" w:rsidRDefault="00EE00E6" w:rsidP="00EE00E6">
      <w:r w:rsidRPr="00EE00E6">
        <w:rPr>
          <w:b/>
          <w:bCs/>
        </w:rPr>
        <w:t>To heal the sick is holy.</w:t>
      </w:r>
      <w:r w:rsidRPr="00EE00E6">
        <w:t xml:space="preserve"> </w:t>
      </w:r>
      <w:r w:rsidRPr="00EE00E6">
        <w:rPr>
          <w:b/>
          <w:bCs/>
        </w:rPr>
        <w:t>To heal systems is prophetic.</w:t>
      </w:r>
      <w:r w:rsidRPr="00EE00E6">
        <w:t xml:space="preserve"> </w:t>
      </w:r>
      <w:r w:rsidRPr="00EE00E6">
        <w:rPr>
          <w:b/>
          <w:bCs/>
        </w:rPr>
        <w:t>To heal communities is liberation.</w:t>
      </w:r>
    </w:p>
    <w:p w:rsidR="00EE00E6" w:rsidRPr="00EE00E6" w:rsidRDefault="00EE00E6" w:rsidP="00EE00E6">
      <w:r w:rsidRPr="00EE00E6">
        <w:t>This is the theology that shaped my ministry. This is the vision I carry across continents. This is the healing I offer to the world.</w:t>
      </w:r>
    </w:p>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Pr="00EE00E6" w:rsidRDefault="00EE00E6" w:rsidP="00EE00E6">
      <w:pPr>
        <w:rPr>
          <w:b/>
          <w:bCs/>
        </w:rPr>
      </w:pPr>
      <w:r w:rsidRPr="00EE00E6">
        <w:rPr>
          <w:b/>
          <w:bCs/>
        </w:rPr>
        <w:lastRenderedPageBreak/>
        <w:t>CHAPTER 16 — GOVERNANCE AS MORAL STEWARDSHIP</w:t>
      </w:r>
    </w:p>
    <w:p w:rsidR="00EE00E6" w:rsidRPr="00EE00E6" w:rsidRDefault="00EE00E6" w:rsidP="00EE00E6">
      <w:pPr>
        <w:rPr>
          <w:b/>
          <w:bCs/>
        </w:rPr>
      </w:pPr>
      <w:r w:rsidRPr="00EE00E6">
        <w:rPr>
          <w:b/>
          <w:bCs/>
          <w:i/>
          <w:iCs/>
        </w:rPr>
        <w:t>Leadership as healing</w:t>
      </w:r>
    </w:p>
    <w:p w:rsidR="00EE00E6" w:rsidRPr="00EE00E6" w:rsidRDefault="00EE00E6" w:rsidP="00EE00E6">
      <w:pPr>
        <w:rPr>
          <w:b/>
          <w:bCs/>
        </w:rPr>
      </w:pPr>
      <w:r w:rsidRPr="00EE00E6">
        <w:rPr>
          <w:b/>
          <w:bCs/>
          <w:i/>
          <w:iCs/>
        </w:rPr>
        <w:t>Corruption as a wound</w:t>
      </w:r>
    </w:p>
    <w:p w:rsidR="00EE00E6" w:rsidRPr="00EE00E6" w:rsidRDefault="00EE00E6" w:rsidP="00EE00E6">
      <w:pPr>
        <w:rPr>
          <w:b/>
          <w:bCs/>
        </w:rPr>
      </w:pPr>
      <w:r w:rsidRPr="00EE00E6">
        <w:rPr>
          <w:b/>
          <w:bCs/>
          <w:i/>
          <w:iCs/>
        </w:rPr>
        <w:t>Truth as medicine</w:t>
      </w:r>
    </w:p>
    <w:p w:rsidR="00EE00E6" w:rsidRPr="00EE00E6" w:rsidRDefault="00EE00E6" w:rsidP="00EE00E6">
      <w:r w:rsidRPr="00EE00E6">
        <w:rPr>
          <w:i/>
          <w:iCs/>
        </w:rPr>
        <w:t xml:space="preserve">By Rev. Dr. </w:t>
      </w:r>
      <w:proofErr w:type="spellStart"/>
      <w:r w:rsidRPr="00EE00E6">
        <w:rPr>
          <w:i/>
          <w:iCs/>
        </w:rPr>
        <w:t>Akwo</w:t>
      </w:r>
      <w:proofErr w:type="spellEnd"/>
      <w:r w:rsidRPr="00EE00E6">
        <w:rPr>
          <w:i/>
          <w:iCs/>
        </w:rPr>
        <w:t xml:space="preserve"> Thompson </w:t>
      </w:r>
      <w:proofErr w:type="spellStart"/>
      <w:r w:rsidRPr="00EE00E6">
        <w:rPr>
          <w:i/>
          <w:iCs/>
        </w:rPr>
        <w:t>Ntuba</w:t>
      </w:r>
      <w:proofErr w:type="spellEnd"/>
    </w:p>
    <w:p w:rsidR="00EE00E6" w:rsidRPr="00EE00E6" w:rsidRDefault="00EE00E6" w:rsidP="00EE00E6">
      <w:r w:rsidRPr="00EE00E6">
        <w:t xml:space="preserve">I have stood in African villages, American cities, and European capitals, and I have learned that </w:t>
      </w:r>
      <w:r w:rsidRPr="00EE00E6">
        <w:rPr>
          <w:b/>
          <w:bCs/>
        </w:rPr>
        <w:t>the health of a people is tied to the health of their leadership</w:t>
      </w:r>
      <w:r w:rsidRPr="00EE00E6">
        <w:t>. In hospitals, I saw how weak systems kill. In communities, I saw how injustice destroys hope. In governance work, I saw how corruption becomes a disease that spreads through generations.</w:t>
      </w:r>
    </w:p>
    <w:p w:rsidR="00EE00E6" w:rsidRPr="00EE00E6" w:rsidRDefault="00EE00E6" w:rsidP="00EE00E6">
      <w:r w:rsidRPr="00EE00E6">
        <w:t xml:space="preserve">My ministry taught me to heal bodies. My governance work taught me to heal systems. My travels taught me that </w:t>
      </w:r>
      <w:r w:rsidRPr="00EE00E6">
        <w:rPr>
          <w:b/>
          <w:bCs/>
        </w:rPr>
        <w:t>leadership is moral stewardship</w:t>
      </w:r>
      <w:r w:rsidRPr="00EE00E6">
        <w:t>, and when stewardship fails, nations bleed.</w:t>
      </w:r>
    </w:p>
    <w:p w:rsidR="00EE00E6" w:rsidRPr="00EE00E6" w:rsidRDefault="00EE00E6" w:rsidP="00EE00E6">
      <w:pPr>
        <w:rPr>
          <w:b/>
          <w:bCs/>
        </w:rPr>
      </w:pPr>
      <w:r w:rsidRPr="00EE00E6">
        <w:rPr>
          <w:b/>
          <w:bCs/>
        </w:rPr>
        <w:t>1. Leadership as Healing</w:t>
      </w:r>
    </w:p>
    <w:p w:rsidR="00EE00E6" w:rsidRPr="00EE00E6" w:rsidRDefault="00EE00E6" w:rsidP="00EE00E6">
      <w:r w:rsidRPr="00EE00E6">
        <w:t xml:space="preserve">Leadership is not management. Leadership is not authority. Leadership is </w:t>
      </w:r>
      <w:r w:rsidRPr="00EE00E6">
        <w:rPr>
          <w:b/>
          <w:bCs/>
        </w:rPr>
        <w:t>healing</w:t>
      </w:r>
      <w:r w:rsidRPr="00EE00E6">
        <w:t>.</w:t>
      </w:r>
    </w:p>
    <w:p w:rsidR="00EE00E6" w:rsidRPr="00EE00E6" w:rsidRDefault="00EE00E6" w:rsidP="00EE00E6">
      <w:r w:rsidRPr="00EE00E6">
        <w:t>In Cameroon, I saw communities flourish when leaders acted with integrity — and collapse when leaders acted with greed. In Nigeria, during healing crusades, I saw how spiritual leadership restored dignity to entire villages. In American cities — Houston, New Orleans, Atlanta, Denver — I saw how mayors, pastors, and community organizers could transform neighborhoods through compassion and justice.</w:t>
      </w:r>
    </w:p>
    <w:p w:rsidR="00EE00E6" w:rsidRPr="00EE00E6" w:rsidRDefault="00EE00E6" w:rsidP="00EE00E6">
      <w:r w:rsidRPr="00EE00E6">
        <w:t>Leadership heals when it:</w:t>
      </w:r>
    </w:p>
    <w:p w:rsidR="00EE00E6" w:rsidRPr="00EE00E6" w:rsidRDefault="00EE00E6" w:rsidP="009867CA">
      <w:pPr>
        <w:numPr>
          <w:ilvl w:val="0"/>
          <w:numId w:val="111"/>
        </w:numPr>
      </w:pPr>
      <w:r w:rsidRPr="00EE00E6">
        <w:t>protects the vulnerable</w:t>
      </w:r>
    </w:p>
    <w:p w:rsidR="00EE00E6" w:rsidRPr="00EE00E6" w:rsidRDefault="00EE00E6" w:rsidP="009867CA">
      <w:pPr>
        <w:numPr>
          <w:ilvl w:val="0"/>
          <w:numId w:val="111"/>
        </w:numPr>
      </w:pPr>
      <w:r w:rsidRPr="00EE00E6">
        <w:t>tells the truth</w:t>
      </w:r>
    </w:p>
    <w:p w:rsidR="00EE00E6" w:rsidRPr="00EE00E6" w:rsidRDefault="00EE00E6" w:rsidP="009867CA">
      <w:pPr>
        <w:numPr>
          <w:ilvl w:val="0"/>
          <w:numId w:val="111"/>
        </w:numPr>
      </w:pPr>
      <w:r w:rsidRPr="00EE00E6">
        <w:t>builds strong systems</w:t>
      </w:r>
    </w:p>
    <w:p w:rsidR="00EE00E6" w:rsidRPr="00EE00E6" w:rsidRDefault="00EE00E6" w:rsidP="009867CA">
      <w:pPr>
        <w:numPr>
          <w:ilvl w:val="0"/>
          <w:numId w:val="111"/>
        </w:numPr>
      </w:pPr>
      <w:r w:rsidRPr="00EE00E6">
        <w:t>invests in public health</w:t>
      </w:r>
    </w:p>
    <w:p w:rsidR="00EE00E6" w:rsidRPr="00EE00E6" w:rsidRDefault="00EE00E6" w:rsidP="009867CA">
      <w:pPr>
        <w:numPr>
          <w:ilvl w:val="0"/>
          <w:numId w:val="111"/>
        </w:numPr>
      </w:pPr>
      <w:r w:rsidRPr="00EE00E6">
        <w:t>listens to the people</w:t>
      </w:r>
    </w:p>
    <w:p w:rsidR="00EE00E6" w:rsidRPr="00EE00E6" w:rsidRDefault="00EE00E6" w:rsidP="009867CA">
      <w:pPr>
        <w:numPr>
          <w:ilvl w:val="0"/>
          <w:numId w:val="111"/>
        </w:numPr>
      </w:pPr>
      <w:r w:rsidRPr="00EE00E6">
        <w:t>confronts injustice</w:t>
      </w:r>
    </w:p>
    <w:p w:rsidR="00EE00E6" w:rsidRPr="00EE00E6" w:rsidRDefault="00EE00E6" w:rsidP="009867CA">
      <w:pPr>
        <w:numPr>
          <w:ilvl w:val="0"/>
          <w:numId w:val="111"/>
        </w:numPr>
      </w:pPr>
      <w:r w:rsidRPr="00EE00E6">
        <w:t>serves with humility</w:t>
      </w:r>
    </w:p>
    <w:p w:rsidR="00EE00E6" w:rsidRPr="00EE00E6" w:rsidRDefault="00EE00E6" w:rsidP="00EE00E6">
      <w:r w:rsidRPr="00EE00E6">
        <w:t xml:space="preserve">This is why Scripture calls </w:t>
      </w:r>
      <w:proofErr w:type="gramStart"/>
      <w:r w:rsidRPr="00EE00E6">
        <w:t>leaders</w:t>
      </w:r>
      <w:proofErr w:type="gramEnd"/>
      <w:r w:rsidRPr="00EE00E6">
        <w:t xml:space="preserve"> </w:t>
      </w:r>
      <w:r w:rsidRPr="00EE00E6">
        <w:rPr>
          <w:b/>
          <w:bCs/>
        </w:rPr>
        <w:t>shepherds</w:t>
      </w:r>
      <w:r w:rsidRPr="00EE00E6">
        <w:t>, not rulers.</w:t>
      </w:r>
    </w:p>
    <w:p w:rsidR="00EE00E6" w:rsidRPr="00EE00E6" w:rsidRDefault="00EE00E6" w:rsidP="00EE00E6">
      <w:r w:rsidRPr="00EE00E6">
        <w:rPr>
          <w:i/>
          <w:iCs/>
        </w:rPr>
        <w:t>“I will give you shepherds after My own heart.”</w:t>
      </w:r>
      <w:r w:rsidRPr="00EE00E6">
        <w:t xml:space="preserve"> — Jeremiah 3:15</w:t>
      </w:r>
    </w:p>
    <w:p w:rsidR="00EE00E6" w:rsidRPr="00EE00E6" w:rsidRDefault="00EE00E6" w:rsidP="00EE00E6">
      <w:r w:rsidRPr="00EE00E6">
        <w:lastRenderedPageBreak/>
        <w:t>A shepherd heals. A shepherd protects. A shepherd guides.</w:t>
      </w:r>
    </w:p>
    <w:p w:rsidR="00EE00E6" w:rsidRPr="00EE00E6" w:rsidRDefault="00EE00E6" w:rsidP="00EE00E6">
      <w:r w:rsidRPr="00EE00E6">
        <w:t>Leadership is a healing ministry.</w:t>
      </w:r>
    </w:p>
    <w:p w:rsidR="00EE00E6" w:rsidRPr="00EE00E6" w:rsidRDefault="00EE00E6" w:rsidP="00EE00E6">
      <w:pPr>
        <w:rPr>
          <w:b/>
          <w:bCs/>
        </w:rPr>
      </w:pPr>
      <w:r w:rsidRPr="00EE00E6">
        <w:rPr>
          <w:b/>
          <w:bCs/>
        </w:rPr>
        <w:t>2. Corruption as a Wound</w:t>
      </w:r>
    </w:p>
    <w:p w:rsidR="00EE00E6" w:rsidRPr="00EE00E6" w:rsidRDefault="00EE00E6" w:rsidP="00EE00E6">
      <w:r w:rsidRPr="00EE00E6">
        <w:t xml:space="preserve">In my governance communication work across Africa, I documented how corruption is not simply a moral failure — it is a </w:t>
      </w:r>
      <w:r w:rsidRPr="00EE00E6">
        <w:rPr>
          <w:b/>
          <w:bCs/>
        </w:rPr>
        <w:t>public wound</w:t>
      </w:r>
      <w:r w:rsidRPr="00EE00E6">
        <w:t>.</w:t>
      </w:r>
    </w:p>
    <w:p w:rsidR="00EE00E6" w:rsidRPr="00EE00E6" w:rsidRDefault="00EE00E6" w:rsidP="00EE00E6">
      <w:r w:rsidRPr="00EE00E6">
        <w:t>Corruption:</w:t>
      </w:r>
    </w:p>
    <w:p w:rsidR="00EE00E6" w:rsidRPr="00EE00E6" w:rsidRDefault="00EE00E6" w:rsidP="009867CA">
      <w:pPr>
        <w:numPr>
          <w:ilvl w:val="0"/>
          <w:numId w:val="112"/>
        </w:numPr>
      </w:pPr>
      <w:r w:rsidRPr="00EE00E6">
        <w:t>steals healthcare funds</w:t>
      </w:r>
    </w:p>
    <w:p w:rsidR="00EE00E6" w:rsidRPr="00EE00E6" w:rsidRDefault="00EE00E6" w:rsidP="009867CA">
      <w:pPr>
        <w:numPr>
          <w:ilvl w:val="0"/>
          <w:numId w:val="112"/>
        </w:numPr>
      </w:pPr>
      <w:r w:rsidRPr="00EE00E6">
        <w:t>weakens hospitals</w:t>
      </w:r>
    </w:p>
    <w:p w:rsidR="00EE00E6" w:rsidRPr="00EE00E6" w:rsidRDefault="00EE00E6" w:rsidP="009867CA">
      <w:pPr>
        <w:numPr>
          <w:ilvl w:val="0"/>
          <w:numId w:val="112"/>
        </w:numPr>
      </w:pPr>
      <w:r w:rsidRPr="00EE00E6">
        <w:t>destroys infrastructure</w:t>
      </w:r>
    </w:p>
    <w:p w:rsidR="00EE00E6" w:rsidRPr="00EE00E6" w:rsidRDefault="00EE00E6" w:rsidP="009867CA">
      <w:pPr>
        <w:numPr>
          <w:ilvl w:val="0"/>
          <w:numId w:val="112"/>
        </w:numPr>
      </w:pPr>
      <w:r w:rsidRPr="00EE00E6">
        <w:t>fuels epidemics</w:t>
      </w:r>
    </w:p>
    <w:p w:rsidR="00EE00E6" w:rsidRPr="00EE00E6" w:rsidRDefault="00EE00E6" w:rsidP="009867CA">
      <w:pPr>
        <w:numPr>
          <w:ilvl w:val="0"/>
          <w:numId w:val="112"/>
        </w:numPr>
      </w:pPr>
      <w:r w:rsidRPr="00EE00E6">
        <w:t>increases maternal and child deaths</w:t>
      </w:r>
    </w:p>
    <w:p w:rsidR="00EE00E6" w:rsidRPr="00EE00E6" w:rsidRDefault="00EE00E6" w:rsidP="009867CA">
      <w:pPr>
        <w:numPr>
          <w:ilvl w:val="0"/>
          <w:numId w:val="112"/>
        </w:numPr>
      </w:pPr>
      <w:r w:rsidRPr="00EE00E6">
        <w:t>deepens poverty</w:t>
      </w:r>
    </w:p>
    <w:p w:rsidR="00EE00E6" w:rsidRPr="00EE00E6" w:rsidRDefault="00EE00E6" w:rsidP="009867CA">
      <w:pPr>
        <w:numPr>
          <w:ilvl w:val="0"/>
          <w:numId w:val="112"/>
        </w:numPr>
      </w:pPr>
      <w:r w:rsidRPr="00EE00E6">
        <w:t>erodes trust</w:t>
      </w:r>
    </w:p>
    <w:p w:rsidR="00EE00E6" w:rsidRPr="00EE00E6" w:rsidRDefault="00EE00E6" w:rsidP="009867CA">
      <w:pPr>
        <w:numPr>
          <w:ilvl w:val="0"/>
          <w:numId w:val="112"/>
        </w:numPr>
      </w:pPr>
      <w:r w:rsidRPr="00EE00E6">
        <w:t>breaks the social fabric</w:t>
      </w:r>
    </w:p>
    <w:p w:rsidR="00EE00E6" w:rsidRPr="00EE00E6" w:rsidRDefault="00EE00E6" w:rsidP="00EE00E6">
      <w:r w:rsidRPr="00EE00E6">
        <w:t>Corruption is a wound that infects the entire body of a nation.</w:t>
      </w:r>
    </w:p>
    <w:p w:rsidR="00EE00E6" w:rsidRPr="00EE00E6" w:rsidRDefault="00EE00E6" w:rsidP="00EE00E6">
      <w:r w:rsidRPr="00EE00E6">
        <w:t>In Cameroon, I saw how corruption turned simple illnesses into tragedies. In American cities, I saw how systemic injustice created health disparities. In Europe, I saw how strong institutions protected people from suffering.</w:t>
      </w:r>
    </w:p>
    <w:p w:rsidR="00EE00E6" w:rsidRPr="00EE00E6" w:rsidRDefault="00EE00E6" w:rsidP="00EE00E6">
      <w:r w:rsidRPr="00EE00E6">
        <w:t>Corruption is a wound because it violates God’s design for leadership:</w:t>
      </w:r>
    </w:p>
    <w:p w:rsidR="00EE00E6" w:rsidRPr="00EE00E6" w:rsidRDefault="00EE00E6" w:rsidP="00EE00E6">
      <w:r w:rsidRPr="00EE00E6">
        <w:rPr>
          <w:i/>
          <w:iCs/>
        </w:rPr>
        <w:t>“Woe to those who make unjust decrees.”</w:t>
      </w:r>
      <w:r w:rsidRPr="00EE00E6">
        <w:t xml:space="preserve"> — Isaiah 10:1</w:t>
      </w:r>
    </w:p>
    <w:p w:rsidR="00EE00E6" w:rsidRPr="00EE00E6" w:rsidRDefault="00EE00E6" w:rsidP="00EE00E6">
      <w:r w:rsidRPr="00EE00E6">
        <w:rPr>
          <w:i/>
          <w:iCs/>
        </w:rPr>
        <w:t>“Righteousness exalts a nation.”</w:t>
      </w:r>
      <w:r w:rsidRPr="00EE00E6">
        <w:t xml:space="preserve"> — Proverbs 14:34</w:t>
      </w:r>
    </w:p>
    <w:p w:rsidR="00EE00E6" w:rsidRPr="00EE00E6" w:rsidRDefault="00EE00E6" w:rsidP="00EE00E6">
      <w:r w:rsidRPr="00EE00E6">
        <w:t>A corrupt leader is a sick leader. A corrupt system is a sick system. A corrupt nation becomes a sick nation.</w:t>
      </w:r>
    </w:p>
    <w:p w:rsidR="00EE00E6" w:rsidRPr="00EE00E6" w:rsidRDefault="00EE00E6" w:rsidP="00EE00E6">
      <w:r w:rsidRPr="00EE00E6">
        <w:t xml:space="preserve">Healing requires confronting corruption as a </w:t>
      </w:r>
      <w:r w:rsidRPr="00EE00E6">
        <w:rPr>
          <w:b/>
          <w:bCs/>
        </w:rPr>
        <w:t>spiritual and moral disease</w:t>
      </w:r>
      <w:r w:rsidRPr="00EE00E6">
        <w:t>.</w:t>
      </w:r>
    </w:p>
    <w:p w:rsidR="00EE00E6" w:rsidRPr="00EE00E6" w:rsidRDefault="00EE00E6" w:rsidP="00EE00E6">
      <w:pPr>
        <w:rPr>
          <w:b/>
          <w:bCs/>
        </w:rPr>
      </w:pPr>
      <w:r w:rsidRPr="00EE00E6">
        <w:rPr>
          <w:b/>
          <w:bCs/>
        </w:rPr>
        <w:t>3. Truth as Medicine</w:t>
      </w:r>
    </w:p>
    <w:p w:rsidR="00EE00E6" w:rsidRPr="00EE00E6" w:rsidRDefault="00EE00E6" w:rsidP="00EE00E6">
      <w:r w:rsidRPr="00EE00E6">
        <w:t xml:space="preserve">In my ministry across continents, I learned that </w:t>
      </w:r>
      <w:r w:rsidRPr="00EE00E6">
        <w:rPr>
          <w:b/>
          <w:bCs/>
        </w:rPr>
        <w:t>truth heals</w:t>
      </w:r>
      <w:r w:rsidRPr="00EE00E6">
        <w:t>.</w:t>
      </w:r>
    </w:p>
    <w:p w:rsidR="00EE00E6" w:rsidRPr="00EE00E6" w:rsidRDefault="00EE00E6" w:rsidP="00EE00E6">
      <w:r w:rsidRPr="00EE00E6">
        <w:t>Truth heals individuals. Truth heals communities. Truth heals nations.</w:t>
      </w:r>
    </w:p>
    <w:p w:rsidR="00EE00E6" w:rsidRPr="00EE00E6" w:rsidRDefault="00EE00E6" w:rsidP="00EE00E6">
      <w:r w:rsidRPr="00EE00E6">
        <w:lastRenderedPageBreak/>
        <w:t>In African crusades, deliverance began when people named the truth about their bondage. In American recovery centers, healing began when addicts spoke the truth about their pain. In governance work, reform began when leaders faced the truth about injustice, inequality, and systemic failure.</w:t>
      </w:r>
    </w:p>
    <w:p w:rsidR="00EE00E6" w:rsidRPr="00EE00E6" w:rsidRDefault="00EE00E6" w:rsidP="00EE00E6">
      <w:r w:rsidRPr="00EE00E6">
        <w:t>Truth is medicine because it:</w:t>
      </w:r>
    </w:p>
    <w:p w:rsidR="00EE00E6" w:rsidRPr="00EE00E6" w:rsidRDefault="00EE00E6" w:rsidP="009867CA">
      <w:pPr>
        <w:numPr>
          <w:ilvl w:val="0"/>
          <w:numId w:val="113"/>
        </w:numPr>
      </w:pPr>
      <w:r w:rsidRPr="00EE00E6">
        <w:t>exposes what is hidden</w:t>
      </w:r>
    </w:p>
    <w:p w:rsidR="00EE00E6" w:rsidRPr="00EE00E6" w:rsidRDefault="00EE00E6" w:rsidP="009867CA">
      <w:pPr>
        <w:numPr>
          <w:ilvl w:val="0"/>
          <w:numId w:val="113"/>
        </w:numPr>
      </w:pPr>
      <w:r w:rsidRPr="00EE00E6">
        <w:t>confronts what is harmful</w:t>
      </w:r>
    </w:p>
    <w:p w:rsidR="00EE00E6" w:rsidRPr="00EE00E6" w:rsidRDefault="00EE00E6" w:rsidP="009867CA">
      <w:pPr>
        <w:numPr>
          <w:ilvl w:val="0"/>
          <w:numId w:val="113"/>
        </w:numPr>
      </w:pPr>
      <w:r w:rsidRPr="00EE00E6">
        <w:t>restores what is broken</w:t>
      </w:r>
    </w:p>
    <w:p w:rsidR="00EE00E6" w:rsidRPr="00EE00E6" w:rsidRDefault="00EE00E6" w:rsidP="009867CA">
      <w:pPr>
        <w:numPr>
          <w:ilvl w:val="0"/>
          <w:numId w:val="113"/>
        </w:numPr>
      </w:pPr>
      <w:r w:rsidRPr="00EE00E6">
        <w:t>guides what is lost</w:t>
      </w:r>
    </w:p>
    <w:p w:rsidR="00EE00E6" w:rsidRPr="00EE00E6" w:rsidRDefault="00EE00E6" w:rsidP="009867CA">
      <w:pPr>
        <w:numPr>
          <w:ilvl w:val="0"/>
          <w:numId w:val="113"/>
        </w:numPr>
      </w:pPr>
      <w:r w:rsidRPr="00EE00E6">
        <w:t>strengthens what is weak</w:t>
      </w:r>
    </w:p>
    <w:p w:rsidR="00EE00E6" w:rsidRPr="00EE00E6" w:rsidRDefault="00EE00E6" w:rsidP="00EE00E6">
      <w:r w:rsidRPr="00EE00E6">
        <w:t>Jesus healed with truth:</w:t>
      </w:r>
    </w:p>
    <w:p w:rsidR="00EE00E6" w:rsidRPr="00EE00E6" w:rsidRDefault="00EE00E6" w:rsidP="00EE00E6">
      <w:r w:rsidRPr="00EE00E6">
        <w:rPr>
          <w:i/>
          <w:iCs/>
        </w:rPr>
        <w:t>“You shall know the truth, and the truth shall make you free.”</w:t>
      </w:r>
      <w:r w:rsidRPr="00EE00E6">
        <w:t xml:space="preserve"> — John 8:32</w:t>
      </w:r>
    </w:p>
    <w:p w:rsidR="00EE00E6" w:rsidRPr="00EE00E6" w:rsidRDefault="00EE00E6" w:rsidP="00EE00E6">
      <w:r w:rsidRPr="00EE00E6">
        <w:t>Truth frees nations from:</w:t>
      </w:r>
    </w:p>
    <w:p w:rsidR="00EE00E6" w:rsidRPr="00EE00E6" w:rsidRDefault="00EE00E6" w:rsidP="009867CA">
      <w:pPr>
        <w:numPr>
          <w:ilvl w:val="0"/>
          <w:numId w:val="114"/>
        </w:numPr>
      </w:pPr>
      <w:r w:rsidRPr="00EE00E6">
        <w:t>corruption</w:t>
      </w:r>
    </w:p>
    <w:p w:rsidR="00EE00E6" w:rsidRPr="00EE00E6" w:rsidRDefault="00EE00E6" w:rsidP="009867CA">
      <w:pPr>
        <w:numPr>
          <w:ilvl w:val="0"/>
          <w:numId w:val="114"/>
        </w:numPr>
      </w:pPr>
      <w:r w:rsidRPr="00EE00E6">
        <w:t>fear</w:t>
      </w:r>
    </w:p>
    <w:p w:rsidR="00EE00E6" w:rsidRPr="00EE00E6" w:rsidRDefault="00EE00E6" w:rsidP="009867CA">
      <w:pPr>
        <w:numPr>
          <w:ilvl w:val="0"/>
          <w:numId w:val="114"/>
        </w:numPr>
      </w:pPr>
      <w:r w:rsidRPr="00EE00E6">
        <w:t>propaganda</w:t>
      </w:r>
    </w:p>
    <w:p w:rsidR="00EE00E6" w:rsidRPr="00EE00E6" w:rsidRDefault="00EE00E6" w:rsidP="009867CA">
      <w:pPr>
        <w:numPr>
          <w:ilvl w:val="0"/>
          <w:numId w:val="114"/>
        </w:numPr>
      </w:pPr>
      <w:r w:rsidRPr="00EE00E6">
        <w:t>injustice</w:t>
      </w:r>
    </w:p>
    <w:p w:rsidR="00EE00E6" w:rsidRPr="00EE00E6" w:rsidRDefault="00EE00E6" w:rsidP="009867CA">
      <w:pPr>
        <w:numPr>
          <w:ilvl w:val="0"/>
          <w:numId w:val="114"/>
        </w:numPr>
      </w:pPr>
      <w:r w:rsidRPr="00EE00E6">
        <w:t>denial</w:t>
      </w:r>
    </w:p>
    <w:p w:rsidR="00EE00E6" w:rsidRPr="00EE00E6" w:rsidRDefault="00EE00E6" w:rsidP="009867CA">
      <w:pPr>
        <w:numPr>
          <w:ilvl w:val="0"/>
          <w:numId w:val="114"/>
        </w:numPr>
      </w:pPr>
      <w:r w:rsidRPr="00EE00E6">
        <w:t>silence</w:t>
      </w:r>
    </w:p>
    <w:p w:rsidR="00EE00E6" w:rsidRPr="00EE00E6" w:rsidRDefault="00EE00E6" w:rsidP="00EE00E6">
      <w:r w:rsidRPr="00EE00E6">
        <w:t>A nation that refuses truth cannot heal. A leader who rejects truth cannot govern. A church that hides truth cannot shepherd.</w:t>
      </w:r>
    </w:p>
    <w:p w:rsidR="00EE00E6" w:rsidRPr="00EE00E6" w:rsidRDefault="00EE00E6" w:rsidP="00EE00E6">
      <w:r w:rsidRPr="00EE00E6">
        <w:t>Truth is the medicine of governance.</w:t>
      </w:r>
    </w:p>
    <w:p w:rsidR="00EE00E6" w:rsidRPr="00EE00E6" w:rsidRDefault="00EE00E6" w:rsidP="00EE00E6">
      <w:pPr>
        <w:rPr>
          <w:b/>
          <w:bCs/>
        </w:rPr>
      </w:pPr>
      <w:r w:rsidRPr="00EE00E6">
        <w:rPr>
          <w:b/>
          <w:bCs/>
        </w:rPr>
        <w:t>Personal Reflection: A Life Between Healing and Leadership</w:t>
      </w:r>
    </w:p>
    <w:p w:rsidR="00EE00E6" w:rsidRPr="00EE00E6" w:rsidRDefault="00EE00E6" w:rsidP="00EE00E6">
      <w:r w:rsidRPr="00EE00E6">
        <w:t xml:space="preserve">My journey — from </w:t>
      </w:r>
      <w:proofErr w:type="spellStart"/>
      <w:r w:rsidRPr="00EE00E6">
        <w:t>Banga</w:t>
      </w:r>
      <w:proofErr w:type="spellEnd"/>
      <w:r w:rsidRPr="00EE00E6">
        <w:t xml:space="preserve"> crusades to American hospitals, from European conferences to global governance networks — taught me that </w:t>
      </w:r>
      <w:r w:rsidRPr="00EE00E6">
        <w:rPr>
          <w:b/>
          <w:bCs/>
        </w:rPr>
        <w:t>healing and leadership are one calling</w:t>
      </w:r>
      <w:r w:rsidRPr="00EE00E6">
        <w:t>.</w:t>
      </w:r>
    </w:p>
    <w:p w:rsidR="00EE00E6" w:rsidRPr="00EE00E6" w:rsidRDefault="00EE00E6" w:rsidP="00EE00E6">
      <w:r w:rsidRPr="00EE00E6">
        <w:t>I have seen:</w:t>
      </w:r>
    </w:p>
    <w:p w:rsidR="00EE00E6" w:rsidRPr="00EE00E6" w:rsidRDefault="00EE00E6" w:rsidP="009867CA">
      <w:pPr>
        <w:numPr>
          <w:ilvl w:val="0"/>
          <w:numId w:val="115"/>
        </w:numPr>
      </w:pPr>
      <w:r w:rsidRPr="00EE00E6">
        <w:t>leaders who healed nations</w:t>
      </w:r>
    </w:p>
    <w:p w:rsidR="00EE00E6" w:rsidRPr="00EE00E6" w:rsidRDefault="00EE00E6" w:rsidP="009867CA">
      <w:pPr>
        <w:numPr>
          <w:ilvl w:val="0"/>
          <w:numId w:val="115"/>
        </w:numPr>
      </w:pPr>
      <w:r w:rsidRPr="00EE00E6">
        <w:t>leaders who wounded nations</w:t>
      </w:r>
    </w:p>
    <w:p w:rsidR="00EE00E6" w:rsidRPr="00EE00E6" w:rsidRDefault="00EE00E6" w:rsidP="009867CA">
      <w:pPr>
        <w:numPr>
          <w:ilvl w:val="0"/>
          <w:numId w:val="115"/>
        </w:numPr>
      </w:pPr>
      <w:r w:rsidRPr="00EE00E6">
        <w:lastRenderedPageBreak/>
        <w:t>systems that protected life</w:t>
      </w:r>
    </w:p>
    <w:p w:rsidR="00EE00E6" w:rsidRPr="00EE00E6" w:rsidRDefault="00EE00E6" w:rsidP="009867CA">
      <w:pPr>
        <w:numPr>
          <w:ilvl w:val="0"/>
          <w:numId w:val="115"/>
        </w:numPr>
      </w:pPr>
      <w:r w:rsidRPr="00EE00E6">
        <w:t>systems that destroyed life</w:t>
      </w:r>
    </w:p>
    <w:p w:rsidR="00EE00E6" w:rsidRPr="00EE00E6" w:rsidRDefault="00EE00E6" w:rsidP="009867CA">
      <w:pPr>
        <w:numPr>
          <w:ilvl w:val="0"/>
          <w:numId w:val="115"/>
        </w:numPr>
      </w:pPr>
      <w:r w:rsidRPr="00EE00E6">
        <w:t>truth that liberated communities</w:t>
      </w:r>
    </w:p>
    <w:p w:rsidR="00EE00E6" w:rsidRPr="00EE00E6" w:rsidRDefault="00EE00E6" w:rsidP="009867CA">
      <w:pPr>
        <w:numPr>
          <w:ilvl w:val="0"/>
          <w:numId w:val="115"/>
        </w:numPr>
      </w:pPr>
      <w:r w:rsidRPr="00EE00E6">
        <w:t>lies that enslaved generations</w:t>
      </w:r>
    </w:p>
    <w:p w:rsidR="00EE00E6" w:rsidRPr="00EE00E6" w:rsidRDefault="00EE00E6" w:rsidP="00EE00E6">
      <w:r w:rsidRPr="00EE00E6">
        <w:t xml:space="preserve">This is why I teach that governance is </w:t>
      </w:r>
      <w:r w:rsidRPr="00EE00E6">
        <w:rPr>
          <w:b/>
          <w:bCs/>
        </w:rPr>
        <w:t>moral stewardship</w:t>
      </w:r>
      <w:r w:rsidRPr="00EE00E6">
        <w:t>.</w:t>
      </w:r>
    </w:p>
    <w:p w:rsidR="00EE00E6" w:rsidRPr="00EE00E6" w:rsidRDefault="00EE00E6" w:rsidP="00EE00E6">
      <w:r w:rsidRPr="00EE00E6">
        <w:t>A leader must:</w:t>
      </w:r>
    </w:p>
    <w:p w:rsidR="00EE00E6" w:rsidRPr="00EE00E6" w:rsidRDefault="00EE00E6" w:rsidP="009867CA">
      <w:pPr>
        <w:numPr>
          <w:ilvl w:val="0"/>
          <w:numId w:val="116"/>
        </w:numPr>
      </w:pPr>
      <w:r w:rsidRPr="00EE00E6">
        <w:t>heal wounds</w:t>
      </w:r>
    </w:p>
    <w:p w:rsidR="00EE00E6" w:rsidRPr="00EE00E6" w:rsidRDefault="00EE00E6" w:rsidP="009867CA">
      <w:pPr>
        <w:numPr>
          <w:ilvl w:val="0"/>
          <w:numId w:val="116"/>
        </w:numPr>
      </w:pPr>
      <w:r w:rsidRPr="00EE00E6">
        <w:t>protect the weak</w:t>
      </w:r>
    </w:p>
    <w:p w:rsidR="00EE00E6" w:rsidRPr="00EE00E6" w:rsidRDefault="00EE00E6" w:rsidP="009867CA">
      <w:pPr>
        <w:numPr>
          <w:ilvl w:val="0"/>
          <w:numId w:val="116"/>
        </w:numPr>
      </w:pPr>
      <w:r w:rsidRPr="00EE00E6">
        <w:t>confront corruption</w:t>
      </w:r>
    </w:p>
    <w:p w:rsidR="00EE00E6" w:rsidRPr="00EE00E6" w:rsidRDefault="00EE00E6" w:rsidP="009867CA">
      <w:pPr>
        <w:numPr>
          <w:ilvl w:val="0"/>
          <w:numId w:val="116"/>
        </w:numPr>
      </w:pPr>
      <w:r w:rsidRPr="00EE00E6">
        <w:t>speak truth</w:t>
      </w:r>
    </w:p>
    <w:p w:rsidR="00EE00E6" w:rsidRPr="00EE00E6" w:rsidRDefault="00EE00E6" w:rsidP="009867CA">
      <w:pPr>
        <w:numPr>
          <w:ilvl w:val="0"/>
          <w:numId w:val="116"/>
        </w:numPr>
      </w:pPr>
      <w:r w:rsidRPr="00EE00E6">
        <w:t>build justice</w:t>
      </w:r>
    </w:p>
    <w:p w:rsidR="00EE00E6" w:rsidRPr="00EE00E6" w:rsidRDefault="00EE00E6" w:rsidP="009867CA">
      <w:pPr>
        <w:numPr>
          <w:ilvl w:val="0"/>
          <w:numId w:val="116"/>
        </w:numPr>
      </w:pPr>
      <w:r w:rsidRPr="00EE00E6">
        <w:t>serve with humility</w:t>
      </w:r>
    </w:p>
    <w:p w:rsidR="00EE00E6" w:rsidRPr="00EE00E6" w:rsidRDefault="00EE00E6" w:rsidP="009867CA">
      <w:pPr>
        <w:numPr>
          <w:ilvl w:val="0"/>
          <w:numId w:val="116"/>
        </w:numPr>
      </w:pPr>
      <w:r w:rsidRPr="00EE00E6">
        <w:t>honor God</w:t>
      </w:r>
    </w:p>
    <w:p w:rsidR="00EE00E6" w:rsidRPr="00EE00E6" w:rsidRDefault="00EE00E6" w:rsidP="00EE00E6">
      <w:r w:rsidRPr="00EE00E6">
        <w:t>Leadership is sacred. Governance is spiritual. Truth is healing.</w:t>
      </w:r>
    </w:p>
    <w:p w:rsidR="00EE00E6" w:rsidRPr="00EE00E6" w:rsidRDefault="00EE00E6" w:rsidP="00EE00E6">
      <w:pPr>
        <w:rPr>
          <w:b/>
          <w:bCs/>
        </w:rPr>
      </w:pPr>
      <w:r w:rsidRPr="00EE00E6">
        <w:rPr>
          <w:b/>
          <w:bCs/>
        </w:rPr>
        <w:t>Conclusion: The Stewardship That Heals Nations</w:t>
      </w:r>
    </w:p>
    <w:p w:rsidR="00EE00E6" w:rsidRPr="00EE00E6" w:rsidRDefault="00EE00E6" w:rsidP="00EE00E6">
      <w:r w:rsidRPr="00EE00E6">
        <w:t xml:space="preserve">Governance is not politics — it is </w:t>
      </w:r>
      <w:r w:rsidRPr="00EE00E6">
        <w:rPr>
          <w:b/>
          <w:bCs/>
        </w:rPr>
        <w:t>pastoral care for a nation</w:t>
      </w:r>
      <w:r w:rsidRPr="00EE00E6">
        <w:t>.</w:t>
      </w:r>
    </w:p>
    <w:p w:rsidR="00EE00E6" w:rsidRPr="00EE00E6" w:rsidRDefault="00EE00E6" w:rsidP="00EE00E6">
      <w:r w:rsidRPr="00EE00E6">
        <w:rPr>
          <w:b/>
          <w:bCs/>
        </w:rPr>
        <w:t>Leadership is healing.</w:t>
      </w:r>
      <w:r w:rsidRPr="00EE00E6">
        <w:t xml:space="preserve"> </w:t>
      </w:r>
      <w:r w:rsidRPr="00EE00E6">
        <w:rPr>
          <w:b/>
          <w:bCs/>
        </w:rPr>
        <w:t>Corruption is a wound.</w:t>
      </w:r>
      <w:r w:rsidRPr="00EE00E6">
        <w:t xml:space="preserve"> </w:t>
      </w:r>
      <w:r w:rsidRPr="00EE00E6">
        <w:rPr>
          <w:b/>
          <w:bCs/>
        </w:rPr>
        <w:t>Truth is medicine.</w:t>
      </w:r>
    </w:p>
    <w:p w:rsidR="00EE00E6" w:rsidRPr="00EE00E6" w:rsidRDefault="00EE00E6" w:rsidP="00EE00E6">
      <w:r w:rsidRPr="00EE00E6">
        <w:t>This is the governance theology that shaped my ministry. This is the framework I offer to future leaders. This is the healing vision our world needs.</w:t>
      </w:r>
    </w:p>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Default="00EE00E6" w:rsidP="00FD0F3B"/>
    <w:p w:rsidR="00EE00E6" w:rsidRPr="00EE00E6" w:rsidRDefault="00EE00E6" w:rsidP="00EE00E6">
      <w:pPr>
        <w:rPr>
          <w:b/>
          <w:bCs/>
        </w:rPr>
      </w:pPr>
      <w:r w:rsidRPr="00EE00E6">
        <w:rPr>
          <w:b/>
          <w:bCs/>
        </w:rPr>
        <w:lastRenderedPageBreak/>
        <w:t>CHAPTER 17 — HEALING IN TIMES OF CRISIS: PANDEMICS, CONFLICT, AND DISPLACEMENT</w:t>
      </w:r>
    </w:p>
    <w:p w:rsidR="00EE00E6" w:rsidRPr="00EE00E6" w:rsidRDefault="00EE00E6" w:rsidP="00EE00E6">
      <w:pPr>
        <w:rPr>
          <w:b/>
          <w:bCs/>
        </w:rPr>
      </w:pPr>
      <w:r w:rsidRPr="00EE00E6">
        <w:rPr>
          <w:b/>
          <w:bCs/>
          <w:i/>
          <w:iCs/>
        </w:rPr>
        <w:t>Biblical responses to plague</w:t>
      </w:r>
    </w:p>
    <w:p w:rsidR="00EE00E6" w:rsidRPr="00EE00E6" w:rsidRDefault="00EE00E6" w:rsidP="00EE00E6">
      <w:pPr>
        <w:rPr>
          <w:b/>
          <w:bCs/>
        </w:rPr>
      </w:pPr>
      <w:r w:rsidRPr="00EE00E6">
        <w:rPr>
          <w:b/>
          <w:bCs/>
          <w:i/>
          <w:iCs/>
        </w:rPr>
        <w:t>Trauma</w:t>
      </w:r>
      <w:r w:rsidRPr="00EE00E6">
        <w:rPr>
          <w:b/>
          <w:bCs/>
          <w:i/>
          <w:iCs/>
        </w:rPr>
        <w:noBreakHyphen/>
        <w:t>informed ministry</w:t>
      </w:r>
    </w:p>
    <w:p w:rsidR="00EE00E6" w:rsidRPr="00EE00E6" w:rsidRDefault="00EE00E6" w:rsidP="00EE00E6">
      <w:pPr>
        <w:rPr>
          <w:b/>
          <w:bCs/>
        </w:rPr>
      </w:pPr>
      <w:r w:rsidRPr="00EE00E6">
        <w:rPr>
          <w:b/>
          <w:bCs/>
          <w:i/>
          <w:iCs/>
        </w:rPr>
        <w:t>Healing refugees and war survivors</w:t>
      </w:r>
    </w:p>
    <w:p w:rsidR="00EE00E6" w:rsidRPr="00EE00E6" w:rsidRDefault="00EE00E6" w:rsidP="00EE00E6">
      <w:r w:rsidRPr="00EE00E6">
        <w:rPr>
          <w:i/>
          <w:iCs/>
        </w:rPr>
        <w:t xml:space="preserve">By Rev. Dr. </w:t>
      </w:r>
      <w:proofErr w:type="spellStart"/>
      <w:r w:rsidRPr="00EE00E6">
        <w:rPr>
          <w:i/>
          <w:iCs/>
        </w:rPr>
        <w:t>Akwo</w:t>
      </w:r>
      <w:proofErr w:type="spellEnd"/>
      <w:r w:rsidRPr="00EE00E6">
        <w:rPr>
          <w:i/>
          <w:iCs/>
        </w:rPr>
        <w:t xml:space="preserve"> Thompson </w:t>
      </w:r>
      <w:proofErr w:type="spellStart"/>
      <w:r w:rsidRPr="00EE00E6">
        <w:rPr>
          <w:i/>
          <w:iCs/>
        </w:rPr>
        <w:t>Ntuba</w:t>
      </w:r>
      <w:proofErr w:type="spellEnd"/>
    </w:p>
    <w:p w:rsidR="00EE00E6" w:rsidRPr="00EE00E6" w:rsidRDefault="00EE00E6" w:rsidP="00EE00E6">
      <w:r w:rsidRPr="00EE00E6">
        <w:t>I have lived and served through seasons when the world shook — pandemics, conflicts, natural disasters, and mass displacement. From African villages to American cities, from European transit centers to global health forums, I have seen how crisis exposes the fragility of systems and the resilience of the human spirit.</w:t>
      </w:r>
    </w:p>
    <w:p w:rsidR="00EE00E6" w:rsidRPr="00EE00E6" w:rsidRDefault="00EE00E6" w:rsidP="00EE00E6">
      <w:r w:rsidRPr="00EE00E6">
        <w:t xml:space="preserve">In these moments, healing becomes more than a ministry. Healing becomes </w:t>
      </w:r>
      <w:r w:rsidRPr="00EE00E6">
        <w:rPr>
          <w:b/>
          <w:bCs/>
        </w:rPr>
        <w:t>a lifeline</w:t>
      </w:r>
      <w:r w:rsidRPr="00EE00E6">
        <w:t xml:space="preserve">, </w:t>
      </w:r>
      <w:r w:rsidRPr="00EE00E6">
        <w:rPr>
          <w:b/>
          <w:bCs/>
        </w:rPr>
        <w:t>a moral duty</w:t>
      </w:r>
      <w:r w:rsidRPr="00EE00E6">
        <w:t xml:space="preserve">, and </w:t>
      </w:r>
      <w:r w:rsidRPr="00EE00E6">
        <w:rPr>
          <w:b/>
          <w:bCs/>
        </w:rPr>
        <w:t>a prophetic witness</w:t>
      </w:r>
      <w:r w:rsidRPr="00EE00E6">
        <w:t>.</w:t>
      </w:r>
    </w:p>
    <w:p w:rsidR="00EE00E6" w:rsidRPr="00EE00E6" w:rsidRDefault="00EE00E6" w:rsidP="00EE00E6">
      <w:pPr>
        <w:rPr>
          <w:b/>
          <w:bCs/>
        </w:rPr>
      </w:pPr>
      <w:r w:rsidRPr="00EE00E6">
        <w:rPr>
          <w:b/>
          <w:bCs/>
        </w:rPr>
        <w:t>1. Biblical Responses to Plague</w:t>
      </w:r>
    </w:p>
    <w:p w:rsidR="00EE00E6" w:rsidRPr="00EE00E6" w:rsidRDefault="00EE00E6" w:rsidP="00EE00E6">
      <w:r w:rsidRPr="00EE00E6">
        <w:t>Scripture does not hide from crisis. The Bible is full of pandemics, plagues, and national emergencies — and God’s people always had a role to play.</w:t>
      </w:r>
    </w:p>
    <w:p w:rsidR="00EE00E6" w:rsidRPr="00EE00E6" w:rsidRDefault="00EE00E6" w:rsidP="00EE00E6">
      <w:r w:rsidRPr="00EE00E6">
        <w:t>During the COVID</w:t>
      </w:r>
      <w:r w:rsidRPr="00EE00E6">
        <w:noBreakHyphen/>
        <w:t>19 pandemic, as I traveled across U.S. cities and worked with authorities, community leaders, and vulnerable populations, I saw the same patterns that Scripture reveals:</w:t>
      </w:r>
    </w:p>
    <w:p w:rsidR="00EE00E6" w:rsidRPr="00EE00E6" w:rsidRDefault="00EE00E6" w:rsidP="00EE00E6">
      <w:pPr>
        <w:rPr>
          <w:b/>
          <w:bCs/>
        </w:rPr>
      </w:pPr>
      <w:r w:rsidRPr="00EE00E6">
        <w:rPr>
          <w:b/>
          <w:bCs/>
        </w:rPr>
        <w:t>1. God sees suffering</w:t>
      </w:r>
    </w:p>
    <w:p w:rsidR="00EE00E6" w:rsidRPr="00EE00E6" w:rsidRDefault="00EE00E6" w:rsidP="00EE00E6">
      <w:r w:rsidRPr="00EE00E6">
        <w:rPr>
          <w:i/>
          <w:iCs/>
        </w:rPr>
        <w:t>“I have seen the affliction of my people.”</w:t>
      </w:r>
      <w:r w:rsidRPr="00EE00E6">
        <w:t xml:space="preserve"> — Exodus 3:7</w:t>
      </w:r>
    </w:p>
    <w:p w:rsidR="00EE00E6" w:rsidRPr="00EE00E6" w:rsidRDefault="00EE00E6" w:rsidP="00EE00E6">
      <w:pPr>
        <w:rPr>
          <w:b/>
          <w:bCs/>
        </w:rPr>
      </w:pPr>
      <w:r w:rsidRPr="00EE00E6">
        <w:rPr>
          <w:b/>
          <w:bCs/>
        </w:rPr>
        <w:t>2. God calls leaders to act</w:t>
      </w:r>
    </w:p>
    <w:p w:rsidR="00EE00E6" w:rsidRPr="00EE00E6" w:rsidRDefault="00EE00E6" w:rsidP="00EE00E6">
      <w:r w:rsidRPr="00EE00E6">
        <w:t>Moses confronted Pharaoh. David stopped a plague through repentance and sacrifice. Nehemiah rebuilt a broken city.</w:t>
      </w:r>
    </w:p>
    <w:p w:rsidR="00EE00E6" w:rsidRPr="00EE00E6" w:rsidRDefault="00EE00E6" w:rsidP="00EE00E6">
      <w:pPr>
        <w:rPr>
          <w:b/>
          <w:bCs/>
        </w:rPr>
      </w:pPr>
      <w:r w:rsidRPr="00EE00E6">
        <w:rPr>
          <w:b/>
          <w:bCs/>
        </w:rPr>
        <w:t>3. God uses healers, prophets, and communities</w:t>
      </w:r>
    </w:p>
    <w:p w:rsidR="00EE00E6" w:rsidRPr="00EE00E6" w:rsidRDefault="00EE00E6" w:rsidP="00EE00E6">
      <w:r w:rsidRPr="00EE00E6">
        <w:t>During COVID</w:t>
      </w:r>
      <w:r w:rsidRPr="00EE00E6">
        <w:noBreakHyphen/>
        <w:t>19, I worked with:</w:t>
      </w:r>
    </w:p>
    <w:p w:rsidR="00EE00E6" w:rsidRPr="00EE00E6" w:rsidRDefault="00EE00E6" w:rsidP="009867CA">
      <w:pPr>
        <w:numPr>
          <w:ilvl w:val="0"/>
          <w:numId w:val="117"/>
        </w:numPr>
      </w:pPr>
      <w:r w:rsidRPr="00EE00E6">
        <w:t>city officials</w:t>
      </w:r>
    </w:p>
    <w:p w:rsidR="00EE00E6" w:rsidRPr="00EE00E6" w:rsidRDefault="00EE00E6" w:rsidP="009867CA">
      <w:pPr>
        <w:numPr>
          <w:ilvl w:val="0"/>
          <w:numId w:val="117"/>
        </w:numPr>
      </w:pPr>
      <w:r w:rsidRPr="00EE00E6">
        <w:t>health directors</w:t>
      </w:r>
    </w:p>
    <w:p w:rsidR="00EE00E6" w:rsidRPr="00EE00E6" w:rsidRDefault="00EE00E6" w:rsidP="009867CA">
      <w:pPr>
        <w:numPr>
          <w:ilvl w:val="0"/>
          <w:numId w:val="117"/>
        </w:numPr>
      </w:pPr>
      <w:r w:rsidRPr="00EE00E6">
        <w:t>community organizations</w:t>
      </w:r>
    </w:p>
    <w:p w:rsidR="00EE00E6" w:rsidRPr="00EE00E6" w:rsidRDefault="00EE00E6" w:rsidP="009867CA">
      <w:pPr>
        <w:numPr>
          <w:ilvl w:val="0"/>
          <w:numId w:val="117"/>
        </w:numPr>
      </w:pPr>
      <w:r w:rsidRPr="00EE00E6">
        <w:t>PPE distribution teams</w:t>
      </w:r>
    </w:p>
    <w:p w:rsidR="00EE00E6" w:rsidRPr="00EE00E6" w:rsidRDefault="00EE00E6" w:rsidP="009867CA">
      <w:pPr>
        <w:numPr>
          <w:ilvl w:val="0"/>
          <w:numId w:val="117"/>
        </w:numPr>
      </w:pPr>
      <w:r w:rsidRPr="00EE00E6">
        <w:lastRenderedPageBreak/>
        <w:t>testing and vaccination drives</w:t>
      </w:r>
    </w:p>
    <w:p w:rsidR="00EE00E6" w:rsidRPr="00EE00E6" w:rsidRDefault="00EE00E6" w:rsidP="009867CA">
      <w:pPr>
        <w:numPr>
          <w:ilvl w:val="0"/>
          <w:numId w:val="117"/>
        </w:numPr>
      </w:pPr>
      <w:r w:rsidRPr="00EE00E6">
        <w:t>minority</w:t>
      </w:r>
      <w:r w:rsidRPr="00EE00E6">
        <w:noBreakHyphen/>
        <w:t>health advocates</w:t>
      </w:r>
    </w:p>
    <w:p w:rsidR="00EE00E6" w:rsidRPr="00EE00E6" w:rsidRDefault="00EE00E6" w:rsidP="00EE00E6">
      <w:r w:rsidRPr="00EE00E6">
        <w:t xml:space="preserve">I saw how </w:t>
      </w:r>
      <w:r w:rsidRPr="00EE00E6">
        <w:rPr>
          <w:b/>
          <w:bCs/>
        </w:rPr>
        <w:t>public health became pastoral care</w:t>
      </w:r>
      <w:r w:rsidRPr="00EE00E6">
        <w:t xml:space="preserve">, and how </w:t>
      </w:r>
      <w:r w:rsidRPr="00EE00E6">
        <w:rPr>
          <w:b/>
          <w:bCs/>
        </w:rPr>
        <w:t>governance became healing</w:t>
      </w:r>
      <w:r w:rsidRPr="00EE00E6">
        <w:t>.</w:t>
      </w:r>
    </w:p>
    <w:p w:rsidR="00EE00E6" w:rsidRPr="00EE00E6" w:rsidRDefault="00EE00E6" w:rsidP="00EE00E6">
      <w:pPr>
        <w:rPr>
          <w:b/>
          <w:bCs/>
        </w:rPr>
      </w:pPr>
      <w:r w:rsidRPr="00EE00E6">
        <w:rPr>
          <w:b/>
          <w:bCs/>
        </w:rPr>
        <w:t>4. God restores</w:t>
      </w:r>
    </w:p>
    <w:p w:rsidR="00EE00E6" w:rsidRPr="00EE00E6" w:rsidRDefault="00EE00E6" w:rsidP="00EE00E6">
      <w:r w:rsidRPr="00EE00E6">
        <w:t>Every biblical plague ends with renewal — a reminder that crisis is not the final word.</w:t>
      </w:r>
    </w:p>
    <w:p w:rsidR="00EE00E6" w:rsidRPr="00EE00E6" w:rsidRDefault="00EE00E6" w:rsidP="00EE00E6">
      <w:r w:rsidRPr="00EE00E6">
        <w:t>In my ministry, I learned that pandemics reveal:</w:t>
      </w:r>
    </w:p>
    <w:p w:rsidR="00EE00E6" w:rsidRPr="00EE00E6" w:rsidRDefault="00EE00E6" w:rsidP="009867CA">
      <w:pPr>
        <w:numPr>
          <w:ilvl w:val="0"/>
          <w:numId w:val="118"/>
        </w:numPr>
      </w:pPr>
      <w:r w:rsidRPr="00EE00E6">
        <w:t>the strength of communities</w:t>
      </w:r>
    </w:p>
    <w:p w:rsidR="00EE00E6" w:rsidRPr="00EE00E6" w:rsidRDefault="00EE00E6" w:rsidP="009867CA">
      <w:pPr>
        <w:numPr>
          <w:ilvl w:val="0"/>
          <w:numId w:val="118"/>
        </w:numPr>
      </w:pPr>
      <w:r w:rsidRPr="00EE00E6">
        <w:t>the failures of systems</w:t>
      </w:r>
    </w:p>
    <w:p w:rsidR="00EE00E6" w:rsidRPr="00EE00E6" w:rsidRDefault="00EE00E6" w:rsidP="009867CA">
      <w:pPr>
        <w:numPr>
          <w:ilvl w:val="0"/>
          <w:numId w:val="118"/>
        </w:numPr>
      </w:pPr>
      <w:r w:rsidRPr="00EE00E6">
        <w:t>the courage of healers</w:t>
      </w:r>
    </w:p>
    <w:p w:rsidR="00EE00E6" w:rsidRPr="00EE00E6" w:rsidRDefault="00EE00E6" w:rsidP="009867CA">
      <w:pPr>
        <w:numPr>
          <w:ilvl w:val="0"/>
          <w:numId w:val="118"/>
        </w:numPr>
      </w:pPr>
      <w:r w:rsidRPr="00EE00E6">
        <w:t>the need for justice</w:t>
      </w:r>
    </w:p>
    <w:p w:rsidR="00EE00E6" w:rsidRPr="00EE00E6" w:rsidRDefault="00EE00E6" w:rsidP="009867CA">
      <w:pPr>
        <w:numPr>
          <w:ilvl w:val="0"/>
          <w:numId w:val="118"/>
        </w:numPr>
      </w:pPr>
      <w:r w:rsidRPr="00EE00E6">
        <w:t>the power of compassion</w:t>
      </w:r>
    </w:p>
    <w:p w:rsidR="00EE00E6" w:rsidRPr="00EE00E6" w:rsidRDefault="00EE00E6" w:rsidP="00EE00E6">
      <w:r w:rsidRPr="00EE00E6">
        <w:t xml:space="preserve">Biblical healing in crisis is </w:t>
      </w:r>
      <w:r w:rsidRPr="00EE00E6">
        <w:rPr>
          <w:b/>
          <w:bCs/>
        </w:rPr>
        <w:t>active</w:t>
      </w:r>
      <w:r w:rsidRPr="00EE00E6">
        <w:t xml:space="preserve">, </w:t>
      </w:r>
      <w:r w:rsidRPr="00EE00E6">
        <w:rPr>
          <w:b/>
          <w:bCs/>
        </w:rPr>
        <w:t>compassionate</w:t>
      </w:r>
      <w:r w:rsidRPr="00EE00E6">
        <w:t xml:space="preserve">, and </w:t>
      </w:r>
      <w:r w:rsidRPr="00EE00E6">
        <w:rPr>
          <w:b/>
          <w:bCs/>
        </w:rPr>
        <w:t>communal</w:t>
      </w:r>
      <w:r w:rsidRPr="00EE00E6">
        <w:t>.</w:t>
      </w:r>
    </w:p>
    <w:p w:rsidR="00EE00E6" w:rsidRPr="00EE00E6" w:rsidRDefault="00EE00E6" w:rsidP="00EE00E6">
      <w:pPr>
        <w:rPr>
          <w:b/>
          <w:bCs/>
        </w:rPr>
      </w:pPr>
      <w:r w:rsidRPr="00EE00E6">
        <w:rPr>
          <w:b/>
          <w:bCs/>
        </w:rPr>
        <w:t>2. Trauma</w:t>
      </w:r>
      <w:r w:rsidRPr="00EE00E6">
        <w:rPr>
          <w:b/>
          <w:bCs/>
        </w:rPr>
        <w:noBreakHyphen/>
        <w:t>Informed Ministry</w:t>
      </w:r>
    </w:p>
    <w:p w:rsidR="00EE00E6" w:rsidRPr="00EE00E6" w:rsidRDefault="00EE00E6" w:rsidP="00EE00E6">
      <w:r w:rsidRPr="00EE00E6">
        <w:t>Crisis leaves invisible wounds.</w:t>
      </w:r>
    </w:p>
    <w:p w:rsidR="00EE00E6" w:rsidRPr="00EE00E6" w:rsidRDefault="00EE00E6" w:rsidP="00EE00E6">
      <w:r w:rsidRPr="00EE00E6">
        <w:t>During my work in American cities — Houston, New Orleans, Atlanta, Denver — I met people whose trauma was deeper than their illness:</w:t>
      </w:r>
    </w:p>
    <w:p w:rsidR="00EE00E6" w:rsidRPr="00EE00E6" w:rsidRDefault="00EE00E6" w:rsidP="009867CA">
      <w:pPr>
        <w:numPr>
          <w:ilvl w:val="0"/>
          <w:numId w:val="119"/>
        </w:numPr>
      </w:pPr>
      <w:r w:rsidRPr="00EE00E6">
        <w:t>frontline workers exhausted</w:t>
      </w:r>
    </w:p>
    <w:p w:rsidR="00EE00E6" w:rsidRPr="00EE00E6" w:rsidRDefault="00EE00E6" w:rsidP="009867CA">
      <w:pPr>
        <w:numPr>
          <w:ilvl w:val="0"/>
          <w:numId w:val="119"/>
        </w:numPr>
      </w:pPr>
      <w:r w:rsidRPr="00EE00E6">
        <w:t>families grieving</w:t>
      </w:r>
    </w:p>
    <w:p w:rsidR="00EE00E6" w:rsidRPr="00EE00E6" w:rsidRDefault="00EE00E6" w:rsidP="009867CA">
      <w:pPr>
        <w:numPr>
          <w:ilvl w:val="0"/>
          <w:numId w:val="119"/>
        </w:numPr>
      </w:pPr>
      <w:r w:rsidRPr="00EE00E6">
        <w:t>addicts relapsing</w:t>
      </w:r>
    </w:p>
    <w:p w:rsidR="00EE00E6" w:rsidRPr="00EE00E6" w:rsidRDefault="00EE00E6" w:rsidP="009867CA">
      <w:pPr>
        <w:numPr>
          <w:ilvl w:val="0"/>
          <w:numId w:val="119"/>
        </w:numPr>
      </w:pPr>
      <w:r w:rsidRPr="00EE00E6">
        <w:t>children anxious</w:t>
      </w:r>
    </w:p>
    <w:p w:rsidR="00EE00E6" w:rsidRPr="00EE00E6" w:rsidRDefault="00EE00E6" w:rsidP="009867CA">
      <w:pPr>
        <w:numPr>
          <w:ilvl w:val="0"/>
          <w:numId w:val="119"/>
        </w:numPr>
      </w:pPr>
      <w:r w:rsidRPr="00EE00E6">
        <w:t>elders isolated</w:t>
      </w:r>
    </w:p>
    <w:p w:rsidR="00EE00E6" w:rsidRPr="00EE00E6" w:rsidRDefault="00EE00E6" w:rsidP="009867CA">
      <w:pPr>
        <w:numPr>
          <w:ilvl w:val="0"/>
          <w:numId w:val="119"/>
        </w:numPr>
      </w:pPr>
      <w:r w:rsidRPr="00EE00E6">
        <w:t>communities overwhelmed</w:t>
      </w:r>
    </w:p>
    <w:p w:rsidR="00EE00E6" w:rsidRPr="00EE00E6" w:rsidRDefault="00EE00E6" w:rsidP="00EE00E6">
      <w:r w:rsidRPr="00EE00E6">
        <w:t xml:space="preserve">My training at the </w:t>
      </w:r>
      <w:r w:rsidRPr="00EE00E6">
        <w:rPr>
          <w:b/>
          <w:bCs/>
        </w:rPr>
        <w:t>Institute for Spirituality and Health (Texas Medical Center)</w:t>
      </w:r>
      <w:r w:rsidRPr="00EE00E6">
        <w:t xml:space="preserve"> taught me that trauma</w:t>
      </w:r>
      <w:r w:rsidRPr="00EE00E6">
        <w:noBreakHyphen/>
        <w:t>informed ministry requires:</w:t>
      </w:r>
    </w:p>
    <w:p w:rsidR="00EE00E6" w:rsidRPr="00EE00E6" w:rsidRDefault="00EE00E6" w:rsidP="00EE00E6">
      <w:pPr>
        <w:rPr>
          <w:b/>
          <w:bCs/>
        </w:rPr>
      </w:pPr>
      <w:r w:rsidRPr="00EE00E6">
        <w:rPr>
          <w:b/>
          <w:bCs/>
        </w:rPr>
        <w:t>Presence</w:t>
      </w:r>
    </w:p>
    <w:p w:rsidR="00EE00E6" w:rsidRPr="00EE00E6" w:rsidRDefault="00EE00E6" w:rsidP="00EE00E6">
      <w:r w:rsidRPr="00EE00E6">
        <w:t>People heal when someone stays with them.</w:t>
      </w:r>
    </w:p>
    <w:p w:rsidR="00EE00E6" w:rsidRPr="00EE00E6" w:rsidRDefault="00EE00E6" w:rsidP="00EE00E6">
      <w:pPr>
        <w:rPr>
          <w:b/>
          <w:bCs/>
        </w:rPr>
      </w:pPr>
      <w:r w:rsidRPr="00EE00E6">
        <w:rPr>
          <w:b/>
          <w:bCs/>
        </w:rPr>
        <w:lastRenderedPageBreak/>
        <w:t>Listening</w:t>
      </w:r>
    </w:p>
    <w:p w:rsidR="00EE00E6" w:rsidRPr="00EE00E6" w:rsidRDefault="00EE00E6" w:rsidP="00EE00E6">
      <w:r w:rsidRPr="00EE00E6">
        <w:t>Trauma needs space to speak.</w:t>
      </w:r>
    </w:p>
    <w:p w:rsidR="00EE00E6" w:rsidRPr="00EE00E6" w:rsidRDefault="00EE00E6" w:rsidP="00EE00E6">
      <w:pPr>
        <w:rPr>
          <w:b/>
          <w:bCs/>
        </w:rPr>
      </w:pPr>
      <w:r w:rsidRPr="00EE00E6">
        <w:rPr>
          <w:b/>
          <w:bCs/>
        </w:rPr>
        <w:t>Compassion</w:t>
      </w:r>
    </w:p>
    <w:p w:rsidR="00EE00E6" w:rsidRPr="00EE00E6" w:rsidRDefault="00EE00E6" w:rsidP="00EE00E6">
      <w:r w:rsidRPr="00EE00E6">
        <w:t>Healing begins with dignity.</w:t>
      </w:r>
    </w:p>
    <w:p w:rsidR="00EE00E6" w:rsidRPr="00EE00E6" w:rsidRDefault="00EE00E6" w:rsidP="00EE00E6">
      <w:pPr>
        <w:rPr>
          <w:b/>
          <w:bCs/>
        </w:rPr>
      </w:pPr>
      <w:r w:rsidRPr="00EE00E6">
        <w:rPr>
          <w:b/>
          <w:bCs/>
        </w:rPr>
        <w:t>Spiritual grounding</w:t>
      </w:r>
    </w:p>
    <w:p w:rsidR="00EE00E6" w:rsidRPr="00EE00E6" w:rsidRDefault="00EE00E6" w:rsidP="00EE00E6">
      <w:r w:rsidRPr="00EE00E6">
        <w:t>Prayer, Scripture, and community restore the soul.</w:t>
      </w:r>
    </w:p>
    <w:p w:rsidR="00EE00E6" w:rsidRPr="00EE00E6" w:rsidRDefault="00EE00E6" w:rsidP="00EE00E6">
      <w:pPr>
        <w:rPr>
          <w:b/>
          <w:bCs/>
        </w:rPr>
      </w:pPr>
      <w:r w:rsidRPr="00EE00E6">
        <w:rPr>
          <w:b/>
          <w:bCs/>
        </w:rPr>
        <w:t>Cultural sensitivity</w:t>
      </w:r>
    </w:p>
    <w:p w:rsidR="00EE00E6" w:rsidRPr="00EE00E6" w:rsidRDefault="00EE00E6" w:rsidP="00EE00E6">
      <w:r w:rsidRPr="00EE00E6">
        <w:t>Trauma expresses itself differently across cultures.</w:t>
      </w:r>
    </w:p>
    <w:p w:rsidR="00EE00E6" w:rsidRPr="00EE00E6" w:rsidRDefault="00EE00E6" w:rsidP="00EE00E6">
      <w:pPr>
        <w:rPr>
          <w:b/>
          <w:bCs/>
        </w:rPr>
      </w:pPr>
      <w:r w:rsidRPr="00EE00E6">
        <w:rPr>
          <w:b/>
          <w:bCs/>
        </w:rPr>
        <w:t>Holistic care</w:t>
      </w:r>
    </w:p>
    <w:p w:rsidR="00EE00E6" w:rsidRPr="00EE00E6" w:rsidRDefault="00EE00E6" w:rsidP="00EE00E6">
      <w:r w:rsidRPr="00EE00E6">
        <w:t>Body, mind, spirit, and community must all be addressed.</w:t>
      </w:r>
    </w:p>
    <w:p w:rsidR="00EE00E6" w:rsidRPr="00EE00E6" w:rsidRDefault="00EE00E6" w:rsidP="00EE00E6">
      <w:r w:rsidRPr="00EE00E6">
        <w:t>In African healing missions, I saw trauma from:</w:t>
      </w:r>
    </w:p>
    <w:p w:rsidR="00EE00E6" w:rsidRPr="00EE00E6" w:rsidRDefault="00EE00E6" w:rsidP="009867CA">
      <w:pPr>
        <w:numPr>
          <w:ilvl w:val="0"/>
          <w:numId w:val="120"/>
        </w:numPr>
      </w:pPr>
      <w:r w:rsidRPr="00EE00E6">
        <w:t>poverty</w:t>
      </w:r>
    </w:p>
    <w:p w:rsidR="00EE00E6" w:rsidRPr="00EE00E6" w:rsidRDefault="00EE00E6" w:rsidP="009867CA">
      <w:pPr>
        <w:numPr>
          <w:ilvl w:val="0"/>
          <w:numId w:val="120"/>
        </w:numPr>
      </w:pPr>
      <w:r w:rsidRPr="00EE00E6">
        <w:t>disease</w:t>
      </w:r>
    </w:p>
    <w:p w:rsidR="00EE00E6" w:rsidRPr="00EE00E6" w:rsidRDefault="00EE00E6" w:rsidP="009867CA">
      <w:pPr>
        <w:numPr>
          <w:ilvl w:val="0"/>
          <w:numId w:val="120"/>
        </w:numPr>
      </w:pPr>
      <w:r w:rsidRPr="00EE00E6">
        <w:t>spiritual oppression</w:t>
      </w:r>
    </w:p>
    <w:p w:rsidR="00EE00E6" w:rsidRPr="00EE00E6" w:rsidRDefault="00EE00E6" w:rsidP="009867CA">
      <w:pPr>
        <w:numPr>
          <w:ilvl w:val="0"/>
          <w:numId w:val="120"/>
        </w:numPr>
      </w:pPr>
      <w:r w:rsidRPr="00EE00E6">
        <w:t>generational wounds</w:t>
      </w:r>
    </w:p>
    <w:p w:rsidR="00EE00E6" w:rsidRPr="00EE00E6" w:rsidRDefault="00EE00E6" w:rsidP="00EE00E6">
      <w:r w:rsidRPr="00EE00E6">
        <w:t>In Europe, I saw trauma from:</w:t>
      </w:r>
    </w:p>
    <w:p w:rsidR="00EE00E6" w:rsidRPr="00EE00E6" w:rsidRDefault="00EE00E6" w:rsidP="009867CA">
      <w:pPr>
        <w:numPr>
          <w:ilvl w:val="0"/>
          <w:numId w:val="121"/>
        </w:numPr>
      </w:pPr>
      <w:r w:rsidRPr="00EE00E6">
        <w:t>migration</w:t>
      </w:r>
    </w:p>
    <w:p w:rsidR="00EE00E6" w:rsidRPr="00EE00E6" w:rsidRDefault="00EE00E6" w:rsidP="009867CA">
      <w:pPr>
        <w:numPr>
          <w:ilvl w:val="0"/>
          <w:numId w:val="121"/>
        </w:numPr>
      </w:pPr>
      <w:r w:rsidRPr="00EE00E6">
        <w:t>isolation</w:t>
      </w:r>
    </w:p>
    <w:p w:rsidR="00EE00E6" w:rsidRPr="00EE00E6" w:rsidRDefault="00EE00E6" w:rsidP="009867CA">
      <w:pPr>
        <w:numPr>
          <w:ilvl w:val="0"/>
          <w:numId w:val="121"/>
        </w:numPr>
      </w:pPr>
      <w:r w:rsidRPr="00EE00E6">
        <w:t>cultural dislocation</w:t>
      </w:r>
    </w:p>
    <w:p w:rsidR="00EE00E6" w:rsidRPr="00EE00E6" w:rsidRDefault="00EE00E6" w:rsidP="00EE00E6">
      <w:r w:rsidRPr="00EE00E6">
        <w:t>Trauma</w:t>
      </w:r>
      <w:r w:rsidRPr="00EE00E6">
        <w:noBreakHyphen/>
        <w:t>informed ministry is not optional — it is essential.</w:t>
      </w:r>
    </w:p>
    <w:p w:rsidR="00EE00E6" w:rsidRPr="00EE00E6" w:rsidRDefault="00EE00E6" w:rsidP="00EE00E6">
      <w:pPr>
        <w:rPr>
          <w:b/>
          <w:bCs/>
        </w:rPr>
      </w:pPr>
      <w:r w:rsidRPr="00EE00E6">
        <w:rPr>
          <w:b/>
          <w:bCs/>
        </w:rPr>
        <w:t>3. Healing Refugees and War Survivors</w:t>
      </w:r>
    </w:p>
    <w:p w:rsidR="00EE00E6" w:rsidRPr="00EE00E6" w:rsidRDefault="00EE00E6" w:rsidP="00EE00E6">
      <w:r w:rsidRPr="00EE00E6">
        <w:t xml:space="preserve">My work with displaced families, migrants, and refugees — in Africa, Europe, and American cities — taught me that </w:t>
      </w:r>
      <w:r w:rsidRPr="00EE00E6">
        <w:rPr>
          <w:b/>
          <w:bCs/>
        </w:rPr>
        <w:t>displacement is one of the deepest human wounds</w:t>
      </w:r>
      <w:r w:rsidRPr="00EE00E6">
        <w:t>.</w:t>
      </w:r>
    </w:p>
    <w:p w:rsidR="00EE00E6" w:rsidRPr="00EE00E6" w:rsidRDefault="00EE00E6" w:rsidP="00EE00E6">
      <w:r w:rsidRPr="00EE00E6">
        <w:t>I met:</w:t>
      </w:r>
    </w:p>
    <w:p w:rsidR="00EE00E6" w:rsidRPr="00EE00E6" w:rsidRDefault="00EE00E6" w:rsidP="009867CA">
      <w:pPr>
        <w:numPr>
          <w:ilvl w:val="0"/>
          <w:numId w:val="122"/>
        </w:numPr>
      </w:pPr>
      <w:r w:rsidRPr="00EE00E6">
        <w:t>families fleeing conflict</w:t>
      </w:r>
    </w:p>
    <w:p w:rsidR="00EE00E6" w:rsidRPr="00EE00E6" w:rsidRDefault="00EE00E6" w:rsidP="009867CA">
      <w:pPr>
        <w:numPr>
          <w:ilvl w:val="0"/>
          <w:numId w:val="122"/>
        </w:numPr>
      </w:pPr>
      <w:r w:rsidRPr="00EE00E6">
        <w:t>children separated from parents</w:t>
      </w:r>
    </w:p>
    <w:p w:rsidR="00EE00E6" w:rsidRPr="00EE00E6" w:rsidRDefault="00EE00E6" w:rsidP="009867CA">
      <w:pPr>
        <w:numPr>
          <w:ilvl w:val="0"/>
          <w:numId w:val="122"/>
        </w:numPr>
      </w:pPr>
      <w:r w:rsidRPr="00EE00E6">
        <w:lastRenderedPageBreak/>
        <w:t>survivors of violence</w:t>
      </w:r>
    </w:p>
    <w:p w:rsidR="00EE00E6" w:rsidRPr="00EE00E6" w:rsidRDefault="00EE00E6" w:rsidP="009867CA">
      <w:pPr>
        <w:numPr>
          <w:ilvl w:val="0"/>
          <w:numId w:val="122"/>
        </w:numPr>
      </w:pPr>
      <w:r w:rsidRPr="00EE00E6">
        <w:t>migrants navigating foreign lands</w:t>
      </w:r>
    </w:p>
    <w:p w:rsidR="00EE00E6" w:rsidRPr="00EE00E6" w:rsidRDefault="00EE00E6" w:rsidP="009867CA">
      <w:pPr>
        <w:numPr>
          <w:ilvl w:val="0"/>
          <w:numId w:val="122"/>
        </w:numPr>
      </w:pPr>
      <w:r w:rsidRPr="00EE00E6">
        <w:t>communities uprooted by climate disasters</w:t>
      </w:r>
    </w:p>
    <w:p w:rsidR="00EE00E6" w:rsidRPr="00EE00E6" w:rsidRDefault="00EE00E6" w:rsidP="00EE00E6">
      <w:r w:rsidRPr="00EE00E6">
        <w:t>Their wounds were:</w:t>
      </w:r>
    </w:p>
    <w:p w:rsidR="00EE00E6" w:rsidRPr="00EE00E6" w:rsidRDefault="00EE00E6" w:rsidP="009867CA">
      <w:pPr>
        <w:numPr>
          <w:ilvl w:val="0"/>
          <w:numId w:val="123"/>
        </w:numPr>
      </w:pPr>
      <w:r w:rsidRPr="00EE00E6">
        <w:t>physical</w:t>
      </w:r>
    </w:p>
    <w:p w:rsidR="00EE00E6" w:rsidRPr="00EE00E6" w:rsidRDefault="00EE00E6" w:rsidP="009867CA">
      <w:pPr>
        <w:numPr>
          <w:ilvl w:val="0"/>
          <w:numId w:val="123"/>
        </w:numPr>
      </w:pPr>
      <w:r w:rsidRPr="00EE00E6">
        <w:t>emotional</w:t>
      </w:r>
    </w:p>
    <w:p w:rsidR="00EE00E6" w:rsidRPr="00EE00E6" w:rsidRDefault="00EE00E6" w:rsidP="009867CA">
      <w:pPr>
        <w:numPr>
          <w:ilvl w:val="0"/>
          <w:numId w:val="123"/>
        </w:numPr>
      </w:pPr>
      <w:r w:rsidRPr="00EE00E6">
        <w:t>spiritual</w:t>
      </w:r>
    </w:p>
    <w:p w:rsidR="00EE00E6" w:rsidRPr="00EE00E6" w:rsidRDefault="00EE00E6" w:rsidP="009867CA">
      <w:pPr>
        <w:numPr>
          <w:ilvl w:val="0"/>
          <w:numId w:val="123"/>
        </w:numPr>
      </w:pPr>
      <w:r w:rsidRPr="00EE00E6">
        <w:t>cultural</w:t>
      </w:r>
    </w:p>
    <w:p w:rsidR="00EE00E6" w:rsidRPr="00EE00E6" w:rsidRDefault="00EE00E6" w:rsidP="009867CA">
      <w:pPr>
        <w:numPr>
          <w:ilvl w:val="0"/>
          <w:numId w:val="123"/>
        </w:numPr>
      </w:pPr>
      <w:r w:rsidRPr="00EE00E6">
        <w:t>generational</w:t>
      </w:r>
    </w:p>
    <w:p w:rsidR="00EE00E6" w:rsidRPr="00EE00E6" w:rsidRDefault="00EE00E6" w:rsidP="00EE00E6">
      <w:r w:rsidRPr="00EE00E6">
        <w:t>Healing refugees requires:</w:t>
      </w:r>
    </w:p>
    <w:p w:rsidR="00EE00E6" w:rsidRPr="00EE00E6" w:rsidRDefault="00EE00E6" w:rsidP="00EE00E6">
      <w:pPr>
        <w:rPr>
          <w:b/>
          <w:bCs/>
        </w:rPr>
      </w:pPr>
      <w:r w:rsidRPr="00EE00E6">
        <w:rPr>
          <w:b/>
          <w:bCs/>
        </w:rPr>
        <w:t>1. Safety</w:t>
      </w:r>
    </w:p>
    <w:p w:rsidR="00EE00E6" w:rsidRPr="00EE00E6" w:rsidRDefault="00EE00E6" w:rsidP="00EE00E6">
      <w:r w:rsidRPr="00EE00E6">
        <w:t>People cannot heal in fear.</w:t>
      </w:r>
    </w:p>
    <w:p w:rsidR="00EE00E6" w:rsidRPr="00EE00E6" w:rsidRDefault="00EE00E6" w:rsidP="00EE00E6">
      <w:pPr>
        <w:rPr>
          <w:b/>
          <w:bCs/>
        </w:rPr>
      </w:pPr>
      <w:r w:rsidRPr="00EE00E6">
        <w:rPr>
          <w:b/>
          <w:bCs/>
        </w:rPr>
        <w:t>2. Storytelling</w:t>
      </w:r>
    </w:p>
    <w:p w:rsidR="00EE00E6" w:rsidRPr="00EE00E6" w:rsidRDefault="00EE00E6" w:rsidP="00EE00E6">
      <w:r w:rsidRPr="00EE00E6">
        <w:t>Trauma loses power when spoken.</w:t>
      </w:r>
    </w:p>
    <w:p w:rsidR="00EE00E6" w:rsidRPr="00EE00E6" w:rsidRDefault="00EE00E6" w:rsidP="00EE00E6">
      <w:pPr>
        <w:rPr>
          <w:b/>
          <w:bCs/>
        </w:rPr>
      </w:pPr>
      <w:r w:rsidRPr="00EE00E6">
        <w:rPr>
          <w:b/>
          <w:bCs/>
        </w:rPr>
        <w:t>3. Community</w:t>
      </w:r>
    </w:p>
    <w:p w:rsidR="00EE00E6" w:rsidRPr="00EE00E6" w:rsidRDefault="00EE00E6" w:rsidP="00EE00E6">
      <w:r w:rsidRPr="00EE00E6">
        <w:t>Isolation deepens wounds; belonging restores dignity.</w:t>
      </w:r>
    </w:p>
    <w:p w:rsidR="00EE00E6" w:rsidRPr="00EE00E6" w:rsidRDefault="00EE00E6" w:rsidP="00EE00E6">
      <w:pPr>
        <w:rPr>
          <w:b/>
          <w:bCs/>
        </w:rPr>
      </w:pPr>
      <w:r w:rsidRPr="00EE00E6">
        <w:rPr>
          <w:b/>
          <w:bCs/>
        </w:rPr>
        <w:t>4. Advocacy</w:t>
      </w:r>
    </w:p>
    <w:p w:rsidR="00EE00E6" w:rsidRPr="00EE00E6" w:rsidRDefault="00EE00E6" w:rsidP="00EE00E6">
      <w:r w:rsidRPr="00EE00E6">
        <w:t>Healing requires justice and protection.</w:t>
      </w:r>
    </w:p>
    <w:p w:rsidR="00EE00E6" w:rsidRPr="00EE00E6" w:rsidRDefault="00EE00E6" w:rsidP="00EE00E6">
      <w:pPr>
        <w:rPr>
          <w:b/>
          <w:bCs/>
        </w:rPr>
      </w:pPr>
      <w:r w:rsidRPr="00EE00E6">
        <w:rPr>
          <w:b/>
          <w:bCs/>
        </w:rPr>
        <w:t>5. Spiritual care</w:t>
      </w:r>
    </w:p>
    <w:p w:rsidR="00EE00E6" w:rsidRPr="00EE00E6" w:rsidRDefault="00EE00E6" w:rsidP="00EE00E6">
      <w:r w:rsidRPr="00EE00E6">
        <w:t>Prayer, Scripture, and pastoral presence bring hope.</w:t>
      </w:r>
    </w:p>
    <w:p w:rsidR="00EE00E6" w:rsidRPr="00EE00E6" w:rsidRDefault="00EE00E6" w:rsidP="00EE00E6">
      <w:pPr>
        <w:rPr>
          <w:b/>
          <w:bCs/>
        </w:rPr>
      </w:pPr>
      <w:r w:rsidRPr="00EE00E6">
        <w:rPr>
          <w:b/>
          <w:bCs/>
        </w:rPr>
        <w:t>6. Practical support</w:t>
      </w:r>
    </w:p>
    <w:p w:rsidR="00EE00E6" w:rsidRPr="00EE00E6" w:rsidRDefault="00EE00E6" w:rsidP="00EE00E6">
      <w:r w:rsidRPr="00EE00E6">
        <w:t>Food, shelter, healthcare, legal aid — these are ministries.</w:t>
      </w:r>
    </w:p>
    <w:p w:rsidR="00EE00E6" w:rsidRPr="00EE00E6" w:rsidRDefault="00EE00E6" w:rsidP="00EE00E6">
      <w:r w:rsidRPr="00EE00E6">
        <w:t>In Cameroon and Nigeria, I saw villages displaced by conflict. In Europe, I saw migrants navigating new identities. In America, I saw asylum seekers rebuilding life from nothing.</w:t>
      </w:r>
    </w:p>
    <w:p w:rsidR="00EE00E6" w:rsidRPr="00EE00E6" w:rsidRDefault="00EE00E6" w:rsidP="00EE00E6">
      <w:r w:rsidRPr="00EE00E6">
        <w:t>Healing refugees is healing the image of God in the displaced.</w:t>
      </w:r>
    </w:p>
    <w:p w:rsidR="00EE00E6" w:rsidRPr="00EE00E6" w:rsidRDefault="00EE00E6" w:rsidP="00EE00E6">
      <w:pPr>
        <w:rPr>
          <w:b/>
          <w:bCs/>
        </w:rPr>
      </w:pPr>
      <w:r w:rsidRPr="00EE00E6">
        <w:rPr>
          <w:b/>
          <w:bCs/>
        </w:rPr>
        <w:t>Personal Reflection: A Healer in Global Crisis</w:t>
      </w:r>
    </w:p>
    <w:p w:rsidR="00EE00E6" w:rsidRPr="00EE00E6" w:rsidRDefault="00EE00E6" w:rsidP="00EE00E6">
      <w:r w:rsidRPr="00EE00E6">
        <w:lastRenderedPageBreak/>
        <w:t>My journey — from African crusades to American hospitals, from European transit centers to global health institutions — taught me that crisis reveals:</w:t>
      </w:r>
    </w:p>
    <w:p w:rsidR="00EE00E6" w:rsidRPr="00EE00E6" w:rsidRDefault="00EE00E6" w:rsidP="009867CA">
      <w:pPr>
        <w:numPr>
          <w:ilvl w:val="0"/>
          <w:numId w:val="124"/>
        </w:numPr>
      </w:pPr>
      <w:r w:rsidRPr="00EE00E6">
        <w:t>the weakness of systems</w:t>
      </w:r>
    </w:p>
    <w:p w:rsidR="00EE00E6" w:rsidRPr="00EE00E6" w:rsidRDefault="00EE00E6" w:rsidP="009867CA">
      <w:pPr>
        <w:numPr>
          <w:ilvl w:val="0"/>
          <w:numId w:val="124"/>
        </w:numPr>
      </w:pPr>
      <w:r w:rsidRPr="00EE00E6">
        <w:t>the strength of communities</w:t>
      </w:r>
    </w:p>
    <w:p w:rsidR="00EE00E6" w:rsidRPr="00EE00E6" w:rsidRDefault="00EE00E6" w:rsidP="009867CA">
      <w:pPr>
        <w:numPr>
          <w:ilvl w:val="0"/>
          <w:numId w:val="124"/>
        </w:numPr>
      </w:pPr>
      <w:r w:rsidRPr="00EE00E6">
        <w:t>the courage of healers</w:t>
      </w:r>
    </w:p>
    <w:p w:rsidR="00EE00E6" w:rsidRPr="00EE00E6" w:rsidRDefault="00EE00E6" w:rsidP="009867CA">
      <w:pPr>
        <w:numPr>
          <w:ilvl w:val="0"/>
          <w:numId w:val="124"/>
        </w:numPr>
      </w:pPr>
      <w:r w:rsidRPr="00EE00E6">
        <w:t>the need for justice</w:t>
      </w:r>
    </w:p>
    <w:p w:rsidR="00EE00E6" w:rsidRPr="00EE00E6" w:rsidRDefault="00EE00E6" w:rsidP="009867CA">
      <w:pPr>
        <w:numPr>
          <w:ilvl w:val="0"/>
          <w:numId w:val="124"/>
        </w:numPr>
      </w:pPr>
      <w:r w:rsidRPr="00EE00E6">
        <w:t>the power of faith</w:t>
      </w:r>
    </w:p>
    <w:p w:rsidR="00EE00E6" w:rsidRPr="00EE00E6" w:rsidRDefault="00EE00E6" w:rsidP="00EE00E6">
      <w:r w:rsidRPr="00EE00E6">
        <w:t>I have prayed in refugee camps. I have counseled families in shelters. I have stood with frontline workers. I have advised leaders during pandemics. I have walked with communities through trauma.</w:t>
      </w:r>
    </w:p>
    <w:p w:rsidR="00EE00E6" w:rsidRPr="00EE00E6" w:rsidRDefault="00EE00E6" w:rsidP="00EE00E6">
      <w:r w:rsidRPr="00EE00E6">
        <w:t>Healing in crisis is not a theory — it is a calling.</w:t>
      </w:r>
    </w:p>
    <w:p w:rsidR="00EE00E6" w:rsidRPr="00EE00E6" w:rsidRDefault="00EE00E6" w:rsidP="00EE00E6">
      <w:pPr>
        <w:rPr>
          <w:b/>
          <w:bCs/>
        </w:rPr>
      </w:pPr>
      <w:r w:rsidRPr="00EE00E6">
        <w:rPr>
          <w:b/>
          <w:bCs/>
        </w:rPr>
        <w:t>Conclusion: The Ministry of Crisis Healing</w:t>
      </w:r>
    </w:p>
    <w:p w:rsidR="00EE00E6" w:rsidRPr="00EE00E6" w:rsidRDefault="00EE00E6" w:rsidP="00EE00E6">
      <w:r w:rsidRPr="00EE00E6">
        <w:t>Crisis is not the end. Crisis is the place where God calls healers, leaders, and communities to rise.</w:t>
      </w:r>
    </w:p>
    <w:p w:rsidR="00EE00E6" w:rsidRPr="00EE00E6" w:rsidRDefault="00EE00E6" w:rsidP="00EE00E6">
      <w:r w:rsidRPr="00EE00E6">
        <w:t>**Biblical healing confronts plague. Trauma</w:t>
      </w:r>
      <w:r w:rsidRPr="00EE00E6">
        <w:noBreakHyphen/>
        <w:t>informed ministry restores dignity.</w:t>
      </w:r>
    </w:p>
    <w:p w:rsidR="00EE00E6" w:rsidRPr="00EE00E6" w:rsidRDefault="00EE00E6" w:rsidP="00EE00E6">
      <w:r w:rsidRPr="00EE00E6">
        <w:t xml:space="preserve">Healing refugees honors the heart of </w:t>
      </w:r>
      <w:proofErr w:type="gramStart"/>
      <w:r w:rsidRPr="00EE00E6">
        <w:t>God.*</w:t>
      </w:r>
      <w:proofErr w:type="gramEnd"/>
      <w:r w:rsidRPr="00EE00E6">
        <w:t>*</w:t>
      </w:r>
    </w:p>
    <w:p w:rsidR="00EE00E6" w:rsidRPr="00EE00E6" w:rsidRDefault="00EE00E6" w:rsidP="00EE00E6">
      <w:r w:rsidRPr="00EE00E6">
        <w:t>This is the healing I have practiced across continents. This is the ministry I offer to the world. This is the hope that sustains us in times of crisis.</w:t>
      </w:r>
    </w:p>
    <w:p w:rsidR="00EE00E6" w:rsidRDefault="00EE00E6" w:rsidP="00FD0F3B"/>
    <w:p w:rsidR="006F6D23" w:rsidRDefault="006F6D23" w:rsidP="00FD0F3B"/>
    <w:p w:rsidR="006F6D23" w:rsidRDefault="006F6D23" w:rsidP="00FD0F3B"/>
    <w:p w:rsidR="006F6D23" w:rsidRDefault="006F6D23" w:rsidP="00FD0F3B"/>
    <w:p w:rsidR="006F6D23" w:rsidRDefault="006F6D23" w:rsidP="00FD0F3B"/>
    <w:p w:rsidR="006F6D23" w:rsidRDefault="006F6D23" w:rsidP="00FD0F3B"/>
    <w:p w:rsidR="006F6D23" w:rsidRDefault="006F6D23" w:rsidP="00FD0F3B"/>
    <w:p w:rsidR="006F6D23" w:rsidRDefault="006F6D23" w:rsidP="00FD0F3B"/>
    <w:p w:rsidR="006F6D23" w:rsidRDefault="006F6D23" w:rsidP="00FD0F3B"/>
    <w:p w:rsidR="006F6D23" w:rsidRDefault="006F6D23" w:rsidP="00FD0F3B"/>
    <w:p w:rsidR="006F6D23" w:rsidRPr="006F6D23" w:rsidRDefault="006F6D23" w:rsidP="006F6D23">
      <w:pPr>
        <w:rPr>
          <w:b/>
          <w:bCs/>
        </w:rPr>
      </w:pPr>
      <w:r w:rsidRPr="006F6D23">
        <w:rPr>
          <w:b/>
          <w:bCs/>
        </w:rPr>
        <w:lastRenderedPageBreak/>
        <w:t>PART VI — PRACTICAL MINISTRY OF HEALING</w:t>
      </w:r>
    </w:p>
    <w:p w:rsidR="006F6D23" w:rsidRPr="006F6D23" w:rsidRDefault="006F6D23" w:rsidP="006F6D23">
      <w:pPr>
        <w:rPr>
          <w:b/>
          <w:bCs/>
        </w:rPr>
      </w:pPr>
      <w:r w:rsidRPr="006F6D23">
        <w:rPr>
          <w:b/>
          <w:bCs/>
          <w:i/>
          <w:iCs/>
        </w:rPr>
        <w:t>Introduction</w:t>
      </w:r>
    </w:p>
    <w:p w:rsidR="006F6D23" w:rsidRPr="006F6D23" w:rsidRDefault="006F6D23" w:rsidP="006F6D23">
      <w:r w:rsidRPr="006F6D23">
        <w:rPr>
          <w:i/>
          <w:iCs/>
        </w:rPr>
        <w:t xml:space="preserve">By Rev. Dr. </w:t>
      </w:r>
      <w:proofErr w:type="spellStart"/>
      <w:r w:rsidRPr="006F6D23">
        <w:rPr>
          <w:i/>
          <w:iCs/>
        </w:rPr>
        <w:t>Akwo</w:t>
      </w:r>
      <w:proofErr w:type="spellEnd"/>
      <w:r w:rsidRPr="006F6D23">
        <w:rPr>
          <w:i/>
          <w:iCs/>
        </w:rPr>
        <w:t xml:space="preserve"> Thompson </w:t>
      </w:r>
      <w:proofErr w:type="spellStart"/>
      <w:r w:rsidRPr="006F6D23">
        <w:rPr>
          <w:i/>
          <w:iCs/>
        </w:rPr>
        <w:t>Ntuba</w:t>
      </w:r>
      <w:proofErr w:type="spellEnd"/>
    </w:p>
    <w:p w:rsidR="006F6D23" w:rsidRPr="006F6D23" w:rsidRDefault="006F6D23" w:rsidP="006F6D23">
      <w:r w:rsidRPr="006F6D23">
        <w:t xml:space="preserve">My life has taken me from the dusty roads of </w:t>
      </w:r>
      <w:proofErr w:type="spellStart"/>
      <w:r w:rsidRPr="006F6D23">
        <w:t>Banga</w:t>
      </w:r>
      <w:proofErr w:type="spellEnd"/>
      <w:r w:rsidRPr="006F6D23">
        <w:t xml:space="preserve"> in Cameroon to the trauma units of American hospitals, from European cities to global health conferences, from revival grounds to governance summits. In every place, I discovered that </w:t>
      </w:r>
      <w:r w:rsidRPr="006F6D23">
        <w:rPr>
          <w:b/>
          <w:bCs/>
        </w:rPr>
        <w:t>healing is not an idea — it is a practice.</w:t>
      </w:r>
      <w:r w:rsidRPr="006F6D23">
        <w:t xml:space="preserve"> </w:t>
      </w:r>
      <w:r w:rsidRPr="006F6D23">
        <w:rPr>
          <w:b/>
          <w:bCs/>
        </w:rPr>
        <w:t>Healing is not a theory — it is a ministry.</w:t>
      </w:r>
      <w:r w:rsidRPr="006F6D23">
        <w:t xml:space="preserve"> </w:t>
      </w:r>
      <w:r w:rsidRPr="006F6D23">
        <w:rPr>
          <w:b/>
          <w:bCs/>
        </w:rPr>
        <w:t>Healing is not a chapter — it is a calling.</w:t>
      </w:r>
    </w:p>
    <w:p w:rsidR="006F6D23" w:rsidRPr="006F6D23" w:rsidRDefault="006F6D23" w:rsidP="006F6D23">
      <w:r w:rsidRPr="006F6D23">
        <w:t xml:space="preserve">This part of the book is where theology becomes touch, where Scripture becomes service, and where the Holy Spirit becomes </w:t>
      </w:r>
      <w:r w:rsidRPr="006F6D23">
        <w:rPr>
          <w:b/>
          <w:bCs/>
        </w:rPr>
        <w:t>daily practice</w:t>
      </w:r>
      <w:r w:rsidRPr="006F6D23">
        <w:t xml:space="preserve"> in the lives of God’s people.</w:t>
      </w:r>
    </w:p>
    <w:p w:rsidR="006F6D23" w:rsidRPr="006F6D23" w:rsidRDefault="006F6D23" w:rsidP="006F6D23">
      <w:r w:rsidRPr="006F6D23">
        <w:t>I have prayed for the sick in African crusades. I have counseled addicts in American shelters. I have stood with refugees in European transit centers. I have worked with doctors, nurses, pastors, and community leaders in times of crisis. I have seen healing in hospitals, in homes, in churches, in streets, and in nations.</w:t>
      </w:r>
    </w:p>
    <w:p w:rsidR="006F6D23" w:rsidRPr="006F6D23" w:rsidRDefault="006F6D23" w:rsidP="006F6D23">
      <w:r w:rsidRPr="006F6D23">
        <w:t xml:space="preserve">And through all these experiences, I learned that </w:t>
      </w:r>
      <w:r w:rsidRPr="006F6D23">
        <w:rPr>
          <w:b/>
          <w:bCs/>
        </w:rPr>
        <w:t>healing must be practiced — intentionally, compassionately, and consistently.</w:t>
      </w:r>
    </w:p>
    <w:p w:rsidR="006F6D23" w:rsidRPr="006F6D23" w:rsidRDefault="006F6D23" w:rsidP="006F6D23">
      <w:pPr>
        <w:rPr>
          <w:b/>
          <w:bCs/>
        </w:rPr>
      </w:pPr>
      <w:r w:rsidRPr="006F6D23">
        <w:rPr>
          <w:b/>
          <w:bCs/>
        </w:rPr>
        <w:t>Healing Is a Ministry of Presence</w:t>
      </w:r>
    </w:p>
    <w:p w:rsidR="006F6D23" w:rsidRPr="006F6D23" w:rsidRDefault="006F6D23" w:rsidP="006F6D23">
      <w:r w:rsidRPr="006F6D23">
        <w:t xml:space="preserve">In Cameroon, I learned that healing begins with </w:t>
      </w:r>
      <w:r w:rsidRPr="006F6D23">
        <w:rPr>
          <w:b/>
          <w:bCs/>
        </w:rPr>
        <w:t>showing up</w:t>
      </w:r>
      <w:r w:rsidRPr="006F6D23">
        <w:t xml:space="preserve"> — sitting with the grieving, praying with the sick, listening to the wounded. In America, I learned that presence is often more powerful than prescriptions. In Europe, I learned that presence restores dignity in places where systems have failed.</w:t>
      </w:r>
    </w:p>
    <w:p w:rsidR="006F6D23" w:rsidRPr="006F6D23" w:rsidRDefault="006F6D23" w:rsidP="006F6D23">
      <w:r w:rsidRPr="006F6D23">
        <w:t>Healing begins when the healer arrives.</w:t>
      </w:r>
    </w:p>
    <w:p w:rsidR="006F6D23" w:rsidRPr="006F6D23" w:rsidRDefault="006F6D23" w:rsidP="006F6D23">
      <w:pPr>
        <w:rPr>
          <w:b/>
          <w:bCs/>
        </w:rPr>
      </w:pPr>
      <w:r w:rsidRPr="006F6D23">
        <w:rPr>
          <w:b/>
          <w:bCs/>
        </w:rPr>
        <w:t>Healing Is a Ministry of Compassion</w:t>
      </w:r>
    </w:p>
    <w:p w:rsidR="006F6D23" w:rsidRPr="006F6D23" w:rsidRDefault="006F6D23" w:rsidP="006F6D23">
      <w:r w:rsidRPr="006F6D23">
        <w:t xml:space="preserve">Compassion is not emotion — it is </w:t>
      </w:r>
      <w:r w:rsidRPr="006F6D23">
        <w:rPr>
          <w:b/>
          <w:bCs/>
        </w:rPr>
        <w:t>action</w:t>
      </w:r>
      <w:r w:rsidRPr="006F6D23">
        <w:t>.</w:t>
      </w:r>
    </w:p>
    <w:p w:rsidR="006F6D23" w:rsidRPr="006F6D23" w:rsidRDefault="006F6D23" w:rsidP="006F6D23">
      <w:r w:rsidRPr="006F6D23">
        <w:t>I saw compassion in:</w:t>
      </w:r>
    </w:p>
    <w:p w:rsidR="006F6D23" w:rsidRPr="006F6D23" w:rsidRDefault="006F6D23" w:rsidP="009867CA">
      <w:pPr>
        <w:numPr>
          <w:ilvl w:val="0"/>
          <w:numId w:val="125"/>
        </w:numPr>
      </w:pPr>
      <w:r w:rsidRPr="006F6D23">
        <w:t xml:space="preserve">elders praying through the night in </w:t>
      </w:r>
      <w:proofErr w:type="spellStart"/>
      <w:r w:rsidRPr="006F6D23">
        <w:t>Banga</w:t>
      </w:r>
      <w:proofErr w:type="spellEnd"/>
    </w:p>
    <w:p w:rsidR="006F6D23" w:rsidRPr="006F6D23" w:rsidRDefault="006F6D23" w:rsidP="009867CA">
      <w:pPr>
        <w:numPr>
          <w:ilvl w:val="0"/>
          <w:numId w:val="125"/>
        </w:numPr>
      </w:pPr>
      <w:r w:rsidRPr="006F6D23">
        <w:t>nurses holding hands in Houston ICUs</w:t>
      </w:r>
    </w:p>
    <w:p w:rsidR="006F6D23" w:rsidRPr="006F6D23" w:rsidRDefault="006F6D23" w:rsidP="009867CA">
      <w:pPr>
        <w:numPr>
          <w:ilvl w:val="0"/>
          <w:numId w:val="125"/>
        </w:numPr>
      </w:pPr>
      <w:r w:rsidRPr="006F6D23">
        <w:t>pastors comforting families in New Orleans</w:t>
      </w:r>
    </w:p>
    <w:p w:rsidR="006F6D23" w:rsidRPr="006F6D23" w:rsidRDefault="006F6D23" w:rsidP="009867CA">
      <w:pPr>
        <w:numPr>
          <w:ilvl w:val="0"/>
          <w:numId w:val="125"/>
        </w:numPr>
      </w:pPr>
      <w:r w:rsidRPr="006F6D23">
        <w:t>volunteers feeding migrants in Brussels</w:t>
      </w:r>
    </w:p>
    <w:p w:rsidR="006F6D23" w:rsidRPr="006F6D23" w:rsidRDefault="006F6D23" w:rsidP="009867CA">
      <w:pPr>
        <w:numPr>
          <w:ilvl w:val="0"/>
          <w:numId w:val="125"/>
        </w:numPr>
      </w:pPr>
      <w:r w:rsidRPr="006F6D23">
        <w:t>communities rebuilding after storms and conflict</w:t>
      </w:r>
    </w:p>
    <w:p w:rsidR="006F6D23" w:rsidRPr="006F6D23" w:rsidRDefault="006F6D23" w:rsidP="006F6D23">
      <w:r w:rsidRPr="006F6D23">
        <w:lastRenderedPageBreak/>
        <w:t>Compassion is the first medicine of the healer.</w:t>
      </w:r>
    </w:p>
    <w:p w:rsidR="006F6D23" w:rsidRPr="006F6D23" w:rsidRDefault="006F6D23" w:rsidP="006F6D23">
      <w:pPr>
        <w:rPr>
          <w:b/>
          <w:bCs/>
        </w:rPr>
      </w:pPr>
      <w:r w:rsidRPr="006F6D23">
        <w:rPr>
          <w:b/>
          <w:bCs/>
        </w:rPr>
        <w:t>Healing Is a Ministry of the Holy Spirit</w:t>
      </w:r>
    </w:p>
    <w:p w:rsidR="006F6D23" w:rsidRPr="006F6D23" w:rsidRDefault="006F6D23" w:rsidP="006F6D23">
      <w:r w:rsidRPr="006F6D23">
        <w:t>In African crusades, I saw the Spirit break chains that medicine could not touch. In American hospitals, I saw the Spirit comfort families beyond what psychology could offer. In European cities, I saw the Spirit restore hope to the displaced and forgotten.</w:t>
      </w:r>
    </w:p>
    <w:p w:rsidR="006F6D23" w:rsidRPr="006F6D23" w:rsidRDefault="006F6D23" w:rsidP="006F6D23">
      <w:r w:rsidRPr="006F6D23">
        <w:t xml:space="preserve">Healing ministry is impossible without the </w:t>
      </w:r>
      <w:proofErr w:type="spellStart"/>
      <w:r w:rsidRPr="006F6D23">
        <w:rPr>
          <w:b/>
          <w:bCs/>
        </w:rPr>
        <w:t>Paracletus</w:t>
      </w:r>
      <w:proofErr w:type="spellEnd"/>
      <w:r w:rsidRPr="006F6D23">
        <w:t>, the Helper, the Breath of God.</w:t>
      </w:r>
    </w:p>
    <w:p w:rsidR="006F6D23" w:rsidRPr="006F6D23" w:rsidRDefault="006F6D23" w:rsidP="006F6D23">
      <w:pPr>
        <w:rPr>
          <w:b/>
          <w:bCs/>
        </w:rPr>
      </w:pPr>
      <w:r w:rsidRPr="006F6D23">
        <w:rPr>
          <w:b/>
          <w:bCs/>
        </w:rPr>
        <w:t>Healing Is a Ministry of Justice</w:t>
      </w:r>
    </w:p>
    <w:p w:rsidR="006F6D23" w:rsidRPr="006F6D23" w:rsidRDefault="006F6D23" w:rsidP="006F6D23">
      <w:r w:rsidRPr="006F6D23">
        <w:t>My work in governance communication taught me that people remain sick when systems remain broken. Healing requires:</w:t>
      </w:r>
    </w:p>
    <w:p w:rsidR="006F6D23" w:rsidRPr="006F6D23" w:rsidRDefault="006F6D23" w:rsidP="009867CA">
      <w:pPr>
        <w:numPr>
          <w:ilvl w:val="0"/>
          <w:numId w:val="126"/>
        </w:numPr>
      </w:pPr>
      <w:r w:rsidRPr="006F6D23">
        <w:t>truth</w:t>
      </w:r>
    </w:p>
    <w:p w:rsidR="006F6D23" w:rsidRPr="006F6D23" w:rsidRDefault="006F6D23" w:rsidP="009867CA">
      <w:pPr>
        <w:numPr>
          <w:ilvl w:val="0"/>
          <w:numId w:val="126"/>
        </w:numPr>
      </w:pPr>
      <w:r w:rsidRPr="006F6D23">
        <w:t>justice</w:t>
      </w:r>
    </w:p>
    <w:p w:rsidR="006F6D23" w:rsidRPr="006F6D23" w:rsidRDefault="006F6D23" w:rsidP="009867CA">
      <w:pPr>
        <w:numPr>
          <w:ilvl w:val="0"/>
          <w:numId w:val="126"/>
        </w:numPr>
      </w:pPr>
      <w:r w:rsidRPr="006F6D23">
        <w:t>equity</w:t>
      </w:r>
    </w:p>
    <w:p w:rsidR="006F6D23" w:rsidRPr="006F6D23" w:rsidRDefault="006F6D23" w:rsidP="009867CA">
      <w:pPr>
        <w:numPr>
          <w:ilvl w:val="0"/>
          <w:numId w:val="126"/>
        </w:numPr>
      </w:pPr>
      <w:r w:rsidRPr="006F6D23">
        <w:t>dignity</w:t>
      </w:r>
    </w:p>
    <w:p w:rsidR="006F6D23" w:rsidRPr="006F6D23" w:rsidRDefault="006F6D23" w:rsidP="009867CA">
      <w:pPr>
        <w:numPr>
          <w:ilvl w:val="0"/>
          <w:numId w:val="126"/>
        </w:numPr>
      </w:pPr>
      <w:r w:rsidRPr="006F6D23">
        <w:t>righteous leadership</w:t>
      </w:r>
    </w:p>
    <w:p w:rsidR="006F6D23" w:rsidRPr="006F6D23" w:rsidRDefault="006F6D23" w:rsidP="006F6D23">
      <w:r w:rsidRPr="006F6D23">
        <w:t>A healer must confront the structures that wound people.</w:t>
      </w:r>
    </w:p>
    <w:p w:rsidR="006F6D23" w:rsidRPr="006F6D23" w:rsidRDefault="006F6D23" w:rsidP="006F6D23">
      <w:pPr>
        <w:rPr>
          <w:b/>
          <w:bCs/>
        </w:rPr>
      </w:pPr>
      <w:r w:rsidRPr="006F6D23">
        <w:rPr>
          <w:b/>
          <w:bCs/>
        </w:rPr>
        <w:t>Healing Is a Ministry of Skill</w:t>
      </w:r>
    </w:p>
    <w:p w:rsidR="006F6D23" w:rsidRPr="006F6D23" w:rsidRDefault="006F6D23" w:rsidP="006F6D23">
      <w:r w:rsidRPr="006F6D23">
        <w:t>Healing requires:</w:t>
      </w:r>
    </w:p>
    <w:p w:rsidR="006F6D23" w:rsidRPr="006F6D23" w:rsidRDefault="006F6D23" w:rsidP="009867CA">
      <w:pPr>
        <w:numPr>
          <w:ilvl w:val="0"/>
          <w:numId w:val="127"/>
        </w:numPr>
      </w:pPr>
      <w:r w:rsidRPr="006F6D23">
        <w:t>prayer</w:t>
      </w:r>
    </w:p>
    <w:p w:rsidR="006F6D23" w:rsidRPr="006F6D23" w:rsidRDefault="006F6D23" w:rsidP="009867CA">
      <w:pPr>
        <w:numPr>
          <w:ilvl w:val="0"/>
          <w:numId w:val="127"/>
        </w:numPr>
      </w:pPr>
      <w:r w:rsidRPr="006F6D23">
        <w:t>discernment</w:t>
      </w:r>
    </w:p>
    <w:p w:rsidR="006F6D23" w:rsidRPr="006F6D23" w:rsidRDefault="006F6D23" w:rsidP="009867CA">
      <w:pPr>
        <w:numPr>
          <w:ilvl w:val="0"/>
          <w:numId w:val="127"/>
        </w:numPr>
      </w:pPr>
      <w:r w:rsidRPr="006F6D23">
        <w:t>pastoral care</w:t>
      </w:r>
    </w:p>
    <w:p w:rsidR="006F6D23" w:rsidRPr="006F6D23" w:rsidRDefault="006F6D23" w:rsidP="009867CA">
      <w:pPr>
        <w:numPr>
          <w:ilvl w:val="0"/>
          <w:numId w:val="127"/>
        </w:numPr>
      </w:pPr>
      <w:r w:rsidRPr="006F6D23">
        <w:t>trauma</w:t>
      </w:r>
      <w:r w:rsidRPr="006F6D23">
        <w:noBreakHyphen/>
        <w:t>informed practice</w:t>
      </w:r>
    </w:p>
    <w:p w:rsidR="006F6D23" w:rsidRPr="006F6D23" w:rsidRDefault="006F6D23" w:rsidP="009867CA">
      <w:pPr>
        <w:numPr>
          <w:ilvl w:val="0"/>
          <w:numId w:val="127"/>
        </w:numPr>
      </w:pPr>
      <w:r w:rsidRPr="006F6D23">
        <w:t>public</w:t>
      </w:r>
      <w:r w:rsidRPr="006F6D23">
        <w:noBreakHyphen/>
        <w:t>health knowledge</w:t>
      </w:r>
    </w:p>
    <w:p w:rsidR="006F6D23" w:rsidRPr="006F6D23" w:rsidRDefault="006F6D23" w:rsidP="009867CA">
      <w:pPr>
        <w:numPr>
          <w:ilvl w:val="0"/>
          <w:numId w:val="127"/>
        </w:numPr>
      </w:pPr>
      <w:r w:rsidRPr="006F6D23">
        <w:t>cultural sensitivity</w:t>
      </w:r>
    </w:p>
    <w:p w:rsidR="006F6D23" w:rsidRPr="006F6D23" w:rsidRDefault="006F6D23" w:rsidP="009867CA">
      <w:pPr>
        <w:numPr>
          <w:ilvl w:val="0"/>
          <w:numId w:val="127"/>
        </w:numPr>
      </w:pPr>
      <w:r w:rsidRPr="006F6D23">
        <w:t>community engagement</w:t>
      </w:r>
    </w:p>
    <w:p w:rsidR="006F6D23" w:rsidRPr="006F6D23" w:rsidRDefault="006F6D23" w:rsidP="006F6D23">
      <w:r w:rsidRPr="006F6D23">
        <w:t>A healer must be spiritually grounded and practically equipped.</w:t>
      </w:r>
    </w:p>
    <w:p w:rsidR="006F6D23" w:rsidRPr="006F6D23" w:rsidRDefault="006F6D23" w:rsidP="006F6D23">
      <w:pPr>
        <w:rPr>
          <w:b/>
          <w:bCs/>
        </w:rPr>
      </w:pPr>
      <w:r w:rsidRPr="006F6D23">
        <w:rPr>
          <w:b/>
          <w:bCs/>
        </w:rPr>
        <w:t>Healing Is a Ministry for Every Believer</w:t>
      </w:r>
    </w:p>
    <w:p w:rsidR="006F6D23" w:rsidRPr="006F6D23" w:rsidRDefault="006F6D23" w:rsidP="006F6D23">
      <w:r w:rsidRPr="006F6D23">
        <w:t>Healing is not reserved for:</w:t>
      </w:r>
    </w:p>
    <w:p w:rsidR="006F6D23" w:rsidRPr="006F6D23" w:rsidRDefault="006F6D23" w:rsidP="009867CA">
      <w:pPr>
        <w:numPr>
          <w:ilvl w:val="0"/>
          <w:numId w:val="128"/>
        </w:numPr>
      </w:pPr>
      <w:r w:rsidRPr="006F6D23">
        <w:lastRenderedPageBreak/>
        <w:t>pastors</w:t>
      </w:r>
    </w:p>
    <w:p w:rsidR="006F6D23" w:rsidRPr="006F6D23" w:rsidRDefault="006F6D23" w:rsidP="009867CA">
      <w:pPr>
        <w:numPr>
          <w:ilvl w:val="0"/>
          <w:numId w:val="128"/>
        </w:numPr>
      </w:pPr>
      <w:r w:rsidRPr="006F6D23">
        <w:t>prophets</w:t>
      </w:r>
    </w:p>
    <w:p w:rsidR="006F6D23" w:rsidRPr="006F6D23" w:rsidRDefault="006F6D23" w:rsidP="009867CA">
      <w:pPr>
        <w:numPr>
          <w:ilvl w:val="0"/>
          <w:numId w:val="128"/>
        </w:numPr>
      </w:pPr>
      <w:r w:rsidRPr="006F6D23">
        <w:t>physicians</w:t>
      </w:r>
    </w:p>
    <w:p w:rsidR="006F6D23" w:rsidRPr="006F6D23" w:rsidRDefault="006F6D23" w:rsidP="009867CA">
      <w:pPr>
        <w:numPr>
          <w:ilvl w:val="0"/>
          <w:numId w:val="128"/>
        </w:numPr>
      </w:pPr>
      <w:r w:rsidRPr="006F6D23">
        <w:t>specialists</w:t>
      </w:r>
    </w:p>
    <w:p w:rsidR="006F6D23" w:rsidRPr="006F6D23" w:rsidRDefault="006F6D23" w:rsidP="006F6D23">
      <w:r w:rsidRPr="006F6D23">
        <w:t xml:space="preserve">Healing is the work of the </w:t>
      </w:r>
      <w:r w:rsidRPr="006F6D23">
        <w:rPr>
          <w:b/>
          <w:bCs/>
        </w:rPr>
        <w:t>whole Church</w:t>
      </w:r>
      <w:r w:rsidRPr="006F6D23">
        <w:t>.</w:t>
      </w:r>
    </w:p>
    <w:p w:rsidR="006F6D23" w:rsidRPr="006F6D23" w:rsidRDefault="006F6D23" w:rsidP="006F6D23">
      <w:r w:rsidRPr="006F6D23">
        <w:t>In Cameroon, mothers healed with prayer and herbs. In America, lay volunteers healed with compassion and presence. In Europe, congregations healed through hospitality and advocacy.</w:t>
      </w:r>
    </w:p>
    <w:p w:rsidR="006F6D23" w:rsidRPr="006F6D23" w:rsidRDefault="006F6D23" w:rsidP="006F6D23">
      <w:r w:rsidRPr="006F6D23">
        <w:t>Every believer is called to heal.</w:t>
      </w:r>
    </w:p>
    <w:p w:rsidR="006F6D23" w:rsidRPr="006F6D23" w:rsidRDefault="006F6D23" w:rsidP="006F6D23">
      <w:pPr>
        <w:rPr>
          <w:b/>
          <w:bCs/>
        </w:rPr>
      </w:pPr>
      <w:r w:rsidRPr="006F6D23">
        <w:rPr>
          <w:b/>
          <w:bCs/>
        </w:rPr>
        <w:t>A Final Word Before We Begin</w:t>
      </w:r>
    </w:p>
    <w:p w:rsidR="006F6D23" w:rsidRPr="006F6D23" w:rsidRDefault="006F6D23" w:rsidP="006F6D23">
      <w:r w:rsidRPr="006F6D23">
        <w:t xml:space="preserve">Part VI is the </w:t>
      </w:r>
      <w:r w:rsidRPr="006F6D23">
        <w:rPr>
          <w:b/>
          <w:bCs/>
        </w:rPr>
        <w:t>hands</w:t>
      </w:r>
      <w:r w:rsidRPr="006F6D23">
        <w:rPr>
          <w:b/>
          <w:bCs/>
        </w:rPr>
        <w:noBreakHyphen/>
        <w:t>on manual</w:t>
      </w:r>
      <w:r w:rsidRPr="006F6D23">
        <w:t xml:space="preserve"> of this book. It is the place where the </w:t>
      </w:r>
      <w:proofErr w:type="spellStart"/>
      <w:r w:rsidRPr="006F6D23">
        <w:t>Ntuba</w:t>
      </w:r>
      <w:proofErr w:type="spellEnd"/>
      <w:r w:rsidRPr="006F6D23">
        <w:t xml:space="preserve"> Framework becomes </w:t>
      </w:r>
      <w:r w:rsidRPr="006F6D23">
        <w:rPr>
          <w:b/>
          <w:bCs/>
        </w:rPr>
        <w:t>practice</w:t>
      </w:r>
      <w:r w:rsidRPr="006F6D23">
        <w:t xml:space="preserve">, where African healing wisdom meets </w:t>
      </w:r>
      <w:r w:rsidRPr="006F6D23">
        <w:rPr>
          <w:b/>
          <w:bCs/>
        </w:rPr>
        <w:t>global ministry</w:t>
      </w:r>
      <w:r w:rsidRPr="006F6D23">
        <w:t xml:space="preserve">, and where Scripture meets the </w:t>
      </w:r>
      <w:r w:rsidRPr="006F6D23">
        <w:rPr>
          <w:b/>
          <w:bCs/>
        </w:rPr>
        <w:t>real wounds of the world</w:t>
      </w:r>
      <w:r w:rsidRPr="006F6D23">
        <w:t>.</w:t>
      </w:r>
    </w:p>
    <w:p w:rsidR="006F6D23" w:rsidRPr="006F6D23" w:rsidRDefault="006F6D23" w:rsidP="006F6D23">
      <w:r w:rsidRPr="006F6D23">
        <w:t>In these chapters, we will explore:</w:t>
      </w:r>
    </w:p>
    <w:p w:rsidR="006F6D23" w:rsidRPr="006F6D23" w:rsidRDefault="006F6D23" w:rsidP="009867CA">
      <w:pPr>
        <w:numPr>
          <w:ilvl w:val="0"/>
          <w:numId w:val="129"/>
        </w:numPr>
      </w:pPr>
      <w:r w:rsidRPr="006F6D23">
        <w:t>how to pray for the sick</w:t>
      </w:r>
    </w:p>
    <w:p w:rsidR="006F6D23" w:rsidRPr="006F6D23" w:rsidRDefault="006F6D23" w:rsidP="009867CA">
      <w:pPr>
        <w:numPr>
          <w:ilvl w:val="0"/>
          <w:numId w:val="129"/>
        </w:numPr>
      </w:pPr>
      <w:r w:rsidRPr="006F6D23">
        <w:t>how to minister to trauma survivors</w:t>
      </w:r>
    </w:p>
    <w:p w:rsidR="006F6D23" w:rsidRPr="006F6D23" w:rsidRDefault="006F6D23" w:rsidP="009867CA">
      <w:pPr>
        <w:numPr>
          <w:ilvl w:val="0"/>
          <w:numId w:val="129"/>
        </w:numPr>
      </w:pPr>
      <w:r w:rsidRPr="006F6D23">
        <w:t>how to lead healing services</w:t>
      </w:r>
    </w:p>
    <w:p w:rsidR="006F6D23" w:rsidRPr="006F6D23" w:rsidRDefault="006F6D23" w:rsidP="009867CA">
      <w:pPr>
        <w:numPr>
          <w:ilvl w:val="0"/>
          <w:numId w:val="129"/>
        </w:numPr>
      </w:pPr>
      <w:r w:rsidRPr="006F6D23">
        <w:t>how to build healing communities</w:t>
      </w:r>
    </w:p>
    <w:p w:rsidR="006F6D23" w:rsidRPr="006F6D23" w:rsidRDefault="006F6D23" w:rsidP="009867CA">
      <w:pPr>
        <w:numPr>
          <w:ilvl w:val="0"/>
          <w:numId w:val="129"/>
        </w:numPr>
      </w:pPr>
      <w:r w:rsidRPr="006F6D23">
        <w:t>how to integrate public health and pastoral care</w:t>
      </w:r>
    </w:p>
    <w:p w:rsidR="006F6D23" w:rsidRPr="006F6D23" w:rsidRDefault="006F6D23" w:rsidP="009867CA">
      <w:pPr>
        <w:numPr>
          <w:ilvl w:val="0"/>
          <w:numId w:val="129"/>
        </w:numPr>
      </w:pPr>
      <w:r w:rsidRPr="006F6D23">
        <w:t>how to serve in crisis</w:t>
      </w:r>
    </w:p>
    <w:p w:rsidR="006F6D23" w:rsidRPr="006F6D23" w:rsidRDefault="006F6D23" w:rsidP="009867CA">
      <w:pPr>
        <w:numPr>
          <w:ilvl w:val="0"/>
          <w:numId w:val="129"/>
        </w:numPr>
      </w:pPr>
      <w:r w:rsidRPr="006F6D23">
        <w:t>how to walk with the oppressed</w:t>
      </w:r>
    </w:p>
    <w:p w:rsidR="006F6D23" w:rsidRPr="006F6D23" w:rsidRDefault="006F6D23" w:rsidP="009867CA">
      <w:pPr>
        <w:numPr>
          <w:ilvl w:val="0"/>
          <w:numId w:val="129"/>
        </w:numPr>
      </w:pPr>
      <w:r w:rsidRPr="006F6D23">
        <w:t>how to practice healing in daily life</w:t>
      </w:r>
    </w:p>
    <w:p w:rsidR="006F6D23" w:rsidRPr="006F6D23" w:rsidRDefault="006F6D23" w:rsidP="006F6D23">
      <w:r w:rsidRPr="006F6D23">
        <w:rPr>
          <w:b/>
          <w:bCs/>
        </w:rPr>
        <w:t>Healing is not what I do — it is who I am.</w:t>
      </w:r>
      <w:r w:rsidRPr="006F6D23">
        <w:t xml:space="preserve"> </w:t>
      </w:r>
      <w:r w:rsidRPr="006F6D23">
        <w:rPr>
          <w:b/>
          <w:bCs/>
        </w:rPr>
        <w:t>And it is who the Church must become.</w:t>
      </w:r>
    </w:p>
    <w:p w:rsidR="006F6D23" w:rsidRPr="006F6D23" w:rsidRDefault="006F6D23" w:rsidP="006F6D23">
      <w:r w:rsidRPr="006F6D23">
        <w:t>This is the ministry I have lived across continents. This is the ministry I now place in your hands.</w:t>
      </w:r>
    </w:p>
    <w:p w:rsidR="006F6D23" w:rsidRDefault="006F6D23" w:rsidP="00FD0F3B"/>
    <w:p w:rsidR="00D84A7A" w:rsidRDefault="00D84A7A" w:rsidP="00FD0F3B"/>
    <w:p w:rsidR="00D84A7A" w:rsidRDefault="00D84A7A" w:rsidP="00FD0F3B"/>
    <w:p w:rsidR="00D84A7A" w:rsidRPr="00D84A7A" w:rsidRDefault="00D84A7A" w:rsidP="00D84A7A">
      <w:pPr>
        <w:rPr>
          <w:b/>
          <w:bCs/>
        </w:rPr>
      </w:pPr>
      <w:r w:rsidRPr="00D84A7A">
        <w:rPr>
          <w:b/>
          <w:bCs/>
        </w:rPr>
        <w:lastRenderedPageBreak/>
        <w:t>CHAPTER 18 — THE HEALING MINISTER: ETHICS, CHARACTER, AND CALLING</w:t>
      </w:r>
    </w:p>
    <w:p w:rsidR="00D84A7A" w:rsidRPr="00D84A7A" w:rsidRDefault="00D84A7A" w:rsidP="00D84A7A">
      <w:pPr>
        <w:rPr>
          <w:b/>
          <w:bCs/>
        </w:rPr>
      </w:pPr>
      <w:r w:rsidRPr="00D84A7A">
        <w:rPr>
          <w:b/>
          <w:bCs/>
          <w:i/>
          <w:iCs/>
        </w:rPr>
        <w:t>Compassion</w:t>
      </w:r>
    </w:p>
    <w:p w:rsidR="00D84A7A" w:rsidRPr="00D84A7A" w:rsidRDefault="00D84A7A" w:rsidP="00D84A7A">
      <w:pPr>
        <w:rPr>
          <w:b/>
          <w:bCs/>
        </w:rPr>
      </w:pPr>
      <w:r w:rsidRPr="00D84A7A">
        <w:rPr>
          <w:b/>
          <w:bCs/>
          <w:i/>
          <w:iCs/>
        </w:rPr>
        <w:t>Integrity</w:t>
      </w:r>
    </w:p>
    <w:p w:rsidR="00D84A7A" w:rsidRPr="00D84A7A" w:rsidRDefault="00D84A7A" w:rsidP="00D84A7A">
      <w:pPr>
        <w:rPr>
          <w:b/>
          <w:bCs/>
        </w:rPr>
      </w:pPr>
      <w:r w:rsidRPr="00D84A7A">
        <w:rPr>
          <w:b/>
          <w:bCs/>
          <w:i/>
          <w:iCs/>
        </w:rPr>
        <w:t>Discernment</w:t>
      </w:r>
    </w:p>
    <w:p w:rsidR="00D84A7A" w:rsidRPr="00D84A7A" w:rsidRDefault="00D84A7A" w:rsidP="00D84A7A">
      <w:r w:rsidRPr="00D84A7A">
        <w:rPr>
          <w:i/>
          <w:iCs/>
        </w:rPr>
        <w:t xml:space="preserve">By Rev. Dr. </w:t>
      </w:r>
      <w:proofErr w:type="spellStart"/>
      <w:r w:rsidRPr="00D84A7A">
        <w:rPr>
          <w:i/>
          <w:iCs/>
        </w:rPr>
        <w:t>Akwo</w:t>
      </w:r>
      <w:proofErr w:type="spellEnd"/>
      <w:r w:rsidRPr="00D84A7A">
        <w:rPr>
          <w:i/>
          <w:iCs/>
        </w:rPr>
        <w:t xml:space="preserve"> Thompson </w:t>
      </w:r>
      <w:proofErr w:type="spellStart"/>
      <w:r w:rsidRPr="00D84A7A">
        <w:rPr>
          <w:i/>
          <w:iCs/>
        </w:rPr>
        <w:t>Ntuba</w:t>
      </w:r>
      <w:proofErr w:type="spellEnd"/>
    </w:p>
    <w:p w:rsidR="00D84A7A" w:rsidRPr="00D84A7A" w:rsidRDefault="00D84A7A" w:rsidP="00D84A7A">
      <w:r w:rsidRPr="00D84A7A">
        <w:t>I have prayed for the sick in African villages, counseled addicts in American cities, stood with refugees in European transit centers, and worked with leaders in global health and governance. Across all these places, I learned one truth:</w:t>
      </w:r>
    </w:p>
    <w:p w:rsidR="00D84A7A" w:rsidRPr="00D84A7A" w:rsidRDefault="00D84A7A" w:rsidP="00D84A7A">
      <w:r w:rsidRPr="00D84A7A">
        <w:rPr>
          <w:b/>
          <w:bCs/>
        </w:rPr>
        <w:t>Healing power without healing character is dangerous.</w:t>
      </w:r>
      <w:r w:rsidRPr="00D84A7A">
        <w:t xml:space="preserve"> </w:t>
      </w:r>
      <w:r w:rsidRPr="00D84A7A">
        <w:rPr>
          <w:b/>
          <w:bCs/>
        </w:rPr>
        <w:t>Healing ministry without ethics becomes manipulation.</w:t>
      </w:r>
      <w:r w:rsidRPr="00D84A7A">
        <w:t xml:space="preserve"> </w:t>
      </w:r>
      <w:r w:rsidRPr="00D84A7A">
        <w:rPr>
          <w:b/>
          <w:bCs/>
        </w:rPr>
        <w:t>Healing calling without humility becomes idolatry.</w:t>
      </w:r>
    </w:p>
    <w:p w:rsidR="00D84A7A" w:rsidRPr="00D84A7A" w:rsidRDefault="00D84A7A" w:rsidP="00D84A7A">
      <w:r w:rsidRPr="00D84A7A">
        <w:t xml:space="preserve">The healing minister must be shaped not only by the gifts of the Spirit, but by the </w:t>
      </w:r>
      <w:r w:rsidRPr="00D84A7A">
        <w:rPr>
          <w:b/>
          <w:bCs/>
        </w:rPr>
        <w:t>fruit</w:t>
      </w:r>
      <w:r w:rsidRPr="00D84A7A">
        <w:t xml:space="preserve"> of the Spirit. Not only by anointing, but by </w:t>
      </w:r>
      <w:r w:rsidRPr="00D84A7A">
        <w:rPr>
          <w:b/>
          <w:bCs/>
        </w:rPr>
        <w:t>character</w:t>
      </w:r>
      <w:r w:rsidRPr="00D84A7A">
        <w:t xml:space="preserve">. Not only by miracles, but by </w:t>
      </w:r>
      <w:r w:rsidRPr="00D84A7A">
        <w:rPr>
          <w:b/>
          <w:bCs/>
        </w:rPr>
        <w:t>moral stewardship</w:t>
      </w:r>
      <w:r w:rsidRPr="00D84A7A">
        <w:t>.</w:t>
      </w:r>
    </w:p>
    <w:p w:rsidR="00D84A7A" w:rsidRPr="00D84A7A" w:rsidRDefault="00D84A7A" w:rsidP="00D84A7A">
      <w:r w:rsidRPr="00D84A7A">
        <w:t>This chapter is the heart of what I have lived and taught across continents.</w:t>
      </w:r>
    </w:p>
    <w:p w:rsidR="00D84A7A" w:rsidRPr="00D84A7A" w:rsidRDefault="00D84A7A" w:rsidP="00D84A7A">
      <w:pPr>
        <w:rPr>
          <w:b/>
          <w:bCs/>
        </w:rPr>
      </w:pPr>
      <w:r w:rsidRPr="00D84A7A">
        <w:rPr>
          <w:b/>
          <w:bCs/>
        </w:rPr>
        <w:t>1. Compassion — The First Calling of the Healer</w:t>
      </w:r>
    </w:p>
    <w:p w:rsidR="00D84A7A" w:rsidRPr="00D84A7A" w:rsidRDefault="00D84A7A" w:rsidP="00D84A7A">
      <w:r w:rsidRPr="00D84A7A">
        <w:t>My healing ministry began with compassion long before it began with miracles.</w:t>
      </w:r>
    </w:p>
    <w:p w:rsidR="00D84A7A" w:rsidRPr="00D84A7A" w:rsidRDefault="00D84A7A" w:rsidP="00D84A7A">
      <w:r w:rsidRPr="00D84A7A">
        <w:t xml:space="preserve">In </w:t>
      </w:r>
      <w:proofErr w:type="spellStart"/>
      <w:r w:rsidRPr="00D84A7A">
        <w:rPr>
          <w:b/>
          <w:bCs/>
        </w:rPr>
        <w:t>Banga</w:t>
      </w:r>
      <w:proofErr w:type="spellEnd"/>
      <w:r w:rsidRPr="00D84A7A">
        <w:t xml:space="preserve">, my mother’s hometown, I saw elders sit with the sick through the night. In </w:t>
      </w:r>
      <w:r w:rsidRPr="00D84A7A">
        <w:rPr>
          <w:b/>
          <w:bCs/>
        </w:rPr>
        <w:t>Presbyterian congregations</w:t>
      </w:r>
      <w:r w:rsidRPr="00D84A7A">
        <w:t xml:space="preserve"> across Cameroon, I saw pastors walk miles to comfort the grieving. In </w:t>
      </w:r>
      <w:r w:rsidRPr="00D84A7A">
        <w:rPr>
          <w:b/>
          <w:bCs/>
        </w:rPr>
        <w:t>American hospitals</w:t>
      </w:r>
      <w:r w:rsidRPr="00D84A7A">
        <w:t xml:space="preserve">, I saw nurses hold the hands of dying patients. In </w:t>
      </w:r>
      <w:r w:rsidRPr="00D84A7A">
        <w:rPr>
          <w:b/>
          <w:bCs/>
        </w:rPr>
        <w:t>European shelters</w:t>
      </w:r>
      <w:r w:rsidRPr="00D84A7A">
        <w:t>, I saw volunteers feed migrants with dignity.</w:t>
      </w:r>
    </w:p>
    <w:p w:rsidR="00D84A7A" w:rsidRPr="00D84A7A" w:rsidRDefault="00D84A7A" w:rsidP="00D84A7A">
      <w:r w:rsidRPr="00D84A7A">
        <w:t xml:space="preserve">Compassion is not emotion — it is </w:t>
      </w:r>
      <w:r w:rsidRPr="00D84A7A">
        <w:rPr>
          <w:b/>
          <w:bCs/>
        </w:rPr>
        <w:t>presence</w:t>
      </w:r>
      <w:r w:rsidRPr="00D84A7A">
        <w:t>.</w:t>
      </w:r>
    </w:p>
    <w:p w:rsidR="00D84A7A" w:rsidRPr="00D84A7A" w:rsidRDefault="00D84A7A" w:rsidP="00D84A7A">
      <w:r w:rsidRPr="00D84A7A">
        <w:t>Compassion is:</w:t>
      </w:r>
    </w:p>
    <w:p w:rsidR="00D84A7A" w:rsidRPr="00D84A7A" w:rsidRDefault="00D84A7A" w:rsidP="009867CA">
      <w:pPr>
        <w:numPr>
          <w:ilvl w:val="0"/>
          <w:numId w:val="130"/>
        </w:numPr>
      </w:pPr>
      <w:r w:rsidRPr="00D84A7A">
        <w:t>sitting with the suffering</w:t>
      </w:r>
    </w:p>
    <w:p w:rsidR="00D84A7A" w:rsidRPr="00D84A7A" w:rsidRDefault="00D84A7A" w:rsidP="009867CA">
      <w:pPr>
        <w:numPr>
          <w:ilvl w:val="0"/>
          <w:numId w:val="130"/>
        </w:numPr>
      </w:pPr>
      <w:r w:rsidRPr="00D84A7A">
        <w:t>listening without judgment</w:t>
      </w:r>
    </w:p>
    <w:p w:rsidR="00D84A7A" w:rsidRPr="00D84A7A" w:rsidRDefault="00D84A7A" w:rsidP="009867CA">
      <w:pPr>
        <w:numPr>
          <w:ilvl w:val="0"/>
          <w:numId w:val="130"/>
        </w:numPr>
      </w:pPr>
      <w:r w:rsidRPr="00D84A7A">
        <w:t>praying with sincerity</w:t>
      </w:r>
    </w:p>
    <w:p w:rsidR="00D84A7A" w:rsidRPr="00D84A7A" w:rsidRDefault="00D84A7A" w:rsidP="009867CA">
      <w:pPr>
        <w:numPr>
          <w:ilvl w:val="0"/>
          <w:numId w:val="130"/>
        </w:numPr>
      </w:pPr>
      <w:r w:rsidRPr="00D84A7A">
        <w:t>touching the untouchable</w:t>
      </w:r>
    </w:p>
    <w:p w:rsidR="00D84A7A" w:rsidRPr="00D84A7A" w:rsidRDefault="00D84A7A" w:rsidP="009867CA">
      <w:pPr>
        <w:numPr>
          <w:ilvl w:val="0"/>
          <w:numId w:val="130"/>
        </w:numPr>
      </w:pPr>
      <w:r w:rsidRPr="00D84A7A">
        <w:t>seeing the person, not the problem</w:t>
      </w:r>
    </w:p>
    <w:p w:rsidR="00D84A7A" w:rsidRPr="00D84A7A" w:rsidRDefault="00D84A7A" w:rsidP="009867CA">
      <w:pPr>
        <w:numPr>
          <w:ilvl w:val="0"/>
          <w:numId w:val="130"/>
        </w:numPr>
      </w:pPr>
      <w:r w:rsidRPr="00D84A7A">
        <w:t>carrying another’s burden</w:t>
      </w:r>
    </w:p>
    <w:p w:rsidR="00D84A7A" w:rsidRPr="00D84A7A" w:rsidRDefault="00D84A7A" w:rsidP="00D84A7A">
      <w:r w:rsidRPr="00D84A7A">
        <w:t xml:space="preserve">Jesus healed because He </w:t>
      </w:r>
      <w:r w:rsidRPr="00D84A7A">
        <w:rPr>
          <w:b/>
          <w:bCs/>
        </w:rPr>
        <w:t>was moved with compassion</w:t>
      </w:r>
      <w:r w:rsidRPr="00D84A7A">
        <w:t>.</w:t>
      </w:r>
    </w:p>
    <w:p w:rsidR="00D84A7A" w:rsidRPr="00D84A7A" w:rsidRDefault="00D84A7A" w:rsidP="00D84A7A">
      <w:r w:rsidRPr="00D84A7A">
        <w:lastRenderedPageBreak/>
        <w:t>In my ministry, I learned that compassion is the first miracle. Before the blind see, before the lame walk, before the oppressed are delivered — compassion must arrive.</w:t>
      </w:r>
    </w:p>
    <w:p w:rsidR="00D84A7A" w:rsidRPr="00D84A7A" w:rsidRDefault="00D84A7A" w:rsidP="00D84A7A">
      <w:r w:rsidRPr="00D84A7A">
        <w:t>A healer without compassion is a technician. A healer with compassion becomes a vessel of Christ.</w:t>
      </w:r>
    </w:p>
    <w:p w:rsidR="00D84A7A" w:rsidRPr="00D84A7A" w:rsidRDefault="00D84A7A" w:rsidP="00D84A7A">
      <w:pPr>
        <w:rPr>
          <w:b/>
          <w:bCs/>
        </w:rPr>
      </w:pPr>
      <w:r w:rsidRPr="00D84A7A">
        <w:rPr>
          <w:b/>
          <w:bCs/>
        </w:rPr>
        <w:t>2. Integrity — The Moral Foundation of Healing</w:t>
      </w:r>
    </w:p>
    <w:p w:rsidR="00D84A7A" w:rsidRPr="00D84A7A" w:rsidRDefault="00D84A7A" w:rsidP="00D84A7A">
      <w:r w:rsidRPr="00D84A7A">
        <w:t xml:space="preserve">Across Africa, America, and Europe, I have seen healing ministries rise and fall. Not because of lack of power, but because of lack of </w:t>
      </w:r>
      <w:r w:rsidRPr="00D84A7A">
        <w:rPr>
          <w:b/>
          <w:bCs/>
        </w:rPr>
        <w:t>integrity</w:t>
      </w:r>
      <w:r w:rsidRPr="00D84A7A">
        <w:t>.</w:t>
      </w:r>
    </w:p>
    <w:p w:rsidR="00D84A7A" w:rsidRPr="00D84A7A" w:rsidRDefault="00D84A7A" w:rsidP="00D84A7A">
      <w:r w:rsidRPr="00D84A7A">
        <w:t>Integrity is the backbone of the healing minister.</w:t>
      </w:r>
    </w:p>
    <w:p w:rsidR="00D84A7A" w:rsidRPr="00D84A7A" w:rsidRDefault="00D84A7A" w:rsidP="00D84A7A">
      <w:r w:rsidRPr="00D84A7A">
        <w:t>Integrity means:</w:t>
      </w:r>
    </w:p>
    <w:p w:rsidR="00D84A7A" w:rsidRPr="00D84A7A" w:rsidRDefault="00D84A7A" w:rsidP="009867CA">
      <w:pPr>
        <w:numPr>
          <w:ilvl w:val="0"/>
          <w:numId w:val="131"/>
        </w:numPr>
      </w:pPr>
      <w:r w:rsidRPr="00D84A7A">
        <w:t>telling the truth</w:t>
      </w:r>
    </w:p>
    <w:p w:rsidR="00D84A7A" w:rsidRPr="00D84A7A" w:rsidRDefault="00D84A7A" w:rsidP="009867CA">
      <w:pPr>
        <w:numPr>
          <w:ilvl w:val="0"/>
          <w:numId w:val="131"/>
        </w:numPr>
      </w:pPr>
      <w:r w:rsidRPr="00D84A7A">
        <w:t>refusing manipulation</w:t>
      </w:r>
    </w:p>
    <w:p w:rsidR="00D84A7A" w:rsidRPr="00D84A7A" w:rsidRDefault="00D84A7A" w:rsidP="009867CA">
      <w:pPr>
        <w:numPr>
          <w:ilvl w:val="0"/>
          <w:numId w:val="131"/>
        </w:numPr>
      </w:pPr>
      <w:r w:rsidRPr="00D84A7A">
        <w:t>honoring boundaries</w:t>
      </w:r>
    </w:p>
    <w:p w:rsidR="00D84A7A" w:rsidRPr="00D84A7A" w:rsidRDefault="00D84A7A" w:rsidP="009867CA">
      <w:pPr>
        <w:numPr>
          <w:ilvl w:val="0"/>
          <w:numId w:val="131"/>
        </w:numPr>
      </w:pPr>
      <w:r w:rsidRPr="00D84A7A">
        <w:t>protecting the vulnerable</w:t>
      </w:r>
    </w:p>
    <w:p w:rsidR="00D84A7A" w:rsidRPr="00D84A7A" w:rsidRDefault="00D84A7A" w:rsidP="009867CA">
      <w:pPr>
        <w:numPr>
          <w:ilvl w:val="0"/>
          <w:numId w:val="131"/>
        </w:numPr>
      </w:pPr>
      <w:r w:rsidRPr="00D84A7A">
        <w:t>rejecting financial exploitation</w:t>
      </w:r>
    </w:p>
    <w:p w:rsidR="00D84A7A" w:rsidRPr="00D84A7A" w:rsidRDefault="00D84A7A" w:rsidP="009867CA">
      <w:pPr>
        <w:numPr>
          <w:ilvl w:val="0"/>
          <w:numId w:val="131"/>
        </w:numPr>
      </w:pPr>
      <w:r w:rsidRPr="00D84A7A">
        <w:t>avoiding spiritual abuse</w:t>
      </w:r>
    </w:p>
    <w:p w:rsidR="00D84A7A" w:rsidRPr="00D84A7A" w:rsidRDefault="00D84A7A" w:rsidP="009867CA">
      <w:pPr>
        <w:numPr>
          <w:ilvl w:val="0"/>
          <w:numId w:val="131"/>
        </w:numPr>
      </w:pPr>
      <w:r w:rsidRPr="00D84A7A">
        <w:t>living what you preach</w:t>
      </w:r>
    </w:p>
    <w:p w:rsidR="00D84A7A" w:rsidRPr="00D84A7A" w:rsidRDefault="00D84A7A" w:rsidP="009867CA">
      <w:pPr>
        <w:numPr>
          <w:ilvl w:val="0"/>
          <w:numId w:val="131"/>
        </w:numPr>
      </w:pPr>
      <w:r w:rsidRPr="00D84A7A">
        <w:t>being accountable</w:t>
      </w:r>
    </w:p>
    <w:p w:rsidR="00D84A7A" w:rsidRPr="00D84A7A" w:rsidRDefault="00D84A7A" w:rsidP="00D84A7A">
      <w:r w:rsidRPr="00D84A7A">
        <w:t xml:space="preserve">In Cameroon, as </w:t>
      </w:r>
      <w:r w:rsidRPr="00D84A7A">
        <w:rPr>
          <w:b/>
          <w:bCs/>
        </w:rPr>
        <w:t>Pioneer Prelate of the Gospel Ministers Association</w:t>
      </w:r>
      <w:r w:rsidRPr="00D84A7A">
        <w:t>, I taught ministers that healing is not a performance — it is a sacred trust. In American cities, I saw how broken integrity in leadership wounded entire congregations. In European churches, I saw how transparency restored trust.</w:t>
      </w:r>
    </w:p>
    <w:p w:rsidR="00D84A7A" w:rsidRPr="00D84A7A" w:rsidRDefault="00D84A7A" w:rsidP="00D84A7A">
      <w:r w:rsidRPr="00D84A7A">
        <w:t xml:space="preserve">Integrity is not optional. Integrity is the </w:t>
      </w:r>
      <w:r w:rsidRPr="00D84A7A">
        <w:rPr>
          <w:b/>
          <w:bCs/>
        </w:rPr>
        <w:t>anointing that lasts</w:t>
      </w:r>
      <w:r w:rsidRPr="00D84A7A">
        <w:t>.</w:t>
      </w:r>
    </w:p>
    <w:p w:rsidR="00D84A7A" w:rsidRPr="00D84A7A" w:rsidRDefault="00D84A7A" w:rsidP="00D84A7A">
      <w:r w:rsidRPr="00D84A7A">
        <w:t>A healing minister must be:</w:t>
      </w:r>
    </w:p>
    <w:p w:rsidR="00D84A7A" w:rsidRPr="00D84A7A" w:rsidRDefault="00D84A7A" w:rsidP="009867CA">
      <w:pPr>
        <w:numPr>
          <w:ilvl w:val="0"/>
          <w:numId w:val="132"/>
        </w:numPr>
      </w:pPr>
      <w:r w:rsidRPr="00D84A7A">
        <w:t>honest</w:t>
      </w:r>
    </w:p>
    <w:p w:rsidR="00D84A7A" w:rsidRPr="00D84A7A" w:rsidRDefault="00D84A7A" w:rsidP="009867CA">
      <w:pPr>
        <w:numPr>
          <w:ilvl w:val="0"/>
          <w:numId w:val="132"/>
        </w:numPr>
      </w:pPr>
      <w:r w:rsidRPr="00D84A7A">
        <w:t>humble</w:t>
      </w:r>
    </w:p>
    <w:p w:rsidR="00D84A7A" w:rsidRPr="00D84A7A" w:rsidRDefault="00D84A7A" w:rsidP="009867CA">
      <w:pPr>
        <w:numPr>
          <w:ilvl w:val="0"/>
          <w:numId w:val="132"/>
        </w:numPr>
      </w:pPr>
      <w:r w:rsidRPr="00D84A7A">
        <w:t>disciplined</w:t>
      </w:r>
    </w:p>
    <w:p w:rsidR="00D84A7A" w:rsidRPr="00D84A7A" w:rsidRDefault="00D84A7A" w:rsidP="009867CA">
      <w:pPr>
        <w:numPr>
          <w:ilvl w:val="0"/>
          <w:numId w:val="132"/>
        </w:numPr>
      </w:pPr>
      <w:r w:rsidRPr="00D84A7A">
        <w:t>accountable</w:t>
      </w:r>
    </w:p>
    <w:p w:rsidR="00D84A7A" w:rsidRPr="00D84A7A" w:rsidRDefault="00D84A7A" w:rsidP="009867CA">
      <w:pPr>
        <w:numPr>
          <w:ilvl w:val="0"/>
          <w:numId w:val="132"/>
        </w:numPr>
      </w:pPr>
      <w:r w:rsidRPr="00D84A7A">
        <w:t>trustworthy</w:t>
      </w:r>
    </w:p>
    <w:p w:rsidR="00D84A7A" w:rsidRPr="00D84A7A" w:rsidRDefault="00D84A7A" w:rsidP="00D84A7A">
      <w:r w:rsidRPr="00D84A7A">
        <w:lastRenderedPageBreak/>
        <w:t>Without integrity, healing becomes spectacle. With integrity, healing becomes transformation.</w:t>
      </w:r>
    </w:p>
    <w:p w:rsidR="00D84A7A" w:rsidRPr="00D84A7A" w:rsidRDefault="00D84A7A" w:rsidP="00D84A7A">
      <w:pPr>
        <w:rPr>
          <w:b/>
          <w:bCs/>
        </w:rPr>
      </w:pPr>
      <w:r w:rsidRPr="00D84A7A">
        <w:rPr>
          <w:b/>
          <w:bCs/>
        </w:rPr>
        <w:t>3. Discernment — Hearing God in the Midst of Human Need</w:t>
      </w:r>
    </w:p>
    <w:p w:rsidR="00D84A7A" w:rsidRPr="00D84A7A" w:rsidRDefault="00D84A7A" w:rsidP="00D84A7A">
      <w:r w:rsidRPr="00D84A7A">
        <w:t xml:space="preserve">Healing ministry requires more than compassion and integrity — it requires </w:t>
      </w:r>
      <w:r w:rsidRPr="00D84A7A">
        <w:rPr>
          <w:b/>
          <w:bCs/>
        </w:rPr>
        <w:t>discernment</w:t>
      </w:r>
      <w:r w:rsidRPr="00D84A7A">
        <w:t>.</w:t>
      </w:r>
    </w:p>
    <w:p w:rsidR="00D84A7A" w:rsidRPr="00D84A7A" w:rsidRDefault="00D84A7A" w:rsidP="00D84A7A">
      <w:r w:rsidRPr="00D84A7A">
        <w:t>Discernment is the ability to:</w:t>
      </w:r>
    </w:p>
    <w:p w:rsidR="00D84A7A" w:rsidRPr="00D84A7A" w:rsidRDefault="00D84A7A" w:rsidP="009867CA">
      <w:pPr>
        <w:numPr>
          <w:ilvl w:val="0"/>
          <w:numId w:val="133"/>
        </w:numPr>
      </w:pPr>
      <w:r w:rsidRPr="00D84A7A">
        <w:t>hear the Holy Spirit</w:t>
      </w:r>
    </w:p>
    <w:p w:rsidR="00D84A7A" w:rsidRPr="00D84A7A" w:rsidRDefault="00D84A7A" w:rsidP="009867CA">
      <w:pPr>
        <w:numPr>
          <w:ilvl w:val="0"/>
          <w:numId w:val="133"/>
        </w:numPr>
      </w:pPr>
      <w:r w:rsidRPr="00D84A7A">
        <w:t>distinguish spiritual from psychological</w:t>
      </w:r>
    </w:p>
    <w:p w:rsidR="00D84A7A" w:rsidRPr="00D84A7A" w:rsidRDefault="00D84A7A" w:rsidP="009867CA">
      <w:pPr>
        <w:numPr>
          <w:ilvl w:val="0"/>
          <w:numId w:val="133"/>
        </w:numPr>
      </w:pPr>
      <w:r w:rsidRPr="00D84A7A">
        <w:t>separate physical illness from spiritual oppression</w:t>
      </w:r>
    </w:p>
    <w:p w:rsidR="00D84A7A" w:rsidRPr="00D84A7A" w:rsidRDefault="00D84A7A" w:rsidP="009867CA">
      <w:pPr>
        <w:numPr>
          <w:ilvl w:val="0"/>
          <w:numId w:val="133"/>
        </w:numPr>
      </w:pPr>
      <w:r w:rsidRPr="00D84A7A">
        <w:t>know when to pray and when to refer</w:t>
      </w:r>
    </w:p>
    <w:p w:rsidR="00D84A7A" w:rsidRPr="00D84A7A" w:rsidRDefault="00D84A7A" w:rsidP="009867CA">
      <w:pPr>
        <w:numPr>
          <w:ilvl w:val="0"/>
          <w:numId w:val="133"/>
        </w:numPr>
      </w:pPr>
      <w:r w:rsidRPr="00D84A7A">
        <w:t>understand cultural contexts</w:t>
      </w:r>
    </w:p>
    <w:p w:rsidR="00D84A7A" w:rsidRPr="00D84A7A" w:rsidRDefault="00D84A7A" w:rsidP="009867CA">
      <w:pPr>
        <w:numPr>
          <w:ilvl w:val="0"/>
          <w:numId w:val="133"/>
        </w:numPr>
      </w:pPr>
      <w:r w:rsidRPr="00D84A7A">
        <w:t>sense the root of a wound</w:t>
      </w:r>
    </w:p>
    <w:p w:rsidR="00D84A7A" w:rsidRPr="00D84A7A" w:rsidRDefault="00D84A7A" w:rsidP="009867CA">
      <w:pPr>
        <w:numPr>
          <w:ilvl w:val="0"/>
          <w:numId w:val="133"/>
        </w:numPr>
      </w:pPr>
      <w:r w:rsidRPr="00D84A7A">
        <w:t>avoid manipulation</w:t>
      </w:r>
    </w:p>
    <w:p w:rsidR="00D84A7A" w:rsidRPr="00D84A7A" w:rsidRDefault="00D84A7A" w:rsidP="009867CA">
      <w:pPr>
        <w:numPr>
          <w:ilvl w:val="0"/>
          <w:numId w:val="133"/>
        </w:numPr>
      </w:pPr>
      <w:r w:rsidRPr="00D84A7A">
        <w:t>protect the vulnerable</w:t>
      </w:r>
    </w:p>
    <w:p w:rsidR="00D84A7A" w:rsidRPr="00D84A7A" w:rsidRDefault="00D84A7A" w:rsidP="00D84A7A">
      <w:r w:rsidRPr="00D84A7A">
        <w:t>In African crusades, I saw people come with spiritual oppression, generational trauma, and physical sickness — and discernment guided the ministry. In American hospitals, I learned to discern between medical emergencies and spiritual crises. In European communities, I learned to discern cultural trauma from spiritual bondage.</w:t>
      </w:r>
    </w:p>
    <w:p w:rsidR="00D84A7A" w:rsidRPr="00D84A7A" w:rsidRDefault="00D84A7A" w:rsidP="00D84A7A">
      <w:r w:rsidRPr="00D84A7A">
        <w:t>Discernment protects the healer and the healed.</w:t>
      </w:r>
    </w:p>
    <w:p w:rsidR="00D84A7A" w:rsidRPr="00D84A7A" w:rsidRDefault="00D84A7A" w:rsidP="00D84A7A">
      <w:r w:rsidRPr="00D84A7A">
        <w:t xml:space="preserve">Discernment is not suspicion — it is </w:t>
      </w:r>
      <w:r w:rsidRPr="00D84A7A">
        <w:rPr>
          <w:b/>
          <w:bCs/>
        </w:rPr>
        <w:t>spiritual clarity</w:t>
      </w:r>
      <w:r w:rsidRPr="00D84A7A">
        <w:t xml:space="preserve">. Discernment is not judgment — it is </w:t>
      </w:r>
      <w:r w:rsidRPr="00D84A7A">
        <w:rPr>
          <w:b/>
          <w:bCs/>
        </w:rPr>
        <w:t>Holy Spirit wisdom</w:t>
      </w:r>
      <w:r w:rsidRPr="00D84A7A">
        <w:t>.</w:t>
      </w:r>
    </w:p>
    <w:p w:rsidR="00D84A7A" w:rsidRPr="00D84A7A" w:rsidRDefault="00D84A7A" w:rsidP="00D84A7A">
      <w:r w:rsidRPr="00D84A7A">
        <w:t>A healing minister must pray:</w:t>
      </w:r>
    </w:p>
    <w:p w:rsidR="00D84A7A" w:rsidRPr="00D84A7A" w:rsidRDefault="00D84A7A" w:rsidP="00D84A7A">
      <w:r w:rsidRPr="00D84A7A">
        <w:t>“Lord, give me eyes to see, ears to hear, and a heart to understand.”</w:t>
      </w:r>
    </w:p>
    <w:p w:rsidR="00D84A7A" w:rsidRPr="00D84A7A" w:rsidRDefault="00D84A7A" w:rsidP="00D84A7A">
      <w:r w:rsidRPr="00D84A7A">
        <w:t>Discernment is the difference between healing and harm.</w:t>
      </w:r>
    </w:p>
    <w:p w:rsidR="00D84A7A" w:rsidRPr="00D84A7A" w:rsidRDefault="00D84A7A" w:rsidP="00D84A7A">
      <w:pPr>
        <w:rPr>
          <w:b/>
          <w:bCs/>
        </w:rPr>
      </w:pPr>
      <w:r w:rsidRPr="00D84A7A">
        <w:rPr>
          <w:b/>
          <w:bCs/>
        </w:rPr>
        <w:t>Personal Reflection: The Minister I Became Through Fire</w:t>
      </w:r>
    </w:p>
    <w:p w:rsidR="00D84A7A" w:rsidRPr="00D84A7A" w:rsidRDefault="00D84A7A" w:rsidP="00D84A7A">
      <w:r w:rsidRPr="00D84A7A">
        <w:t>My calling was shaped by:</w:t>
      </w:r>
    </w:p>
    <w:p w:rsidR="00D84A7A" w:rsidRPr="00D84A7A" w:rsidRDefault="00D84A7A" w:rsidP="009867CA">
      <w:pPr>
        <w:numPr>
          <w:ilvl w:val="0"/>
          <w:numId w:val="134"/>
        </w:numPr>
      </w:pPr>
      <w:r w:rsidRPr="00D84A7A">
        <w:t>African elders</w:t>
      </w:r>
    </w:p>
    <w:p w:rsidR="00D84A7A" w:rsidRPr="00D84A7A" w:rsidRDefault="00D84A7A" w:rsidP="009867CA">
      <w:pPr>
        <w:numPr>
          <w:ilvl w:val="0"/>
          <w:numId w:val="134"/>
        </w:numPr>
      </w:pPr>
      <w:r w:rsidRPr="00D84A7A">
        <w:t>Presbyterian discipline</w:t>
      </w:r>
    </w:p>
    <w:p w:rsidR="00D84A7A" w:rsidRPr="00D84A7A" w:rsidRDefault="00D84A7A" w:rsidP="009867CA">
      <w:pPr>
        <w:numPr>
          <w:ilvl w:val="0"/>
          <w:numId w:val="134"/>
        </w:numPr>
      </w:pPr>
      <w:r w:rsidRPr="00D84A7A">
        <w:lastRenderedPageBreak/>
        <w:t>charismatic revival</w:t>
      </w:r>
    </w:p>
    <w:p w:rsidR="00D84A7A" w:rsidRPr="00D84A7A" w:rsidRDefault="00D84A7A" w:rsidP="009867CA">
      <w:pPr>
        <w:numPr>
          <w:ilvl w:val="0"/>
          <w:numId w:val="134"/>
        </w:numPr>
      </w:pPr>
      <w:r w:rsidRPr="00D84A7A">
        <w:t>global public health</w:t>
      </w:r>
    </w:p>
    <w:p w:rsidR="00D84A7A" w:rsidRPr="00D84A7A" w:rsidRDefault="00D84A7A" w:rsidP="009867CA">
      <w:pPr>
        <w:numPr>
          <w:ilvl w:val="0"/>
          <w:numId w:val="134"/>
        </w:numPr>
      </w:pPr>
      <w:r w:rsidRPr="00D84A7A">
        <w:t>governance ethics</w:t>
      </w:r>
    </w:p>
    <w:p w:rsidR="00D84A7A" w:rsidRPr="00D84A7A" w:rsidRDefault="00D84A7A" w:rsidP="009867CA">
      <w:pPr>
        <w:numPr>
          <w:ilvl w:val="0"/>
          <w:numId w:val="134"/>
        </w:numPr>
      </w:pPr>
      <w:r w:rsidRPr="00D84A7A">
        <w:t>trauma</w:t>
      </w:r>
      <w:r w:rsidRPr="00D84A7A">
        <w:noBreakHyphen/>
        <w:t>informed ministry</w:t>
      </w:r>
    </w:p>
    <w:p w:rsidR="00D84A7A" w:rsidRPr="00D84A7A" w:rsidRDefault="00D84A7A" w:rsidP="009867CA">
      <w:pPr>
        <w:numPr>
          <w:ilvl w:val="0"/>
          <w:numId w:val="134"/>
        </w:numPr>
      </w:pPr>
      <w:r w:rsidRPr="00D84A7A">
        <w:t>cross</w:t>
      </w:r>
      <w:r w:rsidRPr="00D84A7A">
        <w:noBreakHyphen/>
        <w:t>continental service</w:t>
      </w:r>
    </w:p>
    <w:p w:rsidR="00D84A7A" w:rsidRPr="00D84A7A" w:rsidRDefault="00D84A7A" w:rsidP="00D84A7A">
      <w:r w:rsidRPr="00D84A7A">
        <w:t>I learned compassion in the villages. I learned integrity in the Church. I learned discernment in the Spirit. I learned responsibility in global health. I learned humility in crisis. I learned courage in leadership.</w:t>
      </w:r>
    </w:p>
    <w:p w:rsidR="00D84A7A" w:rsidRPr="00D84A7A" w:rsidRDefault="00D84A7A" w:rsidP="00D84A7A">
      <w:r w:rsidRPr="00D84A7A">
        <w:t>Healing ministry is not glamorous. It is costly. It demands character. It demands sacrifice. It demands holiness.</w:t>
      </w:r>
    </w:p>
    <w:p w:rsidR="00D84A7A" w:rsidRPr="00D84A7A" w:rsidRDefault="00D84A7A" w:rsidP="00D84A7A">
      <w:r w:rsidRPr="00D84A7A">
        <w:t>But it is the most beautiful calling on earth.</w:t>
      </w:r>
    </w:p>
    <w:p w:rsidR="00D84A7A" w:rsidRPr="00D84A7A" w:rsidRDefault="00D84A7A" w:rsidP="00D84A7A">
      <w:pPr>
        <w:rPr>
          <w:b/>
          <w:bCs/>
        </w:rPr>
      </w:pPr>
      <w:r w:rsidRPr="00D84A7A">
        <w:rPr>
          <w:b/>
          <w:bCs/>
        </w:rPr>
        <w:t>Conclusion: The Healer God Can Trust</w:t>
      </w:r>
    </w:p>
    <w:p w:rsidR="00D84A7A" w:rsidRPr="00D84A7A" w:rsidRDefault="00D84A7A" w:rsidP="00D84A7A">
      <w:r w:rsidRPr="00D84A7A">
        <w:t xml:space="preserve">The world does not need more performers. The world needs </w:t>
      </w:r>
      <w:r w:rsidRPr="00D84A7A">
        <w:rPr>
          <w:b/>
          <w:bCs/>
        </w:rPr>
        <w:t>healers with character</w:t>
      </w:r>
      <w:r w:rsidRPr="00D84A7A">
        <w:t>.</w:t>
      </w:r>
    </w:p>
    <w:p w:rsidR="00D84A7A" w:rsidRPr="00D84A7A" w:rsidRDefault="00D84A7A" w:rsidP="00D84A7A">
      <w:r w:rsidRPr="00D84A7A">
        <w:rPr>
          <w:b/>
          <w:bCs/>
        </w:rPr>
        <w:t>Compassion makes the healer safe.</w:t>
      </w:r>
      <w:r w:rsidRPr="00D84A7A">
        <w:t xml:space="preserve"> </w:t>
      </w:r>
      <w:r w:rsidRPr="00D84A7A">
        <w:rPr>
          <w:b/>
          <w:bCs/>
        </w:rPr>
        <w:t>Integrity makes the healer trustworthy.</w:t>
      </w:r>
      <w:r w:rsidRPr="00D84A7A">
        <w:t xml:space="preserve"> </w:t>
      </w:r>
      <w:r w:rsidRPr="00D84A7A">
        <w:rPr>
          <w:b/>
          <w:bCs/>
        </w:rPr>
        <w:t>Discernment makes the healer effective.</w:t>
      </w:r>
    </w:p>
    <w:p w:rsidR="00D84A7A" w:rsidRPr="00D84A7A" w:rsidRDefault="00D84A7A" w:rsidP="00D84A7A">
      <w:r w:rsidRPr="00D84A7A">
        <w:t>This is the healing minister I have tried to be. This is the healing minister I pray others will become. This is the healing ministry that can transform nations.</w:t>
      </w:r>
    </w:p>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Pr="00D84A7A" w:rsidRDefault="00D84A7A" w:rsidP="00D84A7A">
      <w:pPr>
        <w:rPr>
          <w:b/>
          <w:bCs/>
        </w:rPr>
      </w:pPr>
      <w:r w:rsidRPr="00D84A7A">
        <w:rPr>
          <w:b/>
          <w:bCs/>
        </w:rPr>
        <w:lastRenderedPageBreak/>
        <w:t>CHAPTER 19 — HEALING PRAYER AND PASTORAL PRACTICE</w:t>
      </w:r>
    </w:p>
    <w:p w:rsidR="00D84A7A" w:rsidRPr="00D84A7A" w:rsidRDefault="00D84A7A" w:rsidP="00D84A7A">
      <w:pPr>
        <w:rPr>
          <w:b/>
          <w:bCs/>
        </w:rPr>
      </w:pPr>
      <w:r w:rsidRPr="00D84A7A">
        <w:rPr>
          <w:b/>
          <w:bCs/>
          <w:i/>
          <w:iCs/>
        </w:rPr>
        <w:t>Laying on of hands</w:t>
      </w:r>
    </w:p>
    <w:p w:rsidR="00D84A7A" w:rsidRPr="00D84A7A" w:rsidRDefault="00D84A7A" w:rsidP="00D84A7A">
      <w:pPr>
        <w:rPr>
          <w:b/>
          <w:bCs/>
        </w:rPr>
      </w:pPr>
      <w:r w:rsidRPr="00D84A7A">
        <w:rPr>
          <w:b/>
          <w:bCs/>
          <w:i/>
          <w:iCs/>
        </w:rPr>
        <w:t>Anointing with oil</w:t>
      </w:r>
    </w:p>
    <w:p w:rsidR="00D84A7A" w:rsidRPr="00D84A7A" w:rsidRDefault="00D84A7A" w:rsidP="00D84A7A">
      <w:pPr>
        <w:rPr>
          <w:b/>
          <w:bCs/>
        </w:rPr>
      </w:pPr>
      <w:r w:rsidRPr="00D84A7A">
        <w:rPr>
          <w:b/>
          <w:bCs/>
          <w:i/>
          <w:iCs/>
        </w:rPr>
        <w:t>Intercession and fasting</w:t>
      </w:r>
    </w:p>
    <w:p w:rsidR="00D84A7A" w:rsidRPr="00D84A7A" w:rsidRDefault="00D84A7A" w:rsidP="00D84A7A">
      <w:r w:rsidRPr="00D84A7A">
        <w:rPr>
          <w:i/>
          <w:iCs/>
        </w:rPr>
        <w:t xml:space="preserve">By Rev. Dr. </w:t>
      </w:r>
      <w:proofErr w:type="spellStart"/>
      <w:r w:rsidRPr="00D84A7A">
        <w:rPr>
          <w:i/>
          <w:iCs/>
        </w:rPr>
        <w:t>Akwo</w:t>
      </w:r>
      <w:proofErr w:type="spellEnd"/>
      <w:r w:rsidRPr="00D84A7A">
        <w:rPr>
          <w:i/>
          <w:iCs/>
        </w:rPr>
        <w:t xml:space="preserve"> Thompson </w:t>
      </w:r>
      <w:proofErr w:type="spellStart"/>
      <w:r w:rsidRPr="00D84A7A">
        <w:rPr>
          <w:i/>
          <w:iCs/>
        </w:rPr>
        <w:t>Ntuba</w:t>
      </w:r>
      <w:proofErr w:type="spellEnd"/>
    </w:p>
    <w:p w:rsidR="00D84A7A" w:rsidRPr="00D84A7A" w:rsidRDefault="00D84A7A" w:rsidP="00D84A7A">
      <w:r w:rsidRPr="00D84A7A">
        <w:t xml:space="preserve">I have prayed for the sick in the villages of Cameroon, in the hospitals of America, in the churches of Europe, and in the streets where the broken gather. Across continents and cultures, I learned that </w:t>
      </w:r>
      <w:r w:rsidRPr="00D84A7A">
        <w:rPr>
          <w:b/>
          <w:bCs/>
        </w:rPr>
        <w:t>healing prayer is the heart of pastoral ministry</w:t>
      </w:r>
      <w:r w:rsidRPr="00D84A7A">
        <w:t>. It is where the compassion of Christ meets the suffering of humanity. It is where the Holy Spirit moves through ordinary hands to do extraordinary work.</w:t>
      </w:r>
    </w:p>
    <w:p w:rsidR="00D84A7A" w:rsidRPr="00D84A7A" w:rsidRDefault="00D84A7A" w:rsidP="00D84A7A">
      <w:r w:rsidRPr="00D84A7A">
        <w:t>Healing prayer is not a technique. It is a calling. It is a discipline. It is a sacred trust.</w:t>
      </w:r>
    </w:p>
    <w:p w:rsidR="00D84A7A" w:rsidRPr="00D84A7A" w:rsidRDefault="00D84A7A" w:rsidP="00D84A7A">
      <w:pPr>
        <w:rPr>
          <w:b/>
          <w:bCs/>
        </w:rPr>
      </w:pPr>
      <w:r w:rsidRPr="00D84A7A">
        <w:rPr>
          <w:b/>
          <w:bCs/>
        </w:rPr>
        <w:t>1. Laying on of Hands — Touch as Ministry</w:t>
      </w:r>
    </w:p>
    <w:p w:rsidR="00D84A7A" w:rsidRPr="00D84A7A" w:rsidRDefault="00D84A7A" w:rsidP="00D84A7A">
      <w:r w:rsidRPr="00D84A7A">
        <w:t xml:space="preserve">My earliest memories of healing ministry were in </w:t>
      </w:r>
      <w:proofErr w:type="spellStart"/>
      <w:r w:rsidRPr="00D84A7A">
        <w:rPr>
          <w:b/>
          <w:bCs/>
        </w:rPr>
        <w:t>Banga</w:t>
      </w:r>
      <w:proofErr w:type="spellEnd"/>
      <w:r w:rsidRPr="00D84A7A">
        <w:t xml:space="preserve">, my mother’s hometown, where elders and pastors laid hands on the sick with deep faith and humility. In the </w:t>
      </w:r>
      <w:r w:rsidRPr="00D84A7A">
        <w:rPr>
          <w:b/>
          <w:bCs/>
        </w:rPr>
        <w:t>Presbyterian Church in Cameroon</w:t>
      </w:r>
      <w:r w:rsidRPr="00D84A7A">
        <w:t>, I saw hands laid gently on the grieving, the oppressed, and the wounded. In American hospitals, I laid hands on patients in ICU rooms, trauma units, and hospice beds — sometimes as the last human touch they received.</w:t>
      </w:r>
    </w:p>
    <w:p w:rsidR="00D84A7A" w:rsidRPr="00D84A7A" w:rsidRDefault="00D84A7A" w:rsidP="00D84A7A">
      <w:r w:rsidRPr="00D84A7A">
        <w:t>Laying on of hands is:</w:t>
      </w:r>
    </w:p>
    <w:p w:rsidR="00D84A7A" w:rsidRPr="00D84A7A" w:rsidRDefault="00D84A7A" w:rsidP="009867CA">
      <w:pPr>
        <w:numPr>
          <w:ilvl w:val="0"/>
          <w:numId w:val="135"/>
        </w:numPr>
      </w:pPr>
      <w:r w:rsidRPr="00D84A7A">
        <w:t>a sign of presence</w:t>
      </w:r>
    </w:p>
    <w:p w:rsidR="00D84A7A" w:rsidRPr="00D84A7A" w:rsidRDefault="00D84A7A" w:rsidP="009867CA">
      <w:pPr>
        <w:numPr>
          <w:ilvl w:val="0"/>
          <w:numId w:val="135"/>
        </w:numPr>
      </w:pPr>
      <w:r w:rsidRPr="00D84A7A">
        <w:t>a channel of compassion</w:t>
      </w:r>
    </w:p>
    <w:p w:rsidR="00D84A7A" w:rsidRPr="00D84A7A" w:rsidRDefault="00D84A7A" w:rsidP="009867CA">
      <w:pPr>
        <w:numPr>
          <w:ilvl w:val="0"/>
          <w:numId w:val="135"/>
        </w:numPr>
      </w:pPr>
      <w:r w:rsidRPr="00D84A7A">
        <w:t>a vessel of the Spirit</w:t>
      </w:r>
    </w:p>
    <w:p w:rsidR="00D84A7A" w:rsidRPr="00D84A7A" w:rsidRDefault="00D84A7A" w:rsidP="009867CA">
      <w:pPr>
        <w:numPr>
          <w:ilvl w:val="0"/>
          <w:numId w:val="135"/>
        </w:numPr>
      </w:pPr>
      <w:r w:rsidRPr="00D84A7A">
        <w:t>a biblical act of healing</w:t>
      </w:r>
    </w:p>
    <w:p w:rsidR="00D84A7A" w:rsidRPr="00D84A7A" w:rsidRDefault="00D84A7A" w:rsidP="00D84A7A">
      <w:r w:rsidRPr="00D84A7A">
        <w:t>Jesus touched the leper. He touched the blind. He touched the children. He touched the broken.</w:t>
      </w:r>
    </w:p>
    <w:p w:rsidR="00D84A7A" w:rsidRPr="00D84A7A" w:rsidRDefault="00D84A7A" w:rsidP="00D84A7A">
      <w:r w:rsidRPr="00D84A7A">
        <w:t>Touch communicates what words cannot:</w:t>
      </w:r>
    </w:p>
    <w:p w:rsidR="00D84A7A" w:rsidRPr="00D84A7A" w:rsidRDefault="00D84A7A" w:rsidP="009867CA">
      <w:pPr>
        <w:numPr>
          <w:ilvl w:val="0"/>
          <w:numId w:val="136"/>
        </w:numPr>
      </w:pPr>
      <w:r w:rsidRPr="00D84A7A">
        <w:t>“You are not alone.”</w:t>
      </w:r>
    </w:p>
    <w:p w:rsidR="00D84A7A" w:rsidRPr="00D84A7A" w:rsidRDefault="00D84A7A" w:rsidP="009867CA">
      <w:pPr>
        <w:numPr>
          <w:ilvl w:val="0"/>
          <w:numId w:val="136"/>
        </w:numPr>
      </w:pPr>
      <w:r w:rsidRPr="00D84A7A">
        <w:t>“You are seen.”</w:t>
      </w:r>
    </w:p>
    <w:p w:rsidR="00D84A7A" w:rsidRPr="00D84A7A" w:rsidRDefault="00D84A7A" w:rsidP="009867CA">
      <w:pPr>
        <w:numPr>
          <w:ilvl w:val="0"/>
          <w:numId w:val="136"/>
        </w:numPr>
      </w:pPr>
      <w:r w:rsidRPr="00D84A7A">
        <w:t>“You are valued.”</w:t>
      </w:r>
    </w:p>
    <w:p w:rsidR="00D84A7A" w:rsidRPr="00D84A7A" w:rsidRDefault="00D84A7A" w:rsidP="009867CA">
      <w:pPr>
        <w:numPr>
          <w:ilvl w:val="0"/>
          <w:numId w:val="136"/>
        </w:numPr>
      </w:pPr>
      <w:r w:rsidRPr="00D84A7A">
        <w:t>“God is near.”</w:t>
      </w:r>
    </w:p>
    <w:p w:rsidR="00D84A7A" w:rsidRPr="00D84A7A" w:rsidRDefault="00D84A7A" w:rsidP="00D84A7A">
      <w:r w:rsidRPr="00D84A7A">
        <w:lastRenderedPageBreak/>
        <w:t>In my ministry across continents, I learned that the laying on of hands must be:</w:t>
      </w:r>
    </w:p>
    <w:p w:rsidR="00D84A7A" w:rsidRPr="00D84A7A" w:rsidRDefault="00D84A7A" w:rsidP="009867CA">
      <w:pPr>
        <w:numPr>
          <w:ilvl w:val="0"/>
          <w:numId w:val="137"/>
        </w:numPr>
      </w:pPr>
      <w:r w:rsidRPr="00D84A7A">
        <w:rPr>
          <w:b/>
          <w:bCs/>
        </w:rPr>
        <w:t>gentle</w:t>
      </w:r>
    </w:p>
    <w:p w:rsidR="00D84A7A" w:rsidRPr="00D84A7A" w:rsidRDefault="00D84A7A" w:rsidP="009867CA">
      <w:pPr>
        <w:numPr>
          <w:ilvl w:val="0"/>
          <w:numId w:val="137"/>
        </w:numPr>
      </w:pPr>
      <w:r w:rsidRPr="00D84A7A">
        <w:rPr>
          <w:b/>
          <w:bCs/>
        </w:rPr>
        <w:t>respectful</w:t>
      </w:r>
    </w:p>
    <w:p w:rsidR="00D84A7A" w:rsidRPr="00D84A7A" w:rsidRDefault="00D84A7A" w:rsidP="009867CA">
      <w:pPr>
        <w:numPr>
          <w:ilvl w:val="0"/>
          <w:numId w:val="137"/>
        </w:numPr>
      </w:pPr>
      <w:r w:rsidRPr="00D84A7A">
        <w:rPr>
          <w:b/>
          <w:bCs/>
        </w:rPr>
        <w:t>consensual</w:t>
      </w:r>
    </w:p>
    <w:p w:rsidR="00D84A7A" w:rsidRPr="00D84A7A" w:rsidRDefault="00D84A7A" w:rsidP="009867CA">
      <w:pPr>
        <w:numPr>
          <w:ilvl w:val="0"/>
          <w:numId w:val="137"/>
        </w:numPr>
      </w:pPr>
      <w:r w:rsidRPr="00D84A7A">
        <w:rPr>
          <w:b/>
          <w:bCs/>
        </w:rPr>
        <w:t>prayerful</w:t>
      </w:r>
    </w:p>
    <w:p w:rsidR="00D84A7A" w:rsidRPr="00D84A7A" w:rsidRDefault="00D84A7A" w:rsidP="009867CA">
      <w:pPr>
        <w:numPr>
          <w:ilvl w:val="0"/>
          <w:numId w:val="137"/>
        </w:numPr>
      </w:pPr>
      <w:r w:rsidRPr="00D84A7A">
        <w:rPr>
          <w:b/>
          <w:bCs/>
        </w:rPr>
        <w:t>Spirit</w:t>
      </w:r>
      <w:r w:rsidRPr="00D84A7A">
        <w:rPr>
          <w:b/>
          <w:bCs/>
        </w:rPr>
        <w:noBreakHyphen/>
        <w:t>led</w:t>
      </w:r>
    </w:p>
    <w:p w:rsidR="00D84A7A" w:rsidRPr="00D84A7A" w:rsidRDefault="00D84A7A" w:rsidP="00D84A7A">
      <w:r w:rsidRPr="00D84A7A">
        <w:t>The healer’s hands must be clean — ethically, spiritually, and emotionally.</w:t>
      </w:r>
    </w:p>
    <w:p w:rsidR="00D84A7A" w:rsidRPr="00D84A7A" w:rsidRDefault="00D84A7A" w:rsidP="00D84A7A">
      <w:pPr>
        <w:rPr>
          <w:b/>
          <w:bCs/>
        </w:rPr>
      </w:pPr>
      <w:r w:rsidRPr="00D84A7A">
        <w:rPr>
          <w:b/>
          <w:bCs/>
        </w:rPr>
        <w:t xml:space="preserve">2. Anointing </w:t>
      </w:r>
      <w:proofErr w:type="gramStart"/>
      <w:r w:rsidRPr="00D84A7A">
        <w:rPr>
          <w:b/>
          <w:bCs/>
        </w:rPr>
        <w:t>With</w:t>
      </w:r>
      <w:proofErr w:type="gramEnd"/>
      <w:r w:rsidRPr="00D84A7A">
        <w:rPr>
          <w:b/>
          <w:bCs/>
        </w:rPr>
        <w:t xml:space="preserve"> Oil — A Sign of the Spirit’s Presence</w:t>
      </w:r>
    </w:p>
    <w:p w:rsidR="00D84A7A" w:rsidRPr="00D84A7A" w:rsidRDefault="00D84A7A" w:rsidP="00D84A7A">
      <w:r w:rsidRPr="00D84A7A">
        <w:t>In African healing crusades, I saw the power of anointing oil used with reverence and biblical grounding. In Presbyterian congregations, elders anointed the sick according to James 5:14. In American churches, I saw oil used in trauma healing, deliverance, and pastoral care. In European ministries, I saw oil used in liturgical healing services.</w:t>
      </w:r>
    </w:p>
    <w:p w:rsidR="00D84A7A" w:rsidRPr="00D84A7A" w:rsidRDefault="00D84A7A" w:rsidP="00D84A7A">
      <w:r w:rsidRPr="00D84A7A">
        <w:t xml:space="preserve">Oil is not magic. Oil is </w:t>
      </w:r>
      <w:r w:rsidRPr="00D84A7A">
        <w:rPr>
          <w:b/>
          <w:bCs/>
        </w:rPr>
        <w:t>symbol</w:t>
      </w:r>
      <w:r w:rsidRPr="00D84A7A">
        <w:t xml:space="preserve"> — a sign of:</w:t>
      </w:r>
    </w:p>
    <w:p w:rsidR="00D84A7A" w:rsidRPr="00D84A7A" w:rsidRDefault="00D84A7A" w:rsidP="009867CA">
      <w:pPr>
        <w:numPr>
          <w:ilvl w:val="0"/>
          <w:numId w:val="138"/>
        </w:numPr>
      </w:pPr>
      <w:r w:rsidRPr="00D84A7A">
        <w:t>consecration</w:t>
      </w:r>
    </w:p>
    <w:p w:rsidR="00D84A7A" w:rsidRPr="00D84A7A" w:rsidRDefault="00D84A7A" w:rsidP="009867CA">
      <w:pPr>
        <w:numPr>
          <w:ilvl w:val="0"/>
          <w:numId w:val="138"/>
        </w:numPr>
      </w:pPr>
      <w:r w:rsidRPr="00D84A7A">
        <w:t>protection</w:t>
      </w:r>
    </w:p>
    <w:p w:rsidR="00D84A7A" w:rsidRPr="00D84A7A" w:rsidRDefault="00D84A7A" w:rsidP="009867CA">
      <w:pPr>
        <w:numPr>
          <w:ilvl w:val="0"/>
          <w:numId w:val="138"/>
        </w:numPr>
      </w:pPr>
      <w:r w:rsidRPr="00D84A7A">
        <w:t>empowerment</w:t>
      </w:r>
    </w:p>
    <w:p w:rsidR="00D84A7A" w:rsidRPr="00D84A7A" w:rsidRDefault="00D84A7A" w:rsidP="009867CA">
      <w:pPr>
        <w:numPr>
          <w:ilvl w:val="0"/>
          <w:numId w:val="138"/>
        </w:numPr>
      </w:pPr>
      <w:r w:rsidRPr="00D84A7A">
        <w:t>healing</w:t>
      </w:r>
    </w:p>
    <w:p w:rsidR="00D84A7A" w:rsidRPr="00D84A7A" w:rsidRDefault="00D84A7A" w:rsidP="009867CA">
      <w:pPr>
        <w:numPr>
          <w:ilvl w:val="0"/>
          <w:numId w:val="138"/>
        </w:numPr>
      </w:pPr>
      <w:r w:rsidRPr="00D84A7A">
        <w:t>the Holy Spirit’s presence</w:t>
      </w:r>
    </w:p>
    <w:p w:rsidR="00D84A7A" w:rsidRPr="00D84A7A" w:rsidRDefault="00D84A7A" w:rsidP="00D84A7A">
      <w:r w:rsidRPr="00D84A7A">
        <w:t>When I anoint the sick, I pray:</w:t>
      </w:r>
    </w:p>
    <w:p w:rsidR="00D84A7A" w:rsidRPr="00D84A7A" w:rsidRDefault="00D84A7A" w:rsidP="00D84A7A">
      <w:r w:rsidRPr="00D84A7A">
        <w:t>“Holy Spirit, let this oil be a sign of Your healing power.”</w:t>
      </w:r>
    </w:p>
    <w:p w:rsidR="00D84A7A" w:rsidRPr="00D84A7A" w:rsidRDefault="00D84A7A" w:rsidP="00D84A7A">
      <w:r w:rsidRPr="00D84A7A">
        <w:t>Anointing must be:</w:t>
      </w:r>
    </w:p>
    <w:p w:rsidR="00D84A7A" w:rsidRPr="00D84A7A" w:rsidRDefault="00D84A7A" w:rsidP="009867CA">
      <w:pPr>
        <w:numPr>
          <w:ilvl w:val="0"/>
          <w:numId w:val="139"/>
        </w:numPr>
      </w:pPr>
      <w:r w:rsidRPr="00D84A7A">
        <w:t>biblical</w:t>
      </w:r>
    </w:p>
    <w:p w:rsidR="00D84A7A" w:rsidRPr="00D84A7A" w:rsidRDefault="00D84A7A" w:rsidP="009867CA">
      <w:pPr>
        <w:numPr>
          <w:ilvl w:val="0"/>
          <w:numId w:val="139"/>
        </w:numPr>
      </w:pPr>
      <w:r w:rsidRPr="00D84A7A">
        <w:t>humble</w:t>
      </w:r>
    </w:p>
    <w:p w:rsidR="00D84A7A" w:rsidRPr="00D84A7A" w:rsidRDefault="00D84A7A" w:rsidP="009867CA">
      <w:pPr>
        <w:numPr>
          <w:ilvl w:val="0"/>
          <w:numId w:val="139"/>
        </w:numPr>
      </w:pPr>
      <w:r w:rsidRPr="00D84A7A">
        <w:t>Spirit</w:t>
      </w:r>
      <w:r w:rsidRPr="00D84A7A">
        <w:noBreakHyphen/>
        <w:t>led</w:t>
      </w:r>
    </w:p>
    <w:p w:rsidR="00D84A7A" w:rsidRPr="00D84A7A" w:rsidRDefault="00D84A7A" w:rsidP="009867CA">
      <w:pPr>
        <w:numPr>
          <w:ilvl w:val="0"/>
          <w:numId w:val="139"/>
        </w:numPr>
      </w:pPr>
      <w:r w:rsidRPr="00D84A7A">
        <w:t>free from manipulation</w:t>
      </w:r>
    </w:p>
    <w:p w:rsidR="00D84A7A" w:rsidRPr="00D84A7A" w:rsidRDefault="00D84A7A" w:rsidP="009867CA">
      <w:pPr>
        <w:numPr>
          <w:ilvl w:val="0"/>
          <w:numId w:val="139"/>
        </w:numPr>
      </w:pPr>
      <w:r w:rsidRPr="00D84A7A">
        <w:t>rooted in compassion</w:t>
      </w:r>
    </w:p>
    <w:p w:rsidR="00D84A7A" w:rsidRPr="00D84A7A" w:rsidRDefault="00D84A7A" w:rsidP="00D84A7A">
      <w:r w:rsidRPr="00D84A7A">
        <w:t xml:space="preserve">Oil is a reminder that </w:t>
      </w:r>
      <w:r w:rsidRPr="00D84A7A">
        <w:rPr>
          <w:b/>
          <w:bCs/>
        </w:rPr>
        <w:t>healing belongs to God</w:t>
      </w:r>
      <w:r w:rsidRPr="00D84A7A">
        <w:t>, not to the minister.</w:t>
      </w:r>
    </w:p>
    <w:p w:rsidR="00D84A7A" w:rsidRPr="00D84A7A" w:rsidRDefault="00D84A7A" w:rsidP="00D84A7A">
      <w:pPr>
        <w:rPr>
          <w:b/>
          <w:bCs/>
        </w:rPr>
      </w:pPr>
      <w:r w:rsidRPr="00D84A7A">
        <w:rPr>
          <w:b/>
          <w:bCs/>
        </w:rPr>
        <w:lastRenderedPageBreak/>
        <w:t>3. Intercession and Fasting — Standing in the Gap</w:t>
      </w:r>
    </w:p>
    <w:p w:rsidR="00D84A7A" w:rsidRPr="00D84A7A" w:rsidRDefault="00D84A7A" w:rsidP="00D84A7A">
      <w:r w:rsidRPr="00D84A7A">
        <w:t xml:space="preserve">Across Africa, America, and Europe, I learned that some healing requires </w:t>
      </w:r>
      <w:r w:rsidRPr="00D84A7A">
        <w:rPr>
          <w:b/>
          <w:bCs/>
        </w:rPr>
        <w:t>intercession</w:t>
      </w:r>
      <w:r w:rsidRPr="00D84A7A">
        <w:t xml:space="preserve"> — deep, persistent prayer that stands between the wounded and the forces that oppress them.</w:t>
      </w:r>
    </w:p>
    <w:p w:rsidR="00D84A7A" w:rsidRPr="00D84A7A" w:rsidRDefault="00D84A7A" w:rsidP="00D84A7A">
      <w:r w:rsidRPr="00D84A7A">
        <w:t>Intercession is:</w:t>
      </w:r>
    </w:p>
    <w:p w:rsidR="00D84A7A" w:rsidRPr="00D84A7A" w:rsidRDefault="00D84A7A" w:rsidP="009867CA">
      <w:pPr>
        <w:numPr>
          <w:ilvl w:val="0"/>
          <w:numId w:val="140"/>
        </w:numPr>
      </w:pPr>
      <w:r w:rsidRPr="00D84A7A">
        <w:t>carrying another’s burden</w:t>
      </w:r>
    </w:p>
    <w:p w:rsidR="00D84A7A" w:rsidRPr="00D84A7A" w:rsidRDefault="00D84A7A" w:rsidP="009867CA">
      <w:pPr>
        <w:numPr>
          <w:ilvl w:val="0"/>
          <w:numId w:val="140"/>
        </w:numPr>
      </w:pPr>
      <w:r w:rsidRPr="00D84A7A">
        <w:t>praying when they cannot pray</w:t>
      </w:r>
    </w:p>
    <w:p w:rsidR="00D84A7A" w:rsidRPr="00D84A7A" w:rsidRDefault="00D84A7A" w:rsidP="009867CA">
      <w:pPr>
        <w:numPr>
          <w:ilvl w:val="0"/>
          <w:numId w:val="140"/>
        </w:numPr>
      </w:pPr>
      <w:r w:rsidRPr="00D84A7A">
        <w:t>fighting spiritual battles on their behalf</w:t>
      </w:r>
    </w:p>
    <w:p w:rsidR="00D84A7A" w:rsidRPr="00D84A7A" w:rsidRDefault="00D84A7A" w:rsidP="009867CA">
      <w:pPr>
        <w:numPr>
          <w:ilvl w:val="0"/>
          <w:numId w:val="140"/>
        </w:numPr>
      </w:pPr>
      <w:r w:rsidRPr="00D84A7A">
        <w:t>listening to the Spirit</w:t>
      </w:r>
    </w:p>
    <w:p w:rsidR="00D84A7A" w:rsidRPr="00D84A7A" w:rsidRDefault="00D84A7A" w:rsidP="009867CA">
      <w:pPr>
        <w:numPr>
          <w:ilvl w:val="0"/>
          <w:numId w:val="140"/>
        </w:numPr>
      </w:pPr>
      <w:r w:rsidRPr="00D84A7A">
        <w:t>weeping with those who weep</w:t>
      </w:r>
    </w:p>
    <w:p w:rsidR="00D84A7A" w:rsidRPr="00D84A7A" w:rsidRDefault="00D84A7A" w:rsidP="00D84A7A">
      <w:r w:rsidRPr="00D84A7A">
        <w:t xml:space="preserve">In </w:t>
      </w:r>
      <w:proofErr w:type="spellStart"/>
      <w:r w:rsidRPr="00D84A7A">
        <w:t>Banga</w:t>
      </w:r>
      <w:proofErr w:type="spellEnd"/>
      <w:r w:rsidRPr="00D84A7A">
        <w:t>, I saw mothers intercede through the night. In American recovery centers, I interceded for addicts fighting for their lives. In European churches, I interceded for refugees carrying trauma and loss.</w:t>
      </w:r>
    </w:p>
    <w:p w:rsidR="00D84A7A" w:rsidRPr="00D84A7A" w:rsidRDefault="00D84A7A" w:rsidP="00D84A7A">
      <w:r w:rsidRPr="00D84A7A">
        <w:t>Fasting strengthens intercession.</w:t>
      </w:r>
    </w:p>
    <w:p w:rsidR="00D84A7A" w:rsidRPr="00D84A7A" w:rsidRDefault="00D84A7A" w:rsidP="00D84A7A">
      <w:r w:rsidRPr="00D84A7A">
        <w:t>Fasting is:</w:t>
      </w:r>
    </w:p>
    <w:p w:rsidR="00D84A7A" w:rsidRPr="00D84A7A" w:rsidRDefault="00D84A7A" w:rsidP="009867CA">
      <w:pPr>
        <w:numPr>
          <w:ilvl w:val="0"/>
          <w:numId w:val="141"/>
        </w:numPr>
      </w:pPr>
      <w:r w:rsidRPr="00D84A7A">
        <w:t>surrender</w:t>
      </w:r>
    </w:p>
    <w:p w:rsidR="00D84A7A" w:rsidRPr="00D84A7A" w:rsidRDefault="00D84A7A" w:rsidP="009867CA">
      <w:pPr>
        <w:numPr>
          <w:ilvl w:val="0"/>
          <w:numId w:val="141"/>
        </w:numPr>
      </w:pPr>
      <w:r w:rsidRPr="00D84A7A">
        <w:t>clarity</w:t>
      </w:r>
    </w:p>
    <w:p w:rsidR="00D84A7A" w:rsidRPr="00D84A7A" w:rsidRDefault="00D84A7A" w:rsidP="009867CA">
      <w:pPr>
        <w:numPr>
          <w:ilvl w:val="0"/>
          <w:numId w:val="141"/>
        </w:numPr>
      </w:pPr>
      <w:r w:rsidRPr="00D84A7A">
        <w:t>humility</w:t>
      </w:r>
    </w:p>
    <w:p w:rsidR="00D84A7A" w:rsidRPr="00D84A7A" w:rsidRDefault="00D84A7A" w:rsidP="009867CA">
      <w:pPr>
        <w:numPr>
          <w:ilvl w:val="0"/>
          <w:numId w:val="141"/>
        </w:numPr>
      </w:pPr>
      <w:r w:rsidRPr="00D84A7A">
        <w:t>spiritual alignment</w:t>
      </w:r>
    </w:p>
    <w:p w:rsidR="00D84A7A" w:rsidRPr="00D84A7A" w:rsidRDefault="00D84A7A" w:rsidP="009867CA">
      <w:pPr>
        <w:numPr>
          <w:ilvl w:val="0"/>
          <w:numId w:val="141"/>
        </w:numPr>
      </w:pPr>
      <w:r w:rsidRPr="00D84A7A">
        <w:t>intensified prayer</w:t>
      </w:r>
    </w:p>
    <w:p w:rsidR="00D84A7A" w:rsidRPr="00D84A7A" w:rsidRDefault="00D84A7A" w:rsidP="00D84A7A">
      <w:r w:rsidRPr="00D84A7A">
        <w:t>Fasting breaks chains that ordinary prayer cannot touch.</w:t>
      </w:r>
    </w:p>
    <w:p w:rsidR="00D84A7A" w:rsidRPr="00D84A7A" w:rsidRDefault="00D84A7A" w:rsidP="00D84A7A">
      <w:r w:rsidRPr="00D84A7A">
        <w:t>In my ministry, I have fasted for:</w:t>
      </w:r>
    </w:p>
    <w:p w:rsidR="00D84A7A" w:rsidRPr="00D84A7A" w:rsidRDefault="00D84A7A" w:rsidP="009867CA">
      <w:pPr>
        <w:numPr>
          <w:ilvl w:val="0"/>
          <w:numId w:val="142"/>
        </w:numPr>
      </w:pPr>
      <w:r w:rsidRPr="00D84A7A">
        <w:t>healing</w:t>
      </w:r>
    </w:p>
    <w:p w:rsidR="00D84A7A" w:rsidRPr="00D84A7A" w:rsidRDefault="00D84A7A" w:rsidP="009867CA">
      <w:pPr>
        <w:numPr>
          <w:ilvl w:val="0"/>
          <w:numId w:val="142"/>
        </w:numPr>
      </w:pPr>
      <w:r w:rsidRPr="00D84A7A">
        <w:t>deliverance</w:t>
      </w:r>
    </w:p>
    <w:p w:rsidR="00D84A7A" w:rsidRPr="00D84A7A" w:rsidRDefault="00D84A7A" w:rsidP="009867CA">
      <w:pPr>
        <w:numPr>
          <w:ilvl w:val="0"/>
          <w:numId w:val="142"/>
        </w:numPr>
      </w:pPr>
      <w:r w:rsidRPr="00D84A7A">
        <w:t>clarity</w:t>
      </w:r>
    </w:p>
    <w:p w:rsidR="00D84A7A" w:rsidRPr="00D84A7A" w:rsidRDefault="00D84A7A" w:rsidP="009867CA">
      <w:pPr>
        <w:numPr>
          <w:ilvl w:val="0"/>
          <w:numId w:val="142"/>
        </w:numPr>
      </w:pPr>
      <w:r w:rsidRPr="00D84A7A">
        <w:t>protection</w:t>
      </w:r>
    </w:p>
    <w:p w:rsidR="00D84A7A" w:rsidRPr="00D84A7A" w:rsidRDefault="00D84A7A" w:rsidP="009867CA">
      <w:pPr>
        <w:numPr>
          <w:ilvl w:val="0"/>
          <w:numId w:val="142"/>
        </w:numPr>
      </w:pPr>
      <w:r w:rsidRPr="00D84A7A">
        <w:t>national crises</w:t>
      </w:r>
    </w:p>
    <w:p w:rsidR="00D84A7A" w:rsidRPr="00D84A7A" w:rsidRDefault="00D84A7A" w:rsidP="009867CA">
      <w:pPr>
        <w:numPr>
          <w:ilvl w:val="0"/>
          <w:numId w:val="142"/>
        </w:numPr>
      </w:pPr>
      <w:r w:rsidRPr="00D84A7A">
        <w:lastRenderedPageBreak/>
        <w:t>community trauma</w:t>
      </w:r>
    </w:p>
    <w:p w:rsidR="00D84A7A" w:rsidRPr="00D84A7A" w:rsidRDefault="00D84A7A" w:rsidP="00D84A7A">
      <w:r w:rsidRPr="00D84A7A">
        <w:t xml:space="preserve">Intercession and fasting are the </w:t>
      </w:r>
      <w:r w:rsidRPr="00D84A7A">
        <w:rPr>
          <w:b/>
          <w:bCs/>
        </w:rPr>
        <w:t>engine room</w:t>
      </w:r>
      <w:r w:rsidRPr="00D84A7A">
        <w:t xml:space="preserve"> of healing ministry.</w:t>
      </w:r>
    </w:p>
    <w:p w:rsidR="00D84A7A" w:rsidRPr="00D84A7A" w:rsidRDefault="00D84A7A" w:rsidP="00D84A7A">
      <w:pPr>
        <w:rPr>
          <w:b/>
          <w:bCs/>
        </w:rPr>
      </w:pPr>
      <w:r w:rsidRPr="00D84A7A">
        <w:rPr>
          <w:b/>
          <w:bCs/>
        </w:rPr>
        <w:t>Personal Reflection: A Life of Healing Prayer</w:t>
      </w:r>
    </w:p>
    <w:p w:rsidR="00D84A7A" w:rsidRPr="00D84A7A" w:rsidRDefault="00D84A7A" w:rsidP="00D84A7A">
      <w:r w:rsidRPr="00D84A7A">
        <w:t>My healing ministry was shaped by:</w:t>
      </w:r>
    </w:p>
    <w:p w:rsidR="00D84A7A" w:rsidRPr="00D84A7A" w:rsidRDefault="00D84A7A" w:rsidP="009867CA">
      <w:pPr>
        <w:numPr>
          <w:ilvl w:val="0"/>
          <w:numId w:val="143"/>
        </w:numPr>
      </w:pPr>
      <w:r w:rsidRPr="00D84A7A">
        <w:t>African elders who prayed with fire</w:t>
      </w:r>
    </w:p>
    <w:p w:rsidR="00D84A7A" w:rsidRPr="00D84A7A" w:rsidRDefault="00D84A7A" w:rsidP="009867CA">
      <w:pPr>
        <w:numPr>
          <w:ilvl w:val="0"/>
          <w:numId w:val="143"/>
        </w:numPr>
      </w:pPr>
      <w:r w:rsidRPr="00D84A7A">
        <w:t>Presbyterian discipline and order</w:t>
      </w:r>
    </w:p>
    <w:p w:rsidR="00D84A7A" w:rsidRPr="00D84A7A" w:rsidRDefault="00D84A7A" w:rsidP="009867CA">
      <w:pPr>
        <w:numPr>
          <w:ilvl w:val="0"/>
          <w:numId w:val="143"/>
        </w:numPr>
      </w:pPr>
      <w:r w:rsidRPr="00D84A7A">
        <w:t>charismatic revival in Cameroon</w:t>
      </w:r>
    </w:p>
    <w:p w:rsidR="00D84A7A" w:rsidRPr="00D84A7A" w:rsidRDefault="00D84A7A" w:rsidP="009867CA">
      <w:pPr>
        <w:numPr>
          <w:ilvl w:val="0"/>
          <w:numId w:val="143"/>
        </w:numPr>
      </w:pPr>
      <w:r w:rsidRPr="00D84A7A">
        <w:t>trauma</w:t>
      </w:r>
      <w:r w:rsidRPr="00D84A7A">
        <w:noBreakHyphen/>
        <w:t>informed pastoral care in America</w:t>
      </w:r>
    </w:p>
    <w:p w:rsidR="00D84A7A" w:rsidRPr="00D84A7A" w:rsidRDefault="00D84A7A" w:rsidP="009867CA">
      <w:pPr>
        <w:numPr>
          <w:ilvl w:val="0"/>
          <w:numId w:val="143"/>
        </w:numPr>
      </w:pPr>
      <w:r w:rsidRPr="00D84A7A">
        <w:t>ecumenical healing services in Europe</w:t>
      </w:r>
    </w:p>
    <w:p w:rsidR="00D84A7A" w:rsidRPr="00D84A7A" w:rsidRDefault="00D84A7A" w:rsidP="009867CA">
      <w:pPr>
        <w:numPr>
          <w:ilvl w:val="0"/>
          <w:numId w:val="143"/>
        </w:numPr>
      </w:pPr>
      <w:r w:rsidRPr="00D84A7A">
        <w:t>global health work that revealed the wounds of nations</w:t>
      </w:r>
    </w:p>
    <w:p w:rsidR="00D84A7A" w:rsidRPr="00D84A7A" w:rsidRDefault="00D84A7A" w:rsidP="00D84A7A">
      <w:r w:rsidRPr="00D84A7A">
        <w:t>I learned that healing prayer is not about volume or performance. It is about:</w:t>
      </w:r>
    </w:p>
    <w:p w:rsidR="00D84A7A" w:rsidRPr="00D84A7A" w:rsidRDefault="00D84A7A" w:rsidP="009867CA">
      <w:pPr>
        <w:numPr>
          <w:ilvl w:val="0"/>
          <w:numId w:val="144"/>
        </w:numPr>
      </w:pPr>
      <w:r w:rsidRPr="00D84A7A">
        <w:t>compassion</w:t>
      </w:r>
    </w:p>
    <w:p w:rsidR="00D84A7A" w:rsidRPr="00D84A7A" w:rsidRDefault="00D84A7A" w:rsidP="009867CA">
      <w:pPr>
        <w:numPr>
          <w:ilvl w:val="0"/>
          <w:numId w:val="144"/>
        </w:numPr>
      </w:pPr>
      <w:r w:rsidRPr="00D84A7A">
        <w:t>humility</w:t>
      </w:r>
    </w:p>
    <w:p w:rsidR="00D84A7A" w:rsidRPr="00D84A7A" w:rsidRDefault="00D84A7A" w:rsidP="009867CA">
      <w:pPr>
        <w:numPr>
          <w:ilvl w:val="0"/>
          <w:numId w:val="144"/>
        </w:numPr>
      </w:pPr>
      <w:r w:rsidRPr="00D84A7A">
        <w:t>presence</w:t>
      </w:r>
    </w:p>
    <w:p w:rsidR="00D84A7A" w:rsidRPr="00D84A7A" w:rsidRDefault="00D84A7A" w:rsidP="009867CA">
      <w:pPr>
        <w:numPr>
          <w:ilvl w:val="0"/>
          <w:numId w:val="144"/>
        </w:numPr>
      </w:pPr>
      <w:r w:rsidRPr="00D84A7A">
        <w:t>Scripture</w:t>
      </w:r>
    </w:p>
    <w:p w:rsidR="00D84A7A" w:rsidRPr="00D84A7A" w:rsidRDefault="00D84A7A" w:rsidP="009867CA">
      <w:pPr>
        <w:numPr>
          <w:ilvl w:val="0"/>
          <w:numId w:val="144"/>
        </w:numPr>
      </w:pPr>
      <w:r w:rsidRPr="00D84A7A">
        <w:t>the Holy Spirit</w:t>
      </w:r>
    </w:p>
    <w:p w:rsidR="00D84A7A" w:rsidRPr="00D84A7A" w:rsidRDefault="00D84A7A" w:rsidP="009867CA">
      <w:pPr>
        <w:numPr>
          <w:ilvl w:val="0"/>
          <w:numId w:val="144"/>
        </w:numPr>
      </w:pPr>
      <w:r w:rsidRPr="00D84A7A">
        <w:t>ethical responsibility</w:t>
      </w:r>
    </w:p>
    <w:p w:rsidR="00D84A7A" w:rsidRPr="00D84A7A" w:rsidRDefault="00D84A7A" w:rsidP="009867CA">
      <w:pPr>
        <w:numPr>
          <w:ilvl w:val="0"/>
          <w:numId w:val="144"/>
        </w:numPr>
      </w:pPr>
      <w:r w:rsidRPr="00D84A7A">
        <w:t>pastoral wisdom</w:t>
      </w:r>
    </w:p>
    <w:p w:rsidR="00D84A7A" w:rsidRPr="00D84A7A" w:rsidRDefault="00D84A7A" w:rsidP="00D84A7A">
      <w:r w:rsidRPr="00D84A7A">
        <w:t>Healing prayer is the meeting place of heaven and human suffering.</w:t>
      </w:r>
    </w:p>
    <w:p w:rsidR="00D84A7A" w:rsidRPr="00D84A7A" w:rsidRDefault="00D84A7A" w:rsidP="00D84A7A">
      <w:pPr>
        <w:rPr>
          <w:b/>
          <w:bCs/>
        </w:rPr>
      </w:pPr>
      <w:r w:rsidRPr="00D84A7A">
        <w:rPr>
          <w:b/>
          <w:bCs/>
        </w:rPr>
        <w:t>Conclusion: The Pastor as Healer</w:t>
      </w:r>
    </w:p>
    <w:p w:rsidR="00D84A7A" w:rsidRPr="00D84A7A" w:rsidRDefault="00D84A7A" w:rsidP="00D84A7A">
      <w:r w:rsidRPr="00D84A7A">
        <w:t xml:space="preserve">The world does not need more performers. The world needs </w:t>
      </w:r>
      <w:r w:rsidRPr="00D84A7A">
        <w:rPr>
          <w:b/>
          <w:bCs/>
        </w:rPr>
        <w:t>pastors who pray</w:t>
      </w:r>
      <w:r w:rsidRPr="00D84A7A">
        <w:t xml:space="preserve">, </w:t>
      </w:r>
      <w:r w:rsidRPr="00D84A7A">
        <w:rPr>
          <w:b/>
          <w:bCs/>
        </w:rPr>
        <w:t>ministers who care</w:t>
      </w:r>
      <w:r w:rsidRPr="00D84A7A">
        <w:t xml:space="preserve">, and </w:t>
      </w:r>
      <w:r w:rsidRPr="00D84A7A">
        <w:rPr>
          <w:b/>
          <w:bCs/>
        </w:rPr>
        <w:t>healers who listen</w:t>
      </w:r>
      <w:r w:rsidRPr="00D84A7A">
        <w:t>.</w:t>
      </w:r>
    </w:p>
    <w:p w:rsidR="00D84A7A" w:rsidRPr="00D84A7A" w:rsidRDefault="00D84A7A" w:rsidP="00D84A7A">
      <w:r w:rsidRPr="00D84A7A">
        <w:rPr>
          <w:b/>
          <w:bCs/>
        </w:rPr>
        <w:t>Laying on of hands brings presence.</w:t>
      </w:r>
      <w:r w:rsidRPr="00D84A7A">
        <w:t xml:space="preserve"> </w:t>
      </w:r>
      <w:r w:rsidRPr="00D84A7A">
        <w:rPr>
          <w:b/>
          <w:bCs/>
        </w:rPr>
        <w:t>Anointing with oil brings consecration.</w:t>
      </w:r>
      <w:r w:rsidRPr="00D84A7A">
        <w:t xml:space="preserve"> </w:t>
      </w:r>
      <w:r w:rsidRPr="00D84A7A">
        <w:rPr>
          <w:b/>
          <w:bCs/>
        </w:rPr>
        <w:t>Intercession and fasting bring breakthrough.</w:t>
      </w:r>
    </w:p>
    <w:p w:rsidR="00D84A7A" w:rsidRPr="00D84A7A" w:rsidRDefault="00D84A7A" w:rsidP="00D84A7A">
      <w:r w:rsidRPr="00D84A7A">
        <w:t>This is the healing ministry I have lived across continents. This is the healing practice I now place in your hands.</w:t>
      </w:r>
    </w:p>
    <w:p w:rsidR="00D84A7A" w:rsidRDefault="00D84A7A" w:rsidP="00FD0F3B"/>
    <w:p w:rsidR="00D84A7A" w:rsidRPr="00D84A7A" w:rsidRDefault="00D84A7A" w:rsidP="00D84A7A">
      <w:pPr>
        <w:rPr>
          <w:b/>
          <w:bCs/>
        </w:rPr>
      </w:pPr>
      <w:r w:rsidRPr="00D84A7A">
        <w:rPr>
          <w:b/>
          <w:bCs/>
        </w:rPr>
        <w:lastRenderedPageBreak/>
        <w:t>CHAPTER 20 — DELIVERANCE MINISTRY: GUIDELINES AND SAFEGUARDS</w:t>
      </w:r>
    </w:p>
    <w:p w:rsidR="00D84A7A" w:rsidRPr="00D84A7A" w:rsidRDefault="00D84A7A" w:rsidP="00D84A7A">
      <w:pPr>
        <w:rPr>
          <w:b/>
          <w:bCs/>
        </w:rPr>
      </w:pPr>
      <w:r w:rsidRPr="00D84A7A">
        <w:rPr>
          <w:b/>
          <w:bCs/>
          <w:i/>
          <w:iCs/>
        </w:rPr>
        <w:t>Avoiding abuse</w:t>
      </w:r>
    </w:p>
    <w:p w:rsidR="00D84A7A" w:rsidRPr="00D84A7A" w:rsidRDefault="00D84A7A" w:rsidP="00D84A7A">
      <w:pPr>
        <w:rPr>
          <w:b/>
          <w:bCs/>
        </w:rPr>
      </w:pPr>
      <w:r w:rsidRPr="00D84A7A">
        <w:rPr>
          <w:b/>
          <w:bCs/>
          <w:i/>
          <w:iCs/>
        </w:rPr>
        <w:t>Psychological considerations</w:t>
      </w:r>
    </w:p>
    <w:p w:rsidR="00D84A7A" w:rsidRPr="00D84A7A" w:rsidRDefault="00D84A7A" w:rsidP="00D84A7A">
      <w:pPr>
        <w:rPr>
          <w:b/>
          <w:bCs/>
        </w:rPr>
      </w:pPr>
      <w:r w:rsidRPr="00D84A7A">
        <w:rPr>
          <w:b/>
          <w:bCs/>
          <w:i/>
          <w:iCs/>
        </w:rPr>
        <w:t>Spiritual authority</w:t>
      </w:r>
    </w:p>
    <w:p w:rsidR="00D84A7A" w:rsidRPr="00D84A7A" w:rsidRDefault="00D84A7A" w:rsidP="00D84A7A">
      <w:r w:rsidRPr="00D84A7A">
        <w:rPr>
          <w:i/>
          <w:iCs/>
        </w:rPr>
        <w:t xml:space="preserve">By Rev. Dr. </w:t>
      </w:r>
      <w:proofErr w:type="spellStart"/>
      <w:r w:rsidRPr="00D84A7A">
        <w:rPr>
          <w:i/>
          <w:iCs/>
        </w:rPr>
        <w:t>Akwo</w:t>
      </w:r>
      <w:proofErr w:type="spellEnd"/>
      <w:r w:rsidRPr="00D84A7A">
        <w:rPr>
          <w:i/>
          <w:iCs/>
        </w:rPr>
        <w:t xml:space="preserve"> Thompson </w:t>
      </w:r>
      <w:proofErr w:type="spellStart"/>
      <w:r w:rsidRPr="00D84A7A">
        <w:rPr>
          <w:i/>
          <w:iCs/>
        </w:rPr>
        <w:t>Ntuba</w:t>
      </w:r>
      <w:proofErr w:type="spellEnd"/>
    </w:p>
    <w:p w:rsidR="00D84A7A" w:rsidRPr="00D84A7A" w:rsidRDefault="00D84A7A" w:rsidP="00D84A7A">
      <w:r w:rsidRPr="00D84A7A">
        <w:t xml:space="preserve">I have ministered deliverance in African villages, American cities, and European congregations. I have seen the oppressed set free in </w:t>
      </w:r>
      <w:proofErr w:type="spellStart"/>
      <w:r w:rsidRPr="00D84A7A">
        <w:t>Banga</w:t>
      </w:r>
      <w:proofErr w:type="spellEnd"/>
      <w:r w:rsidRPr="00D84A7A">
        <w:t>, Douala, Yaoundé, Houston, New Orleans, Brussels, and London. I have also seen deliverance misused — turned into spectacle, manipulation, or spiritual violence.</w:t>
      </w:r>
    </w:p>
    <w:p w:rsidR="00D84A7A" w:rsidRPr="00D84A7A" w:rsidRDefault="00D84A7A" w:rsidP="00D84A7A">
      <w:r w:rsidRPr="00D84A7A">
        <w:t xml:space="preserve">Deliverance is real. Oppression is real. Bondage is real. But </w:t>
      </w:r>
      <w:r w:rsidRPr="00D84A7A">
        <w:rPr>
          <w:b/>
          <w:bCs/>
        </w:rPr>
        <w:t>abuse is also real</w:t>
      </w:r>
      <w:r w:rsidRPr="00D84A7A">
        <w:t>, and the healing minister must protect the vulnerable.</w:t>
      </w:r>
    </w:p>
    <w:p w:rsidR="00D84A7A" w:rsidRPr="00D84A7A" w:rsidRDefault="00D84A7A" w:rsidP="00D84A7A">
      <w:r w:rsidRPr="00D84A7A">
        <w:t>Deliverance is not a show. Deliverance is not entertainment. Deliverance is not domination.</w:t>
      </w:r>
    </w:p>
    <w:p w:rsidR="00D84A7A" w:rsidRPr="00D84A7A" w:rsidRDefault="00D84A7A" w:rsidP="00D84A7A">
      <w:r w:rsidRPr="00D84A7A">
        <w:t xml:space="preserve">Deliverance is </w:t>
      </w:r>
      <w:r w:rsidRPr="00D84A7A">
        <w:rPr>
          <w:b/>
          <w:bCs/>
        </w:rPr>
        <w:t>pastoral care</w:t>
      </w:r>
      <w:r w:rsidRPr="00D84A7A">
        <w:t xml:space="preserve">, </w:t>
      </w:r>
      <w:r w:rsidRPr="00D84A7A">
        <w:rPr>
          <w:b/>
          <w:bCs/>
        </w:rPr>
        <w:t>spiritual warfare</w:t>
      </w:r>
      <w:r w:rsidRPr="00D84A7A">
        <w:t xml:space="preserve">, and </w:t>
      </w:r>
      <w:r w:rsidRPr="00D84A7A">
        <w:rPr>
          <w:b/>
          <w:bCs/>
        </w:rPr>
        <w:t>ethical responsibility</w:t>
      </w:r>
      <w:r w:rsidRPr="00D84A7A">
        <w:t>.</w:t>
      </w:r>
    </w:p>
    <w:p w:rsidR="00D84A7A" w:rsidRPr="00D84A7A" w:rsidRDefault="00D84A7A" w:rsidP="00D84A7A">
      <w:pPr>
        <w:rPr>
          <w:b/>
          <w:bCs/>
        </w:rPr>
      </w:pPr>
      <w:r w:rsidRPr="00D84A7A">
        <w:rPr>
          <w:b/>
          <w:bCs/>
        </w:rPr>
        <w:t>1. Avoiding Abuse — Protecting the Vulnerable</w:t>
      </w:r>
    </w:p>
    <w:p w:rsidR="00D84A7A" w:rsidRPr="00D84A7A" w:rsidRDefault="00D84A7A" w:rsidP="00D84A7A">
      <w:r w:rsidRPr="00D84A7A">
        <w:t>In my ministry across continents, I learned that deliverance becomes dangerous when:</w:t>
      </w:r>
    </w:p>
    <w:p w:rsidR="00D84A7A" w:rsidRPr="00D84A7A" w:rsidRDefault="00D84A7A" w:rsidP="009867CA">
      <w:pPr>
        <w:numPr>
          <w:ilvl w:val="0"/>
          <w:numId w:val="145"/>
        </w:numPr>
      </w:pPr>
      <w:r w:rsidRPr="00D84A7A">
        <w:t>ministers seek attention</w:t>
      </w:r>
    </w:p>
    <w:p w:rsidR="00D84A7A" w:rsidRPr="00D84A7A" w:rsidRDefault="00D84A7A" w:rsidP="009867CA">
      <w:pPr>
        <w:numPr>
          <w:ilvl w:val="0"/>
          <w:numId w:val="145"/>
        </w:numPr>
      </w:pPr>
      <w:r w:rsidRPr="00D84A7A">
        <w:t>people are shamed publicly</w:t>
      </w:r>
    </w:p>
    <w:p w:rsidR="00D84A7A" w:rsidRPr="00D84A7A" w:rsidRDefault="00D84A7A" w:rsidP="009867CA">
      <w:pPr>
        <w:numPr>
          <w:ilvl w:val="0"/>
          <w:numId w:val="145"/>
        </w:numPr>
      </w:pPr>
      <w:r w:rsidRPr="00D84A7A">
        <w:t>trauma is mishandled</w:t>
      </w:r>
    </w:p>
    <w:p w:rsidR="00D84A7A" w:rsidRPr="00D84A7A" w:rsidRDefault="00D84A7A" w:rsidP="009867CA">
      <w:pPr>
        <w:numPr>
          <w:ilvl w:val="0"/>
          <w:numId w:val="145"/>
        </w:numPr>
      </w:pPr>
      <w:r w:rsidRPr="00D84A7A">
        <w:t>physical force is used</w:t>
      </w:r>
    </w:p>
    <w:p w:rsidR="00D84A7A" w:rsidRPr="00D84A7A" w:rsidRDefault="00D84A7A" w:rsidP="009867CA">
      <w:pPr>
        <w:numPr>
          <w:ilvl w:val="0"/>
          <w:numId w:val="145"/>
        </w:numPr>
      </w:pPr>
      <w:r w:rsidRPr="00D84A7A">
        <w:t>manipulation replaces discernment</w:t>
      </w:r>
    </w:p>
    <w:p w:rsidR="00D84A7A" w:rsidRPr="00D84A7A" w:rsidRDefault="00D84A7A" w:rsidP="009867CA">
      <w:pPr>
        <w:numPr>
          <w:ilvl w:val="0"/>
          <w:numId w:val="145"/>
        </w:numPr>
      </w:pPr>
      <w:r w:rsidRPr="00D84A7A">
        <w:t>fear replaces faith</w:t>
      </w:r>
    </w:p>
    <w:p w:rsidR="00D84A7A" w:rsidRPr="00D84A7A" w:rsidRDefault="00D84A7A" w:rsidP="009867CA">
      <w:pPr>
        <w:numPr>
          <w:ilvl w:val="0"/>
          <w:numId w:val="145"/>
        </w:numPr>
      </w:pPr>
      <w:r w:rsidRPr="00D84A7A">
        <w:t>the minister becomes the center instead of Christ</w:t>
      </w:r>
    </w:p>
    <w:p w:rsidR="00D84A7A" w:rsidRPr="00D84A7A" w:rsidRDefault="00D84A7A" w:rsidP="00D84A7A">
      <w:r w:rsidRPr="00D84A7A">
        <w:t xml:space="preserve">Deliverance must </w:t>
      </w:r>
      <w:r w:rsidRPr="00D84A7A">
        <w:rPr>
          <w:b/>
          <w:bCs/>
        </w:rPr>
        <w:t>never</w:t>
      </w:r>
      <w:r w:rsidRPr="00D84A7A">
        <w:t>:</w:t>
      </w:r>
    </w:p>
    <w:p w:rsidR="00D84A7A" w:rsidRPr="00D84A7A" w:rsidRDefault="00D84A7A" w:rsidP="009867CA">
      <w:pPr>
        <w:numPr>
          <w:ilvl w:val="0"/>
          <w:numId w:val="146"/>
        </w:numPr>
      </w:pPr>
      <w:r w:rsidRPr="00D84A7A">
        <w:t>humiliate</w:t>
      </w:r>
    </w:p>
    <w:p w:rsidR="00D84A7A" w:rsidRPr="00D84A7A" w:rsidRDefault="00D84A7A" w:rsidP="009867CA">
      <w:pPr>
        <w:numPr>
          <w:ilvl w:val="0"/>
          <w:numId w:val="146"/>
        </w:numPr>
      </w:pPr>
      <w:r w:rsidRPr="00D84A7A">
        <w:t>coerce</w:t>
      </w:r>
    </w:p>
    <w:p w:rsidR="00D84A7A" w:rsidRPr="00D84A7A" w:rsidRDefault="00D84A7A" w:rsidP="009867CA">
      <w:pPr>
        <w:numPr>
          <w:ilvl w:val="0"/>
          <w:numId w:val="146"/>
        </w:numPr>
      </w:pPr>
      <w:r w:rsidRPr="00D84A7A">
        <w:t>intimidate</w:t>
      </w:r>
    </w:p>
    <w:p w:rsidR="00D84A7A" w:rsidRPr="00D84A7A" w:rsidRDefault="00D84A7A" w:rsidP="009867CA">
      <w:pPr>
        <w:numPr>
          <w:ilvl w:val="0"/>
          <w:numId w:val="146"/>
        </w:numPr>
      </w:pPr>
      <w:r w:rsidRPr="00D84A7A">
        <w:t>exploit</w:t>
      </w:r>
    </w:p>
    <w:p w:rsidR="00D84A7A" w:rsidRPr="00D84A7A" w:rsidRDefault="00D84A7A" w:rsidP="009867CA">
      <w:pPr>
        <w:numPr>
          <w:ilvl w:val="0"/>
          <w:numId w:val="146"/>
        </w:numPr>
      </w:pPr>
      <w:r w:rsidRPr="00D84A7A">
        <w:lastRenderedPageBreak/>
        <w:t>expose private wounds publicly</w:t>
      </w:r>
    </w:p>
    <w:p w:rsidR="00D84A7A" w:rsidRPr="00D84A7A" w:rsidRDefault="00D84A7A" w:rsidP="009867CA">
      <w:pPr>
        <w:numPr>
          <w:ilvl w:val="0"/>
          <w:numId w:val="146"/>
        </w:numPr>
      </w:pPr>
      <w:r w:rsidRPr="00D84A7A">
        <w:t>violate boundaries</w:t>
      </w:r>
    </w:p>
    <w:p w:rsidR="00D84A7A" w:rsidRPr="00D84A7A" w:rsidRDefault="00D84A7A" w:rsidP="009867CA">
      <w:pPr>
        <w:numPr>
          <w:ilvl w:val="0"/>
          <w:numId w:val="146"/>
        </w:numPr>
      </w:pPr>
      <w:r w:rsidRPr="00D84A7A">
        <w:t>override consent</w:t>
      </w:r>
    </w:p>
    <w:p w:rsidR="00D84A7A" w:rsidRPr="00D84A7A" w:rsidRDefault="00D84A7A" w:rsidP="00D84A7A">
      <w:r w:rsidRPr="00D84A7A">
        <w:t>In Cameroon, I saw deliverance done with dignity — elders praying quietly, families supporting the oppressed, pastors protecting the vulnerable. In America, I saw deliverance abused when people were blamed for their trauma or pressured into emotional breakdowns. In Europe, I saw deliverance misunderstood because of cultural fear or past abuses.</w:t>
      </w:r>
    </w:p>
    <w:p w:rsidR="00D84A7A" w:rsidRPr="00D84A7A" w:rsidRDefault="00D84A7A" w:rsidP="00D84A7A">
      <w:r w:rsidRPr="00D84A7A">
        <w:t>The healing minister must ensure:</w:t>
      </w:r>
    </w:p>
    <w:p w:rsidR="00D84A7A" w:rsidRPr="00D84A7A" w:rsidRDefault="00D84A7A" w:rsidP="009867CA">
      <w:pPr>
        <w:numPr>
          <w:ilvl w:val="0"/>
          <w:numId w:val="147"/>
        </w:numPr>
      </w:pPr>
      <w:r w:rsidRPr="00D84A7A">
        <w:t>privacy</w:t>
      </w:r>
    </w:p>
    <w:p w:rsidR="00D84A7A" w:rsidRPr="00D84A7A" w:rsidRDefault="00D84A7A" w:rsidP="009867CA">
      <w:pPr>
        <w:numPr>
          <w:ilvl w:val="0"/>
          <w:numId w:val="147"/>
        </w:numPr>
      </w:pPr>
      <w:r w:rsidRPr="00D84A7A">
        <w:t>consent</w:t>
      </w:r>
    </w:p>
    <w:p w:rsidR="00D84A7A" w:rsidRPr="00D84A7A" w:rsidRDefault="00D84A7A" w:rsidP="009867CA">
      <w:pPr>
        <w:numPr>
          <w:ilvl w:val="0"/>
          <w:numId w:val="147"/>
        </w:numPr>
      </w:pPr>
      <w:r w:rsidRPr="00D84A7A">
        <w:t>safety</w:t>
      </w:r>
    </w:p>
    <w:p w:rsidR="00D84A7A" w:rsidRPr="00D84A7A" w:rsidRDefault="00D84A7A" w:rsidP="009867CA">
      <w:pPr>
        <w:numPr>
          <w:ilvl w:val="0"/>
          <w:numId w:val="147"/>
        </w:numPr>
      </w:pPr>
      <w:r w:rsidRPr="00D84A7A">
        <w:t>confidentiality</w:t>
      </w:r>
    </w:p>
    <w:p w:rsidR="00D84A7A" w:rsidRPr="00D84A7A" w:rsidRDefault="00D84A7A" w:rsidP="009867CA">
      <w:pPr>
        <w:numPr>
          <w:ilvl w:val="0"/>
          <w:numId w:val="147"/>
        </w:numPr>
      </w:pPr>
      <w:r w:rsidRPr="00D84A7A">
        <w:t>pastoral follow</w:t>
      </w:r>
      <w:r w:rsidRPr="00D84A7A">
        <w:noBreakHyphen/>
        <w:t>up</w:t>
      </w:r>
    </w:p>
    <w:p w:rsidR="00D84A7A" w:rsidRPr="00D84A7A" w:rsidRDefault="00D84A7A" w:rsidP="009867CA">
      <w:pPr>
        <w:numPr>
          <w:ilvl w:val="0"/>
          <w:numId w:val="147"/>
        </w:numPr>
      </w:pPr>
      <w:r w:rsidRPr="00D84A7A">
        <w:t>accountability</w:t>
      </w:r>
    </w:p>
    <w:p w:rsidR="00D84A7A" w:rsidRPr="00D84A7A" w:rsidRDefault="00D84A7A" w:rsidP="00D84A7A">
      <w:r w:rsidRPr="00D84A7A">
        <w:t xml:space="preserve">Deliverance must </w:t>
      </w:r>
      <w:r w:rsidRPr="00D84A7A">
        <w:rPr>
          <w:b/>
          <w:bCs/>
        </w:rPr>
        <w:t>heal</w:t>
      </w:r>
      <w:r w:rsidRPr="00D84A7A">
        <w:t>, not harm.</w:t>
      </w:r>
    </w:p>
    <w:p w:rsidR="00D84A7A" w:rsidRPr="00D84A7A" w:rsidRDefault="00D84A7A" w:rsidP="00D84A7A">
      <w:pPr>
        <w:rPr>
          <w:b/>
          <w:bCs/>
        </w:rPr>
      </w:pPr>
      <w:r w:rsidRPr="00D84A7A">
        <w:rPr>
          <w:b/>
          <w:bCs/>
        </w:rPr>
        <w:t>2. Psychological Considerations — Understanding the Human Mind</w:t>
      </w:r>
    </w:p>
    <w:p w:rsidR="00D84A7A" w:rsidRPr="00D84A7A" w:rsidRDefault="00D84A7A" w:rsidP="00D84A7A">
      <w:r w:rsidRPr="00D84A7A">
        <w:t>My work in American hospitals, recovery centers, and trauma</w:t>
      </w:r>
      <w:r w:rsidRPr="00D84A7A">
        <w:noBreakHyphen/>
        <w:t xml:space="preserve">informed ministries taught me that </w:t>
      </w:r>
      <w:r w:rsidRPr="00D84A7A">
        <w:rPr>
          <w:b/>
          <w:bCs/>
        </w:rPr>
        <w:t>not every crisis is demonic</w:t>
      </w:r>
      <w:r w:rsidRPr="00D84A7A">
        <w:t>.</w:t>
      </w:r>
    </w:p>
    <w:p w:rsidR="00D84A7A" w:rsidRPr="00D84A7A" w:rsidRDefault="00D84A7A" w:rsidP="00D84A7A">
      <w:r w:rsidRPr="00D84A7A">
        <w:t>Some suffering is:</w:t>
      </w:r>
    </w:p>
    <w:p w:rsidR="00D84A7A" w:rsidRPr="00D84A7A" w:rsidRDefault="00D84A7A" w:rsidP="009867CA">
      <w:pPr>
        <w:numPr>
          <w:ilvl w:val="0"/>
          <w:numId w:val="148"/>
        </w:numPr>
      </w:pPr>
      <w:r w:rsidRPr="00D84A7A">
        <w:t>psychological</w:t>
      </w:r>
    </w:p>
    <w:p w:rsidR="00D84A7A" w:rsidRPr="00D84A7A" w:rsidRDefault="00D84A7A" w:rsidP="009867CA">
      <w:pPr>
        <w:numPr>
          <w:ilvl w:val="0"/>
          <w:numId w:val="148"/>
        </w:numPr>
      </w:pPr>
      <w:r w:rsidRPr="00D84A7A">
        <w:t>emotional</w:t>
      </w:r>
    </w:p>
    <w:p w:rsidR="00D84A7A" w:rsidRPr="00D84A7A" w:rsidRDefault="00D84A7A" w:rsidP="009867CA">
      <w:pPr>
        <w:numPr>
          <w:ilvl w:val="0"/>
          <w:numId w:val="148"/>
        </w:numPr>
      </w:pPr>
      <w:r w:rsidRPr="00D84A7A">
        <w:t>neurological</w:t>
      </w:r>
    </w:p>
    <w:p w:rsidR="00D84A7A" w:rsidRPr="00D84A7A" w:rsidRDefault="00D84A7A" w:rsidP="009867CA">
      <w:pPr>
        <w:numPr>
          <w:ilvl w:val="0"/>
          <w:numId w:val="148"/>
        </w:numPr>
      </w:pPr>
      <w:r w:rsidRPr="00D84A7A">
        <w:t>trauma</w:t>
      </w:r>
      <w:r w:rsidRPr="00D84A7A">
        <w:noBreakHyphen/>
        <w:t>based</w:t>
      </w:r>
    </w:p>
    <w:p w:rsidR="00D84A7A" w:rsidRPr="00D84A7A" w:rsidRDefault="00D84A7A" w:rsidP="009867CA">
      <w:pPr>
        <w:numPr>
          <w:ilvl w:val="0"/>
          <w:numId w:val="148"/>
        </w:numPr>
      </w:pPr>
      <w:r w:rsidRPr="00D84A7A">
        <w:t>medical</w:t>
      </w:r>
    </w:p>
    <w:p w:rsidR="00D84A7A" w:rsidRPr="00D84A7A" w:rsidRDefault="00D84A7A" w:rsidP="009867CA">
      <w:pPr>
        <w:numPr>
          <w:ilvl w:val="0"/>
          <w:numId w:val="148"/>
        </w:numPr>
      </w:pPr>
      <w:r w:rsidRPr="00D84A7A">
        <w:t>environmental</w:t>
      </w:r>
    </w:p>
    <w:p w:rsidR="00D84A7A" w:rsidRPr="00D84A7A" w:rsidRDefault="00D84A7A" w:rsidP="00D84A7A">
      <w:r w:rsidRPr="00D84A7A">
        <w:t>Discernment requires humility.</w:t>
      </w:r>
    </w:p>
    <w:p w:rsidR="00D84A7A" w:rsidRPr="00D84A7A" w:rsidRDefault="00D84A7A" w:rsidP="00D84A7A">
      <w:r w:rsidRPr="00D84A7A">
        <w:t>A healing minister must know when to:</w:t>
      </w:r>
    </w:p>
    <w:p w:rsidR="00D84A7A" w:rsidRPr="00D84A7A" w:rsidRDefault="00D84A7A" w:rsidP="009867CA">
      <w:pPr>
        <w:numPr>
          <w:ilvl w:val="0"/>
          <w:numId w:val="149"/>
        </w:numPr>
      </w:pPr>
      <w:r w:rsidRPr="00D84A7A">
        <w:lastRenderedPageBreak/>
        <w:t>pray</w:t>
      </w:r>
    </w:p>
    <w:p w:rsidR="00D84A7A" w:rsidRPr="00D84A7A" w:rsidRDefault="00D84A7A" w:rsidP="009867CA">
      <w:pPr>
        <w:numPr>
          <w:ilvl w:val="0"/>
          <w:numId w:val="149"/>
        </w:numPr>
      </w:pPr>
      <w:r w:rsidRPr="00D84A7A">
        <w:t>counsel</w:t>
      </w:r>
    </w:p>
    <w:p w:rsidR="00D84A7A" w:rsidRPr="00D84A7A" w:rsidRDefault="00D84A7A" w:rsidP="009867CA">
      <w:pPr>
        <w:numPr>
          <w:ilvl w:val="0"/>
          <w:numId w:val="149"/>
        </w:numPr>
      </w:pPr>
      <w:r w:rsidRPr="00D84A7A">
        <w:t>refer to mental</w:t>
      </w:r>
      <w:r w:rsidRPr="00D84A7A">
        <w:noBreakHyphen/>
        <w:t>health professionals</w:t>
      </w:r>
    </w:p>
    <w:p w:rsidR="00D84A7A" w:rsidRPr="00D84A7A" w:rsidRDefault="00D84A7A" w:rsidP="009867CA">
      <w:pPr>
        <w:numPr>
          <w:ilvl w:val="0"/>
          <w:numId w:val="149"/>
        </w:numPr>
      </w:pPr>
      <w:r w:rsidRPr="00D84A7A">
        <w:t>involve medical teams</w:t>
      </w:r>
    </w:p>
    <w:p w:rsidR="00D84A7A" w:rsidRPr="00D84A7A" w:rsidRDefault="00D84A7A" w:rsidP="009867CA">
      <w:pPr>
        <w:numPr>
          <w:ilvl w:val="0"/>
          <w:numId w:val="149"/>
        </w:numPr>
      </w:pPr>
      <w:r w:rsidRPr="00D84A7A">
        <w:t>involve social workers</w:t>
      </w:r>
    </w:p>
    <w:p w:rsidR="00D84A7A" w:rsidRPr="00D84A7A" w:rsidRDefault="00D84A7A" w:rsidP="009867CA">
      <w:pPr>
        <w:numPr>
          <w:ilvl w:val="0"/>
          <w:numId w:val="149"/>
        </w:numPr>
      </w:pPr>
      <w:r w:rsidRPr="00D84A7A">
        <w:t>involve family support</w:t>
      </w:r>
    </w:p>
    <w:p w:rsidR="00D84A7A" w:rsidRPr="00D84A7A" w:rsidRDefault="00D84A7A" w:rsidP="00D84A7A">
      <w:r w:rsidRPr="00D84A7A">
        <w:t>In my ministry, I have seen:</w:t>
      </w:r>
    </w:p>
    <w:p w:rsidR="00D84A7A" w:rsidRPr="00D84A7A" w:rsidRDefault="00D84A7A" w:rsidP="009867CA">
      <w:pPr>
        <w:numPr>
          <w:ilvl w:val="0"/>
          <w:numId w:val="150"/>
        </w:numPr>
      </w:pPr>
      <w:r w:rsidRPr="00D84A7A">
        <w:t>trauma mistaken for possession</w:t>
      </w:r>
    </w:p>
    <w:p w:rsidR="00D84A7A" w:rsidRPr="00D84A7A" w:rsidRDefault="00D84A7A" w:rsidP="009867CA">
      <w:pPr>
        <w:numPr>
          <w:ilvl w:val="0"/>
          <w:numId w:val="150"/>
        </w:numPr>
      </w:pPr>
      <w:r w:rsidRPr="00D84A7A">
        <w:t>mental illness misdiagnosed as demonic</w:t>
      </w:r>
    </w:p>
    <w:p w:rsidR="00D84A7A" w:rsidRPr="00D84A7A" w:rsidRDefault="00D84A7A" w:rsidP="009867CA">
      <w:pPr>
        <w:numPr>
          <w:ilvl w:val="0"/>
          <w:numId w:val="150"/>
        </w:numPr>
      </w:pPr>
      <w:r w:rsidRPr="00D84A7A">
        <w:t>grief interpreted as spiritual attack</w:t>
      </w:r>
    </w:p>
    <w:p w:rsidR="00D84A7A" w:rsidRPr="00D84A7A" w:rsidRDefault="00D84A7A" w:rsidP="009867CA">
      <w:pPr>
        <w:numPr>
          <w:ilvl w:val="0"/>
          <w:numId w:val="150"/>
        </w:numPr>
      </w:pPr>
      <w:r w:rsidRPr="00D84A7A">
        <w:t>addiction treated only spiritually without clinical support</w:t>
      </w:r>
    </w:p>
    <w:p w:rsidR="00D84A7A" w:rsidRPr="00D84A7A" w:rsidRDefault="00D84A7A" w:rsidP="00D84A7A">
      <w:r w:rsidRPr="00D84A7A">
        <w:t>This is dangerous.</w:t>
      </w:r>
    </w:p>
    <w:p w:rsidR="00D84A7A" w:rsidRPr="00D84A7A" w:rsidRDefault="00D84A7A" w:rsidP="00D84A7A">
      <w:r w:rsidRPr="00D84A7A">
        <w:t xml:space="preserve">Deliverance must be </w:t>
      </w:r>
      <w:r w:rsidRPr="00D84A7A">
        <w:rPr>
          <w:b/>
          <w:bCs/>
        </w:rPr>
        <w:t>integrated</w:t>
      </w:r>
      <w:r w:rsidRPr="00D84A7A">
        <w:t xml:space="preserve"> with:</w:t>
      </w:r>
    </w:p>
    <w:p w:rsidR="00D84A7A" w:rsidRPr="00D84A7A" w:rsidRDefault="00D84A7A" w:rsidP="009867CA">
      <w:pPr>
        <w:numPr>
          <w:ilvl w:val="0"/>
          <w:numId w:val="151"/>
        </w:numPr>
      </w:pPr>
      <w:r w:rsidRPr="00D84A7A">
        <w:t>psychology</w:t>
      </w:r>
    </w:p>
    <w:p w:rsidR="00D84A7A" w:rsidRPr="00D84A7A" w:rsidRDefault="00D84A7A" w:rsidP="009867CA">
      <w:pPr>
        <w:numPr>
          <w:ilvl w:val="0"/>
          <w:numId w:val="151"/>
        </w:numPr>
      </w:pPr>
      <w:r w:rsidRPr="00D84A7A">
        <w:t>medicine</w:t>
      </w:r>
    </w:p>
    <w:p w:rsidR="00D84A7A" w:rsidRPr="00D84A7A" w:rsidRDefault="00D84A7A" w:rsidP="009867CA">
      <w:pPr>
        <w:numPr>
          <w:ilvl w:val="0"/>
          <w:numId w:val="151"/>
        </w:numPr>
      </w:pPr>
      <w:r w:rsidRPr="00D84A7A">
        <w:t>trauma care</w:t>
      </w:r>
    </w:p>
    <w:p w:rsidR="00D84A7A" w:rsidRPr="00D84A7A" w:rsidRDefault="00D84A7A" w:rsidP="009867CA">
      <w:pPr>
        <w:numPr>
          <w:ilvl w:val="0"/>
          <w:numId w:val="151"/>
        </w:numPr>
      </w:pPr>
      <w:r w:rsidRPr="00D84A7A">
        <w:t>pastoral counseling</w:t>
      </w:r>
    </w:p>
    <w:p w:rsidR="00D84A7A" w:rsidRPr="00D84A7A" w:rsidRDefault="00D84A7A" w:rsidP="009867CA">
      <w:pPr>
        <w:numPr>
          <w:ilvl w:val="0"/>
          <w:numId w:val="151"/>
        </w:numPr>
      </w:pPr>
      <w:r w:rsidRPr="00D84A7A">
        <w:t>community support</w:t>
      </w:r>
    </w:p>
    <w:p w:rsidR="00D84A7A" w:rsidRPr="00D84A7A" w:rsidRDefault="00D84A7A" w:rsidP="00D84A7A">
      <w:r w:rsidRPr="00D84A7A">
        <w:t>The healing minister must never shame people for seeking therapy or medication. Healing is holistic — body, mind, spirit, and community.</w:t>
      </w:r>
    </w:p>
    <w:p w:rsidR="00D84A7A" w:rsidRPr="00D84A7A" w:rsidRDefault="00D84A7A" w:rsidP="00D84A7A">
      <w:pPr>
        <w:rPr>
          <w:b/>
          <w:bCs/>
        </w:rPr>
      </w:pPr>
      <w:r w:rsidRPr="00D84A7A">
        <w:rPr>
          <w:b/>
          <w:bCs/>
        </w:rPr>
        <w:t xml:space="preserve">3. Spiritual Authority — Ministering </w:t>
      </w:r>
      <w:proofErr w:type="gramStart"/>
      <w:r w:rsidRPr="00D84A7A">
        <w:rPr>
          <w:b/>
          <w:bCs/>
        </w:rPr>
        <w:t>With</w:t>
      </w:r>
      <w:proofErr w:type="gramEnd"/>
      <w:r w:rsidRPr="00D84A7A">
        <w:rPr>
          <w:b/>
          <w:bCs/>
        </w:rPr>
        <w:t xml:space="preserve"> Humility and Power</w:t>
      </w:r>
    </w:p>
    <w:p w:rsidR="00D84A7A" w:rsidRPr="00D84A7A" w:rsidRDefault="00D84A7A" w:rsidP="00D84A7A">
      <w:r w:rsidRPr="00D84A7A">
        <w:t xml:space="preserve">Deliverance requires </w:t>
      </w:r>
      <w:r w:rsidRPr="00D84A7A">
        <w:rPr>
          <w:b/>
          <w:bCs/>
        </w:rPr>
        <w:t>authority</w:t>
      </w:r>
      <w:r w:rsidRPr="00D84A7A">
        <w:t>, but authority must be rooted in:</w:t>
      </w:r>
    </w:p>
    <w:p w:rsidR="00D84A7A" w:rsidRPr="00D84A7A" w:rsidRDefault="00D84A7A" w:rsidP="009867CA">
      <w:pPr>
        <w:numPr>
          <w:ilvl w:val="0"/>
          <w:numId w:val="152"/>
        </w:numPr>
      </w:pPr>
      <w:r w:rsidRPr="00D84A7A">
        <w:t>humility</w:t>
      </w:r>
    </w:p>
    <w:p w:rsidR="00D84A7A" w:rsidRPr="00D84A7A" w:rsidRDefault="00D84A7A" w:rsidP="009867CA">
      <w:pPr>
        <w:numPr>
          <w:ilvl w:val="0"/>
          <w:numId w:val="152"/>
        </w:numPr>
      </w:pPr>
      <w:r w:rsidRPr="00D84A7A">
        <w:t>Scripture</w:t>
      </w:r>
    </w:p>
    <w:p w:rsidR="00D84A7A" w:rsidRPr="00D84A7A" w:rsidRDefault="00D84A7A" w:rsidP="009867CA">
      <w:pPr>
        <w:numPr>
          <w:ilvl w:val="0"/>
          <w:numId w:val="152"/>
        </w:numPr>
      </w:pPr>
      <w:r w:rsidRPr="00D84A7A">
        <w:t>prayer</w:t>
      </w:r>
    </w:p>
    <w:p w:rsidR="00D84A7A" w:rsidRPr="00D84A7A" w:rsidRDefault="00D84A7A" w:rsidP="009867CA">
      <w:pPr>
        <w:numPr>
          <w:ilvl w:val="0"/>
          <w:numId w:val="152"/>
        </w:numPr>
      </w:pPr>
      <w:r w:rsidRPr="00D84A7A">
        <w:t>fasting</w:t>
      </w:r>
    </w:p>
    <w:p w:rsidR="00D84A7A" w:rsidRPr="00D84A7A" w:rsidRDefault="00D84A7A" w:rsidP="009867CA">
      <w:pPr>
        <w:numPr>
          <w:ilvl w:val="0"/>
          <w:numId w:val="152"/>
        </w:numPr>
      </w:pPr>
      <w:r w:rsidRPr="00D84A7A">
        <w:lastRenderedPageBreak/>
        <w:t>ethical character</w:t>
      </w:r>
    </w:p>
    <w:p w:rsidR="00D84A7A" w:rsidRPr="00D84A7A" w:rsidRDefault="00D84A7A" w:rsidP="009867CA">
      <w:pPr>
        <w:numPr>
          <w:ilvl w:val="0"/>
          <w:numId w:val="152"/>
        </w:numPr>
      </w:pPr>
      <w:r w:rsidRPr="00D84A7A">
        <w:t>pastoral accountability</w:t>
      </w:r>
    </w:p>
    <w:p w:rsidR="00D84A7A" w:rsidRPr="00D84A7A" w:rsidRDefault="00D84A7A" w:rsidP="009867CA">
      <w:pPr>
        <w:numPr>
          <w:ilvl w:val="0"/>
          <w:numId w:val="152"/>
        </w:numPr>
      </w:pPr>
      <w:r w:rsidRPr="00D84A7A">
        <w:t>the Holy Spirit</w:t>
      </w:r>
    </w:p>
    <w:p w:rsidR="00D84A7A" w:rsidRPr="00D84A7A" w:rsidRDefault="00D84A7A" w:rsidP="00D84A7A">
      <w:r w:rsidRPr="00D84A7A">
        <w:t>In African crusades, I saw deliverance done with boldness — but also with reverence. In American ministries, I saw deliverance done with compassion — not aggression. In Europe, I saw deliverance done quietly — with pastoral sensitivity.</w:t>
      </w:r>
    </w:p>
    <w:p w:rsidR="00D84A7A" w:rsidRPr="00D84A7A" w:rsidRDefault="00D84A7A" w:rsidP="00D84A7A">
      <w:r w:rsidRPr="00D84A7A">
        <w:t>Spiritual authority is not shouting. Spiritual authority is not force. Spiritual authority is not theatrics.</w:t>
      </w:r>
    </w:p>
    <w:p w:rsidR="00D84A7A" w:rsidRPr="00D84A7A" w:rsidRDefault="00D84A7A" w:rsidP="00D84A7A">
      <w:r w:rsidRPr="00D84A7A">
        <w:t>Spiritual authority is:</w:t>
      </w:r>
    </w:p>
    <w:p w:rsidR="00D84A7A" w:rsidRPr="00D84A7A" w:rsidRDefault="00D84A7A" w:rsidP="009867CA">
      <w:pPr>
        <w:numPr>
          <w:ilvl w:val="0"/>
          <w:numId w:val="153"/>
        </w:numPr>
      </w:pPr>
      <w:r w:rsidRPr="00D84A7A">
        <w:t>knowing who you are in Christ</w:t>
      </w:r>
    </w:p>
    <w:p w:rsidR="00D84A7A" w:rsidRPr="00D84A7A" w:rsidRDefault="00D84A7A" w:rsidP="009867CA">
      <w:pPr>
        <w:numPr>
          <w:ilvl w:val="0"/>
          <w:numId w:val="153"/>
        </w:numPr>
      </w:pPr>
      <w:r w:rsidRPr="00D84A7A">
        <w:t>knowing the power of the Holy Spirit</w:t>
      </w:r>
    </w:p>
    <w:p w:rsidR="00D84A7A" w:rsidRPr="00D84A7A" w:rsidRDefault="00D84A7A" w:rsidP="009867CA">
      <w:pPr>
        <w:numPr>
          <w:ilvl w:val="0"/>
          <w:numId w:val="153"/>
        </w:numPr>
      </w:pPr>
      <w:r w:rsidRPr="00D84A7A">
        <w:t>knowing the limits of your role</w:t>
      </w:r>
    </w:p>
    <w:p w:rsidR="00D84A7A" w:rsidRPr="00D84A7A" w:rsidRDefault="00D84A7A" w:rsidP="009867CA">
      <w:pPr>
        <w:numPr>
          <w:ilvl w:val="0"/>
          <w:numId w:val="153"/>
        </w:numPr>
      </w:pPr>
      <w:r w:rsidRPr="00D84A7A">
        <w:t>knowing when to stop</w:t>
      </w:r>
    </w:p>
    <w:p w:rsidR="00D84A7A" w:rsidRPr="00D84A7A" w:rsidRDefault="00D84A7A" w:rsidP="009867CA">
      <w:pPr>
        <w:numPr>
          <w:ilvl w:val="0"/>
          <w:numId w:val="153"/>
        </w:numPr>
      </w:pPr>
      <w:r w:rsidRPr="00D84A7A">
        <w:t>knowing when to refer</w:t>
      </w:r>
    </w:p>
    <w:p w:rsidR="00D84A7A" w:rsidRPr="00D84A7A" w:rsidRDefault="00D84A7A" w:rsidP="009867CA">
      <w:pPr>
        <w:numPr>
          <w:ilvl w:val="0"/>
          <w:numId w:val="153"/>
        </w:numPr>
      </w:pPr>
      <w:r w:rsidRPr="00D84A7A">
        <w:t>knowing when to pray silently</w:t>
      </w:r>
    </w:p>
    <w:p w:rsidR="00D84A7A" w:rsidRPr="00D84A7A" w:rsidRDefault="00D84A7A" w:rsidP="009867CA">
      <w:pPr>
        <w:numPr>
          <w:ilvl w:val="0"/>
          <w:numId w:val="153"/>
        </w:numPr>
      </w:pPr>
      <w:r w:rsidRPr="00D84A7A">
        <w:t>knowing when to involve community elders</w:t>
      </w:r>
    </w:p>
    <w:p w:rsidR="00D84A7A" w:rsidRPr="00D84A7A" w:rsidRDefault="00D84A7A" w:rsidP="00D84A7A">
      <w:r w:rsidRPr="00D84A7A">
        <w:t>Authority without humility becomes abuse. Authority without discernment becomes danger. Authority without accountability becomes corruption.</w:t>
      </w:r>
    </w:p>
    <w:p w:rsidR="00D84A7A" w:rsidRPr="00D84A7A" w:rsidRDefault="00D84A7A" w:rsidP="00D84A7A">
      <w:r w:rsidRPr="00D84A7A">
        <w:t xml:space="preserve">True authority is </w:t>
      </w:r>
      <w:r w:rsidRPr="00D84A7A">
        <w:rPr>
          <w:b/>
          <w:bCs/>
        </w:rPr>
        <w:t>servant authority</w:t>
      </w:r>
      <w:r w:rsidRPr="00D84A7A">
        <w:t>.</w:t>
      </w:r>
    </w:p>
    <w:p w:rsidR="00D84A7A" w:rsidRPr="00D84A7A" w:rsidRDefault="00D84A7A" w:rsidP="00D84A7A">
      <w:pPr>
        <w:rPr>
          <w:b/>
          <w:bCs/>
        </w:rPr>
      </w:pPr>
      <w:r w:rsidRPr="00D84A7A">
        <w:rPr>
          <w:b/>
          <w:bCs/>
        </w:rPr>
        <w:t>Personal Reflection: Deliverance Across Continents</w:t>
      </w:r>
    </w:p>
    <w:p w:rsidR="00D84A7A" w:rsidRPr="00D84A7A" w:rsidRDefault="00D84A7A" w:rsidP="00D84A7A">
      <w:r w:rsidRPr="00D84A7A">
        <w:t>My deliverance ministry was shaped by:</w:t>
      </w:r>
    </w:p>
    <w:p w:rsidR="00D84A7A" w:rsidRPr="00D84A7A" w:rsidRDefault="00D84A7A" w:rsidP="009867CA">
      <w:pPr>
        <w:numPr>
          <w:ilvl w:val="0"/>
          <w:numId w:val="154"/>
        </w:numPr>
      </w:pPr>
      <w:r w:rsidRPr="00D84A7A">
        <w:t>African elders who prayed with fire and wisdom</w:t>
      </w:r>
    </w:p>
    <w:p w:rsidR="00D84A7A" w:rsidRPr="00D84A7A" w:rsidRDefault="00D84A7A" w:rsidP="009867CA">
      <w:pPr>
        <w:numPr>
          <w:ilvl w:val="0"/>
          <w:numId w:val="154"/>
        </w:numPr>
      </w:pPr>
      <w:r w:rsidRPr="00D84A7A">
        <w:t>Presbyterian discipline and theological grounding</w:t>
      </w:r>
    </w:p>
    <w:p w:rsidR="00D84A7A" w:rsidRPr="00D84A7A" w:rsidRDefault="00D84A7A" w:rsidP="009867CA">
      <w:pPr>
        <w:numPr>
          <w:ilvl w:val="0"/>
          <w:numId w:val="154"/>
        </w:numPr>
      </w:pPr>
      <w:r w:rsidRPr="00D84A7A">
        <w:t>charismatic revival in Cameroon</w:t>
      </w:r>
    </w:p>
    <w:p w:rsidR="00D84A7A" w:rsidRPr="00D84A7A" w:rsidRDefault="00D84A7A" w:rsidP="009867CA">
      <w:pPr>
        <w:numPr>
          <w:ilvl w:val="0"/>
          <w:numId w:val="154"/>
        </w:numPr>
      </w:pPr>
      <w:r w:rsidRPr="00D84A7A">
        <w:t>trauma</w:t>
      </w:r>
      <w:r w:rsidRPr="00D84A7A">
        <w:noBreakHyphen/>
        <w:t>informed training in American hospitals</w:t>
      </w:r>
    </w:p>
    <w:p w:rsidR="00D84A7A" w:rsidRPr="00D84A7A" w:rsidRDefault="00D84A7A" w:rsidP="009867CA">
      <w:pPr>
        <w:numPr>
          <w:ilvl w:val="0"/>
          <w:numId w:val="154"/>
        </w:numPr>
      </w:pPr>
      <w:r w:rsidRPr="00D84A7A">
        <w:t>ecumenical collaboration in European churches</w:t>
      </w:r>
    </w:p>
    <w:p w:rsidR="00D84A7A" w:rsidRPr="00D84A7A" w:rsidRDefault="00D84A7A" w:rsidP="009867CA">
      <w:pPr>
        <w:numPr>
          <w:ilvl w:val="0"/>
          <w:numId w:val="154"/>
        </w:numPr>
      </w:pPr>
      <w:r w:rsidRPr="00D84A7A">
        <w:t>global health work that revealed the wounds of nations</w:t>
      </w:r>
    </w:p>
    <w:p w:rsidR="00D84A7A" w:rsidRPr="00D84A7A" w:rsidRDefault="00D84A7A" w:rsidP="00D84A7A">
      <w:r w:rsidRPr="00D84A7A">
        <w:lastRenderedPageBreak/>
        <w:t>I learned that deliverance must be:</w:t>
      </w:r>
    </w:p>
    <w:p w:rsidR="00D84A7A" w:rsidRPr="00D84A7A" w:rsidRDefault="00D84A7A" w:rsidP="009867CA">
      <w:pPr>
        <w:numPr>
          <w:ilvl w:val="0"/>
          <w:numId w:val="155"/>
        </w:numPr>
      </w:pPr>
      <w:r w:rsidRPr="00D84A7A">
        <w:t>safe</w:t>
      </w:r>
    </w:p>
    <w:p w:rsidR="00D84A7A" w:rsidRPr="00D84A7A" w:rsidRDefault="00D84A7A" w:rsidP="009867CA">
      <w:pPr>
        <w:numPr>
          <w:ilvl w:val="0"/>
          <w:numId w:val="155"/>
        </w:numPr>
      </w:pPr>
      <w:r w:rsidRPr="00D84A7A">
        <w:t>ethical</w:t>
      </w:r>
    </w:p>
    <w:p w:rsidR="00D84A7A" w:rsidRPr="00D84A7A" w:rsidRDefault="00D84A7A" w:rsidP="009867CA">
      <w:pPr>
        <w:numPr>
          <w:ilvl w:val="0"/>
          <w:numId w:val="155"/>
        </w:numPr>
      </w:pPr>
      <w:r w:rsidRPr="00D84A7A">
        <w:t>compassionate</w:t>
      </w:r>
    </w:p>
    <w:p w:rsidR="00D84A7A" w:rsidRPr="00D84A7A" w:rsidRDefault="00D84A7A" w:rsidP="009867CA">
      <w:pPr>
        <w:numPr>
          <w:ilvl w:val="0"/>
          <w:numId w:val="155"/>
        </w:numPr>
      </w:pPr>
      <w:r w:rsidRPr="00D84A7A">
        <w:t>discerning</w:t>
      </w:r>
    </w:p>
    <w:p w:rsidR="00D84A7A" w:rsidRPr="00D84A7A" w:rsidRDefault="00D84A7A" w:rsidP="009867CA">
      <w:pPr>
        <w:numPr>
          <w:ilvl w:val="0"/>
          <w:numId w:val="155"/>
        </w:numPr>
      </w:pPr>
      <w:r w:rsidRPr="00D84A7A">
        <w:t>Spirit</w:t>
      </w:r>
      <w:r w:rsidRPr="00D84A7A">
        <w:noBreakHyphen/>
        <w:t>led</w:t>
      </w:r>
    </w:p>
    <w:p w:rsidR="00D84A7A" w:rsidRPr="00D84A7A" w:rsidRDefault="00D84A7A" w:rsidP="009867CA">
      <w:pPr>
        <w:numPr>
          <w:ilvl w:val="0"/>
          <w:numId w:val="155"/>
        </w:numPr>
      </w:pPr>
      <w:r w:rsidRPr="00D84A7A">
        <w:t>culturally sensitive</w:t>
      </w:r>
    </w:p>
    <w:p w:rsidR="00D84A7A" w:rsidRPr="00D84A7A" w:rsidRDefault="00D84A7A" w:rsidP="009867CA">
      <w:pPr>
        <w:numPr>
          <w:ilvl w:val="0"/>
          <w:numId w:val="155"/>
        </w:numPr>
      </w:pPr>
      <w:r w:rsidRPr="00D84A7A">
        <w:t>trauma</w:t>
      </w:r>
      <w:r w:rsidRPr="00D84A7A">
        <w:noBreakHyphen/>
        <w:t>informed</w:t>
      </w:r>
    </w:p>
    <w:p w:rsidR="00D84A7A" w:rsidRPr="00D84A7A" w:rsidRDefault="00D84A7A" w:rsidP="009867CA">
      <w:pPr>
        <w:numPr>
          <w:ilvl w:val="0"/>
          <w:numId w:val="155"/>
        </w:numPr>
      </w:pPr>
      <w:r w:rsidRPr="00D84A7A">
        <w:t>accountable</w:t>
      </w:r>
    </w:p>
    <w:p w:rsidR="00D84A7A" w:rsidRPr="00D84A7A" w:rsidRDefault="00D84A7A" w:rsidP="00D84A7A">
      <w:r w:rsidRPr="00D84A7A">
        <w:t xml:space="preserve">Deliverance is not about the minister’s power. Deliverance is about </w:t>
      </w:r>
      <w:r w:rsidRPr="00D84A7A">
        <w:rPr>
          <w:b/>
          <w:bCs/>
        </w:rPr>
        <w:t>Christ’s compassion</w:t>
      </w:r>
      <w:r w:rsidRPr="00D84A7A">
        <w:t>.</w:t>
      </w:r>
    </w:p>
    <w:p w:rsidR="00D84A7A" w:rsidRPr="00D84A7A" w:rsidRDefault="00D84A7A" w:rsidP="00D84A7A">
      <w:pPr>
        <w:rPr>
          <w:b/>
          <w:bCs/>
        </w:rPr>
      </w:pPr>
      <w:r w:rsidRPr="00D84A7A">
        <w:rPr>
          <w:b/>
          <w:bCs/>
        </w:rPr>
        <w:t>Conclusion: Deliverance That Heals, Not Hurts</w:t>
      </w:r>
    </w:p>
    <w:p w:rsidR="00D84A7A" w:rsidRPr="00D84A7A" w:rsidRDefault="00D84A7A" w:rsidP="00D84A7A">
      <w:r w:rsidRPr="00D84A7A">
        <w:t>The world has seen too much abusive deliverance. It has seen too much fear, shame, and manipulation in the name of ministry.</w:t>
      </w:r>
    </w:p>
    <w:p w:rsidR="00D84A7A" w:rsidRPr="00D84A7A" w:rsidRDefault="00D84A7A" w:rsidP="00D84A7A">
      <w:r w:rsidRPr="00D84A7A">
        <w:t>But true deliverance — biblical deliverance — is beautiful.</w:t>
      </w:r>
    </w:p>
    <w:p w:rsidR="00D84A7A" w:rsidRPr="00D84A7A" w:rsidRDefault="00D84A7A" w:rsidP="00D84A7A">
      <w:r w:rsidRPr="00D84A7A">
        <w:t>**It restores dignity. It breaks chains. It heals trauma.</w:t>
      </w:r>
    </w:p>
    <w:p w:rsidR="00D84A7A" w:rsidRPr="00D84A7A" w:rsidRDefault="00D84A7A" w:rsidP="00D84A7A">
      <w:r w:rsidRPr="00D84A7A">
        <w:t xml:space="preserve">It frees the oppressed. It honors </w:t>
      </w:r>
      <w:proofErr w:type="gramStart"/>
      <w:r w:rsidRPr="00D84A7A">
        <w:t>Christ.*</w:t>
      </w:r>
      <w:proofErr w:type="gramEnd"/>
      <w:r w:rsidRPr="00D84A7A">
        <w:t>*</w:t>
      </w:r>
    </w:p>
    <w:p w:rsidR="00D84A7A" w:rsidRPr="00D84A7A" w:rsidRDefault="00D84A7A" w:rsidP="00D84A7A">
      <w:r w:rsidRPr="00D84A7A">
        <w:t>This is the deliverance ministry I have practiced across continents. This is the deliverance ministry I teach. This is the deliverance ministry that heals without harming.</w:t>
      </w:r>
    </w:p>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Pr="00D84A7A" w:rsidRDefault="00D84A7A" w:rsidP="00D84A7A">
      <w:pPr>
        <w:rPr>
          <w:b/>
          <w:bCs/>
        </w:rPr>
      </w:pPr>
      <w:r w:rsidRPr="00D84A7A">
        <w:rPr>
          <w:b/>
          <w:bCs/>
        </w:rPr>
        <w:lastRenderedPageBreak/>
        <w:t>CHAPTER 21 — BUILDING HEALING COMMUNITIES AND NETWORKS</w:t>
      </w:r>
    </w:p>
    <w:p w:rsidR="00D84A7A" w:rsidRPr="00D84A7A" w:rsidRDefault="00D84A7A" w:rsidP="00D84A7A">
      <w:pPr>
        <w:rPr>
          <w:b/>
          <w:bCs/>
        </w:rPr>
      </w:pPr>
      <w:r w:rsidRPr="00D84A7A">
        <w:rPr>
          <w:b/>
          <w:bCs/>
          <w:i/>
          <w:iCs/>
        </w:rPr>
        <w:t>Clinics</w:t>
      </w:r>
    </w:p>
    <w:p w:rsidR="00D84A7A" w:rsidRPr="00D84A7A" w:rsidRDefault="00D84A7A" w:rsidP="00D84A7A">
      <w:pPr>
        <w:rPr>
          <w:b/>
          <w:bCs/>
        </w:rPr>
      </w:pPr>
      <w:r w:rsidRPr="00D84A7A">
        <w:rPr>
          <w:b/>
          <w:bCs/>
          <w:i/>
          <w:iCs/>
        </w:rPr>
        <w:t>Churches</w:t>
      </w:r>
    </w:p>
    <w:p w:rsidR="00D84A7A" w:rsidRPr="00D84A7A" w:rsidRDefault="00D84A7A" w:rsidP="00D84A7A">
      <w:pPr>
        <w:rPr>
          <w:b/>
          <w:bCs/>
        </w:rPr>
      </w:pPr>
      <w:r w:rsidRPr="00D84A7A">
        <w:rPr>
          <w:b/>
          <w:bCs/>
          <w:i/>
          <w:iCs/>
        </w:rPr>
        <w:t>Community health workers</w:t>
      </w:r>
    </w:p>
    <w:p w:rsidR="00D84A7A" w:rsidRPr="00D84A7A" w:rsidRDefault="00D84A7A" w:rsidP="00D84A7A">
      <w:pPr>
        <w:rPr>
          <w:b/>
          <w:bCs/>
        </w:rPr>
      </w:pPr>
      <w:r w:rsidRPr="00D84A7A">
        <w:rPr>
          <w:b/>
          <w:bCs/>
          <w:i/>
          <w:iCs/>
        </w:rPr>
        <w:t>Partnerships with government and NGOs</w:t>
      </w:r>
    </w:p>
    <w:p w:rsidR="00D84A7A" w:rsidRPr="00D84A7A" w:rsidRDefault="00D84A7A" w:rsidP="00D84A7A">
      <w:r w:rsidRPr="00D84A7A">
        <w:rPr>
          <w:i/>
          <w:iCs/>
        </w:rPr>
        <w:t xml:space="preserve">By Rev. Dr. </w:t>
      </w:r>
      <w:proofErr w:type="spellStart"/>
      <w:r w:rsidRPr="00D84A7A">
        <w:rPr>
          <w:i/>
          <w:iCs/>
        </w:rPr>
        <w:t>Akwo</w:t>
      </w:r>
      <w:proofErr w:type="spellEnd"/>
      <w:r w:rsidRPr="00D84A7A">
        <w:rPr>
          <w:i/>
          <w:iCs/>
        </w:rPr>
        <w:t xml:space="preserve"> Thompson </w:t>
      </w:r>
      <w:proofErr w:type="spellStart"/>
      <w:r w:rsidRPr="00D84A7A">
        <w:rPr>
          <w:i/>
          <w:iCs/>
        </w:rPr>
        <w:t>Ntuba</w:t>
      </w:r>
      <w:proofErr w:type="spellEnd"/>
    </w:p>
    <w:p w:rsidR="00D84A7A" w:rsidRPr="00D84A7A" w:rsidRDefault="00D84A7A" w:rsidP="00D84A7A">
      <w:r w:rsidRPr="00D84A7A">
        <w:t>I have walked through communities on three continents — from the villages of Cameroon to the neighborhoods of Houston and New Orleans, from European cities to global health gatherings — and I learned one truth:</w:t>
      </w:r>
    </w:p>
    <w:p w:rsidR="00D84A7A" w:rsidRPr="00D84A7A" w:rsidRDefault="00D84A7A" w:rsidP="00D84A7A">
      <w:r w:rsidRPr="00D84A7A">
        <w:rPr>
          <w:b/>
          <w:bCs/>
        </w:rPr>
        <w:t>Healing becomes sustainable only when communities build networks of care.</w:t>
      </w:r>
      <w:r w:rsidRPr="00D84A7A">
        <w:t xml:space="preserve"> </w:t>
      </w:r>
      <w:r w:rsidRPr="00D84A7A">
        <w:rPr>
          <w:b/>
          <w:bCs/>
        </w:rPr>
        <w:t>Healing becomes transformational only when systems work together.</w:t>
      </w:r>
    </w:p>
    <w:p w:rsidR="00D84A7A" w:rsidRPr="00D84A7A" w:rsidRDefault="00D84A7A" w:rsidP="00D84A7A">
      <w:r w:rsidRPr="00D84A7A">
        <w:t>This chapter is the story of how I saw clinics, churches, community health workers, and public</w:t>
      </w:r>
      <w:r w:rsidRPr="00D84A7A">
        <w:noBreakHyphen/>
        <w:t xml:space="preserve">private partnerships become </w:t>
      </w:r>
      <w:r w:rsidRPr="00D84A7A">
        <w:rPr>
          <w:b/>
          <w:bCs/>
        </w:rPr>
        <w:t>pillars of healing</w:t>
      </w:r>
      <w:r w:rsidRPr="00D84A7A">
        <w:t xml:space="preserve"> for the people.</w:t>
      </w:r>
    </w:p>
    <w:p w:rsidR="00D84A7A" w:rsidRPr="00D84A7A" w:rsidRDefault="00D84A7A" w:rsidP="00D84A7A">
      <w:pPr>
        <w:rPr>
          <w:b/>
          <w:bCs/>
        </w:rPr>
      </w:pPr>
      <w:r w:rsidRPr="00D84A7A">
        <w:rPr>
          <w:b/>
          <w:bCs/>
        </w:rPr>
        <w:t>1. Clinics — Healing Centers for the Community</w:t>
      </w:r>
    </w:p>
    <w:p w:rsidR="00D84A7A" w:rsidRPr="00D84A7A" w:rsidRDefault="00D84A7A" w:rsidP="00D84A7A">
      <w:r w:rsidRPr="00D84A7A">
        <w:t>My earliest encounters with community clinics were in Cameroon, where small health posts served entire villages with limited resources but abundant compassion. I saw nurses who knew every family by name. I saw midwives who delivered generations of children. I saw community volunteers who walked miles to bring medicine to the elderly.</w:t>
      </w:r>
    </w:p>
    <w:p w:rsidR="00D84A7A" w:rsidRPr="00D84A7A" w:rsidRDefault="00D84A7A" w:rsidP="00D84A7A">
      <w:r w:rsidRPr="00D84A7A">
        <w:t>Later, in American cities — Houston, New Orleans, Denver — I worked with clinics serving:</w:t>
      </w:r>
    </w:p>
    <w:p w:rsidR="00D84A7A" w:rsidRPr="00D84A7A" w:rsidRDefault="00D84A7A" w:rsidP="009867CA">
      <w:pPr>
        <w:numPr>
          <w:ilvl w:val="0"/>
          <w:numId w:val="156"/>
        </w:numPr>
      </w:pPr>
      <w:r w:rsidRPr="00D84A7A">
        <w:t>the uninsured</w:t>
      </w:r>
    </w:p>
    <w:p w:rsidR="00D84A7A" w:rsidRPr="00D84A7A" w:rsidRDefault="00D84A7A" w:rsidP="009867CA">
      <w:pPr>
        <w:numPr>
          <w:ilvl w:val="0"/>
          <w:numId w:val="156"/>
        </w:numPr>
      </w:pPr>
      <w:r w:rsidRPr="00D84A7A">
        <w:t>immigrants</w:t>
      </w:r>
    </w:p>
    <w:p w:rsidR="00D84A7A" w:rsidRPr="00D84A7A" w:rsidRDefault="00D84A7A" w:rsidP="009867CA">
      <w:pPr>
        <w:numPr>
          <w:ilvl w:val="0"/>
          <w:numId w:val="156"/>
        </w:numPr>
      </w:pPr>
      <w:r w:rsidRPr="00D84A7A">
        <w:t>the homeless</w:t>
      </w:r>
    </w:p>
    <w:p w:rsidR="00D84A7A" w:rsidRPr="00D84A7A" w:rsidRDefault="00D84A7A" w:rsidP="009867CA">
      <w:pPr>
        <w:numPr>
          <w:ilvl w:val="0"/>
          <w:numId w:val="156"/>
        </w:numPr>
      </w:pPr>
      <w:r w:rsidRPr="00D84A7A">
        <w:t>people living with addiction</w:t>
      </w:r>
    </w:p>
    <w:p w:rsidR="00D84A7A" w:rsidRPr="00D84A7A" w:rsidRDefault="00D84A7A" w:rsidP="009867CA">
      <w:pPr>
        <w:numPr>
          <w:ilvl w:val="0"/>
          <w:numId w:val="156"/>
        </w:numPr>
      </w:pPr>
      <w:r w:rsidRPr="00D84A7A">
        <w:t>communities affected by environmental injustice</w:t>
      </w:r>
    </w:p>
    <w:p w:rsidR="00D84A7A" w:rsidRPr="00D84A7A" w:rsidRDefault="00D84A7A" w:rsidP="00D84A7A">
      <w:r w:rsidRPr="00D84A7A">
        <w:t xml:space="preserve">Clinics became </w:t>
      </w:r>
      <w:r w:rsidRPr="00D84A7A">
        <w:rPr>
          <w:b/>
          <w:bCs/>
        </w:rPr>
        <w:t>mission fields</w:t>
      </w:r>
      <w:r w:rsidRPr="00D84A7A">
        <w:t>, places where:</w:t>
      </w:r>
    </w:p>
    <w:p w:rsidR="00D84A7A" w:rsidRPr="00D84A7A" w:rsidRDefault="00D84A7A" w:rsidP="009867CA">
      <w:pPr>
        <w:numPr>
          <w:ilvl w:val="0"/>
          <w:numId w:val="157"/>
        </w:numPr>
      </w:pPr>
      <w:r w:rsidRPr="00D84A7A">
        <w:t>public health meets pastoral care</w:t>
      </w:r>
    </w:p>
    <w:p w:rsidR="00D84A7A" w:rsidRPr="00D84A7A" w:rsidRDefault="00D84A7A" w:rsidP="009867CA">
      <w:pPr>
        <w:numPr>
          <w:ilvl w:val="0"/>
          <w:numId w:val="157"/>
        </w:numPr>
      </w:pPr>
      <w:r w:rsidRPr="00D84A7A">
        <w:t>medicine meets compassion</w:t>
      </w:r>
    </w:p>
    <w:p w:rsidR="00D84A7A" w:rsidRPr="00D84A7A" w:rsidRDefault="00D84A7A" w:rsidP="009867CA">
      <w:pPr>
        <w:numPr>
          <w:ilvl w:val="0"/>
          <w:numId w:val="157"/>
        </w:numPr>
      </w:pPr>
      <w:r w:rsidRPr="00D84A7A">
        <w:t>science meets spirituality</w:t>
      </w:r>
    </w:p>
    <w:p w:rsidR="00D84A7A" w:rsidRPr="00D84A7A" w:rsidRDefault="00D84A7A" w:rsidP="00D84A7A">
      <w:r w:rsidRPr="00D84A7A">
        <w:lastRenderedPageBreak/>
        <w:t>In Europe, I saw clinics integrated with social services, mental</w:t>
      </w:r>
      <w:r w:rsidRPr="00D84A7A">
        <w:noBreakHyphen/>
        <w:t>health support, and refugee care — a model that inspired my work in community health networks.</w:t>
      </w:r>
    </w:p>
    <w:p w:rsidR="00D84A7A" w:rsidRPr="00D84A7A" w:rsidRDefault="00D84A7A" w:rsidP="00D84A7A">
      <w:r w:rsidRPr="00D84A7A">
        <w:t xml:space="preserve">Clinics are not just buildings. Clinics are </w:t>
      </w:r>
      <w:r w:rsidRPr="00D84A7A">
        <w:rPr>
          <w:b/>
          <w:bCs/>
        </w:rPr>
        <w:t>anchors of healing</w:t>
      </w:r>
      <w:r w:rsidRPr="00D84A7A">
        <w:t>.</w:t>
      </w:r>
    </w:p>
    <w:p w:rsidR="00D84A7A" w:rsidRPr="00D84A7A" w:rsidRDefault="00D84A7A" w:rsidP="00D84A7A">
      <w:pPr>
        <w:rPr>
          <w:b/>
          <w:bCs/>
        </w:rPr>
      </w:pPr>
      <w:r w:rsidRPr="00D84A7A">
        <w:rPr>
          <w:b/>
          <w:bCs/>
        </w:rPr>
        <w:t>2. Churches — Spiritual Hospitals for the People</w:t>
      </w:r>
    </w:p>
    <w:p w:rsidR="00D84A7A" w:rsidRPr="00D84A7A" w:rsidRDefault="00D84A7A" w:rsidP="00D84A7A">
      <w:r w:rsidRPr="00D84A7A">
        <w:t xml:space="preserve">In Cameroon, the church was always the </w:t>
      </w:r>
      <w:proofErr w:type="gramStart"/>
      <w:r w:rsidRPr="00D84A7A">
        <w:t>first place</w:t>
      </w:r>
      <w:proofErr w:type="gramEnd"/>
      <w:r w:rsidRPr="00D84A7A">
        <w:t xml:space="preserve"> people went when they were sick — physically, emotionally, or spiritually. In </w:t>
      </w:r>
      <w:proofErr w:type="spellStart"/>
      <w:r w:rsidRPr="00D84A7A">
        <w:t>Banga</w:t>
      </w:r>
      <w:proofErr w:type="spellEnd"/>
      <w:r w:rsidRPr="00D84A7A">
        <w:t>, Douala, Yaoundé, and Bamenda, I saw churches become:</w:t>
      </w:r>
    </w:p>
    <w:p w:rsidR="00D84A7A" w:rsidRPr="00D84A7A" w:rsidRDefault="00D84A7A" w:rsidP="009867CA">
      <w:pPr>
        <w:numPr>
          <w:ilvl w:val="0"/>
          <w:numId w:val="158"/>
        </w:numPr>
      </w:pPr>
      <w:r w:rsidRPr="00D84A7A">
        <w:t>counseling centers</w:t>
      </w:r>
    </w:p>
    <w:p w:rsidR="00D84A7A" w:rsidRPr="00D84A7A" w:rsidRDefault="00D84A7A" w:rsidP="009867CA">
      <w:pPr>
        <w:numPr>
          <w:ilvl w:val="0"/>
          <w:numId w:val="158"/>
        </w:numPr>
      </w:pPr>
      <w:r w:rsidRPr="00D84A7A">
        <w:t>prayer houses</w:t>
      </w:r>
    </w:p>
    <w:p w:rsidR="00D84A7A" w:rsidRPr="00D84A7A" w:rsidRDefault="00D84A7A" w:rsidP="009867CA">
      <w:pPr>
        <w:numPr>
          <w:ilvl w:val="0"/>
          <w:numId w:val="158"/>
        </w:numPr>
      </w:pPr>
      <w:r w:rsidRPr="00D84A7A">
        <w:t>food distribution hubs</w:t>
      </w:r>
    </w:p>
    <w:p w:rsidR="00D84A7A" w:rsidRPr="00D84A7A" w:rsidRDefault="00D84A7A" w:rsidP="009867CA">
      <w:pPr>
        <w:numPr>
          <w:ilvl w:val="0"/>
          <w:numId w:val="158"/>
        </w:numPr>
      </w:pPr>
      <w:r w:rsidRPr="00D84A7A">
        <w:t>healing and deliverance grounds</w:t>
      </w:r>
    </w:p>
    <w:p w:rsidR="00D84A7A" w:rsidRPr="00D84A7A" w:rsidRDefault="00D84A7A" w:rsidP="009867CA">
      <w:pPr>
        <w:numPr>
          <w:ilvl w:val="0"/>
          <w:numId w:val="158"/>
        </w:numPr>
      </w:pPr>
      <w:r w:rsidRPr="00D84A7A">
        <w:t>community gathering spaces</w:t>
      </w:r>
    </w:p>
    <w:p w:rsidR="00D84A7A" w:rsidRPr="00D84A7A" w:rsidRDefault="00D84A7A" w:rsidP="00D84A7A">
      <w:r w:rsidRPr="00D84A7A">
        <w:t xml:space="preserve">As a leader in the </w:t>
      </w:r>
      <w:r w:rsidRPr="00D84A7A">
        <w:rPr>
          <w:b/>
          <w:bCs/>
        </w:rPr>
        <w:t>Gospel Ministers Fellowship</w:t>
      </w:r>
      <w:r w:rsidRPr="00D84A7A">
        <w:t xml:space="preserve"> and later </w:t>
      </w:r>
      <w:r w:rsidRPr="00D84A7A">
        <w:rPr>
          <w:b/>
          <w:bCs/>
        </w:rPr>
        <w:t>Pioneer Prelate of the Gospel Ministers Association Cameroon</w:t>
      </w:r>
      <w:r w:rsidRPr="00D84A7A">
        <w:t>, I helped pastors build networks of care that extended beyond Sunday worship.</w:t>
      </w:r>
    </w:p>
    <w:p w:rsidR="00D84A7A" w:rsidRPr="00D84A7A" w:rsidRDefault="00D84A7A" w:rsidP="00D84A7A">
      <w:r w:rsidRPr="00D84A7A">
        <w:t>In American cities, I saw churches:</w:t>
      </w:r>
    </w:p>
    <w:p w:rsidR="00D84A7A" w:rsidRPr="00D84A7A" w:rsidRDefault="00D84A7A" w:rsidP="009867CA">
      <w:pPr>
        <w:numPr>
          <w:ilvl w:val="0"/>
          <w:numId w:val="159"/>
        </w:numPr>
      </w:pPr>
      <w:r w:rsidRPr="00D84A7A">
        <w:t>host vaccination drives</w:t>
      </w:r>
    </w:p>
    <w:p w:rsidR="00D84A7A" w:rsidRPr="00D84A7A" w:rsidRDefault="00D84A7A" w:rsidP="009867CA">
      <w:pPr>
        <w:numPr>
          <w:ilvl w:val="0"/>
          <w:numId w:val="159"/>
        </w:numPr>
      </w:pPr>
      <w:r w:rsidRPr="00D84A7A">
        <w:t>run addiction recovery groups</w:t>
      </w:r>
    </w:p>
    <w:p w:rsidR="00D84A7A" w:rsidRPr="00D84A7A" w:rsidRDefault="00D84A7A" w:rsidP="009867CA">
      <w:pPr>
        <w:numPr>
          <w:ilvl w:val="0"/>
          <w:numId w:val="159"/>
        </w:numPr>
      </w:pPr>
      <w:r w:rsidRPr="00D84A7A">
        <w:t>provide mental</w:t>
      </w:r>
      <w:r w:rsidRPr="00D84A7A">
        <w:noBreakHyphen/>
        <w:t>health support</w:t>
      </w:r>
    </w:p>
    <w:p w:rsidR="00D84A7A" w:rsidRPr="00D84A7A" w:rsidRDefault="00D84A7A" w:rsidP="009867CA">
      <w:pPr>
        <w:numPr>
          <w:ilvl w:val="0"/>
          <w:numId w:val="159"/>
        </w:numPr>
      </w:pPr>
      <w:r w:rsidRPr="00D84A7A">
        <w:t>shelter displaced families</w:t>
      </w:r>
    </w:p>
    <w:p w:rsidR="00D84A7A" w:rsidRPr="00D84A7A" w:rsidRDefault="00D84A7A" w:rsidP="009867CA">
      <w:pPr>
        <w:numPr>
          <w:ilvl w:val="0"/>
          <w:numId w:val="159"/>
        </w:numPr>
      </w:pPr>
      <w:r w:rsidRPr="00D84A7A">
        <w:t>partner with hospitals and health departments</w:t>
      </w:r>
    </w:p>
    <w:p w:rsidR="00D84A7A" w:rsidRPr="00D84A7A" w:rsidRDefault="00D84A7A" w:rsidP="00D84A7A">
      <w:r w:rsidRPr="00D84A7A">
        <w:t>In Europe, I saw churches serve refugees, migrants, and the socially isolated.</w:t>
      </w:r>
    </w:p>
    <w:p w:rsidR="00D84A7A" w:rsidRPr="00D84A7A" w:rsidRDefault="00D84A7A" w:rsidP="00D84A7A">
      <w:r w:rsidRPr="00D84A7A">
        <w:t xml:space="preserve">The church is not only a spiritual institution — it is a </w:t>
      </w:r>
      <w:r w:rsidRPr="00D84A7A">
        <w:rPr>
          <w:b/>
          <w:bCs/>
        </w:rPr>
        <w:t>healing institution</w:t>
      </w:r>
      <w:r w:rsidRPr="00D84A7A">
        <w:t>.</w:t>
      </w:r>
    </w:p>
    <w:p w:rsidR="00D84A7A" w:rsidRPr="00D84A7A" w:rsidRDefault="00D84A7A" w:rsidP="00D84A7A">
      <w:pPr>
        <w:rPr>
          <w:b/>
          <w:bCs/>
        </w:rPr>
      </w:pPr>
      <w:r w:rsidRPr="00D84A7A">
        <w:rPr>
          <w:b/>
          <w:bCs/>
        </w:rPr>
        <w:t>3. Community Health Workers — The Bridge Between Systems and People</w:t>
      </w:r>
    </w:p>
    <w:p w:rsidR="00D84A7A" w:rsidRPr="00D84A7A" w:rsidRDefault="00D84A7A" w:rsidP="00D84A7A">
      <w:r w:rsidRPr="00D84A7A">
        <w:t xml:space="preserve">My work in global health taught me that </w:t>
      </w:r>
      <w:r w:rsidRPr="00D84A7A">
        <w:rPr>
          <w:b/>
          <w:bCs/>
        </w:rPr>
        <w:t>community health workers (CHWs)</w:t>
      </w:r>
      <w:r w:rsidRPr="00D84A7A">
        <w:t xml:space="preserve"> are the backbone of healing in underserved areas.</w:t>
      </w:r>
    </w:p>
    <w:p w:rsidR="00D84A7A" w:rsidRPr="00D84A7A" w:rsidRDefault="00D84A7A" w:rsidP="00D84A7A">
      <w:r w:rsidRPr="00D84A7A">
        <w:t>In African villages, CHWs:</w:t>
      </w:r>
    </w:p>
    <w:p w:rsidR="00D84A7A" w:rsidRPr="00D84A7A" w:rsidRDefault="00D84A7A" w:rsidP="009867CA">
      <w:pPr>
        <w:numPr>
          <w:ilvl w:val="0"/>
          <w:numId w:val="160"/>
        </w:numPr>
      </w:pPr>
      <w:r w:rsidRPr="00D84A7A">
        <w:t>visited homes</w:t>
      </w:r>
    </w:p>
    <w:p w:rsidR="00D84A7A" w:rsidRPr="00D84A7A" w:rsidRDefault="00D84A7A" w:rsidP="009867CA">
      <w:pPr>
        <w:numPr>
          <w:ilvl w:val="0"/>
          <w:numId w:val="160"/>
        </w:numPr>
      </w:pPr>
      <w:r w:rsidRPr="00D84A7A">
        <w:lastRenderedPageBreak/>
        <w:t>monitored pregnant women</w:t>
      </w:r>
    </w:p>
    <w:p w:rsidR="00D84A7A" w:rsidRPr="00D84A7A" w:rsidRDefault="00D84A7A" w:rsidP="009867CA">
      <w:pPr>
        <w:numPr>
          <w:ilvl w:val="0"/>
          <w:numId w:val="160"/>
        </w:numPr>
      </w:pPr>
      <w:r w:rsidRPr="00D84A7A">
        <w:t>educated families</w:t>
      </w:r>
    </w:p>
    <w:p w:rsidR="00D84A7A" w:rsidRPr="00D84A7A" w:rsidRDefault="00D84A7A" w:rsidP="009867CA">
      <w:pPr>
        <w:numPr>
          <w:ilvl w:val="0"/>
          <w:numId w:val="160"/>
        </w:numPr>
      </w:pPr>
      <w:r w:rsidRPr="00D84A7A">
        <w:t>identified early signs of illness</w:t>
      </w:r>
    </w:p>
    <w:p w:rsidR="00D84A7A" w:rsidRPr="00D84A7A" w:rsidRDefault="00D84A7A" w:rsidP="009867CA">
      <w:pPr>
        <w:numPr>
          <w:ilvl w:val="0"/>
          <w:numId w:val="160"/>
        </w:numPr>
      </w:pPr>
      <w:r w:rsidRPr="00D84A7A">
        <w:t>connected people to clinics</w:t>
      </w:r>
    </w:p>
    <w:p w:rsidR="00D84A7A" w:rsidRPr="00D84A7A" w:rsidRDefault="00D84A7A" w:rsidP="009867CA">
      <w:pPr>
        <w:numPr>
          <w:ilvl w:val="0"/>
          <w:numId w:val="160"/>
        </w:numPr>
      </w:pPr>
      <w:r w:rsidRPr="00D84A7A">
        <w:t>provided basic treatment</w:t>
      </w:r>
    </w:p>
    <w:p w:rsidR="00D84A7A" w:rsidRPr="00D84A7A" w:rsidRDefault="00D84A7A" w:rsidP="009867CA">
      <w:pPr>
        <w:numPr>
          <w:ilvl w:val="0"/>
          <w:numId w:val="160"/>
        </w:numPr>
      </w:pPr>
      <w:r w:rsidRPr="00D84A7A">
        <w:t>offered spiritual and emotional support</w:t>
      </w:r>
    </w:p>
    <w:p w:rsidR="00D84A7A" w:rsidRPr="00D84A7A" w:rsidRDefault="00D84A7A" w:rsidP="00D84A7A">
      <w:r w:rsidRPr="00D84A7A">
        <w:t>In American cities, CHWs helped:</w:t>
      </w:r>
    </w:p>
    <w:p w:rsidR="00D84A7A" w:rsidRPr="00D84A7A" w:rsidRDefault="00D84A7A" w:rsidP="009867CA">
      <w:pPr>
        <w:numPr>
          <w:ilvl w:val="0"/>
          <w:numId w:val="161"/>
        </w:numPr>
      </w:pPr>
      <w:r w:rsidRPr="00D84A7A">
        <w:t>immigrants navigate healthcare</w:t>
      </w:r>
    </w:p>
    <w:p w:rsidR="00D84A7A" w:rsidRPr="00D84A7A" w:rsidRDefault="00D84A7A" w:rsidP="009867CA">
      <w:pPr>
        <w:numPr>
          <w:ilvl w:val="0"/>
          <w:numId w:val="161"/>
        </w:numPr>
      </w:pPr>
      <w:r w:rsidRPr="00D84A7A">
        <w:t>homeless individuals access services</w:t>
      </w:r>
    </w:p>
    <w:p w:rsidR="00D84A7A" w:rsidRPr="00D84A7A" w:rsidRDefault="00D84A7A" w:rsidP="009867CA">
      <w:pPr>
        <w:numPr>
          <w:ilvl w:val="0"/>
          <w:numId w:val="161"/>
        </w:numPr>
      </w:pPr>
      <w:r w:rsidRPr="00D84A7A">
        <w:t>families understand chronic diseases</w:t>
      </w:r>
    </w:p>
    <w:p w:rsidR="00D84A7A" w:rsidRPr="00D84A7A" w:rsidRDefault="00D84A7A" w:rsidP="009867CA">
      <w:pPr>
        <w:numPr>
          <w:ilvl w:val="0"/>
          <w:numId w:val="161"/>
        </w:numPr>
      </w:pPr>
      <w:r w:rsidRPr="00D84A7A">
        <w:t>communities respond to pandemics</w:t>
      </w:r>
    </w:p>
    <w:p w:rsidR="00D84A7A" w:rsidRPr="00D84A7A" w:rsidRDefault="00D84A7A" w:rsidP="00D84A7A">
      <w:r w:rsidRPr="00D84A7A">
        <w:t>During COVID</w:t>
      </w:r>
      <w:r w:rsidRPr="00D84A7A">
        <w:noBreakHyphen/>
        <w:t xml:space="preserve">19, I saw CHWs become </w:t>
      </w:r>
      <w:r w:rsidRPr="00D84A7A">
        <w:rPr>
          <w:b/>
          <w:bCs/>
        </w:rPr>
        <w:t>heroes</w:t>
      </w:r>
      <w:r w:rsidRPr="00D84A7A">
        <w:t xml:space="preserve"> — delivering food, checking on elders, supporting mental health, and connecting people to testing and vaccination.</w:t>
      </w:r>
    </w:p>
    <w:p w:rsidR="00D84A7A" w:rsidRPr="00D84A7A" w:rsidRDefault="00D84A7A" w:rsidP="00D84A7A">
      <w:r w:rsidRPr="00D84A7A">
        <w:t>CHWs are:</w:t>
      </w:r>
    </w:p>
    <w:p w:rsidR="00D84A7A" w:rsidRPr="00D84A7A" w:rsidRDefault="00D84A7A" w:rsidP="009867CA">
      <w:pPr>
        <w:numPr>
          <w:ilvl w:val="0"/>
          <w:numId w:val="162"/>
        </w:numPr>
      </w:pPr>
      <w:r w:rsidRPr="00D84A7A">
        <w:t>trusted</w:t>
      </w:r>
    </w:p>
    <w:p w:rsidR="00D84A7A" w:rsidRPr="00D84A7A" w:rsidRDefault="00D84A7A" w:rsidP="009867CA">
      <w:pPr>
        <w:numPr>
          <w:ilvl w:val="0"/>
          <w:numId w:val="162"/>
        </w:numPr>
      </w:pPr>
      <w:r w:rsidRPr="00D84A7A">
        <w:t>accessible</w:t>
      </w:r>
    </w:p>
    <w:p w:rsidR="00D84A7A" w:rsidRPr="00D84A7A" w:rsidRDefault="00D84A7A" w:rsidP="009867CA">
      <w:pPr>
        <w:numPr>
          <w:ilvl w:val="0"/>
          <w:numId w:val="162"/>
        </w:numPr>
      </w:pPr>
      <w:r w:rsidRPr="00D84A7A">
        <w:t>culturally grounded</w:t>
      </w:r>
    </w:p>
    <w:p w:rsidR="00D84A7A" w:rsidRPr="00D84A7A" w:rsidRDefault="00D84A7A" w:rsidP="009867CA">
      <w:pPr>
        <w:numPr>
          <w:ilvl w:val="0"/>
          <w:numId w:val="162"/>
        </w:numPr>
      </w:pPr>
      <w:r w:rsidRPr="00D84A7A">
        <w:t>spiritually sensitive</w:t>
      </w:r>
    </w:p>
    <w:p w:rsidR="00D84A7A" w:rsidRPr="00D84A7A" w:rsidRDefault="00D84A7A" w:rsidP="009867CA">
      <w:pPr>
        <w:numPr>
          <w:ilvl w:val="0"/>
          <w:numId w:val="162"/>
        </w:numPr>
      </w:pPr>
      <w:r w:rsidRPr="00D84A7A">
        <w:t>essential</w:t>
      </w:r>
    </w:p>
    <w:p w:rsidR="00D84A7A" w:rsidRPr="00D84A7A" w:rsidRDefault="00D84A7A" w:rsidP="00D84A7A">
      <w:r w:rsidRPr="00D84A7A">
        <w:t xml:space="preserve">They are the </w:t>
      </w:r>
      <w:r w:rsidRPr="00D84A7A">
        <w:rPr>
          <w:b/>
          <w:bCs/>
        </w:rPr>
        <w:t>bridge</w:t>
      </w:r>
      <w:r w:rsidRPr="00D84A7A">
        <w:t xml:space="preserve"> between the system and the people.</w:t>
      </w:r>
    </w:p>
    <w:p w:rsidR="00D84A7A" w:rsidRPr="00D84A7A" w:rsidRDefault="00D84A7A" w:rsidP="00D84A7A">
      <w:pPr>
        <w:rPr>
          <w:b/>
          <w:bCs/>
        </w:rPr>
      </w:pPr>
      <w:r w:rsidRPr="00D84A7A">
        <w:rPr>
          <w:b/>
          <w:bCs/>
        </w:rPr>
        <w:t xml:space="preserve">4. Partnerships </w:t>
      </w:r>
      <w:proofErr w:type="gramStart"/>
      <w:r w:rsidRPr="00D84A7A">
        <w:rPr>
          <w:b/>
          <w:bCs/>
        </w:rPr>
        <w:t>With</w:t>
      </w:r>
      <w:proofErr w:type="gramEnd"/>
      <w:r w:rsidRPr="00D84A7A">
        <w:rPr>
          <w:b/>
          <w:bCs/>
        </w:rPr>
        <w:t xml:space="preserve"> Government and NGOs — Healing Through Collaboration</w:t>
      </w:r>
    </w:p>
    <w:p w:rsidR="00D84A7A" w:rsidRPr="00D84A7A" w:rsidRDefault="00D84A7A" w:rsidP="00D84A7A">
      <w:r w:rsidRPr="00D84A7A">
        <w:t>My work with:</w:t>
      </w:r>
    </w:p>
    <w:p w:rsidR="00D84A7A" w:rsidRPr="00D84A7A" w:rsidRDefault="00D84A7A" w:rsidP="009867CA">
      <w:pPr>
        <w:numPr>
          <w:ilvl w:val="0"/>
          <w:numId w:val="163"/>
        </w:numPr>
      </w:pPr>
      <w:r w:rsidRPr="00D84A7A">
        <w:rPr>
          <w:b/>
          <w:bCs/>
        </w:rPr>
        <w:t>WHO public</w:t>
      </w:r>
      <w:r w:rsidRPr="00D84A7A">
        <w:rPr>
          <w:b/>
          <w:bCs/>
        </w:rPr>
        <w:noBreakHyphen/>
        <w:t>private partnerships</w:t>
      </w:r>
    </w:p>
    <w:p w:rsidR="00D84A7A" w:rsidRPr="00D84A7A" w:rsidRDefault="00D84A7A" w:rsidP="009867CA">
      <w:pPr>
        <w:numPr>
          <w:ilvl w:val="0"/>
          <w:numId w:val="163"/>
        </w:numPr>
      </w:pPr>
      <w:r w:rsidRPr="00D84A7A">
        <w:rPr>
          <w:b/>
          <w:bCs/>
        </w:rPr>
        <w:t>Healthy Cities initiatives</w:t>
      </w:r>
    </w:p>
    <w:p w:rsidR="00D84A7A" w:rsidRPr="00D84A7A" w:rsidRDefault="00D84A7A" w:rsidP="009867CA">
      <w:pPr>
        <w:numPr>
          <w:ilvl w:val="0"/>
          <w:numId w:val="163"/>
        </w:numPr>
      </w:pPr>
      <w:r w:rsidRPr="00D84A7A">
        <w:rPr>
          <w:b/>
          <w:bCs/>
        </w:rPr>
        <w:t>NAACP Houston</w:t>
      </w:r>
    </w:p>
    <w:p w:rsidR="00D84A7A" w:rsidRPr="00D84A7A" w:rsidRDefault="00D84A7A" w:rsidP="009867CA">
      <w:pPr>
        <w:numPr>
          <w:ilvl w:val="0"/>
          <w:numId w:val="163"/>
        </w:numPr>
      </w:pPr>
      <w:r w:rsidRPr="00D84A7A">
        <w:rPr>
          <w:b/>
          <w:bCs/>
        </w:rPr>
        <w:t>Urban League</w:t>
      </w:r>
    </w:p>
    <w:p w:rsidR="00D84A7A" w:rsidRPr="00D84A7A" w:rsidRDefault="00D84A7A" w:rsidP="009867CA">
      <w:pPr>
        <w:numPr>
          <w:ilvl w:val="0"/>
          <w:numId w:val="163"/>
        </w:numPr>
      </w:pPr>
      <w:r w:rsidRPr="00D84A7A">
        <w:rPr>
          <w:b/>
          <w:bCs/>
        </w:rPr>
        <w:lastRenderedPageBreak/>
        <w:t>local health departments</w:t>
      </w:r>
    </w:p>
    <w:p w:rsidR="00D84A7A" w:rsidRPr="00D84A7A" w:rsidRDefault="00D84A7A" w:rsidP="009867CA">
      <w:pPr>
        <w:numPr>
          <w:ilvl w:val="0"/>
          <w:numId w:val="163"/>
        </w:numPr>
      </w:pPr>
      <w:r w:rsidRPr="00D84A7A">
        <w:rPr>
          <w:b/>
          <w:bCs/>
        </w:rPr>
        <w:t>faith</w:t>
      </w:r>
      <w:r w:rsidRPr="00D84A7A">
        <w:rPr>
          <w:b/>
          <w:bCs/>
        </w:rPr>
        <w:noBreakHyphen/>
        <w:t>based coalitions</w:t>
      </w:r>
    </w:p>
    <w:p w:rsidR="00D84A7A" w:rsidRPr="00D84A7A" w:rsidRDefault="00D84A7A" w:rsidP="009867CA">
      <w:pPr>
        <w:numPr>
          <w:ilvl w:val="0"/>
          <w:numId w:val="163"/>
        </w:numPr>
      </w:pPr>
      <w:r w:rsidRPr="00D84A7A">
        <w:rPr>
          <w:b/>
          <w:bCs/>
        </w:rPr>
        <w:t>international NGOs</w:t>
      </w:r>
    </w:p>
    <w:p w:rsidR="00D84A7A" w:rsidRPr="00D84A7A" w:rsidRDefault="00D84A7A" w:rsidP="00D84A7A">
      <w:r w:rsidRPr="00D84A7A">
        <w:t xml:space="preserve">taught me that healing requires </w:t>
      </w:r>
      <w:r w:rsidRPr="00D84A7A">
        <w:rPr>
          <w:b/>
          <w:bCs/>
        </w:rPr>
        <w:t>collaboration</w:t>
      </w:r>
      <w:r w:rsidRPr="00D84A7A">
        <w:t>.</w:t>
      </w:r>
    </w:p>
    <w:p w:rsidR="00D84A7A" w:rsidRPr="00D84A7A" w:rsidRDefault="00D84A7A" w:rsidP="00D84A7A">
      <w:r w:rsidRPr="00D84A7A">
        <w:t>No single institution can heal a community. Not the church alone. Not the clinic alone. Not the government alone.</w:t>
      </w:r>
    </w:p>
    <w:p w:rsidR="00D84A7A" w:rsidRPr="00D84A7A" w:rsidRDefault="00D84A7A" w:rsidP="00D84A7A">
      <w:r w:rsidRPr="00D84A7A">
        <w:t>Healing requires:</w:t>
      </w:r>
    </w:p>
    <w:p w:rsidR="00D84A7A" w:rsidRPr="00D84A7A" w:rsidRDefault="00D84A7A" w:rsidP="009867CA">
      <w:pPr>
        <w:numPr>
          <w:ilvl w:val="0"/>
          <w:numId w:val="164"/>
        </w:numPr>
      </w:pPr>
      <w:r w:rsidRPr="00D84A7A">
        <w:t>shared vision</w:t>
      </w:r>
    </w:p>
    <w:p w:rsidR="00D84A7A" w:rsidRPr="00D84A7A" w:rsidRDefault="00D84A7A" w:rsidP="009867CA">
      <w:pPr>
        <w:numPr>
          <w:ilvl w:val="0"/>
          <w:numId w:val="164"/>
        </w:numPr>
      </w:pPr>
      <w:r w:rsidRPr="00D84A7A">
        <w:t>shared resources</w:t>
      </w:r>
    </w:p>
    <w:p w:rsidR="00D84A7A" w:rsidRPr="00D84A7A" w:rsidRDefault="00D84A7A" w:rsidP="009867CA">
      <w:pPr>
        <w:numPr>
          <w:ilvl w:val="0"/>
          <w:numId w:val="164"/>
        </w:numPr>
      </w:pPr>
      <w:r w:rsidRPr="00D84A7A">
        <w:t>shared responsibility</w:t>
      </w:r>
    </w:p>
    <w:p w:rsidR="00D84A7A" w:rsidRPr="00D84A7A" w:rsidRDefault="00D84A7A" w:rsidP="009867CA">
      <w:pPr>
        <w:numPr>
          <w:ilvl w:val="0"/>
          <w:numId w:val="164"/>
        </w:numPr>
      </w:pPr>
      <w:r w:rsidRPr="00D84A7A">
        <w:t>shared leadership</w:t>
      </w:r>
    </w:p>
    <w:p w:rsidR="00D84A7A" w:rsidRPr="00D84A7A" w:rsidRDefault="00D84A7A" w:rsidP="00D84A7A">
      <w:r w:rsidRPr="00D84A7A">
        <w:t>In Cameroon, I saw churches partner with local councils to address malaria and maternal health. In American cities, I worked with government agencies to support addiction recovery, homelessness outreach, and pandemic response. In Europe, I saw NGOs collaborate with churches to support refugees and displaced families.</w:t>
      </w:r>
    </w:p>
    <w:p w:rsidR="00D84A7A" w:rsidRPr="00D84A7A" w:rsidRDefault="00D84A7A" w:rsidP="00D84A7A">
      <w:r w:rsidRPr="00D84A7A">
        <w:t xml:space="preserve">Partnerships turn healing from </w:t>
      </w:r>
      <w:r w:rsidRPr="00D84A7A">
        <w:rPr>
          <w:b/>
          <w:bCs/>
        </w:rPr>
        <w:t>individual effort</w:t>
      </w:r>
      <w:r w:rsidRPr="00D84A7A">
        <w:t xml:space="preserve"> into </w:t>
      </w:r>
      <w:r w:rsidRPr="00D84A7A">
        <w:rPr>
          <w:b/>
          <w:bCs/>
        </w:rPr>
        <w:t>collective transformation</w:t>
      </w:r>
      <w:r w:rsidRPr="00D84A7A">
        <w:t>.</w:t>
      </w:r>
    </w:p>
    <w:p w:rsidR="00D84A7A" w:rsidRPr="00D84A7A" w:rsidRDefault="00D84A7A" w:rsidP="00D84A7A">
      <w:pPr>
        <w:rPr>
          <w:b/>
          <w:bCs/>
        </w:rPr>
      </w:pPr>
      <w:r w:rsidRPr="00D84A7A">
        <w:rPr>
          <w:b/>
          <w:bCs/>
        </w:rPr>
        <w:t>Personal Reflection: A Life of Building Healing Networks</w:t>
      </w:r>
    </w:p>
    <w:p w:rsidR="00D84A7A" w:rsidRPr="00D84A7A" w:rsidRDefault="00D84A7A" w:rsidP="00D84A7A">
      <w:r w:rsidRPr="00D84A7A">
        <w:t xml:space="preserve">My journey — from African crusades to American hospitals, from European ministries to global health forums — taught me that healing is strongest when it is </w:t>
      </w:r>
      <w:r w:rsidRPr="00D84A7A">
        <w:rPr>
          <w:b/>
          <w:bCs/>
        </w:rPr>
        <w:t>shared</w:t>
      </w:r>
      <w:r w:rsidRPr="00D84A7A">
        <w:t>.</w:t>
      </w:r>
    </w:p>
    <w:p w:rsidR="00D84A7A" w:rsidRPr="00D84A7A" w:rsidRDefault="00D84A7A" w:rsidP="00D84A7A">
      <w:r w:rsidRPr="00D84A7A">
        <w:t>I have seen:</w:t>
      </w:r>
    </w:p>
    <w:p w:rsidR="00D84A7A" w:rsidRPr="00D84A7A" w:rsidRDefault="00D84A7A" w:rsidP="009867CA">
      <w:pPr>
        <w:numPr>
          <w:ilvl w:val="0"/>
          <w:numId w:val="165"/>
        </w:numPr>
      </w:pPr>
      <w:r w:rsidRPr="00D84A7A">
        <w:t>clinics heal bodies</w:t>
      </w:r>
    </w:p>
    <w:p w:rsidR="00D84A7A" w:rsidRPr="00D84A7A" w:rsidRDefault="00D84A7A" w:rsidP="009867CA">
      <w:pPr>
        <w:numPr>
          <w:ilvl w:val="0"/>
          <w:numId w:val="165"/>
        </w:numPr>
      </w:pPr>
      <w:r w:rsidRPr="00D84A7A">
        <w:t>churches heal souls</w:t>
      </w:r>
    </w:p>
    <w:p w:rsidR="00D84A7A" w:rsidRPr="00D84A7A" w:rsidRDefault="00D84A7A" w:rsidP="009867CA">
      <w:pPr>
        <w:numPr>
          <w:ilvl w:val="0"/>
          <w:numId w:val="165"/>
        </w:numPr>
      </w:pPr>
      <w:r w:rsidRPr="00D84A7A">
        <w:t>community health workers heal relationships</w:t>
      </w:r>
    </w:p>
    <w:p w:rsidR="00D84A7A" w:rsidRPr="00D84A7A" w:rsidRDefault="00D84A7A" w:rsidP="009867CA">
      <w:pPr>
        <w:numPr>
          <w:ilvl w:val="0"/>
          <w:numId w:val="165"/>
        </w:numPr>
      </w:pPr>
      <w:r w:rsidRPr="00D84A7A">
        <w:t>partnerships heal systems</w:t>
      </w:r>
    </w:p>
    <w:p w:rsidR="00D84A7A" w:rsidRPr="00D84A7A" w:rsidRDefault="00D84A7A" w:rsidP="00D84A7A">
      <w:r w:rsidRPr="00D84A7A">
        <w:t xml:space="preserve">Healing is not the work of one person. Healing is the work of a </w:t>
      </w:r>
      <w:r w:rsidRPr="00D84A7A">
        <w:rPr>
          <w:b/>
          <w:bCs/>
        </w:rPr>
        <w:t>network</w:t>
      </w:r>
      <w:r w:rsidRPr="00D84A7A">
        <w:t>.</w:t>
      </w:r>
    </w:p>
    <w:p w:rsidR="00D84A7A" w:rsidRPr="00D84A7A" w:rsidRDefault="00D84A7A" w:rsidP="00D84A7A">
      <w:r w:rsidRPr="00D84A7A">
        <w:t>This is why I have spent decades building bridges between:</w:t>
      </w:r>
    </w:p>
    <w:p w:rsidR="00D84A7A" w:rsidRPr="00D84A7A" w:rsidRDefault="00D84A7A" w:rsidP="009867CA">
      <w:pPr>
        <w:numPr>
          <w:ilvl w:val="0"/>
          <w:numId w:val="166"/>
        </w:numPr>
      </w:pPr>
      <w:r w:rsidRPr="00D84A7A">
        <w:t>pastors and physicians</w:t>
      </w:r>
    </w:p>
    <w:p w:rsidR="00D84A7A" w:rsidRPr="00D84A7A" w:rsidRDefault="00D84A7A" w:rsidP="009867CA">
      <w:pPr>
        <w:numPr>
          <w:ilvl w:val="0"/>
          <w:numId w:val="166"/>
        </w:numPr>
      </w:pPr>
      <w:r w:rsidRPr="00D84A7A">
        <w:t>churches and clinics</w:t>
      </w:r>
    </w:p>
    <w:p w:rsidR="00D84A7A" w:rsidRPr="00D84A7A" w:rsidRDefault="00D84A7A" w:rsidP="009867CA">
      <w:pPr>
        <w:numPr>
          <w:ilvl w:val="0"/>
          <w:numId w:val="166"/>
        </w:numPr>
      </w:pPr>
      <w:r w:rsidRPr="00D84A7A">
        <w:lastRenderedPageBreak/>
        <w:t>communities and governments</w:t>
      </w:r>
    </w:p>
    <w:p w:rsidR="00D84A7A" w:rsidRPr="00D84A7A" w:rsidRDefault="00D84A7A" w:rsidP="009867CA">
      <w:pPr>
        <w:numPr>
          <w:ilvl w:val="0"/>
          <w:numId w:val="166"/>
        </w:numPr>
      </w:pPr>
      <w:r w:rsidRPr="00D84A7A">
        <w:t>NGOs and faith leaders</w:t>
      </w:r>
    </w:p>
    <w:p w:rsidR="00D84A7A" w:rsidRPr="00D84A7A" w:rsidRDefault="00D84A7A" w:rsidP="009867CA">
      <w:pPr>
        <w:numPr>
          <w:ilvl w:val="0"/>
          <w:numId w:val="166"/>
        </w:numPr>
      </w:pPr>
      <w:r w:rsidRPr="00D84A7A">
        <w:t>public health and spiritual care</w:t>
      </w:r>
    </w:p>
    <w:p w:rsidR="00D84A7A" w:rsidRPr="00D84A7A" w:rsidRDefault="00D84A7A" w:rsidP="00D84A7A">
      <w:r w:rsidRPr="00D84A7A">
        <w:t xml:space="preserve">Healing is a </w:t>
      </w:r>
      <w:r w:rsidRPr="00D84A7A">
        <w:rPr>
          <w:b/>
          <w:bCs/>
        </w:rPr>
        <w:t>team ministry</w:t>
      </w:r>
      <w:r w:rsidRPr="00D84A7A">
        <w:t>.</w:t>
      </w:r>
    </w:p>
    <w:p w:rsidR="00D84A7A" w:rsidRPr="00D84A7A" w:rsidRDefault="00D84A7A" w:rsidP="00D84A7A">
      <w:pPr>
        <w:rPr>
          <w:b/>
          <w:bCs/>
        </w:rPr>
      </w:pPr>
      <w:r w:rsidRPr="00D84A7A">
        <w:rPr>
          <w:b/>
          <w:bCs/>
        </w:rPr>
        <w:t>Conclusion: The Community That Heals Together, Thrives Together</w:t>
      </w:r>
    </w:p>
    <w:p w:rsidR="00D84A7A" w:rsidRPr="00D84A7A" w:rsidRDefault="00D84A7A" w:rsidP="00D84A7A">
      <w:r w:rsidRPr="00D84A7A">
        <w:t>A healing community is not accidental — it is built with intention, compassion, and collaboration.</w:t>
      </w:r>
    </w:p>
    <w:p w:rsidR="00D84A7A" w:rsidRPr="00D84A7A" w:rsidRDefault="00D84A7A" w:rsidP="00D84A7A">
      <w:r w:rsidRPr="00D84A7A">
        <w:rPr>
          <w:b/>
          <w:bCs/>
        </w:rPr>
        <w:t>Clinics provide care.</w:t>
      </w:r>
      <w:r w:rsidRPr="00D84A7A">
        <w:t xml:space="preserve"> </w:t>
      </w:r>
      <w:r w:rsidRPr="00D84A7A">
        <w:rPr>
          <w:b/>
          <w:bCs/>
        </w:rPr>
        <w:t>Churches provide hope.</w:t>
      </w:r>
      <w:r w:rsidRPr="00D84A7A">
        <w:t xml:space="preserve"> </w:t>
      </w:r>
      <w:r w:rsidRPr="00D84A7A">
        <w:rPr>
          <w:b/>
          <w:bCs/>
        </w:rPr>
        <w:t>Community health workers provide connection.</w:t>
      </w:r>
      <w:r w:rsidRPr="00D84A7A">
        <w:t xml:space="preserve"> </w:t>
      </w:r>
      <w:r w:rsidRPr="00D84A7A">
        <w:rPr>
          <w:b/>
          <w:bCs/>
        </w:rPr>
        <w:t>Partnerships provide strength.</w:t>
      </w:r>
    </w:p>
    <w:p w:rsidR="00D84A7A" w:rsidRPr="00D84A7A" w:rsidRDefault="00D84A7A" w:rsidP="00D84A7A">
      <w:r w:rsidRPr="00D84A7A">
        <w:t>This is the healing network I have built across continents. This is the model I offer to future leaders. This is the vision that can transform nations.</w:t>
      </w:r>
    </w:p>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D84A7A" w:rsidP="00FD0F3B"/>
    <w:p w:rsidR="00D84A7A" w:rsidRDefault="00C3284C" w:rsidP="00FD0F3B">
      <w:r>
        <w:rPr>
          <w:noProof/>
        </w:rPr>
        <w:lastRenderedPageBreak/>
        <w:drawing>
          <wp:inline distT="0" distB="0" distL="0" distR="0">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O.124fb16a-4808-44bb-b2c1-b6f32b40515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C3284C" w:rsidRDefault="00C3284C" w:rsidP="00FD0F3B"/>
    <w:p w:rsidR="00C3284C" w:rsidRPr="00C3284C" w:rsidRDefault="00C3284C" w:rsidP="00C3284C">
      <w:pPr>
        <w:rPr>
          <w:b/>
          <w:bCs/>
        </w:rPr>
      </w:pPr>
      <w:r w:rsidRPr="00C3284C">
        <w:rPr>
          <w:b/>
          <w:bCs/>
        </w:rPr>
        <w:t>PART VII — THE FUTURE OF BIBLICAL HEALING</w:t>
      </w:r>
    </w:p>
    <w:p w:rsidR="00C3284C" w:rsidRPr="00C3284C" w:rsidRDefault="00C3284C" w:rsidP="00C3284C">
      <w:pPr>
        <w:rPr>
          <w:b/>
          <w:bCs/>
        </w:rPr>
      </w:pPr>
      <w:r w:rsidRPr="00C3284C">
        <w:rPr>
          <w:b/>
          <w:bCs/>
          <w:i/>
          <w:iCs/>
        </w:rPr>
        <w:t>Introduction</w:t>
      </w:r>
    </w:p>
    <w:p w:rsidR="00C3284C" w:rsidRPr="00C3284C" w:rsidRDefault="00C3284C" w:rsidP="00C3284C">
      <w:r w:rsidRPr="00C3284C">
        <w:rPr>
          <w:i/>
          <w:iCs/>
        </w:rPr>
        <w:t xml:space="preserve">By Rev. Dr. </w:t>
      </w:r>
      <w:proofErr w:type="spellStart"/>
      <w:r w:rsidRPr="00C3284C">
        <w:rPr>
          <w:i/>
          <w:iCs/>
        </w:rPr>
        <w:t>Akwo</w:t>
      </w:r>
      <w:proofErr w:type="spellEnd"/>
      <w:r w:rsidRPr="00C3284C">
        <w:rPr>
          <w:i/>
          <w:iCs/>
        </w:rPr>
        <w:t xml:space="preserve"> Thompson </w:t>
      </w:r>
      <w:proofErr w:type="spellStart"/>
      <w:r w:rsidRPr="00C3284C">
        <w:rPr>
          <w:i/>
          <w:iCs/>
        </w:rPr>
        <w:t>Ntuba</w:t>
      </w:r>
      <w:proofErr w:type="spellEnd"/>
    </w:p>
    <w:p w:rsidR="00C3284C" w:rsidRPr="00C3284C" w:rsidRDefault="00C3284C" w:rsidP="00C3284C">
      <w:r w:rsidRPr="00C3284C">
        <w:t xml:space="preserve">As I look back on my journey — from the healing grounds of </w:t>
      </w:r>
      <w:proofErr w:type="spellStart"/>
      <w:r w:rsidRPr="00C3284C">
        <w:t>Banga</w:t>
      </w:r>
      <w:proofErr w:type="spellEnd"/>
      <w:r w:rsidRPr="00C3284C">
        <w:t xml:space="preserve"> to the hospitals of Houston, from African revival tents to European public</w:t>
      </w:r>
      <w:r w:rsidRPr="00C3284C">
        <w:noBreakHyphen/>
        <w:t>health forums, from WHO collaborations to climate</w:t>
      </w:r>
      <w:r w:rsidRPr="00C3284C">
        <w:noBreakHyphen/>
        <w:t>justice movements — I see one truth rising above all others:</w:t>
      </w:r>
    </w:p>
    <w:p w:rsidR="00C3284C" w:rsidRPr="00C3284C" w:rsidRDefault="00C3284C" w:rsidP="00C3284C">
      <w:r w:rsidRPr="00C3284C">
        <w:rPr>
          <w:b/>
          <w:bCs/>
        </w:rPr>
        <w:t>Biblical healing is not a relic of the past.</w:t>
      </w:r>
      <w:r w:rsidRPr="00C3284C">
        <w:t xml:space="preserve"> </w:t>
      </w:r>
      <w:r w:rsidRPr="00C3284C">
        <w:rPr>
          <w:b/>
          <w:bCs/>
        </w:rPr>
        <w:t>It is the future of ministry, medicine, and global leadership.</w:t>
      </w:r>
    </w:p>
    <w:p w:rsidR="00C3284C" w:rsidRPr="00C3284C" w:rsidRDefault="00C3284C" w:rsidP="00C3284C">
      <w:r w:rsidRPr="00C3284C">
        <w:t>The world is changing. Nations are facing pandemics, climate disasters, mental</w:t>
      </w:r>
      <w:r w:rsidRPr="00C3284C">
        <w:noBreakHyphen/>
        <w:t>health crises, governance failures, and spiritual hunger. Communities are searching for meaning, stability, and hope. Young people are longing for authenticity and purpose. Systems are collapsing under the weight of inequality and injustice.</w:t>
      </w:r>
    </w:p>
    <w:p w:rsidR="00C3284C" w:rsidRPr="00C3284C" w:rsidRDefault="00C3284C" w:rsidP="00C3284C">
      <w:r w:rsidRPr="00C3284C">
        <w:t>And in this moment, the ministry of healing is not fading — it is expanding.</w:t>
      </w:r>
    </w:p>
    <w:p w:rsidR="00C3284C" w:rsidRPr="00C3284C" w:rsidRDefault="00C3284C" w:rsidP="00C3284C">
      <w:r w:rsidRPr="00C3284C">
        <w:t>Biblical healing is entering a new era.</w:t>
      </w:r>
    </w:p>
    <w:p w:rsidR="00C3284C" w:rsidRPr="00C3284C" w:rsidRDefault="00C3284C" w:rsidP="00C3284C">
      <w:pPr>
        <w:rPr>
          <w:b/>
          <w:bCs/>
        </w:rPr>
      </w:pPr>
      <w:r w:rsidRPr="00C3284C">
        <w:rPr>
          <w:b/>
          <w:bCs/>
        </w:rPr>
        <w:t>A Future Where Healing Is Holistic</w:t>
      </w:r>
    </w:p>
    <w:p w:rsidR="00C3284C" w:rsidRPr="00C3284C" w:rsidRDefault="00C3284C" w:rsidP="00C3284C">
      <w:r w:rsidRPr="00C3284C">
        <w:lastRenderedPageBreak/>
        <w:t>My work across continents taught me that the future of healing must unite:</w:t>
      </w:r>
    </w:p>
    <w:p w:rsidR="00C3284C" w:rsidRPr="00C3284C" w:rsidRDefault="00C3284C" w:rsidP="009867CA">
      <w:pPr>
        <w:numPr>
          <w:ilvl w:val="0"/>
          <w:numId w:val="167"/>
        </w:numPr>
      </w:pPr>
      <w:r w:rsidRPr="00C3284C">
        <w:rPr>
          <w:b/>
          <w:bCs/>
        </w:rPr>
        <w:t>medicine and ministry</w:t>
      </w:r>
    </w:p>
    <w:p w:rsidR="00C3284C" w:rsidRPr="00C3284C" w:rsidRDefault="00C3284C" w:rsidP="009867CA">
      <w:pPr>
        <w:numPr>
          <w:ilvl w:val="0"/>
          <w:numId w:val="167"/>
        </w:numPr>
      </w:pPr>
      <w:r w:rsidRPr="00C3284C">
        <w:rPr>
          <w:b/>
          <w:bCs/>
        </w:rPr>
        <w:t>public health and pastoral care</w:t>
      </w:r>
    </w:p>
    <w:p w:rsidR="00C3284C" w:rsidRPr="00C3284C" w:rsidRDefault="00C3284C" w:rsidP="009867CA">
      <w:pPr>
        <w:numPr>
          <w:ilvl w:val="0"/>
          <w:numId w:val="167"/>
        </w:numPr>
      </w:pPr>
      <w:r w:rsidRPr="00C3284C">
        <w:rPr>
          <w:b/>
          <w:bCs/>
        </w:rPr>
        <w:t>governance and compassion</w:t>
      </w:r>
    </w:p>
    <w:p w:rsidR="00C3284C" w:rsidRPr="00C3284C" w:rsidRDefault="00C3284C" w:rsidP="009867CA">
      <w:pPr>
        <w:numPr>
          <w:ilvl w:val="0"/>
          <w:numId w:val="167"/>
        </w:numPr>
      </w:pPr>
      <w:r w:rsidRPr="00C3284C">
        <w:rPr>
          <w:b/>
          <w:bCs/>
        </w:rPr>
        <w:t>science and spirituality</w:t>
      </w:r>
    </w:p>
    <w:p w:rsidR="00C3284C" w:rsidRPr="00C3284C" w:rsidRDefault="00C3284C" w:rsidP="009867CA">
      <w:pPr>
        <w:numPr>
          <w:ilvl w:val="0"/>
          <w:numId w:val="167"/>
        </w:numPr>
      </w:pPr>
      <w:r w:rsidRPr="00C3284C">
        <w:rPr>
          <w:b/>
          <w:bCs/>
        </w:rPr>
        <w:t>community wisdom and global innovation</w:t>
      </w:r>
    </w:p>
    <w:p w:rsidR="00C3284C" w:rsidRPr="00C3284C" w:rsidRDefault="00C3284C" w:rsidP="00C3284C">
      <w:r w:rsidRPr="00C3284C">
        <w:t>The future healer must understand:</w:t>
      </w:r>
    </w:p>
    <w:p w:rsidR="00C3284C" w:rsidRPr="00C3284C" w:rsidRDefault="00C3284C" w:rsidP="009867CA">
      <w:pPr>
        <w:numPr>
          <w:ilvl w:val="0"/>
          <w:numId w:val="168"/>
        </w:numPr>
      </w:pPr>
      <w:r w:rsidRPr="00C3284C">
        <w:t>trauma</w:t>
      </w:r>
    </w:p>
    <w:p w:rsidR="00C3284C" w:rsidRPr="00C3284C" w:rsidRDefault="00C3284C" w:rsidP="009867CA">
      <w:pPr>
        <w:numPr>
          <w:ilvl w:val="0"/>
          <w:numId w:val="168"/>
        </w:numPr>
      </w:pPr>
      <w:r w:rsidRPr="00C3284C">
        <w:t>climate impacts</w:t>
      </w:r>
    </w:p>
    <w:p w:rsidR="00C3284C" w:rsidRPr="00C3284C" w:rsidRDefault="00C3284C" w:rsidP="009867CA">
      <w:pPr>
        <w:numPr>
          <w:ilvl w:val="0"/>
          <w:numId w:val="168"/>
        </w:numPr>
      </w:pPr>
      <w:r w:rsidRPr="00C3284C">
        <w:t>mental health</w:t>
      </w:r>
    </w:p>
    <w:p w:rsidR="00C3284C" w:rsidRPr="00C3284C" w:rsidRDefault="00C3284C" w:rsidP="009867CA">
      <w:pPr>
        <w:numPr>
          <w:ilvl w:val="0"/>
          <w:numId w:val="168"/>
        </w:numPr>
      </w:pPr>
      <w:r w:rsidRPr="00C3284C">
        <w:t>addiction</w:t>
      </w:r>
    </w:p>
    <w:p w:rsidR="00C3284C" w:rsidRPr="00C3284C" w:rsidRDefault="00C3284C" w:rsidP="009867CA">
      <w:pPr>
        <w:numPr>
          <w:ilvl w:val="0"/>
          <w:numId w:val="168"/>
        </w:numPr>
      </w:pPr>
      <w:r w:rsidRPr="00C3284C">
        <w:t>displacement</w:t>
      </w:r>
    </w:p>
    <w:p w:rsidR="00C3284C" w:rsidRPr="00C3284C" w:rsidRDefault="00C3284C" w:rsidP="009867CA">
      <w:pPr>
        <w:numPr>
          <w:ilvl w:val="0"/>
          <w:numId w:val="168"/>
        </w:numPr>
      </w:pPr>
      <w:r w:rsidRPr="00C3284C">
        <w:t>social injustice</w:t>
      </w:r>
    </w:p>
    <w:p w:rsidR="00C3284C" w:rsidRPr="00C3284C" w:rsidRDefault="00C3284C" w:rsidP="009867CA">
      <w:pPr>
        <w:numPr>
          <w:ilvl w:val="0"/>
          <w:numId w:val="168"/>
        </w:numPr>
      </w:pPr>
      <w:r w:rsidRPr="00C3284C">
        <w:t>spiritual oppression</w:t>
      </w:r>
    </w:p>
    <w:p w:rsidR="00C3284C" w:rsidRPr="00C3284C" w:rsidRDefault="00C3284C" w:rsidP="00C3284C">
      <w:r w:rsidRPr="00C3284C">
        <w:t xml:space="preserve">Healing will no longer be confined to the church or the clinic — it will live in </w:t>
      </w:r>
      <w:r w:rsidRPr="00C3284C">
        <w:rPr>
          <w:b/>
          <w:bCs/>
        </w:rPr>
        <w:t>both</w:t>
      </w:r>
      <w:r w:rsidRPr="00C3284C">
        <w:t>.</w:t>
      </w:r>
    </w:p>
    <w:p w:rsidR="00C3284C" w:rsidRPr="00C3284C" w:rsidRDefault="00C3284C" w:rsidP="00C3284C">
      <w:pPr>
        <w:rPr>
          <w:b/>
          <w:bCs/>
        </w:rPr>
      </w:pPr>
      <w:r w:rsidRPr="00C3284C">
        <w:rPr>
          <w:b/>
          <w:bCs/>
        </w:rPr>
        <w:t>A Future Where Healing Is Justice</w:t>
      </w:r>
    </w:p>
    <w:p w:rsidR="00C3284C" w:rsidRPr="00C3284C" w:rsidRDefault="00C3284C" w:rsidP="00C3284C">
      <w:r w:rsidRPr="00C3284C">
        <w:t>From NAACP Houston to Urban League partnerships, from climate</w:t>
      </w:r>
      <w:r w:rsidRPr="00C3284C">
        <w:noBreakHyphen/>
        <w:t xml:space="preserve">health advocacy to governance communication, I learned that </w:t>
      </w:r>
      <w:r w:rsidRPr="00C3284C">
        <w:rPr>
          <w:b/>
          <w:bCs/>
        </w:rPr>
        <w:t>healing without justice is incomplete</w:t>
      </w:r>
      <w:r w:rsidRPr="00C3284C">
        <w:t>.</w:t>
      </w:r>
    </w:p>
    <w:p w:rsidR="00C3284C" w:rsidRPr="00C3284C" w:rsidRDefault="00C3284C" w:rsidP="00C3284C">
      <w:r w:rsidRPr="00C3284C">
        <w:t>The future of biblical healing must confront:</w:t>
      </w:r>
    </w:p>
    <w:p w:rsidR="00C3284C" w:rsidRPr="00C3284C" w:rsidRDefault="00C3284C" w:rsidP="009867CA">
      <w:pPr>
        <w:numPr>
          <w:ilvl w:val="0"/>
          <w:numId w:val="169"/>
        </w:numPr>
      </w:pPr>
      <w:r w:rsidRPr="00C3284C">
        <w:t>environmental racism</w:t>
      </w:r>
    </w:p>
    <w:p w:rsidR="00C3284C" w:rsidRPr="00C3284C" w:rsidRDefault="00C3284C" w:rsidP="009867CA">
      <w:pPr>
        <w:numPr>
          <w:ilvl w:val="0"/>
          <w:numId w:val="169"/>
        </w:numPr>
      </w:pPr>
      <w:r w:rsidRPr="00C3284C">
        <w:t>health disparities</w:t>
      </w:r>
    </w:p>
    <w:p w:rsidR="00C3284C" w:rsidRPr="00C3284C" w:rsidRDefault="00C3284C" w:rsidP="009867CA">
      <w:pPr>
        <w:numPr>
          <w:ilvl w:val="0"/>
          <w:numId w:val="169"/>
        </w:numPr>
      </w:pPr>
      <w:r w:rsidRPr="00C3284C">
        <w:t>corruption</w:t>
      </w:r>
    </w:p>
    <w:p w:rsidR="00C3284C" w:rsidRPr="00C3284C" w:rsidRDefault="00C3284C" w:rsidP="009867CA">
      <w:pPr>
        <w:numPr>
          <w:ilvl w:val="0"/>
          <w:numId w:val="169"/>
        </w:numPr>
      </w:pPr>
      <w:r w:rsidRPr="00C3284C">
        <w:t>poverty</w:t>
      </w:r>
    </w:p>
    <w:p w:rsidR="00C3284C" w:rsidRPr="00C3284C" w:rsidRDefault="00C3284C" w:rsidP="009867CA">
      <w:pPr>
        <w:numPr>
          <w:ilvl w:val="0"/>
          <w:numId w:val="169"/>
        </w:numPr>
      </w:pPr>
      <w:r w:rsidRPr="00C3284C">
        <w:t>violence</w:t>
      </w:r>
    </w:p>
    <w:p w:rsidR="00C3284C" w:rsidRPr="00C3284C" w:rsidRDefault="00C3284C" w:rsidP="009867CA">
      <w:pPr>
        <w:numPr>
          <w:ilvl w:val="0"/>
          <w:numId w:val="169"/>
        </w:numPr>
      </w:pPr>
      <w:r w:rsidRPr="00C3284C">
        <w:t>displacement</w:t>
      </w:r>
    </w:p>
    <w:p w:rsidR="00C3284C" w:rsidRPr="00C3284C" w:rsidRDefault="00C3284C" w:rsidP="009867CA">
      <w:pPr>
        <w:numPr>
          <w:ilvl w:val="0"/>
          <w:numId w:val="169"/>
        </w:numPr>
      </w:pPr>
      <w:r w:rsidRPr="00C3284C">
        <w:t>broken systems</w:t>
      </w:r>
    </w:p>
    <w:p w:rsidR="00C3284C" w:rsidRPr="00C3284C" w:rsidRDefault="00C3284C" w:rsidP="00C3284C">
      <w:r w:rsidRPr="00C3284C">
        <w:lastRenderedPageBreak/>
        <w:t xml:space="preserve">Healing will become a </w:t>
      </w:r>
      <w:r w:rsidRPr="00C3284C">
        <w:rPr>
          <w:b/>
          <w:bCs/>
        </w:rPr>
        <w:t>public</w:t>
      </w:r>
      <w:r w:rsidRPr="00C3284C">
        <w:rPr>
          <w:b/>
          <w:bCs/>
        </w:rPr>
        <w:noBreakHyphen/>
        <w:t>health mandate</w:t>
      </w:r>
      <w:r w:rsidRPr="00C3284C">
        <w:t xml:space="preserve">, a </w:t>
      </w:r>
      <w:r w:rsidRPr="00C3284C">
        <w:rPr>
          <w:b/>
          <w:bCs/>
        </w:rPr>
        <w:t>governance priority</w:t>
      </w:r>
      <w:r w:rsidRPr="00C3284C">
        <w:t xml:space="preserve">, and a </w:t>
      </w:r>
      <w:r w:rsidRPr="00C3284C">
        <w:rPr>
          <w:b/>
          <w:bCs/>
        </w:rPr>
        <w:t>spiritual responsibility</w:t>
      </w:r>
      <w:r w:rsidRPr="00C3284C">
        <w:t>.</w:t>
      </w:r>
    </w:p>
    <w:p w:rsidR="00C3284C" w:rsidRPr="00C3284C" w:rsidRDefault="00C3284C" w:rsidP="00C3284C">
      <w:pPr>
        <w:rPr>
          <w:b/>
          <w:bCs/>
        </w:rPr>
      </w:pPr>
      <w:r w:rsidRPr="00C3284C">
        <w:rPr>
          <w:b/>
          <w:bCs/>
        </w:rPr>
        <w:t>A Future Where Healing Is Global</w:t>
      </w:r>
    </w:p>
    <w:p w:rsidR="00C3284C" w:rsidRPr="00C3284C" w:rsidRDefault="00C3284C" w:rsidP="00C3284C">
      <w:r w:rsidRPr="00C3284C">
        <w:t>My ministry took me across:</w:t>
      </w:r>
    </w:p>
    <w:p w:rsidR="00C3284C" w:rsidRPr="00C3284C" w:rsidRDefault="00C3284C" w:rsidP="009867CA">
      <w:pPr>
        <w:numPr>
          <w:ilvl w:val="0"/>
          <w:numId w:val="170"/>
        </w:numPr>
      </w:pPr>
      <w:r w:rsidRPr="00C3284C">
        <w:t>African nations</w:t>
      </w:r>
    </w:p>
    <w:p w:rsidR="00C3284C" w:rsidRPr="00C3284C" w:rsidRDefault="00C3284C" w:rsidP="009867CA">
      <w:pPr>
        <w:numPr>
          <w:ilvl w:val="0"/>
          <w:numId w:val="170"/>
        </w:numPr>
      </w:pPr>
      <w:r w:rsidRPr="00C3284C">
        <w:t>American cities</w:t>
      </w:r>
    </w:p>
    <w:p w:rsidR="00C3284C" w:rsidRPr="00C3284C" w:rsidRDefault="00C3284C" w:rsidP="009867CA">
      <w:pPr>
        <w:numPr>
          <w:ilvl w:val="0"/>
          <w:numId w:val="170"/>
        </w:numPr>
      </w:pPr>
      <w:r w:rsidRPr="00C3284C">
        <w:t>European communities</w:t>
      </w:r>
    </w:p>
    <w:p w:rsidR="00C3284C" w:rsidRPr="00C3284C" w:rsidRDefault="00C3284C" w:rsidP="009867CA">
      <w:pPr>
        <w:numPr>
          <w:ilvl w:val="0"/>
          <w:numId w:val="170"/>
        </w:numPr>
      </w:pPr>
      <w:r w:rsidRPr="00C3284C">
        <w:t>global health institutions</w:t>
      </w:r>
    </w:p>
    <w:p w:rsidR="00C3284C" w:rsidRPr="00C3284C" w:rsidRDefault="00C3284C" w:rsidP="00C3284C">
      <w:r w:rsidRPr="00C3284C">
        <w:t>And everywhere I went, I saw the same wounds — and the same hunger for healing.</w:t>
      </w:r>
    </w:p>
    <w:p w:rsidR="00C3284C" w:rsidRPr="00C3284C" w:rsidRDefault="00C3284C" w:rsidP="00C3284C">
      <w:r w:rsidRPr="00C3284C">
        <w:t>The future of biblical healing will be:</w:t>
      </w:r>
    </w:p>
    <w:p w:rsidR="00C3284C" w:rsidRPr="00C3284C" w:rsidRDefault="00C3284C" w:rsidP="009867CA">
      <w:pPr>
        <w:numPr>
          <w:ilvl w:val="0"/>
          <w:numId w:val="171"/>
        </w:numPr>
      </w:pPr>
      <w:r w:rsidRPr="00C3284C">
        <w:t>cross</w:t>
      </w:r>
      <w:r w:rsidRPr="00C3284C">
        <w:noBreakHyphen/>
        <w:t>cultural</w:t>
      </w:r>
    </w:p>
    <w:p w:rsidR="00C3284C" w:rsidRPr="00C3284C" w:rsidRDefault="00C3284C" w:rsidP="009867CA">
      <w:pPr>
        <w:numPr>
          <w:ilvl w:val="0"/>
          <w:numId w:val="171"/>
        </w:numPr>
      </w:pPr>
      <w:r w:rsidRPr="00C3284C">
        <w:t>interdisciplinary</w:t>
      </w:r>
    </w:p>
    <w:p w:rsidR="00C3284C" w:rsidRPr="00C3284C" w:rsidRDefault="00C3284C" w:rsidP="009867CA">
      <w:pPr>
        <w:numPr>
          <w:ilvl w:val="0"/>
          <w:numId w:val="171"/>
        </w:numPr>
      </w:pPr>
      <w:r w:rsidRPr="00C3284C">
        <w:t>international</w:t>
      </w:r>
    </w:p>
    <w:p w:rsidR="00C3284C" w:rsidRPr="00C3284C" w:rsidRDefault="00C3284C" w:rsidP="009867CA">
      <w:pPr>
        <w:numPr>
          <w:ilvl w:val="0"/>
          <w:numId w:val="171"/>
        </w:numPr>
      </w:pPr>
      <w:r w:rsidRPr="00C3284C">
        <w:t>collaborative</w:t>
      </w:r>
    </w:p>
    <w:p w:rsidR="00C3284C" w:rsidRPr="00C3284C" w:rsidRDefault="00C3284C" w:rsidP="009867CA">
      <w:pPr>
        <w:numPr>
          <w:ilvl w:val="0"/>
          <w:numId w:val="171"/>
        </w:numPr>
      </w:pPr>
      <w:r w:rsidRPr="00C3284C">
        <w:t>Spirit</w:t>
      </w:r>
      <w:r w:rsidRPr="00C3284C">
        <w:noBreakHyphen/>
        <w:t>empowered</w:t>
      </w:r>
    </w:p>
    <w:p w:rsidR="00C3284C" w:rsidRPr="00C3284C" w:rsidRDefault="00C3284C" w:rsidP="00C3284C">
      <w:r w:rsidRPr="00C3284C">
        <w:t>Healing networks will stretch across borders, linking:</w:t>
      </w:r>
    </w:p>
    <w:p w:rsidR="00C3284C" w:rsidRPr="00C3284C" w:rsidRDefault="00C3284C" w:rsidP="009867CA">
      <w:pPr>
        <w:numPr>
          <w:ilvl w:val="0"/>
          <w:numId w:val="172"/>
        </w:numPr>
      </w:pPr>
      <w:r w:rsidRPr="00C3284C">
        <w:t>clinics</w:t>
      </w:r>
    </w:p>
    <w:p w:rsidR="00C3284C" w:rsidRPr="00C3284C" w:rsidRDefault="00C3284C" w:rsidP="009867CA">
      <w:pPr>
        <w:numPr>
          <w:ilvl w:val="0"/>
          <w:numId w:val="172"/>
        </w:numPr>
      </w:pPr>
      <w:r w:rsidRPr="00C3284C">
        <w:t>churches</w:t>
      </w:r>
    </w:p>
    <w:p w:rsidR="00C3284C" w:rsidRPr="00C3284C" w:rsidRDefault="00C3284C" w:rsidP="009867CA">
      <w:pPr>
        <w:numPr>
          <w:ilvl w:val="0"/>
          <w:numId w:val="172"/>
        </w:numPr>
      </w:pPr>
      <w:r w:rsidRPr="00C3284C">
        <w:t>universities</w:t>
      </w:r>
    </w:p>
    <w:p w:rsidR="00C3284C" w:rsidRPr="00C3284C" w:rsidRDefault="00C3284C" w:rsidP="009867CA">
      <w:pPr>
        <w:numPr>
          <w:ilvl w:val="0"/>
          <w:numId w:val="172"/>
        </w:numPr>
      </w:pPr>
      <w:r w:rsidRPr="00C3284C">
        <w:t>NGOs</w:t>
      </w:r>
    </w:p>
    <w:p w:rsidR="00C3284C" w:rsidRPr="00C3284C" w:rsidRDefault="00C3284C" w:rsidP="009867CA">
      <w:pPr>
        <w:numPr>
          <w:ilvl w:val="0"/>
          <w:numId w:val="172"/>
        </w:numPr>
      </w:pPr>
      <w:r w:rsidRPr="00C3284C">
        <w:t>governments</w:t>
      </w:r>
    </w:p>
    <w:p w:rsidR="00C3284C" w:rsidRPr="00C3284C" w:rsidRDefault="00C3284C" w:rsidP="009867CA">
      <w:pPr>
        <w:numPr>
          <w:ilvl w:val="0"/>
          <w:numId w:val="172"/>
        </w:numPr>
      </w:pPr>
      <w:r w:rsidRPr="00C3284C">
        <w:t>community health workers</w:t>
      </w:r>
    </w:p>
    <w:p w:rsidR="00C3284C" w:rsidRPr="00C3284C" w:rsidRDefault="00C3284C" w:rsidP="009867CA">
      <w:pPr>
        <w:numPr>
          <w:ilvl w:val="0"/>
          <w:numId w:val="172"/>
        </w:numPr>
      </w:pPr>
      <w:r w:rsidRPr="00C3284C">
        <w:t>faith leaders</w:t>
      </w:r>
    </w:p>
    <w:p w:rsidR="00C3284C" w:rsidRPr="00C3284C" w:rsidRDefault="00C3284C" w:rsidP="00C3284C">
      <w:r w:rsidRPr="00C3284C">
        <w:t>The world will heal together.</w:t>
      </w:r>
    </w:p>
    <w:p w:rsidR="00C3284C" w:rsidRPr="00C3284C" w:rsidRDefault="00C3284C" w:rsidP="00C3284C">
      <w:pPr>
        <w:rPr>
          <w:b/>
          <w:bCs/>
        </w:rPr>
      </w:pPr>
      <w:r w:rsidRPr="00C3284C">
        <w:rPr>
          <w:b/>
          <w:bCs/>
        </w:rPr>
        <w:t>A Future Where Healing Is Led by the Spirit</w:t>
      </w:r>
    </w:p>
    <w:p w:rsidR="00C3284C" w:rsidRPr="00C3284C" w:rsidRDefault="00C3284C" w:rsidP="00C3284C">
      <w:r w:rsidRPr="00C3284C">
        <w:lastRenderedPageBreak/>
        <w:t>In African crusades, I saw the Holy Spirit move with power. In American hospitals, I saw the Spirit comfort the dying. In European cities, I saw the Spirit restore hope to the displaced.</w:t>
      </w:r>
    </w:p>
    <w:p w:rsidR="00C3284C" w:rsidRPr="00C3284C" w:rsidRDefault="00C3284C" w:rsidP="00C3284C">
      <w:r w:rsidRPr="00C3284C">
        <w:t>The future of biblical healing will be:</w:t>
      </w:r>
    </w:p>
    <w:p w:rsidR="00C3284C" w:rsidRPr="00C3284C" w:rsidRDefault="00C3284C" w:rsidP="009867CA">
      <w:pPr>
        <w:numPr>
          <w:ilvl w:val="0"/>
          <w:numId w:val="173"/>
        </w:numPr>
      </w:pPr>
      <w:r w:rsidRPr="00C3284C">
        <w:t>prophetic</w:t>
      </w:r>
    </w:p>
    <w:p w:rsidR="00C3284C" w:rsidRPr="00C3284C" w:rsidRDefault="00C3284C" w:rsidP="009867CA">
      <w:pPr>
        <w:numPr>
          <w:ilvl w:val="0"/>
          <w:numId w:val="173"/>
        </w:numPr>
      </w:pPr>
      <w:r w:rsidRPr="00C3284C">
        <w:t>compassionate</w:t>
      </w:r>
    </w:p>
    <w:p w:rsidR="00C3284C" w:rsidRPr="00C3284C" w:rsidRDefault="00C3284C" w:rsidP="009867CA">
      <w:pPr>
        <w:numPr>
          <w:ilvl w:val="0"/>
          <w:numId w:val="173"/>
        </w:numPr>
      </w:pPr>
      <w:r w:rsidRPr="00C3284C">
        <w:t>discerning</w:t>
      </w:r>
    </w:p>
    <w:p w:rsidR="00C3284C" w:rsidRPr="00C3284C" w:rsidRDefault="00C3284C" w:rsidP="009867CA">
      <w:pPr>
        <w:numPr>
          <w:ilvl w:val="0"/>
          <w:numId w:val="173"/>
        </w:numPr>
      </w:pPr>
      <w:r w:rsidRPr="00C3284C">
        <w:t>Spirit</w:t>
      </w:r>
      <w:r w:rsidRPr="00C3284C">
        <w:noBreakHyphen/>
        <w:t>filled</w:t>
      </w:r>
    </w:p>
    <w:p w:rsidR="00C3284C" w:rsidRPr="00C3284C" w:rsidRDefault="00C3284C" w:rsidP="009867CA">
      <w:pPr>
        <w:numPr>
          <w:ilvl w:val="0"/>
          <w:numId w:val="173"/>
        </w:numPr>
      </w:pPr>
      <w:r w:rsidRPr="00C3284C">
        <w:t>grounded in Scripture</w:t>
      </w:r>
    </w:p>
    <w:p w:rsidR="00C3284C" w:rsidRPr="00C3284C" w:rsidRDefault="00C3284C" w:rsidP="009867CA">
      <w:pPr>
        <w:numPr>
          <w:ilvl w:val="0"/>
          <w:numId w:val="173"/>
        </w:numPr>
      </w:pPr>
      <w:r w:rsidRPr="00C3284C">
        <w:t>ethically responsible</w:t>
      </w:r>
    </w:p>
    <w:p w:rsidR="00C3284C" w:rsidRPr="00C3284C" w:rsidRDefault="00C3284C" w:rsidP="00C3284C">
      <w:r w:rsidRPr="00C3284C">
        <w:t>The Spirit will guide healers into new forms of ministry that address the wounds of a changing world.</w:t>
      </w:r>
    </w:p>
    <w:p w:rsidR="00C3284C" w:rsidRPr="00C3284C" w:rsidRDefault="00C3284C" w:rsidP="00C3284C">
      <w:pPr>
        <w:rPr>
          <w:b/>
          <w:bCs/>
        </w:rPr>
      </w:pPr>
      <w:r w:rsidRPr="00C3284C">
        <w:rPr>
          <w:b/>
          <w:bCs/>
        </w:rPr>
        <w:t>A Future Where Healing Shapes Leadership</w:t>
      </w:r>
    </w:p>
    <w:p w:rsidR="00C3284C" w:rsidRPr="00C3284C" w:rsidRDefault="00C3284C" w:rsidP="00C3284C">
      <w:r w:rsidRPr="00C3284C">
        <w:t xml:space="preserve">My governance work taught me that </w:t>
      </w:r>
      <w:r w:rsidRPr="00C3284C">
        <w:rPr>
          <w:b/>
          <w:bCs/>
        </w:rPr>
        <w:t>leaders must become healers</w:t>
      </w:r>
      <w:r w:rsidRPr="00C3284C">
        <w:t>.</w:t>
      </w:r>
    </w:p>
    <w:p w:rsidR="00C3284C" w:rsidRPr="00C3284C" w:rsidRDefault="00C3284C" w:rsidP="00C3284C">
      <w:r w:rsidRPr="00C3284C">
        <w:t>The future will require:</w:t>
      </w:r>
    </w:p>
    <w:p w:rsidR="00C3284C" w:rsidRPr="00C3284C" w:rsidRDefault="00C3284C" w:rsidP="009867CA">
      <w:pPr>
        <w:numPr>
          <w:ilvl w:val="0"/>
          <w:numId w:val="174"/>
        </w:numPr>
      </w:pPr>
      <w:r w:rsidRPr="00C3284C">
        <w:t>healing leadership</w:t>
      </w:r>
    </w:p>
    <w:p w:rsidR="00C3284C" w:rsidRPr="00C3284C" w:rsidRDefault="00C3284C" w:rsidP="009867CA">
      <w:pPr>
        <w:numPr>
          <w:ilvl w:val="0"/>
          <w:numId w:val="174"/>
        </w:numPr>
      </w:pPr>
      <w:r w:rsidRPr="00C3284C">
        <w:t>healing governance</w:t>
      </w:r>
    </w:p>
    <w:p w:rsidR="00C3284C" w:rsidRPr="00C3284C" w:rsidRDefault="00C3284C" w:rsidP="009867CA">
      <w:pPr>
        <w:numPr>
          <w:ilvl w:val="0"/>
          <w:numId w:val="174"/>
        </w:numPr>
      </w:pPr>
      <w:r w:rsidRPr="00C3284C">
        <w:t>healing justice</w:t>
      </w:r>
    </w:p>
    <w:p w:rsidR="00C3284C" w:rsidRPr="00C3284C" w:rsidRDefault="00C3284C" w:rsidP="009867CA">
      <w:pPr>
        <w:numPr>
          <w:ilvl w:val="0"/>
          <w:numId w:val="174"/>
        </w:numPr>
      </w:pPr>
      <w:r w:rsidRPr="00C3284C">
        <w:t>healing diplomacy</w:t>
      </w:r>
    </w:p>
    <w:p w:rsidR="00C3284C" w:rsidRPr="00C3284C" w:rsidRDefault="00C3284C" w:rsidP="009867CA">
      <w:pPr>
        <w:numPr>
          <w:ilvl w:val="0"/>
          <w:numId w:val="174"/>
        </w:numPr>
      </w:pPr>
      <w:r w:rsidRPr="00C3284C">
        <w:t>healing public health</w:t>
      </w:r>
    </w:p>
    <w:p w:rsidR="00C3284C" w:rsidRPr="00C3284C" w:rsidRDefault="00C3284C" w:rsidP="009867CA">
      <w:pPr>
        <w:numPr>
          <w:ilvl w:val="0"/>
          <w:numId w:val="174"/>
        </w:numPr>
      </w:pPr>
      <w:r w:rsidRPr="00C3284C">
        <w:t>healing communities</w:t>
      </w:r>
    </w:p>
    <w:p w:rsidR="00C3284C" w:rsidRPr="00C3284C" w:rsidRDefault="00C3284C" w:rsidP="00C3284C">
      <w:r w:rsidRPr="00C3284C">
        <w:t xml:space="preserve">The </w:t>
      </w:r>
      <w:proofErr w:type="spellStart"/>
      <w:r w:rsidRPr="00C3284C">
        <w:t>Ntuba</w:t>
      </w:r>
      <w:proofErr w:type="spellEnd"/>
      <w:r w:rsidRPr="00C3284C">
        <w:t xml:space="preserve"> Framework — integrating healing, justice, and governance — is part of this future.</w:t>
      </w:r>
    </w:p>
    <w:p w:rsidR="00C3284C" w:rsidRPr="00C3284C" w:rsidRDefault="00C3284C" w:rsidP="00C3284C">
      <w:pPr>
        <w:rPr>
          <w:b/>
          <w:bCs/>
        </w:rPr>
      </w:pPr>
      <w:r w:rsidRPr="00C3284C">
        <w:rPr>
          <w:b/>
          <w:bCs/>
        </w:rPr>
        <w:t>A Final Word Before We Begin</w:t>
      </w:r>
    </w:p>
    <w:p w:rsidR="00C3284C" w:rsidRPr="00C3284C" w:rsidRDefault="00C3284C" w:rsidP="00C3284C">
      <w:r w:rsidRPr="00C3284C">
        <w:t>Part VII looks ahead — to the world our children will inherit, to the Church that must rise, to the systems that must be reformed, and to the healers who must be formed.</w:t>
      </w:r>
    </w:p>
    <w:p w:rsidR="00C3284C" w:rsidRPr="00C3284C" w:rsidRDefault="00C3284C" w:rsidP="00C3284C">
      <w:r w:rsidRPr="00C3284C">
        <w:t>In this final section, we explore:</w:t>
      </w:r>
    </w:p>
    <w:p w:rsidR="00C3284C" w:rsidRPr="00C3284C" w:rsidRDefault="00C3284C" w:rsidP="009867CA">
      <w:pPr>
        <w:numPr>
          <w:ilvl w:val="0"/>
          <w:numId w:val="175"/>
        </w:numPr>
      </w:pPr>
      <w:r w:rsidRPr="00C3284C">
        <w:t>the future of healing ministry</w:t>
      </w:r>
    </w:p>
    <w:p w:rsidR="00C3284C" w:rsidRPr="00C3284C" w:rsidRDefault="00C3284C" w:rsidP="009867CA">
      <w:pPr>
        <w:numPr>
          <w:ilvl w:val="0"/>
          <w:numId w:val="175"/>
        </w:numPr>
      </w:pPr>
      <w:r w:rsidRPr="00C3284C">
        <w:lastRenderedPageBreak/>
        <w:t>the future of public health</w:t>
      </w:r>
    </w:p>
    <w:p w:rsidR="00C3284C" w:rsidRPr="00C3284C" w:rsidRDefault="00C3284C" w:rsidP="009867CA">
      <w:pPr>
        <w:numPr>
          <w:ilvl w:val="0"/>
          <w:numId w:val="175"/>
        </w:numPr>
      </w:pPr>
      <w:r w:rsidRPr="00C3284C">
        <w:t>the future of governance</w:t>
      </w:r>
    </w:p>
    <w:p w:rsidR="00C3284C" w:rsidRPr="00C3284C" w:rsidRDefault="00C3284C" w:rsidP="009867CA">
      <w:pPr>
        <w:numPr>
          <w:ilvl w:val="0"/>
          <w:numId w:val="175"/>
        </w:numPr>
      </w:pPr>
      <w:r w:rsidRPr="00C3284C">
        <w:t>the future of climate</w:t>
      </w:r>
      <w:r w:rsidRPr="00C3284C">
        <w:noBreakHyphen/>
        <w:t>health work</w:t>
      </w:r>
    </w:p>
    <w:p w:rsidR="00C3284C" w:rsidRPr="00C3284C" w:rsidRDefault="00C3284C" w:rsidP="009867CA">
      <w:pPr>
        <w:numPr>
          <w:ilvl w:val="0"/>
          <w:numId w:val="175"/>
        </w:numPr>
      </w:pPr>
      <w:r w:rsidRPr="00C3284C">
        <w:t>the future of global missions</w:t>
      </w:r>
    </w:p>
    <w:p w:rsidR="00C3284C" w:rsidRPr="00C3284C" w:rsidRDefault="00C3284C" w:rsidP="009867CA">
      <w:pPr>
        <w:numPr>
          <w:ilvl w:val="0"/>
          <w:numId w:val="175"/>
        </w:numPr>
      </w:pPr>
      <w:r w:rsidRPr="00C3284C">
        <w:t>the future of the Church</w:t>
      </w:r>
    </w:p>
    <w:p w:rsidR="00C3284C" w:rsidRPr="00C3284C" w:rsidRDefault="00C3284C" w:rsidP="009867CA">
      <w:pPr>
        <w:numPr>
          <w:ilvl w:val="0"/>
          <w:numId w:val="175"/>
        </w:numPr>
      </w:pPr>
      <w:r w:rsidRPr="00C3284C">
        <w:t>the future of the Spirit’s movement</w:t>
      </w:r>
    </w:p>
    <w:p w:rsidR="00C3284C" w:rsidRPr="00C3284C" w:rsidRDefault="00C3284C" w:rsidP="00C3284C">
      <w:r w:rsidRPr="00C3284C">
        <w:rPr>
          <w:b/>
          <w:bCs/>
        </w:rPr>
        <w:t>The future of biblical healing is bold.</w:t>
      </w:r>
      <w:r w:rsidRPr="00C3284C">
        <w:t xml:space="preserve"> </w:t>
      </w:r>
      <w:r w:rsidRPr="00C3284C">
        <w:rPr>
          <w:b/>
          <w:bCs/>
        </w:rPr>
        <w:t>The future of biblical healing is global.</w:t>
      </w:r>
      <w:r w:rsidRPr="00C3284C">
        <w:t xml:space="preserve"> </w:t>
      </w:r>
      <w:r w:rsidRPr="00C3284C">
        <w:rPr>
          <w:b/>
          <w:bCs/>
        </w:rPr>
        <w:t>The future of biblical healing is just.</w:t>
      </w:r>
      <w:r w:rsidRPr="00C3284C">
        <w:t xml:space="preserve"> </w:t>
      </w:r>
      <w:r w:rsidRPr="00C3284C">
        <w:rPr>
          <w:b/>
          <w:bCs/>
        </w:rPr>
        <w:t>The future of biblical healing is Spirit</w:t>
      </w:r>
      <w:r w:rsidRPr="00C3284C">
        <w:rPr>
          <w:b/>
          <w:bCs/>
        </w:rPr>
        <w:noBreakHyphen/>
        <w:t>led.</w:t>
      </w:r>
    </w:p>
    <w:p w:rsidR="00C3284C" w:rsidRPr="00C3284C" w:rsidRDefault="00C3284C" w:rsidP="00C3284C">
      <w:r w:rsidRPr="00C3284C">
        <w:t>This is the future I have seen across continents. This is the future I believe in. This is the future I now place in your hands.</w:t>
      </w:r>
    </w:p>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Pr="00C3284C" w:rsidRDefault="00C3284C" w:rsidP="00C3284C">
      <w:pPr>
        <w:rPr>
          <w:b/>
          <w:bCs/>
        </w:rPr>
      </w:pPr>
      <w:r w:rsidRPr="00C3284C">
        <w:rPr>
          <w:b/>
          <w:bCs/>
        </w:rPr>
        <w:lastRenderedPageBreak/>
        <w:t>CHAPTER 22 — HEALING AND TECHNOLOGY</w:t>
      </w:r>
    </w:p>
    <w:p w:rsidR="00C3284C" w:rsidRPr="00C3284C" w:rsidRDefault="00C3284C" w:rsidP="00C3284C">
      <w:pPr>
        <w:rPr>
          <w:b/>
          <w:bCs/>
        </w:rPr>
      </w:pPr>
      <w:r w:rsidRPr="00C3284C">
        <w:rPr>
          <w:b/>
          <w:bCs/>
          <w:i/>
          <w:iCs/>
        </w:rPr>
        <w:t>Telemedicine</w:t>
      </w:r>
    </w:p>
    <w:p w:rsidR="00C3284C" w:rsidRPr="00C3284C" w:rsidRDefault="00C3284C" w:rsidP="00C3284C">
      <w:pPr>
        <w:rPr>
          <w:b/>
          <w:bCs/>
        </w:rPr>
      </w:pPr>
      <w:r w:rsidRPr="00C3284C">
        <w:rPr>
          <w:b/>
          <w:bCs/>
          <w:i/>
          <w:iCs/>
        </w:rPr>
        <w:t>AI in health</w:t>
      </w:r>
    </w:p>
    <w:p w:rsidR="00C3284C" w:rsidRPr="00C3284C" w:rsidRDefault="00C3284C" w:rsidP="00C3284C">
      <w:pPr>
        <w:rPr>
          <w:b/>
          <w:bCs/>
        </w:rPr>
      </w:pPr>
      <w:r w:rsidRPr="00C3284C">
        <w:rPr>
          <w:b/>
          <w:bCs/>
          <w:i/>
          <w:iCs/>
        </w:rPr>
        <w:t>Ethical concerns</w:t>
      </w:r>
    </w:p>
    <w:p w:rsidR="00C3284C" w:rsidRPr="00C3284C" w:rsidRDefault="00C3284C" w:rsidP="00C3284C">
      <w:r w:rsidRPr="00C3284C">
        <w:rPr>
          <w:i/>
          <w:iCs/>
        </w:rPr>
        <w:t xml:space="preserve">By Rev. Dr. </w:t>
      </w:r>
      <w:proofErr w:type="spellStart"/>
      <w:r w:rsidRPr="00C3284C">
        <w:rPr>
          <w:i/>
          <w:iCs/>
        </w:rPr>
        <w:t>Akwo</w:t>
      </w:r>
      <w:proofErr w:type="spellEnd"/>
      <w:r w:rsidRPr="00C3284C">
        <w:rPr>
          <w:i/>
          <w:iCs/>
        </w:rPr>
        <w:t xml:space="preserve"> Thompson </w:t>
      </w:r>
      <w:proofErr w:type="spellStart"/>
      <w:r w:rsidRPr="00C3284C">
        <w:rPr>
          <w:i/>
          <w:iCs/>
        </w:rPr>
        <w:t>Ntuba</w:t>
      </w:r>
      <w:proofErr w:type="spellEnd"/>
    </w:p>
    <w:p w:rsidR="00C3284C" w:rsidRPr="00C3284C" w:rsidRDefault="00C3284C" w:rsidP="00C3284C">
      <w:r w:rsidRPr="00C3284C">
        <w:t xml:space="preserve">I have practiced healing in places where technology was abundant and in places where technology was absent. I have prayed for the sick in </w:t>
      </w:r>
      <w:proofErr w:type="spellStart"/>
      <w:r w:rsidRPr="00C3284C">
        <w:t>Banga</w:t>
      </w:r>
      <w:proofErr w:type="spellEnd"/>
      <w:r w:rsidRPr="00C3284C">
        <w:t xml:space="preserve"> under open skies, and I have stood beside patients in the most advanced hospitals in the United States. I have worked with public</w:t>
      </w:r>
      <w:r w:rsidRPr="00C3284C">
        <w:noBreakHyphen/>
        <w:t>health teams using digital dashboards, and I have walked with community health workers who carried only a notebook and faith.</w:t>
      </w:r>
    </w:p>
    <w:p w:rsidR="00C3284C" w:rsidRPr="00C3284C" w:rsidRDefault="00C3284C" w:rsidP="00C3284C">
      <w:r w:rsidRPr="00C3284C">
        <w:t xml:space="preserve">Through all these experiences, I learned that </w:t>
      </w:r>
      <w:r w:rsidRPr="00C3284C">
        <w:rPr>
          <w:b/>
          <w:bCs/>
        </w:rPr>
        <w:t>technology is a tool — not a savior.</w:t>
      </w:r>
      <w:r w:rsidRPr="00C3284C">
        <w:t xml:space="preserve"> </w:t>
      </w:r>
      <w:r w:rsidRPr="00C3284C">
        <w:rPr>
          <w:b/>
          <w:bCs/>
        </w:rPr>
        <w:t>Healing still belongs to God, to community, and to compassionate human presence.</w:t>
      </w:r>
    </w:p>
    <w:p w:rsidR="00C3284C" w:rsidRPr="00C3284C" w:rsidRDefault="00C3284C" w:rsidP="00C3284C">
      <w:r w:rsidRPr="00C3284C">
        <w:t>But when used wisely, technology becomes a powerful ally in the ministry of healing.</w:t>
      </w:r>
    </w:p>
    <w:p w:rsidR="00C3284C" w:rsidRPr="00C3284C" w:rsidRDefault="00C3284C" w:rsidP="00C3284C">
      <w:pPr>
        <w:rPr>
          <w:b/>
          <w:bCs/>
        </w:rPr>
      </w:pPr>
      <w:r w:rsidRPr="00C3284C">
        <w:rPr>
          <w:b/>
          <w:bCs/>
        </w:rPr>
        <w:t>1. Telemedicine — Healing Across Distance</w:t>
      </w:r>
    </w:p>
    <w:p w:rsidR="00C3284C" w:rsidRPr="00C3284C" w:rsidRDefault="00C3284C" w:rsidP="00C3284C">
      <w:r w:rsidRPr="00C3284C">
        <w:t>My work in global health showed me how telemedicine can bridge the gap between the healer and the suffering.</w:t>
      </w:r>
    </w:p>
    <w:p w:rsidR="00C3284C" w:rsidRPr="00C3284C" w:rsidRDefault="00C3284C" w:rsidP="00C3284C">
      <w:r w:rsidRPr="00C3284C">
        <w:t xml:space="preserve">In </w:t>
      </w:r>
      <w:r w:rsidRPr="00C3284C">
        <w:rPr>
          <w:b/>
          <w:bCs/>
        </w:rPr>
        <w:t>Cameroon</w:t>
      </w:r>
      <w:r w:rsidRPr="00C3284C">
        <w:t xml:space="preserve">, telemedicine connected rural clinics to specialists in cities. In </w:t>
      </w:r>
      <w:r w:rsidRPr="00C3284C">
        <w:rPr>
          <w:b/>
          <w:bCs/>
        </w:rPr>
        <w:t>American cities</w:t>
      </w:r>
      <w:r w:rsidRPr="00C3284C">
        <w:t>, telehealth became a lifeline during COVID</w:t>
      </w:r>
      <w:r w:rsidRPr="00C3284C">
        <w:noBreakHyphen/>
        <w:t>19, especially for:</w:t>
      </w:r>
    </w:p>
    <w:p w:rsidR="00C3284C" w:rsidRPr="00C3284C" w:rsidRDefault="00C3284C" w:rsidP="009867CA">
      <w:pPr>
        <w:numPr>
          <w:ilvl w:val="0"/>
          <w:numId w:val="176"/>
        </w:numPr>
      </w:pPr>
      <w:r w:rsidRPr="00C3284C">
        <w:t>the elderly</w:t>
      </w:r>
    </w:p>
    <w:p w:rsidR="00C3284C" w:rsidRPr="00C3284C" w:rsidRDefault="00C3284C" w:rsidP="009867CA">
      <w:pPr>
        <w:numPr>
          <w:ilvl w:val="0"/>
          <w:numId w:val="176"/>
        </w:numPr>
      </w:pPr>
      <w:r w:rsidRPr="00C3284C">
        <w:t>the immunocompromised</w:t>
      </w:r>
    </w:p>
    <w:p w:rsidR="00C3284C" w:rsidRPr="00C3284C" w:rsidRDefault="00C3284C" w:rsidP="009867CA">
      <w:pPr>
        <w:numPr>
          <w:ilvl w:val="0"/>
          <w:numId w:val="176"/>
        </w:numPr>
      </w:pPr>
      <w:r w:rsidRPr="00C3284C">
        <w:t>people with disabilities</w:t>
      </w:r>
    </w:p>
    <w:p w:rsidR="00C3284C" w:rsidRPr="00C3284C" w:rsidRDefault="00C3284C" w:rsidP="009867CA">
      <w:pPr>
        <w:numPr>
          <w:ilvl w:val="0"/>
          <w:numId w:val="176"/>
        </w:numPr>
      </w:pPr>
      <w:r w:rsidRPr="00C3284C">
        <w:t>mental</w:t>
      </w:r>
      <w:r w:rsidRPr="00C3284C">
        <w:noBreakHyphen/>
        <w:t>health patients</w:t>
      </w:r>
    </w:p>
    <w:p w:rsidR="00C3284C" w:rsidRPr="00C3284C" w:rsidRDefault="00C3284C" w:rsidP="009867CA">
      <w:pPr>
        <w:numPr>
          <w:ilvl w:val="0"/>
          <w:numId w:val="176"/>
        </w:numPr>
      </w:pPr>
      <w:r w:rsidRPr="00C3284C">
        <w:t>rural communities</w:t>
      </w:r>
    </w:p>
    <w:p w:rsidR="00C3284C" w:rsidRPr="00C3284C" w:rsidRDefault="00C3284C" w:rsidP="00C3284C">
      <w:r w:rsidRPr="00C3284C">
        <w:t xml:space="preserve">In </w:t>
      </w:r>
      <w:r w:rsidRPr="00C3284C">
        <w:rPr>
          <w:b/>
          <w:bCs/>
        </w:rPr>
        <w:t>European health systems</w:t>
      </w:r>
      <w:r w:rsidRPr="00C3284C">
        <w:t>, telemedicine integrated seamlessly with social services, allowing refugees and migrants to access care without barriers.</w:t>
      </w:r>
    </w:p>
    <w:p w:rsidR="00C3284C" w:rsidRPr="00C3284C" w:rsidRDefault="00C3284C" w:rsidP="00C3284C">
      <w:r w:rsidRPr="00C3284C">
        <w:t>Telemedicine expands healing by:</w:t>
      </w:r>
    </w:p>
    <w:p w:rsidR="00C3284C" w:rsidRPr="00C3284C" w:rsidRDefault="00C3284C" w:rsidP="009867CA">
      <w:pPr>
        <w:numPr>
          <w:ilvl w:val="0"/>
          <w:numId w:val="177"/>
        </w:numPr>
      </w:pPr>
      <w:r w:rsidRPr="00C3284C">
        <w:t>reducing distance</w:t>
      </w:r>
    </w:p>
    <w:p w:rsidR="00C3284C" w:rsidRPr="00C3284C" w:rsidRDefault="00C3284C" w:rsidP="009867CA">
      <w:pPr>
        <w:numPr>
          <w:ilvl w:val="0"/>
          <w:numId w:val="177"/>
        </w:numPr>
      </w:pPr>
      <w:r w:rsidRPr="00C3284C">
        <w:t>increasing access</w:t>
      </w:r>
    </w:p>
    <w:p w:rsidR="00C3284C" w:rsidRPr="00C3284C" w:rsidRDefault="00C3284C" w:rsidP="009867CA">
      <w:pPr>
        <w:numPr>
          <w:ilvl w:val="0"/>
          <w:numId w:val="177"/>
        </w:numPr>
      </w:pPr>
      <w:r w:rsidRPr="00C3284C">
        <w:lastRenderedPageBreak/>
        <w:t>supporting chronic</w:t>
      </w:r>
      <w:r w:rsidRPr="00C3284C">
        <w:noBreakHyphen/>
        <w:t>disease management</w:t>
      </w:r>
    </w:p>
    <w:p w:rsidR="00C3284C" w:rsidRPr="00C3284C" w:rsidRDefault="00C3284C" w:rsidP="009867CA">
      <w:pPr>
        <w:numPr>
          <w:ilvl w:val="0"/>
          <w:numId w:val="177"/>
        </w:numPr>
      </w:pPr>
      <w:r w:rsidRPr="00C3284C">
        <w:t>enabling mental</w:t>
      </w:r>
      <w:r w:rsidRPr="00C3284C">
        <w:noBreakHyphen/>
        <w:t>health counseling</w:t>
      </w:r>
    </w:p>
    <w:p w:rsidR="00C3284C" w:rsidRPr="00C3284C" w:rsidRDefault="00C3284C" w:rsidP="009867CA">
      <w:pPr>
        <w:numPr>
          <w:ilvl w:val="0"/>
          <w:numId w:val="177"/>
        </w:numPr>
      </w:pPr>
      <w:r w:rsidRPr="00C3284C">
        <w:t>empowering community health workers</w:t>
      </w:r>
    </w:p>
    <w:p w:rsidR="00C3284C" w:rsidRPr="00C3284C" w:rsidRDefault="00C3284C" w:rsidP="009867CA">
      <w:pPr>
        <w:numPr>
          <w:ilvl w:val="0"/>
          <w:numId w:val="177"/>
        </w:numPr>
      </w:pPr>
      <w:r w:rsidRPr="00C3284C">
        <w:t>strengthening public</w:t>
      </w:r>
      <w:r w:rsidRPr="00C3284C">
        <w:noBreakHyphen/>
        <w:t>health surveillance</w:t>
      </w:r>
    </w:p>
    <w:p w:rsidR="00C3284C" w:rsidRPr="00C3284C" w:rsidRDefault="00C3284C" w:rsidP="00C3284C">
      <w:r w:rsidRPr="00C3284C">
        <w:t xml:space="preserve">But telemedicine must remain </w:t>
      </w:r>
      <w:r w:rsidRPr="00C3284C">
        <w:rPr>
          <w:b/>
          <w:bCs/>
        </w:rPr>
        <w:t>human</w:t>
      </w:r>
      <w:r w:rsidRPr="00C3284C">
        <w:t>.</w:t>
      </w:r>
    </w:p>
    <w:p w:rsidR="00C3284C" w:rsidRPr="00C3284C" w:rsidRDefault="00C3284C" w:rsidP="00C3284C">
      <w:r w:rsidRPr="00C3284C">
        <w:t>A screen cannot replace compassion. A video call cannot replace presence. A digital diagnosis cannot replace pastoral care.</w:t>
      </w:r>
    </w:p>
    <w:p w:rsidR="00C3284C" w:rsidRPr="00C3284C" w:rsidRDefault="00C3284C" w:rsidP="00C3284C">
      <w:r w:rsidRPr="00C3284C">
        <w:t>Telemedicine is a tool — the healer is still the minister.</w:t>
      </w:r>
    </w:p>
    <w:p w:rsidR="00C3284C" w:rsidRPr="00C3284C" w:rsidRDefault="00C3284C" w:rsidP="00C3284C">
      <w:pPr>
        <w:rPr>
          <w:b/>
          <w:bCs/>
        </w:rPr>
      </w:pPr>
      <w:r w:rsidRPr="00C3284C">
        <w:rPr>
          <w:b/>
          <w:bCs/>
        </w:rPr>
        <w:t>2. AI in Health — A New Partner in Healing</w:t>
      </w:r>
    </w:p>
    <w:p w:rsidR="00C3284C" w:rsidRPr="00C3284C" w:rsidRDefault="00C3284C" w:rsidP="00C3284C">
      <w:r w:rsidRPr="00C3284C">
        <w:t>As a physician</w:t>
      </w:r>
      <w:r w:rsidRPr="00C3284C">
        <w:noBreakHyphen/>
        <w:t>communicator and governance chronicler, I have watched AI transform:</w:t>
      </w:r>
    </w:p>
    <w:p w:rsidR="00C3284C" w:rsidRPr="00C3284C" w:rsidRDefault="00C3284C" w:rsidP="009867CA">
      <w:pPr>
        <w:numPr>
          <w:ilvl w:val="0"/>
          <w:numId w:val="178"/>
        </w:numPr>
      </w:pPr>
      <w:r w:rsidRPr="00C3284C">
        <w:t>diagnostics</w:t>
      </w:r>
    </w:p>
    <w:p w:rsidR="00C3284C" w:rsidRPr="00C3284C" w:rsidRDefault="00C3284C" w:rsidP="009867CA">
      <w:pPr>
        <w:numPr>
          <w:ilvl w:val="0"/>
          <w:numId w:val="178"/>
        </w:numPr>
      </w:pPr>
      <w:r w:rsidRPr="00C3284C">
        <w:t>imaging</w:t>
      </w:r>
    </w:p>
    <w:p w:rsidR="00C3284C" w:rsidRPr="00C3284C" w:rsidRDefault="00C3284C" w:rsidP="009867CA">
      <w:pPr>
        <w:numPr>
          <w:ilvl w:val="0"/>
          <w:numId w:val="178"/>
        </w:numPr>
      </w:pPr>
      <w:r w:rsidRPr="00C3284C">
        <w:t>epidemiology</w:t>
      </w:r>
    </w:p>
    <w:p w:rsidR="00C3284C" w:rsidRPr="00C3284C" w:rsidRDefault="00C3284C" w:rsidP="009867CA">
      <w:pPr>
        <w:numPr>
          <w:ilvl w:val="0"/>
          <w:numId w:val="178"/>
        </w:numPr>
      </w:pPr>
      <w:r w:rsidRPr="00C3284C">
        <w:t>public</w:t>
      </w:r>
      <w:r w:rsidRPr="00C3284C">
        <w:noBreakHyphen/>
        <w:t>health forecasting</w:t>
      </w:r>
    </w:p>
    <w:p w:rsidR="00C3284C" w:rsidRPr="00C3284C" w:rsidRDefault="00C3284C" w:rsidP="009867CA">
      <w:pPr>
        <w:numPr>
          <w:ilvl w:val="0"/>
          <w:numId w:val="178"/>
        </w:numPr>
      </w:pPr>
      <w:r w:rsidRPr="00C3284C">
        <w:t>patient monitoring</w:t>
      </w:r>
    </w:p>
    <w:p w:rsidR="00C3284C" w:rsidRPr="00C3284C" w:rsidRDefault="00C3284C" w:rsidP="009867CA">
      <w:pPr>
        <w:numPr>
          <w:ilvl w:val="0"/>
          <w:numId w:val="178"/>
        </w:numPr>
      </w:pPr>
      <w:r w:rsidRPr="00C3284C">
        <w:t>health</w:t>
      </w:r>
      <w:r w:rsidRPr="00C3284C">
        <w:noBreakHyphen/>
        <w:t>system management</w:t>
      </w:r>
    </w:p>
    <w:p w:rsidR="00C3284C" w:rsidRPr="00C3284C" w:rsidRDefault="00C3284C" w:rsidP="00C3284C">
      <w:r w:rsidRPr="00C3284C">
        <w:t>AI can:</w:t>
      </w:r>
    </w:p>
    <w:p w:rsidR="00C3284C" w:rsidRPr="00C3284C" w:rsidRDefault="00C3284C" w:rsidP="009867CA">
      <w:pPr>
        <w:numPr>
          <w:ilvl w:val="0"/>
          <w:numId w:val="179"/>
        </w:numPr>
      </w:pPr>
      <w:r w:rsidRPr="00C3284C">
        <w:t>detect diseases earlier</w:t>
      </w:r>
    </w:p>
    <w:p w:rsidR="00C3284C" w:rsidRPr="00C3284C" w:rsidRDefault="00C3284C" w:rsidP="009867CA">
      <w:pPr>
        <w:numPr>
          <w:ilvl w:val="0"/>
          <w:numId w:val="179"/>
        </w:numPr>
      </w:pPr>
      <w:r w:rsidRPr="00C3284C">
        <w:t>analyze patterns humans miss</w:t>
      </w:r>
    </w:p>
    <w:p w:rsidR="00C3284C" w:rsidRPr="00C3284C" w:rsidRDefault="00C3284C" w:rsidP="009867CA">
      <w:pPr>
        <w:numPr>
          <w:ilvl w:val="0"/>
          <w:numId w:val="179"/>
        </w:numPr>
      </w:pPr>
      <w:r w:rsidRPr="00C3284C">
        <w:t>support clinical decisions</w:t>
      </w:r>
    </w:p>
    <w:p w:rsidR="00C3284C" w:rsidRPr="00C3284C" w:rsidRDefault="00C3284C" w:rsidP="009867CA">
      <w:pPr>
        <w:numPr>
          <w:ilvl w:val="0"/>
          <w:numId w:val="179"/>
        </w:numPr>
      </w:pPr>
      <w:r w:rsidRPr="00C3284C">
        <w:t>improve emergency response</w:t>
      </w:r>
    </w:p>
    <w:p w:rsidR="00C3284C" w:rsidRPr="00C3284C" w:rsidRDefault="00C3284C" w:rsidP="009867CA">
      <w:pPr>
        <w:numPr>
          <w:ilvl w:val="0"/>
          <w:numId w:val="179"/>
        </w:numPr>
      </w:pPr>
      <w:r w:rsidRPr="00C3284C">
        <w:t>strengthen health equity</w:t>
      </w:r>
    </w:p>
    <w:p w:rsidR="00C3284C" w:rsidRPr="00C3284C" w:rsidRDefault="00C3284C" w:rsidP="009867CA">
      <w:pPr>
        <w:numPr>
          <w:ilvl w:val="0"/>
          <w:numId w:val="179"/>
        </w:numPr>
      </w:pPr>
      <w:r w:rsidRPr="00C3284C">
        <w:t>expand access in underserved regions</w:t>
      </w:r>
    </w:p>
    <w:p w:rsidR="00C3284C" w:rsidRPr="00C3284C" w:rsidRDefault="00C3284C" w:rsidP="00C3284C">
      <w:r w:rsidRPr="00C3284C">
        <w:t>In African contexts, AI can help:</w:t>
      </w:r>
    </w:p>
    <w:p w:rsidR="00C3284C" w:rsidRPr="00C3284C" w:rsidRDefault="00C3284C" w:rsidP="009867CA">
      <w:pPr>
        <w:numPr>
          <w:ilvl w:val="0"/>
          <w:numId w:val="180"/>
        </w:numPr>
      </w:pPr>
      <w:r w:rsidRPr="00C3284C">
        <w:t>track malaria outbreaks</w:t>
      </w:r>
    </w:p>
    <w:p w:rsidR="00C3284C" w:rsidRPr="00C3284C" w:rsidRDefault="00C3284C" w:rsidP="009867CA">
      <w:pPr>
        <w:numPr>
          <w:ilvl w:val="0"/>
          <w:numId w:val="180"/>
        </w:numPr>
      </w:pPr>
      <w:r w:rsidRPr="00C3284C">
        <w:t>support maternal health</w:t>
      </w:r>
    </w:p>
    <w:p w:rsidR="00C3284C" w:rsidRPr="00C3284C" w:rsidRDefault="00C3284C" w:rsidP="009867CA">
      <w:pPr>
        <w:numPr>
          <w:ilvl w:val="0"/>
          <w:numId w:val="180"/>
        </w:numPr>
      </w:pPr>
      <w:r w:rsidRPr="00C3284C">
        <w:lastRenderedPageBreak/>
        <w:t>guide community health workers</w:t>
      </w:r>
    </w:p>
    <w:p w:rsidR="00C3284C" w:rsidRPr="00C3284C" w:rsidRDefault="00C3284C" w:rsidP="009867CA">
      <w:pPr>
        <w:numPr>
          <w:ilvl w:val="0"/>
          <w:numId w:val="180"/>
        </w:numPr>
      </w:pPr>
      <w:r w:rsidRPr="00C3284C">
        <w:t>improve climate</w:t>
      </w:r>
      <w:r w:rsidRPr="00C3284C">
        <w:noBreakHyphen/>
        <w:t>health surveillance</w:t>
      </w:r>
    </w:p>
    <w:p w:rsidR="00C3284C" w:rsidRPr="00C3284C" w:rsidRDefault="00C3284C" w:rsidP="00C3284C">
      <w:r w:rsidRPr="00C3284C">
        <w:t>In American hospitals, AI supports:</w:t>
      </w:r>
    </w:p>
    <w:p w:rsidR="00C3284C" w:rsidRPr="00C3284C" w:rsidRDefault="00C3284C" w:rsidP="009867CA">
      <w:pPr>
        <w:numPr>
          <w:ilvl w:val="0"/>
          <w:numId w:val="181"/>
        </w:numPr>
      </w:pPr>
      <w:r w:rsidRPr="00C3284C">
        <w:t>trauma care</w:t>
      </w:r>
    </w:p>
    <w:p w:rsidR="00C3284C" w:rsidRPr="00C3284C" w:rsidRDefault="00C3284C" w:rsidP="009867CA">
      <w:pPr>
        <w:numPr>
          <w:ilvl w:val="0"/>
          <w:numId w:val="181"/>
        </w:numPr>
      </w:pPr>
      <w:r w:rsidRPr="00C3284C">
        <w:t>chronic</w:t>
      </w:r>
      <w:r w:rsidRPr="00C3284C">
        <w:noBreakHyphen/>
        <w:t>disease management</w:t>
      </w:r>
    </w:p>
    <w:p w:rsidR="00C3284C" w:rsidRPr="00C3284C" w:rsidRDefault="00C3284C" w:rsidP="009867CA">
      <w:pPr>
        <w:numPr>
          <w:ilvl w:val="0"/>
          <w:numId w:val="181"/>
        </w:numPr>
      </w:pPr>
      <w:r w:rsidRPr="00C3284C">
        <w:t>mental</w:t>
      </w:r>
      <w:r w:rsidRPr="00C3284C">
        <w:noBreakHyphen/>
        <w:t>health triage</w:t>
      </w:r>
    </w:p>
    <w:p w:rsidR="00C3284C" w:rsidRPr="00C3284C" w:rsidRDefault="00C3284C" w:rsidP="009867CA">
      <w:pPr>
        <w:numPr>
          <w:ilvl w:val="0"/>
          <w:numId w:val="181"/>
        </w:numPr>
      </w:pPr>
      <w:r w:rsidRPr="00C3284C">
        <w:t>emergency</w:t>
      </w:r>
      <w:r w:rsidRPr="00C3284C">
        <w:noBreakHyphen/>
        <w:t>room flow</w:t>
      </w:r>
    </w:p>
    <w:p w:rsidR="00C3284C" w:rsidRPr="00C3284C" w:rsidRDefault="00C3284C" w:rsidP="00C3284C">
      <w:r w:rsidRPr="00C3284C">
        <w:t>In European systems, AI enhances:</w:t>
      </w:r>
    </w:p>
    <w:p w:rsidR="00C3284C" w:rsidRPr="00C3284C" w:rsidRDefault="00C3284C" w:rsidP="009867CA">
      <w:pPr>
        <w:numPr>
          <w:ilvl w:val="0"/>
          <w:numId w:val="182"/>
        </w:numPr>
      </w:pPr>
      <w:r w:rsidRPr="00C3284C">
        <w:t>population health</w:t>
      </w:r>
    </w:p>
    <w:p w:rsidR="00C3284C" w:rsidRPr="00C3284C" w:rsidRDefault="00C3284C" w:rsidP="009867CA">
      <w:pPr>
        <w:numPr>
          <w:ilvl w:val="0"/>
          <w:numId w:val="182"/>
        </w:numPr>
      </w:pPr>
      <w:r w:rsidRPr="00C3284C">
        <w:t>refugee health integration</w:t>
      </w:r>
    </w:p>
    <w:p w:rsidR="00C3284C" w:rsidRPr="00C3284C" w:rsidRDefault="00C3284C" w:rsidP="009867CA">
      <w:pPr>
        <w:numPr>
          <w:ilvl w:val="0"/>
          <w:numId w:val="182"/>
        </w:numPr>
      </w:pPr>
      <w:r w:rsidRPr="00C3284C">
        <w:t>aging</w:t>
      </w:r>
      <w:r w:rsidRPr="00C3284C">
        <w:noBreakHyphen/>
        <w:t>population care</w:t>
      </w:r>
    </w:p>
    <w:p w:rsidR="00C3284C" w:rsidRPr="00C3284C" w:rsidRDefault="00C3284C" w:rsidP="00C3284C">
      <w:r w:rsidRPr="00C3284C">
        <w:t>But AI must never replace:</w:t>
      </w:r>
    </w:p>
    <w:p w:rsidR="00C3284C" w:rsidRPr="00C3284C" w:rsidRDefault="00C3284C" w:rsidP="009867CA">
      <w:pPr>
        <w:numPr>
          <w:ilvl w:val="0"/>
          <w:numId w:val="183"/>
        </w:numPr>
      </w:pPr>
      <w:r w:rsidRPr="00C3284C">
        <w:t>discernment</w:t>
      </w:r>
    </w:p>
    <w:p w:rsidR="00C3284C" w:rsidRPr="00C3284C" w:rsidRDefault="00C3284C" w:rsidP="009867CA">
      <w:pPr>
        <w:numPr>
          <w:ilvl w:val="0"/>
          <w:numId w:val="183"/>
        </w:numPr>
      </w:pPr>
      <w:r w:rsidRPr="00C3284C">
        <w:t>compassion</w:t>
      </w:r>
    </w:p>
    <w:p w:rsidR="00C3284C" w:rsidRPr="00C3284C" w:rsidRDefault="00C3284C" w:rsidP="009867CA">
      <w:pPr>
        <w:numPr>
          <w:ilvl w:val="0"/>
          <w:numId w:val="183"/>
        </w:numPr>
      </w:pPr>
      <w:r w:rsidRPr="00C3284C">
        <w:t>ethics</w:t>
      </w:r>
    </w:p>
    <w:p w:rsidR="00C3284C" w:rsidRPr="00C3284C" w:rsidRDefault="00C3284C" w:rsidP="009867CA">
      <w:pPr>
        <w:numPr>
          <w:ilvl w:val="0"/>
          <w:numId w:val="183"/>
        </w:numPr>
      </w:pPr>
      <w:r w:rsidRPr="00C3284C">
        <w:t>spiritual care</w:t>
      </w:r>
    </w:p>
    <w:p w:rsidR="00C3284C" w:rsidRPr="00C3284C" w:rsidRDefault="00C3284C" w:rsidP="009867CA">
      <w:pPr>
        <w:numPr>
          <w:ilvl w:val="0"/>
          <w:numId w:val="183"/>
        </w:numPr>
      </w:pPr>
      <w:r w:rsidRPr="00C3284C">
        <w:t>human judgment</w:t>
      </w:r>
    </w:p>
    <w:p w:rsidR="00C3284C" w:rsidRPr="00C3284C" w:rsidRDefault="00C3284C" w:rsidP="00C3284C">
      <w:r w:rsidRPr="00C3284C">
        <w:t>AI is powerful, but it is not pastoral. AI can analyze data, but it cannot anoint with oil. AI can detect disease, but it cannot pray with the dying.</w:t>
      </w:r>
    </w:p>
    <w:p w:rsidR="00C3284C" w:rsidRPr="00C3284C" w:rsidRDefault="00C3284C" w:rsidP="00C3284C">
      <w:r w:rsidRPr="00C3284C">
        <w:t>AI must serve healing — not dominate it.</w:t>
      </w:r>
    </w:p>
    <w:p w:rsidR="00C3284C" w:rsidRPr="00C3284C" w:rsidRDefault="00C3284C" w:rsidP="00C3284C">
      <w:pPr>
        <w:rPr>
          <w:b/>
          <w:bCs/>
        </w:rPr>
      </w:pPr>
      <w:r w:rsidRPr="00C3284C">
        <w:rPr>
          <w:b/>
          <w:bCs/>
        </w:rPr>
        <w:t>3. Ethical Concerns — Protecting Dignity in a Digital Age</w:t>
      </w:r>
    </w:p>
    <w:p w:rsidR="00C3284C" w:rsidRPr="00C3284C" w:rsidRDefault="00C3284C" w:rsidP="00C3284C">
      <w:r w:rsidRPr="00C3284C">
        <w:t>My work in governance and public health taught me that technology without ethics becomes oppression.</w:t>
      </w:r>
    </w:p>
    <w:p w:rsidR="00C3284C" w:rsidRPr="00C3284C" w:rsidRDefault="00C3284C" w:rsidP="00C3284C">
      <w:r w:rsidRPr="00C3284C">
        <w:t>The healing minister must be vigilant about:</w:t>
      </w:r>
    </w:p>
    <w:p w:rsidR="00C3284C" w:rsidRPr="00C3284C" w:rsidRDefault="00C3284C" w:rsidP="00C3284C">
      <w:pPr>
        <w:rPr>
          <w:b/>
          <w:bCs/>
        </w:rPr>
      </w:pPr>
      <w:r w:rsidRPr="00C3284C">
        <w:rPr>
          <w:b/>
          <w:bCs/>
        </w:rPr>
        <w:t>1. Privacy and confidentiality</w:t>
      </w:r>
    </w:p>
    <w:p w:rsidR="00C3284C" w:rsidRPr="00C3284C" w:rsidRDefault="00C3284C" w:rsidP="00C3284C">
      <w:r w:rsidRPr="00C3284C">
        <w:t>Patients must be protected from misuse of data.</w:t>
      </w:r>
    </w:p>
    <w:p w:rsidR="00C3284C" w:rsidRPr="00C3284C" w:rsidRDefault="00C3284C" w:rsidP="00C3284C">
      <w:pPr>
        <w:rPr>
          <w:b/>
          <w:bCs/>
        </w:rPr>
      </w:pPr>
      <w:r w:rsidRPr="00C3284C">
        <w:rPr>
          <w:b/>
          <w:bCs/>
        </w:rPr>
        <w:lastRenderedPageBreak/>
        <w:t>2. Equity</w:t>
      </w:r>
    </w:p>
    <w:p w:rsidR="00C3284C" w:rsidRPr="00C3284C" w:rsidRDefault="00C3284C" w:rsidP="00C3284C">
      <w:r w:rsidRPr="00C3284C">
        <w:t>Technology must not widen the gap between rich and poor.</w:t>
      </w:r>
    </w:p>
    <w:p w:rsidR="00C3284C" w:rsidRPr="00C3284C" w:rsidRDefault="00C3284C" w:rsidP="00C3284C">
      <w:pPr>
        <w:rPr>
          <w:b/>
          <w:bCs/>
        </w:rPr>
      </w:pPr>
      <w:r w:rsidRPr="00C3284C">
        <w:rPr>
          <w:b/>
          <w:bCs/>
        </w:rPr>
        <w:t>3. Bias</w:t>
      </w:r>
    </w:p>
    <w:p w:rsidR="00C3284C" w:rsidRPr="00C3284C" w:rsidRDefault="00C3284C" w:rsidP="00C3284C">
      <w:r w:rsidRPr="00C3284C">
        <w:t>AI systems can reflect racial, cultural, or economic bias.</w:t>
      </w:r>
    </w:p>
    <w:p w:rsidR="00C3284C" w:rsidRPr="00C3284C" w:rsidRDefault="00C3284C" w:rsidP="00C3284C">
      <w:pPr>
        <w:rPr>
          <w:b/>
          <w:bCs/>
        </w:rPr>
      </w:pPr>
      <w:r w:rsidRPr="00C3284C">
        <w:rPr>
          <w:b/>
          <w:bCs/>
        </w:rPr>
        <w:t>4. Spiritual sensitivity</w:t>
      </w:r>
    </w:p>
    <w:p w:rsidR="00C3284C" w:rsidRPr="00C3284C" w:rsidRDefault="00C3284C" w:rsidP="00C3284C">
      <w:r w:rsidRPr="00C3284C">
        <w:t>Technology must not override cultural and spiritual values.</w:t>
      </w:r>
    </w:p>
    <w:p w:rsidR="00C3284C" w:rsidRPr="00C3284C" w:rsidRDefault="00C3284C" w:rsidP="00C3284C">
      <w:pPr>
        <w:rPr>
          <w:b/>
          <w:bCs/>
        </w:rPr>
      </w:pPr>
      <w:r w:rsidRPr="00C3284C">
        <w:rPr>
          <w:b/>
          <w:bCs/>
        </w:rPr>
        <w:t>5. Human dignity</w:t>
      </w:r>
    </w:p>
    <w:p w:rsidR="00C3284C" w:rsidRPr="00C3284C" w:rsidRDefault="00C3284C" w:rsidP="00C3284C">
      <w:r w:rsidRPr="00C3284C">
        <w:t>People must never become data points.</w:t>
      </w:r>
    </w:p>
    <w:p w:rsidR="00C3284C" w:rsidRPr="00C3284C" w:rsidRDefault="00C3284C" w:rsidP="00C3284C">
      <w:pPr>
        <w:rPr>
          <w:b/>
          <w:bCs/>
        </w:rPr>
      </w:pPr>
      <w:r w:rsidRPr="00C3284C">
        <w:rPr>
          <w:b/>
          <w:bCs/>
        </w:rPr>
        <w:t>6. Accountability</w:t>
      </w:r>
    </w:p>
    <w:p w:rsidR="00C3284C" w:rsidRPr="00C3284C" w:rsidRDefault="00C3284C" w:rsidP="00C3284C">
      <w:r w:rsidRPr="00C3284C">
        <w:t>Technology must serve the community, not control it.</w:t>
      </w:r>
    </w:p>
    <w:p w:rsidR="00C3284C" w:rsidRPr="00C3284C" w:rsidRDefault="00C3284C" w:rsidP="00C3284C">
      <w:pPr>
        <w:rPr>
          <w:b/>
          <w:bCs/>
        </w:rPr>
      </w:pPr>
      <w:r w:rsidRPr="00C3284C">
        <w:rPr>
          <w:b/>
          <w:bCs/>
        </w:rPr>
        <w:t>7. Compassion</w:t>
      </w:r>
    </w:p>
    <w:p w:rsidR="00C3284C" w:rsidRPr="00C3284C" w:rsidRDefault="00C3284C" w:rsidP="00C3284C">
      <w:r w:rsidRPr="00C3284C">
        <w:t>Healing must remain relational, not mechanical.</w:t>
      </w:r>
    </w:p>
    <w:p w:rsidR="00C3284C" w:rsidRPr="00C3284C" w:rsidRDefault="00C3284C" w:rsidP="00C3284C">
      <w:r w:rsidRPr="00C3284C">
        <w:t>In African villages, I saw how technology could empower communities. In American hospitals, I saw how technology could overwhelm them. In European systems, I saw how ethics guided innovation.</w:t>
      </w:r>
    </w:p>
    <w:p w:rsidR="00C3284C" w:rsidRPr="00C3284C" w:rsidRDefault="00C3284C" w:rsidP="00C3284C">
      <w:r w:rsidRPr="00C3284C">
        <w:t xml:space="preserve">The future of healing requires </w:t>
      </w:r>
      <w:r w:rsidRPr="00C3284C">
        <w:rPr>
          <w:b/>
          <w:bCs/>
        </w:rPr>
        <w:t>ethical technology</w:t>
      </w:r>
      <w:r w:rsidRPr="00C3284C">
        <w:t>, guided by:</w:t>
      </w:r>
    </w:p>
    <w:p w:rsidR="00C3284C" w:rsidRPr="00C3284C" w:rsidRDefault="00C3284C" w:rsidP="009867CA">
      <w:pPr>
        <w:numPr>
          <w:ilvl w:val="0"/>
          <w:numId w:val="184"/>
        </w:numPr>
      </w:pPr>
      <w:r w:rsidRPr="00C3284C">
        <w:t>justice</w:t>
      </w:r>
    </w:p>
    <w:p w:rsidR="00C3284C" w:rsidRPr="00C3284C" w:rsidRDefault="00C3284C" w:rsidP="009867CA">
      <w:pPr>
        <w:numPr>
          <w:ilvl w:val="0"/>
          <w:numId w:val="184"/>
        </w:numPr>
      </w:pPr>
      <w:r w:rsidRPr="00C3284C">
        <w:t>compassion</w:t>
      </w:r>
    </w:p>
    <w:p w:rsidR="00C3284C" w:rsidRPr="00C3284C" w:rsidRDefault="00C3284C" w:rsidP="009867CA">
      <w:pPr>
        <w:numPr>
          <w:ilvl w:val="0"/>
          <w:numId w:val="184"/>
        </w:numPr>
      </w:pPr>
      <w:r w:rsidRPr="00C3284C">
        <w:t>truth</w:t>
      </w:r>
    </w:p>
    <w:p w:rsidR="00C3284C" w:rsidRPr="00C3284C" w:rsidRDefault="00C3284C" w:rsidP="009867CA">
      <w:pPr>
        <w:numPr>
          <w:ilvl w:val="0"/>
          <w:numId w:val="184"/>
        </w:numPr>
      </w:pPr>
      <w:r w:rsidRPr="00C3284C">
        <w:t>humility</w:t>
      </w:r>
    </w:p>
    <w:p w:rsidR="00C3284C" w:rsidRPr="00C3284C" w:rsidRDefault="00C3284C" w:rsidP="009867CA">
      <w:pPr>
        <w:numPr>
          <w:ilvl w:val="0"/>
          <w:numId w:val="184"/>
        </w:numPr>
      </w:pPr>
      <w:r w:rsidRPr="00C3284C">
        <w:t>community wisdom</w:t>
      </w:r>
    </w:p>
    <w:p w:rsidR="00C3284C" w:rsidRPr="00C3284C" w:rsidRDefault="00C3284C" w:rsidP="009867CA">
      <w:pPr>
        <w:numPr>
          <w:ilvl w:val="0"/>
          <w:numId w:val="184"/>
        </w:numPr>
      </w:pPr>
      <w:r w:rsidRPr="00C3284C">
        <w:t>biblical values</w:t>
      </w:r>
    </w:p>
    <w:p w:rsidR="00C3284C" w:rsidRPr="00C3284C" w:rsidRDefault="00C3284C" w:rsidP="00C3284C">
      <w:pPr>
        <w:rPr>
          <w:b/>
          <w:bCs/>
        </w:rPr>
      </w:pPr>
      <w:r w:rsidRPr="00C3284C">
        <w:rPr>
          <w:b/>
          <w:bCs/>
        </w:rPr>
        <w:t>Personal Reflection: A Healer in a Technological World</w:t>
      </w:r>
    </w:p>
    <w:p w:rsidR="00C3284C" w:rsidRPr="00C3284C" w:rsidRDefault="00C3284C" w:rsidP="00C3284C">
      <w:r w:rsidRPr="00C3284C">
        <w:t>My journey across continents taught me that healing must evolve — but never lose its soul.</w:t>
      </w:r>
    </w:p>
    <w:p w:rsidR="00C3284C" w:rsidRPr="00C3284C" w:rsidRDefault="00C3284C" w:rsidP="00C3284C">
      <w:r w:rsidRPr="00C3284C">
        <w:t>I have used:</w:t>
      </w:r>
    </w:p>
    <w:p w:rsidR="00C3284C" w:rsidRPr="00C3284C" w:rsidRDefault="00C3284C" w:rsidP="009867CA">
      <w:pPr>
        <w:numPr>
          <w:ilvl w:val="0"/>
          <w:numId w:val="185"/>
        </w:numPr>
      </w:pPr>
      <w:r w:rsidRPr="00C3284C">
        <w:t>telemedicine to reach the isolated</w:t>
      </w:r>
    </w:p>
    <w:p w:rsidR="00C3284C" w:rsidRPr="00C3284C" w:rsidRDefault="00C3284C" w:rsidP="009867CA">
      <w:pPr>
        <w:numPr>
          <w:ilvl w:val="0"/>
          <w:numId w:val="185"/>
        </w:numPr>
      </w:pPr>
      <w:r w:rsidRPr="00C3284C">
        <w:lastRenderedPageBreak/>
        <w:t>digital tools to track outbreaks</w:t>
      </w:r>
    </w:p>
    <w:p w:rsidR="00C3284C" w:rsidRPr="00C3284C" w:rsidRDefault="00C3284C" w:rsidP="009867CA">
      <w:pPr>
        <w:numPr>
          <w:ilvl w:val="0"/>
          <w:numId w:val="185"/>
        </w:numPr>
      </w:pPr>
      <w:r w:rsidRPr="00C3284C">
        <w:t>AI</w:t>
      </w:r>
      <w:r w:rsidRPr="00C3284C">
        <w:noBreakHyphen/>
        <w:t>supported systems to improve care</w:t>
      </w:r>
    </w:p>
    <w:p w:rsidR="00C3284C" w:rsidRPr="00C3284C" w:rsidRDefault="00C3284C" w:rsidP="009867CA">
      <w:pPr>
        <w:numPr>
          <w:ilvl w:val="0"/>
          <w:numId w:val="185"/>
        </w:numPr>
      </w:pPr>
      <w:r w:rsidRPr="00C3284C">
        <w:t>online platforms to teach and counsel</w:t>
      </w:r>
    </w:p>
    <w:p w:rsidR="00C3284C" w:rsidRPr="00C3284C" w:rsidRDefault="00C3284C" w:rsidP="009867CA">
      <w:pPr>
        <w:numPr>
          <w:ilvl w:val="0"/>
          <w:numId w:val="185"/>
        </w:numPr>
      </w:pPr>
      <w:r w:rsidRPr="00C3284C">
        <w:t>technology to connect churches and clinics</w:t>
      </w:r>
    </w:p>
    <w:p w:rsidR="00C3284C" w:rsidRPr="00C3284C" w:rsidRDefault="00C3284C" w:rsidP="00C3284C">
      <w:r w:rsidRPr="00C3284C">
        <w:t>But I have also held the hands of the dying. I have prayed with families in crisis. I have walked with refugees who had no devices. I have comforted the traumatized with presence, not screens.</w:t>
      </w:r>
    </w:p>
    <w:p w:rsidR="00C3284C" w:rsidRPr="00C3284C" w:rsidRDefault="00C3284C" w:rsidP="00C3284C">
      <w:r w:rsidRPr="00C3284C">
        <w:t>Technology can enhance healing. But only compassion can transform lives.</w:t>
      </w:r>
    </w:p>
    <w:p w:rsidR="00C3284C" w:rsidRPr="00C3284C" w:rsidRDefault="00C3284C" w:rsidP="00C3284C">
      <w:pPr>
        <w:rPr>
          <w:b/>
          <w:bCs/>
        </w:rPr>
      </w:pPr>
      <w:r w:rsidRPr="00C3284C">
        <w:rPr>
          <w:b/>
          <w:bCs/>
        </w:rPr>
        <w:t xml:space="preserve">Conclusion: Technology </w:t>
      </w:r>
      <w:proofErr w:type="gramStart"/>
      <w:r w:rsidRPr="00C3284C">
        <w:rPr>
          <w:b/>
          <w:bCs/>
        </w:rPr>
        <w:t>With</w:t>
      </w:r>
      <w:proofErr w:type="gramEnd"/>
      <w:r w:rsidRPr="00C3284C">
        <w:rPr>
          <w:b/>
          <w:bCs/>
        </w:rPr>
        <w:t xml:space="preserve"> a Soul</w:t>
      </w:r>
    </w:p>
    <w:p w:rsidR="00C3284C" w:rsidRPr="00C3284C" w:rsidRDefault="00C3284C" w:rsidP="00C3284C">
      <w:r w:rsidRPr="00C3284C">
        <w:t>The future of healing will be digital — but it must also be spiritual, ethical, and human.</w:t>
      </w:r>
    </w:p>
    <w:p w:rsidR="00C3284C" w:rsidRPr="00C3284C" w:rsidRDefault="00C3284C" w:rsidP="00C3284C">
      <w:r w:rsidRPr="00C3284C">
        <w:rPr>
          <w:b/>
          <w:bCs/>
        </w:rPr>
        <w:t>Telemedicine expands access.</w:t>
      </w:r>
      <w:r w:rsidRPr="00C3284C">
        <w:t xml:space="preserve"> </w:t>
      </w:r>
      <w:r w:rsidRPr="00C3284C">
        <w:rPr>
          <w:b/>
          <w:bCs/>
        </w:rPr>
        <w:t>AI expands knowledge.</w:t>
      </w:r>
      <w:r w:rsidRPr="00C3284C">
        <w:t xml:space="preserve"> </w:t>
      </w:r>
      <w:r w:rsidRPr="00C3284C">
        <w:rPr>
          <w:b/>
          <w:bCs/>
        </w:rPr>
        <w:t>Ethics protects dignity.</w:t>
      </w:r>
      <w:r w:rsidRPr="00C3284C">
        <w:t xml:space="preserve"> </w:t>
      </w:r>
      <w:r w:rsidRPr="00C3284C">
        <w:rPr>
          <w:b/>
          <w:bCs/>
        </w:rPr>
        <w:t>The Spirit gives life.</w:t>
      </w:r>
    </w:p>
    <w:p w:rsidR="00C3284C" w:rsidRPr="00C3284C" w:rsidRDefault="00C3284C" w:rsidP="00C3284C">
      <w:r w:rsidRPr="00C3284C">
        <w:t>This is the healing future I have seen across continents. This is the healing future I believe in. This is the healing future I offer to the next generation of ministers, physicians, and leaders.</w:t>
      </w:r>
    </w:p>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Pr="00C3284C" w:rsidRDefault="00C3284C" w:rsidP="00C3284C">
      <w:pPr>
        <w:rPr>
          <w:b/>
          <w:bCs/>
        </w:rPr>
      </w:pPr>
      <w:r w:rsidRPr="00C3284C">
        <w:rPr>
          <w:b/>
          <w:bCs/>
        </w:rPr>
        <w:lastRenderedPageBreak/>
        <w:t>CHAPTER 23 — HEALING AND GLOBAL MISSIONS</w:t>
      </w:r>
    </w:p>
    <w:p w:rsidR="00C3284C" w:rsidRPr="00C3284C" w:rsidRDefault="00C3284C" w:rsidP="00C3284C">
      <w:pPr>
        <w:rPr>
          <w:b/>
          <w:bCs/>
        </w:rPr>
      </w:pPr>
      <w:r w:rsidRPr="00C3284C">
        <w:rPr>
          <w:b/>
          <w:bCs/>
          <w:i/>
          <w:iCs/>
        </w:rPr>
        <w:t>Cross</w:t>
      </w:r>
      <w:r w:rsidRPr="00C3284C">
        <w:rPr>
          <w:b/>
          <w:bCs/>
          <w:i/>
          <w:iCs/>
        </w:rPr>
        <w:noBreakHyphen/>
        <w:t>cultural healing ministry</w:t>
      </w:r>
    </w:p>
    <w:p w:rsidR="00C3284C" w:rsidRPr="00C3284C" w:rsidRDefault="00C3284C" w:rsidP="00C3284C">
      <w:pPr>
        <w:rPr>
          <w:b/>
          <w:bCs/>
        </w:rPr>
      </w:pPr>
      <w:r w:rsidRPr="00C3284C">
        <w:rPr>
          <w:b/>
          <w:bCs/>
          <w:i/>
          <w:iCs/>
        </w:rPr>
        <w:t>Health diplomacy</w:t>
      </w:r>
    </w:p>
    <w:p w:rsidR="00C3284C" w:rsidRPr="00C3284C" w:rsidRDefault="00C3284C" w:rsidP="00C3284C">
      <w:pPr>
        <w:rPr>
          <w:b/>
          <w:bCs/>
        </w:rPr>
      </w:pPr>
      <w:r w:rsidRPr="00C3284C">
        <w:rPr>
          <w:b/>
          <w:bCs/>
          <w:i/>
          <w:iCs/>
        </w:rPr>
        <w:t>Africa’s role in global health</w:t>
      </w:r>
    </w:p>
    <w:p w:rsidR="00C3284C" w:rsidRPr="00C3284C" w:rsidRDefault="00C3284C" w:rsidP="00C3284C">
      <w:r w:rsidRPr="00C3284C">
        <w:rPr>
          <w:i/>
          <w:iCs/>
        </w:rPr>
        <w:t xml:space="preserve">By Rev. Dr. </w:t>
      </w:r>
      <w:proofErr w:type="spellStart"/>
      <w:r w:rsidRPr="00C3284C">
        <w:rPr>
          <w:i/>
          <w:iCs/>
        </w:rPr>
        <w:t>Akwo</w:t>
      </w:r>
      <w:proofErr w:type="spellEnd"/>
      <w:r w:rsidRPr="00C3284C">
        <w:rPr>
          <w:i/>
          <w:iCs/>
        </w:rPr>
        <w:t xml:space="preserve"> Thompson </w:t>
      </w:r>
      <w:proofErr w:type="spellStart"/>
      <w:r w:rsidRPr="00C3284C">
        <w:rPr>
          <w:i/>
          <w:iCs/>
        </w:rPr>
        <w:t>Ntuba</w:t>
      </w:r>
      <w:proofErr w:type="spellEnd"/>
    </w:p>
    <w:p w:rsidR="00C3284C" w:rsidRPr="00C3284C" w:rsidRDefault="00C3284C" w:rsidP="00C3284C">
      <w:r w:rsidRPr="00C3284C">
        <w:t xml:space="preserve">My life has taken me across continents — from African villages to American cities, from European capitals to global health institutions. Everywhere I went, I discovered that </w:t>
      </w:r>
      <w:r w:rsidRPr="00C3284C">
        <w:rPr>
          <w:b/>
          <w:bCs/>
        </w:rPr>
        <w:t>healing is a universal language</w:t>
      </w:r>
      <w:r w:rsidRPr="00C3284C">
        <w:t xml:space="preserve">, and missions must be more than preaching; they must be </w:t>
      </w:r>
      <w:r w:rsidRPr="00C3284C">
        <w:rPr>
          <w:b/>
          <w:bCs/>
        </w:rPr>
        <w:t>public health, compassion, diplomacy, and justice</w:t>
      </w:r>
      <w:r w:rsidRPr="00C3284C">
        <w:t>.</w:t>
      </w:r>
    </w:p>
    <w:p w:rsidR="00C3284C" w:rsidRPr="00C3284C" w:rsidRDefault="00C3284C" w:rsidP="00C3284C">
      <w:r w:rsidRPr="00C3284C">
        <w:t>I have ministered in:</w:t>
      </w:r>
    </w:p>
    <w:p w:rsidR="00C3284C" w:rsidRPr="00C3284C" w:rsidRDefault="00C3284C" w:rsidP="009867CA">
      <w:pPr>
        <w:numPr>
          <w:ilvl w:val="0"/>
          <w:numId w:val="186"/>
        </w:numPr>
      </w:pPr>
      <w:r w:rsidRPr="00C3284C">
        <w:t>Cameroon, Nigeria, Ghana, Kenya, South Africa</w:t>
      </w:r>
    </w:p>
    <w:p w:rsidR="00C3284C" w:rsidRPr="00C3284C" w:rsidRDefault="00C3284C" w:rsidP="009867CA">
      <w:pPr>
        <w:numPr>
          <w:ilvl w:val="0"/>
          <w:numId w:val="186"/>
        </w:numPr>
      </w:pPr>
      <w:r w:rsidRPr="00C3284C">
        <w:t>Belgium, France, the UK, Germany, Switzerland</w:t>
      </w:r>
    </w:p>
    <w:p w:rsidR="00C3284C" w:rsidRPr="00C3284C" w:rsidRDefault="00C3284C" w:rsidP="009867CA">
      <w:pPr>
        <w:numPr>
          <w:ilvl w:val="0"/>
          <w:numId w:val="186"/>
        </w:numPr>
      </w:pPr>
      <w:r w:rsidRPr="00C3284C">
        <w:t>Houston, New Orleans, Atlanta, Denver, Chicago, Washington D.C.</w:t>
      </w:r>
    </w:p>
    <w:p w:rsidR="00C3284C" w:rsidRPr="00C3284C" w:rsidRDefault="00C3284C" w:rsidP="009867CA">
      <w:pPr>
        <w:numPr>
          <w:ilvl w:val="0"/>
          <w:numId w:val="186"/>
        </w:numPr>
      </w:pPr>
      <w:r w:rsidRPr="00C3284C">
        <w:t>U.S. counties, state agencies, and federal public</w:t>
      </w:r>
      <w:r w:rsidRPr="00C3284C">
        <w:noBreakHyphen/>
        <w:t>health partners</w:t>
      </w:r>
    </w:p>
    <w:p w:rsidR="00C3284C" w:rsidRPr="00C3284C" w:rsidRDefault="00C3284C" w:rsidP="00C3284C">
      <w:r w:rsidRPr="00C3284C">
        <w:t>And in every place, I saw the same truth:</w:t>
      </w:r>
    </w:p>
    <w:p w:rsidR="00C3284C" w:rsidRPr="00C3284C" w:rsidRDefault="00C3284C" w:rsidP="00C3284C">
      <w:r w:rsidRPr="00C3284C">
        <w:rPr>
          <w:b/>
          <w:bCs/>
        </w:rPr>
        <w:t>The world is wounded, and the healer must cross borders — cultural, political, spiritual, and medical.</w:t>
      </w:r>
    </w:p>
    <w:p w:rsidR="00C3284C" w:rsidRPr="00C3284C" w:rsidRDefault="00C3284C" w:rsidP="00C3284C">
      <w:pPr>
        <w:rPr>
          <w:b/>
          <w:bCs/>
        </w:rPr>
      </w:pPr>
      <w:r w:rsidRPr="00C3284C">
        <w:rPr>
          <w:b/>
          <w:bCs/>
        </w:rPr>
        <w:t>1. Cross</w:t>
      </w:r>
      <w:r w:rsidRPr="00C3284C">
        <w:rPr>
          <w:b/>
          <w:bCs/>
        </w:rPr>
        <w:noBreakHyphen/>
        <w:t>Cultural Healing Ministry — One Gospel, Many Contexts</w:t>
      </w:r>
    </w:p>
    <w:p w:rsidR="00C3284C" w:rsidRPr="00C3284C" w:rsidRDefault="00C3284C" w:rsidP="00C3284C">
      <w:r w:rsidRPr="00C3284C">
        <w:t xml:space="preserve">My healing ministry began in </w:t>
      </w:r>
      <w:proofErr w:type="spellStart"/>
      <w:r w:rsidRPr="00C3284C">
        <w:rPr>
          <w:b/>
          <w:bCs/>
        </w:rPr>
        <w:t>Banga</w:t>
      </w:r>
      <w:proofErr w:type="spellEnd"/>
      <w:r w:rsidRPr="00C3284C">
        <w:t>, my mother’s hometown in Cameroon, where I learned that healing is communal, spiritual, and relational. As I traveled across Africa, I saw healing shaped by:</w:t>
      </w:r>
    </w:p>
    <w:p w:rsidR="00C3284C" w:rsidRPr="00C3284C" w:rsidRDefault="00C3284C" w:rsidP="009867CA">
      <w:pPr>
        <w:numPr>
          <w:ilvl w:val="0"/>
          <w:numId w:val="187"/>
        </w:numPr>
      </w:pPr>
      <w:r w:rsidRPr="00C3284C">
        <w:t>traditional wisdom</w:t>
      </w:r>
    </w:p>
    <w:p w:rsidR="00C3284C" w:rsidRPr="00C3284C" w:rsidRDefault="00C3284C" w:rsidP="009867CA">
      <w:pPr>
        <w:numPr>
          <w:ilvl w:val="0"/>
          <w:numId w:val="187"/>
        </w:numPr>
      </w:pPr>
      <w:r w:rsidRPr="00C3284C">
        <w:t>community solidarity</w:t>
      </w:r>
    </w:p>
    <w:p w:rsidR="00C3284C" w:rsidRPr="00C3284C" w:rsidRDefault="00C3284C" w:rsidP="009867CA">
      <w:pPr>
        <w:numPr>
          <w:ilvl w:val="0"/>
          <w:numId w:val="187"/>
        </w:numPr>
      </w:pPr>
      <w:r w:rsidRPr="00C3284C">
        <w:t>spiritual authority</w:t>
      </w:r>
    </w:p>
    <w:p w:rsidR="00C3284C" w:rsidRPr="00C3284C" w:rsidRDefault="00C3284C" w:rsidP="009867CA">
      <w:pPr>
        <w:numPr>
          <w:ilvl w:val="0"/>
          <w:numId w:val="187"/>
        </w:numPr>
      </w:pPr>
      <w:r w:rsidRPr="00C3284C">
        <w:t>herbal knowledge</w:t>
      </w:r>
    </w:p>
    <w:p w:rsidR="00C3284C" w:rsidRPr="00C3284C" w:rsidRDefault="00C3284C" w:rsidP="009867CA">
      <w:pPr>
        <w:numPr>
          <w:ilvl w:val="0"/>
          <w:numId w:val="187"/>
        </w:numPr>
      </w:pPr>
      <w:r w:rsidRPr="00C3284C">
        <w:t>biblical faith</w:t>
      </w:r>
    </w:p>
    <w:p w:rsidR="00C3284C" w:rsidRPr="00C3284C" w:rsidRDefault="00C3284C" w:rsidP="00C3284C">
      <w:r w:rsidRPr="00C3284C">
        <w:t>In Europe, I encountered healing shaped by:</w:t>
      </w:r>
    </w:p>
    <w:p w:rsidR="00C3284C" w:rsidRPr="00C3284C" w:rsidRDefault="00C3284C" w:rsidP="009867CA">
      <w:pPr>
        <w:numPr>
          <w:ilvl w:val="0"/>
          <w:numId w:val="188"/>
        </w:numPr>
      </w:pPr>
      <w:r w:rsidRPr="00C3284C">
        <w:t>structured health systems</w:t>
      </w:r>
    </w:p>
    <w:p w:rsidR="00C3284C" w:rsidRPr="00C3284C" w:rsidRDefault="00C3284C" w:rsidP="009867CA">
      <w:pPr>
        <w:numPr>
          <w:ilvl w:val="0"/>
          <w:numId w:val="188"/>
        </w:numPr>
      </w:pPr>
      <w:r w:rsidRPr="00C3284C">
        <w:lastRenderedPageBreak/>
        <w:t>mental</w:t>
      </w:r>
      <w:r w:rsidRPr="00C3284C">
        <w:noBreakHyphen/>
        <w:t>health frameworks</w:t>
      </w:r>
    </w:p>
    <w:p w:rsidR="00C3284C" w:rsidRPr="00C3284C" w:rsidRDefault="00C3284C" w:rsidP="009867CA">
      <w:pPr>
        <w:numPr>
          <w:ilvl w:val="0"/>
          <w:numId w:val="188"/>
        </w:numPr>
      </w:pPr>
      <w:r w:rsidRPr="00C3284C">
        <w:t>refugee care</w:t>
      </w:r>
    </w:p>
    <w:p w:rsidR="00C3284C" w:rsidRPr="00C3284C" w:rsidRDefault="00C3284C" w:rsidP="009867CA">
      <w:pPr>
        <w:numPr>
          <w:ilvl w:val="0"/>
          <w:numId w:val="188"/>
        </w:numPr>
      </w:pPr>
      <w:r w:rsidRPr="00C3284C">
        <w:t>social services</w:t>
      </w:r>
    </w:p>
    <w:p w:rsidR="00C3284C" w:rsidRPr="00C3284C" w:rsidRDefault="00C3284C" w:rsidP="009867CA">
      <w:pPr>
        <w:numPr>
          <w:ilvl w:val="0"/>
          <w:numId w:val="188"/>
        </w:numPr>
      </w:pPr>
      <w:r w:rsidRPr="00C3284C">
        <w:t>ecumenical collaboration</w:t>
      </w:r>
    </w:p>
    <w:p w:rsidR="00C3284C" w:rsidRPr="00C3284C" w:rsidRDefault="00C3284C" w:rsidP="00C3284C">
      <w:r w:rsidRPr="00C3284C">
        <w:t>In the United States, I ministered in:</w:t>
      </w:r>
    </w:p>
    <w:p w:rsidR="00C3284C" w:rsidRPr="00C3284C" w:rsidRDefault="00C3284C" w:rsidP="009867CA">
      <w:pPr>
        <w:numPr>
          <w:ilvl w:val="0"/>
          <w:numId w:val="189"/>
        </w:numPr>
      </w:pPr>
      <w:r w:rsidRPr="00C3284C">
        <w:t>hospitals</w:t>
      </w:r>
    </w:p>
    <w:p w:rsidR="00C3284C" w:rsidRPr="00C3284C" w:rsidRDefault="00C3284C" w:rsidP="009867CA">
      <w:pPr>
        <w:numPr>
          <w:ilvl w:val="0"/>
          <w:numId w:val="189"/>
        </w:numPr>
      </w:pPr>
      <w:r w:rsidRPr="00C3284C">
        <w:t>shelters</w:t>
      </w:r>
    </w:p>
    <w:p w:rsidR="00C3284C" w:rsidRPr="00C3284C" w:rsidRDefault="00C3284C" w:rsidP="009867CA">
      <w:pPr>
        <w:numPr>
          <w:ilvl w:val="0"/>
          <w:numId w:val="189"/>
        </w:numPr>
      </w:pPr>
      <w:r w:rsidRPr="00C3284C">
        <w:t>addiction recovery centers</w:t>
      </w:r>
    </w:p>
    <w:p w:rsidR="00C3284C" w:rsidRPr="00C3284C" w:rsidRDefault="00C3284C" w:rsidP="009867CA">
      <w:pPr>
        <w:numPr>
          <w:ilvl w:val="0"/>
          <w:numId w:val="189"/>
        </w:numPr>
      </w:pPr>
      <w:r w:rsidRPr="00C3284C">
        <w:t>county health departments</w:t>
      </w:r>
    </w:p>
    <w:p w:rsidR="00C3284C" w:rsidRPr="00C3284C" w:rsidRDefault="00C3284C" w:rsidP="009867CA">
      <w:pPr>
        <w:numPr>
          <w:ilvl w:val="0"/>
          <w:numId w:val="189"/>
        </w:numPr>
      </w:pPr>
      <w:r w:rsidRPr="00C3284C">
        <w:t>state emergency operations</w:t>
      </w:r>
    </w:p>
    <w:p w:rsidR="00C3284C" w:rsidRPr="00C3284C" w:rsidRDefault="00C3284C" w:rsidP="009867CA">
      <w:pPr>
        <w:numPr>
          <w:ilvl w:val="0"/>
          <w:numId w:val="189"/>
        </w:numPr>
      </w:pPr>
      <w:r w:rsidRPr="00C3284C">
        <w:t>federal public</w:t>
      </w:r>
      <w:r w:rsidRPr="00C3284C">
        <w:noBreakHyphen/>
        <w:t>health initiatives</w:t>
      </w:r>
    </w:p>
    <w:p w:rsidR="00C3284C" w:rsidRPr="00C3284C" w:rsidRDefault="00C3284C" w:rsidP="00C3284C">
      <w:r w:rsidRPr="00C3284C">
        <w:t>There, healing required:</w:t>
      </w:r>
    </w:p>
    <w:p w:rsidR="00C3284C" w:rsidRPr="00C3284C" w:rsidRDefault="00C3284C" w:rsidP="009867CA">
      <w:pPr>
        <w:numPr>
          <w:ilvl w:val="0"/>
          <w:numId w:val="190"/>
        </w:numPr>
      </w:pPr>
      <w:r w:rsidRPr="00C3284C">
        <w:t>trauma</w:t>
      </w:r>
      <w:r w:rsidRPr="00C3284C">
        <w:noBreakHyphen/>
        <w:t>informed care</w:t>
      </w:r>
    </w:p>
    <w:p w:rsidR="00C3284C" w:rsidRPr="00C3284C" w:rsidRDefault="00C3284C" w:rsidP="009867CA">
      <w:pPr>
        <w:numPr>
          <w:ilvl w:val="0"/>
          <w:numId w:val="190"/>
        </w:numPr>
      </w:pPr>
      <w:r w:rsidRPr="00C3284C">
        <w:t>public</w:t>
      </w:r>
      <w:r w:rsidRPr="00C3284C">
        <w:noBreakHyphen/>
        <w:t>health strategy</w:t>
      </w:r>
    </w:p>
    <w:p w:rsidR="00C3284C" w:rsidRPr="00C3284C" w:rsidRDefault="00C3284C" w:rsidP="009867CA">
      <w:pPr>
        <w:numPr>
          <w:ilvl w:val="0"/>
          <w:numId w:val="190"/>
        </w:numPr>
      </w:pPr>
      <w:r w:rsidRPr="00C3284C">
        <w:t>interdisciplinary collaboration</w:t>
      </w:r>
    </w:p>
    <w:p w:rsidR="00C3284C" w:rsidRPr="00C3284C" w:rsidRDefault="00C3284C" w:rsidP="009867CA">
      <w:pPr>
        <w:numPr>
          <w:ilvl w:val="0"/>
          <w:numId w:val="190"/>
        </w:numPr>
      </w:pPr>
      <w:r w:rsidRPr="00C3284C">
        <w:t>spiritual presence</w:t>
      </w:r>
    </w:p>
    <w:p w:rsidR="00C3284C" w:rsidRPr="00C3284C" w:rsidRDefault="00C3284C" w:rsidP="009867CA">
      <w:pPr>
        <w:numPr>
          <w:ilvl w:val="0"/>
          <w:numId w:val="190"/>
        </w:numPr>
      </w:pPr>
      <w:r w:rsidRPr="00C3284C">
        <w:t>cultural humility</w:t>
      </w:r>
    </w:p>
    <w:p w:rsidR="00C3284C" w:rsidRPr="00C3284C" w:rsidRDefault="00C3284C" w:rsidP="00C3284C">
      <w:r w:rsidRPr="00C3284C">
        <w:t>Cross</w:t>
      </w:r>
      <w:r w:rsidRPr="00C3284C">
        <w:noBreakHyphen/>
        <w:t>cultural healing ministry taught me:</w:t>
      </w:r>
    </w:p>
    <w:p w:rsidR="00C3284C" w:rsidRPr="00C3284C" w:rsidRDefault="00C3284C" w:rsidP="009867CA">
      <w:pPr>
        <w:numPr>
          <w:ilvl w:val="0"/>
          <w:numId w:val="191"/>
        </w:numPr>
      </w:pPr>
      <w:r w:rsidRPr="00C3284C">
        <w:t>to listen before I speak</w:t>
      </w:r>
    </w:p>
    <w:p w:rsidR="00C3284C" w:rsidRPr="00C3284C" w:rsidRDefault="00C3284C" w:rsidP="009867CA">
      <w:pPr>
        <w:numPr>
          <w:ilvl w:val="0"/>
          <w:numId w:val="191"/>
        </w:numPr>
      </w:pPr>
      <w:r w:rsidRPr="00C3284C">
        <w:t>to observe before I act</w:t>
      </w:r>
    </w:p>
    <w:p w:rsidR="00C3284C" w:rsidRPr="00C3284C" w:rsidRDefault="00C3284C" w:rsidP="009867CA">
      <w:pPr>
        <w:numPr>
          <w:ilvl w:val="0"/>
          <w:numId w:val="191"/>
        </w:numPr>
      </w:pPr>
      <w:r w:rsidRPr="00C3284C">
        <w:t>to respect local wisdom</w:t>
      </w:r>
    </w:p>
    <w:p w:rsidR="00C3284C" w:rsidRPr="00C3284C" w:rsidRDefault="00C3284C" w:rsidP="009867CA">
      <w:pPr>
        <w:numPr>
          <w:ilvl w:val="0"/>
          <w:numId w:val="191"/>
        </w:numPr>
      </w:pPr>
      <w:r w:rsidRPr="00C3284C">
        <w:t>to adapt without compromising Scripture</w:t>
      </w:r>
    </w:p>
    <w:p w:rsidR="00C3284C" w:rsidRPr="00C3284C" w:rsidRDefault="00C3284C" w:rsidP="009867CA">
      <w:pPr>
        <w:numPr>
          <w:ilvl w:val="0"/>
          <w:numId w:val="191"/>
        </w:numPr>
      </w:pPr>
      <w:r w:rsidRPr="00C3284C">
        <w:t>to serve with humility</w:t>
      </w:r>
    </w:p>
    <w:p w:rsidR="00C3284C" w:rsidRPr="00C3284C" w:rsidRDefault="00C3284C" w:rsidP="009867CA">
      <w:pPr>
        <w:numPr>
          <w:ilvl w:val="0"/>
          <w:numId w:val="191"/>
        </w:numPr>
      </w:pPr>
      <w:r w:rsidRPr="00C3284C">
        <w:t>to honor the dignity of every culture</w:t>
      </w:r>
    </w:p>
    <w:p w:rsidR="00C3284C" w:rsidRPr="00C3284C" w:rsidRDefault="00C3284C" w:rsidP="00C3284C">
      <w:r w:rsidRPr="00C3284C">
        <w:t xml:space="preserve">Healing is not exported — it is </w:t>
      </w:r>
      <w:r w:rsidRPr="00C3284C">
        <w:rPr>
          <w:b/>
          <w:bCs/>
        </w:rPr>
        <w:t>shared</w:t>
      </w:r>
      <w:r w:rsidRPr="00C3284C">
        <w:t>.</w:t>
      </w:r>
    </w:p>
    <w:p w:rsidR="00C3284C" w:rsidRPr="00C3284C" w:rsidRDefault="00C3284C" w:rsidP="00C3284C">
      <w:pPr>
        <w:rPr>
          <w:b/>
          <w:bCs/>
        </w:rPr>
      </w:pPr>
      <w:r w:rsidRPr="00C3284C">
        <w:rPr>
          <w:b/>
          <w:bCs/>
        </w:rPr>
        <w:t>2. Health Diplomacy — Healing Beyond Borders</w:t>
      </w:r>
    </w:p>
    <w:p w:rsidR="00C3284C" w:rsidRPr="00C3284C" w:rsidRDefault="00C3284C" w:rsidP="00C3284C">
      <w:r w:rsidRPr="00C3284C">
        <w:lastRenderedPageBreak/>
        <w:t xml:space="preserve">My work with </w:t>
      </w:r>
      <w:r w:rsidRPr="00C3284C">
        <w:rPr>
          <w:b/>
          <w:bCs/>
        </w:rPr>
        <w:t>WHO public</w:t>
      </w:r>
      <w:r w:rsidRPr="00C3284C">
        <w:rPr>
          <w:b/>
          <w:bCs/>
        </w:rPr>
        <w:noBreakHyphen/>
        <w:t>private partnerships</w:t>
      </w:r>
      <w:r w:rsidRPr="00C3284C">
        <w:t xml:space="preserve">, </w:t>
      </w:r>
      <w:r w:rsidRPr="00C3284C">
        <w:rPr>
          <w:b/>
          <w:bCs/>
        </w:rPr>
        <w:t>Healthy Cities initiatives</w:t>
      </w:r>
      <w:r w:rsidRPr="00C3284C">
        <w:t xml:space="preserve">, </w:t>
      </w:r>
      <w:r w:rsidRPr="00C3284C">
        <w:rPr>
          <w:b/>
          <w:bCs/>
        </w:rPr>
        <w:t>U.S. federal agencies</w:t>
      </w:r>
      <w:r w:rsidRPr="00C3284C">
        <w:t xml:space="preserve">, and </w:t>
      </w:r>
      <w:r w:rsidRPr="00C3284C">
        <w:rPr>
          <w:b/>
          <w:bCs/>
        </w:rPr>
        <w:t>international NGOs</w:t>
      </w:r>
      <w:r w:rsidRPr="00C3284C">
        <w:t xml:space="preserve"> taught me that healing is also </w:t>
      </w:r>
      <w:r w:rsidRPr="00C3284C">
        <w:rPr>
          <w:b/>
          <w:bCs/>
        </w:rPr>
        <w:t>diplomacy</w:t>
      </w:r>
      <w:r w:rsidRPr="00C3284C">
        <w:t>.</w:t>
      </w:r>
    </w:p>
    <w:p w:rsidR="00C3284C" w:rsidRPr="00C3284C" w:rsidRDefault="00C3284C" w:rsidP="00C3284C">
      <w:r w:rsidRPr="00C3284C">
        <w:t>Health diplomacy is:</w:t>
      </w:r>
    </w:p>
    <w:p w:rsidR="00C3284C" w:rsidRPr="00C3284C" w:rsidRDefault="00C3284C" w:rsidP="009867CA">
      <w:pPr>
        <w:numPr>
          <w:ilvl w:val="0"/>
          <w:numId w:val="192"/>
        </w:numPr>
      </w:pPr>
      <w:r w:rsidRPr="00C3284C">
        <w:t>building trust between nations</w:t>
      </w:r>
    </w:p>
    <w:p w:rsidR="00C3284C" w:rsidRPr="00C3284C" w:rsidRDefault="00C3284C" w:rsidP="009867CA">
      <w:pPr>
        <w:numPr>
          <w:ilvl w:val="0"/>
          <w:numId w:val="192"/>
        </w:numPr>
      </w:pPr>
      <w:r w:rsidRPr="00C3284C">
        <w:t>sharing knowledge across borders</w:t>
      </w:r>
    </w:p>
    <w:p w:rsidR="00C3284C" w:rsidRPr="00C3284C" w:rsidRDefault="00C3284C" w:rsidP="009867CA">
      <w:pPr>
        <w:numPr>
          <w:ilvl w:val="0"/>
          <w:numId w:val="192"/>
        </w:numPr>
      </w:pPr>
      <w:r w:rsidRPr="00C3284C">
        <w:t>coordinating during pandemics</w:t>
      </w:r>
    </w:p>
    <w:p w:rsidR="00C3284C" w:rsidRPr="00C3284C" w:rsidRDefault="00C3284C" w:rsidP="009867CA">
      <w:pPr>
        <w:numPr>
          <w:ilvl w:val="0"/>
          <w:numId w:val="192"/>
        </w:numPr>
      </w:pPr>
      <w:r w:rsidRPr="00C3284C">
        <w:t>addressing climate</w:t>
      </w:r>
      <w:r w:rsidRPr="00C3284C">
        <w:noBreakHyphen/>
        <w:t>health threats</w:t>
      </w:r>
    </w:p>
    <w:p w:rsidR="00C3284C" w:rsidRPr="00C3284C" w:rsidRDefault="00C3284C" w:rsidP="009867CA">
      <w:pPr>
        <w:numPr>
          <w:ilvl w:val="0"/>
          <w:numId w:val="192"/>
        </w:numPr>
      </w:pPr>
      <w:r w:rsidRPr="00C3284C">
        <w:t>supporting displaced populations</w:t>
      </w:r>
    </w:p>
    <w:p w:rsidR="00C3284C" w:rsidRPr="00C3284C" w:rsidRDefault="00C3284C" w:rsidP="009867CA">
      <w:pPr>
        <w:numPr>
          <w:ilvl w:val="0"/>
          <w:numId w:val="192"/>
        </w:numPr>
      </w:pPr>
      <w:r w:rsidRPr="00C3284C">
        <w:t>strengthening health systems</w:t>
      </w:r>
    </w:p>
    <w:p w:rsidR="00C3284C" w:rsidRPr="00C3284C" w:rsidRDefault="00C3284C" w:rsidP="009867CA">
      <w:pPr>
        <w:numPr>
          <w:ilvl w:val="0"/>
          <w:numId w:val="192"/>
        </w:numPr>
      </w:pPr>
      <w:r w:rsidRPr="00C3284C">
        <w:t>advocating for equity and justice</w:t>
      </w:r>
    </w:p>
    <w:p w:rsidR="00C3284C" w:rsidRPr="00C3284C" w:rsidRDefault="00C3284C" w:rsidP="00C3284C">
      <w:r w:rsidRPr="00C3284C">
        <w:t>During the COVID</w:t>
      </w:r>
      <w:r w:rsidRPr="00C3284C">
        <w:noBreakHyphen/>
        <w:t>19 pandemic, I worked with:</w:t>
      </w:r>
    </w:p>
    <w:p w:rsidR="00C3284C" w:rsidRPr="00C3284C" w:rsidRDefault="00C3284C" w:rsidP="009867CA">
      <w:pPr>
        <w:numPr>
          <w:ilvl w:val="0"/>
          <w:numId w:val="193"/>
        </w:numPr>
      </w:pPr>
      <w:r w:rsidRPr="00C3284C">
        <w:t>city mayors</w:t>
      </w:r>
    </w:p>
    <w:p w:rsidR="00C3284C" w:rsidRPr="00C3284C" w:rsidRDefault="00C3284C" w:rsidP="009867CA">
      <w:pPr>
        <w:numPr>
          <w:ilvl w:val="0"/>
          <w:numId w:val="193"/>
        </w:numPr>
      </w:pPr>
      <w:r w:rsidRPr="00C3284C">
        <w:t>county health directors</w:t>
      </w:r>
    </w:p>
    <w:p w:rsidR="00C3284C" w:rsidRPr="00C3284C" w:rsidRDefault="00C3284C" w:rsidP="009867CA">
      <w:pPr>
        <w:numPr>
          <w:ilvl w:val="0"/>
          <w:numId w:val="193"/>
        </w:numPr>
      </w:pPr>
      <w:r w:rsidRPr="00C3284C">
        <w:t>state emergency teams</w:t>
      </w:r>
    </w:p>
    <w:p w:rsidR="00C3284C" w:rsidRPr="00C3284C" w:rsidRDefault="00C3284C" w:rsidP="009867CA">
      <w:pPr>
        <w:numPr>
          <w:ilvl w:val="0"/>
          <w:numId w:val="193"/>
        </w:numPr>
      </w:pPr>
      <w:r w:rsidRPr="00C3284C">
        <w:t>federal partners</w:t>
      </w:r>
    </w:p>
    <w:p w:rsidR="00C3284C" w:rsidRPr="00C3284C" w:rsidRDefault="00C3284C" w:rsidP="009867CA">
      <w:pPr>
        <w:numPr>
          <w:ilvl w:val="0"/>
          <w:numId w:val="193"/>
        </w:numPr>
      </w:pPr>
      <w:r w:rsidRPr="00C3284C">
        <w:t>community coalitions</w:t>
      </w:r>
    </w:p>
    <w:p w:rsidR="00C3284C" w:rsidRPr="00C3284C" w:rsidRDefault="00C3284C" w:rsidP="009867CA">
      <w:pPr>
        <w:numPr>
          <w:ilvl w:val="0"/>
          <w:numId w:val="193"/>
        </w:numPr>
      </w:pPr>
      <w:r w:rsidRPr="00C3284C">
        <w:t>faith</w:t>
      </w:r>
      <w:r w:rsidRPr="00C3284C">
        <w:noBreakHyphen/>
        <w:t>based networks</w:t>
      </w:r>
    </w:p>
    <w:p w:rsidR="00C3284C" w:rsidRPr="00C3284C" w:rsidRDefault="00C3284C" w:rsidP="00C3284C">
      <w:r w:rsidRPr="00C3284C">
        <w:t>I saw how diplomacy saved lives:</w:t>
      </w:r>
    </w:p>
    <w:p w:rsidR="00C3284C" w:rsidRPr="00C3284C" w:rsidRDefault="00C3284C" w:rsidP="009867CA">
      <w:pPr>
        <w:numPr>
          <w:ilvl w:val="0"/>
          <w:numId w:val="194"/>
        </w:numPr>
      </w:pPr>
      <w:r w:rsidRPr="00C3284C">
        <w:t>coordinating PPE</w:t>
      </w:r>
    </w:p>
    <w:p w:rsidR="00C3284C" w:rsidRPr="00C3284C" w:rsidRDefault="00C3284C" w:rsidP="009867CA">
      <w:pPr>
        <w:numPr>
          <w:ilvl w:val="0"/>
          <w:numId w:val="194"/>
        </w:numPr>
      </w:pPr>
      <w:r w:rsidRPr="00C3284C">
        <w:t>supporting vulnerable communities</w:t>
      </w:r>
    </w:p>
    <w:p w:rsidR="00C3284C" w:rsidRPr="00C3284C" w:rsidRDefault="00C3284C" w:rsidP="009867CA">
      <w:pPr>
        <w:numPr>
          <w:ilvl w:val="0"/>
          <w:numId w:val="194"/>
        </w:numPr>
      </w:pPr>
      <w:r w:rsidRPr="00C3284C">
        <w:t>addressing misinformation</w:t>
      </w:r>
    </w:p>
    <w:p w:rsidR="00C3284C" w:rsidRPr="00C3284C" w:rsidRDefault="00C3284C" w:rsidP="009867CA">
      <w:pPr>
        <w:numPr>
          <w:ilvl w:val="0"/>
          <w:numId w:val="194"/>
        </w:numPr>
      </w:pPr>
      <w:r w:rsidRPr="00C3284C">
        <w:t>mobilizing churches</w:t>
      </w:r>
    </w:p>
    <w:p w:rsidR="00C3284C" w:rsidRPr="00C3284C" w:rsidRDefault="00C3284C" w:rsidP="009867CA">
      <w:pPr>
        <w:numPr>
          <w:ilvl w:val="0"/>
          <w:numId w:val="194"/>
        </w:numPr>
      </w:pPr>
      <w:r w:rsidRPr="00C3284C">
        <w:t>strengthening minority</w:t>
      </w:r>
      <w:r w:rsidRPr="00C3284C">
        <w:noBreakHyphen/>
        <w:t>health outreach</w:t>
      </w:r>
    </w:p>
    <w:p w:rsidR="00C3284C" w:rsidRPr="00C3284C" w:rsidRDefault="00C3284C" w:rsidP="00C3284C">
      <w:r w:rsidRPr="00C3284C">
        <w:t>In Europe, I saw diplomacy in refugee health, cross</w:t>
      </w:r>
      <w:r w:rsidRPr="00C3284C">
        <w:noBreakHyphen/>
        <w:t>border disease surveillance, and humanitarian coordination.</w:t>
      </w:r>
    </w:p>
    <w:p w:rsidR="00C3284C" w:rsidRPr="00C3284C" w:rsidRDefault="00C3284C" w:rsidP="00C3284C">
      <w:r w:rsidRPr="00C3284C">
        <w:t>In Africa, I saw diplomacy in malaria campaigns, maternal</w:t>
      </w:r>
      <w:r w:rsidRPr="00C3284C">
        <w:noBreakHyphen/>
        <w:t>health programs, and community health worker networks.</w:t>
      </w:r>
    </w:p>
    <w:p w:rsidR="00C3284C" w:rsidRPr="00C3284C" w:rsidRDefault="00C3284C" w:rsidP="00C3284C">
      <w:r w:rsidRPr="00C3284C">
        <w:lastRenderedPageBreak/>
        <w:t xml:space="preserve">Health diplomacy is </w:t>
      </w:r>
      <w:r w:rsidRPr="00C3284C">
        <w:rPr>
          <w:b/>
          <w:bCs/>
        </w:rPr>
        <w:t>healing at the level of nations</w:t>
      </w:r>
      <w:r w:rsidRPr="00C3284C">
        <w:t>.</w:t>
      </w:r>
    </w:p>
    <w:p w:rsidR="00C3284C" w:rsidRPr="00C3284C" w:rsidRDefault="00C3284C" w:rsidP="00C3284C">
      <w:pPr>
        <w:rPr>
          <w:b/>
          <w:bCs/>
        </w:rPr>
      </w:pPr>
      <w:r w:rsidRPr="00C3284C">
        <w:rPr>
          <w:b/>
          <w:bCs/>
        </w:rPr>
        <w:t>3. Africa’s Role in Global Health — A Continent of Wisdom and Resilience</w:t>
      </w:r>
    </w:p>
    <w:p w:rsidR="00C3284C" w:rsidRPr="00C3284C" w:rsidRDefault="00C3284C" w:rsidP="00C3284C">
      <w:r w:rsidRPr="00C3284C">
        <w:t xml:space="preserve">My work across African countries taught me that Africa is not a passive recipient of global health — Africa is a </w:t>
      </w:r>
      <w:r w:rsidRPr="00C3284C">
        <w:rPr>
          <w:b/>
          <w:bCs/>
        </w:rPr>
        <w:t>leader</w:t>
      </w:r>
      <w:r w:rsidRPr="00C3284C">
        <w:t xml:space="preserve">, a </w:t>
      </w:r>
      <w:r w:rsidRPr="00C3284C">
        <w:rPr>
          <w:b/>
          <w:bCs/>
        </w:rPr>
        <w:t>teacher</w:t>
      </w:r>
      <w:r w:rsidRPr="00C3284C">
        <w:t xml:space="preserve">, and a </w:t>
      </w:r>
      <w:r w:rsidRPr="00C3284C">
        <w:rPr>
          <w:b/>
          <w:bCs/>
        </w:rPr>
        <w:t>model</w:t>
      </w:r>
      <w:r w:rsidRPr="00C3284C">
        <w:t>.</w:t>
      </w:r>
    </w:p>
    <w:p w:rsidR="00C3284C" w:rsidRPr="00C3284C" w:rsidRDefault="00C3284C" w:rsidP="00C3284C">
      <w:r w:rsidRPr="00C3284C">
        <w:t>Africa contributes:</w:t>
      </w:r>
    </w:p>
    <w:p w:rsidR="00C3284C" w:rsidRPr="00C3284C" w:rsidRDefault="00C3284C" w:rsidP="00C3284C">
      <w:pPr>
        <w:rPr>
          <w:b/>
          <w:bCs/>
        </w:rPr>
      </w:pPr>
      <w:r w:rsidRPr="00C3284C">
        <w:rPr>
          <w:b/>
          <w:bCs/>
        </w:rPr>
        <w:t>1. Community</w:t>
      </w:r>
      <w:r w:rsidRPr="00C3284C">
        <w:rPr>
          <w:b/>
          <w:bCs/>
        </w:rPr>
        <w:noBreakHyphen/>
        <w:t>based health systems</w:t>
      </w:r>
    </w:p>
    <w:p w:rsidR="00C3284C" w:rsidRPr="00C3284C" w:rsidRDefault="00C3284C" w:rsidP="00C3284C">
      <w:r w:rsidRPr="00C3284C">
        <w:t>CHWs, village health committees, and faith</w:t>
      </w:r>
      <w:r w:rsidRPr="00C3284C">
        <w:noBreakHyphen/>
        <w:t>based networks.</w:t>
      </w:r>
    </w:p>
    <w:p w:rsidR="00C3284C" w:rsidRPr="00C3284C" w:rsidRDefault="00C3284C" w:rsidP="00C3284C">
      <w:pPr>
        <w:rPr>
          <w:b/>
          <w:bCs/>
        </w:rPr>
      </w:pPr>
      <w:r w:rsidRPr="00C3284C">
        <w:rPr>
          <w:b/>
          <w:bCs/>
        </w:rPr>
        <w:t>2. Resilience</w:t>
      </w:r>
    </w:p>
    <w:p w:rsidR="00C3284C" w:rsidRPr="00C3284C" w:rsidRDefault="00C3284C" w:rsidP="00C3284C">
      <w:r w:rsidRPr="00C3284C">
        <w:t>Communities that survive epidemics, conflict, and poverty with dignity.</w:t>
      </w:r>
    </w:p>
    <w:p w:rsidR="00C3284C" w:rsidRPr="00C3284C" w:rsidRDefault="00C3284C" w:rsidP="00C3284C">
      <w:pPr>
        <w:rPr>
          <w:b/>
          <w:bCs/>
        </w:rPr>
      </w:pPr>
      <w:r w:rsidRPr="00C3284C">
        <w:rPr>
          <w:b/>
          <w:bCs/>
        </w:rPr>
        <w:t>3. Indigenous healing wisdom</w:t>
      </w:r>
    </w:p>
    <w:p w:rsidR="00C3284C" w:rsidRPr="00C3284C" w:rsidRDefault="00C3284C" w:rsidP="00C3284C">
      <w:r w:rsidRPr="00C3284C">
        <w:t>Herbal medicine, spiritual discernment, and holistic care.</w:t>
      </w:r>
    </w:p>
    <w:p w:rsidR="00C3284C" w:rsidRPr="00C3284C" w:rsidRDefault="00C3284C" w:rsidP="00C3284C">
      <w:pPr>
        <w:rPr>
          <w:b/>
          <w:bCs/>
        </w:rPr>
      </w:pPr>
      <w:r w:rsidRPr="00C3284C">
        <w:rPr>
          <w:b/>
          <w:bCs/>
        </w:rPr>
        <w:t>4. Faith</w:t>
      </w:r>
      <w:r w:rsidRPr="00C3284C">
        <w:rPr>
          <w:b/>
          <w:bCs/>
        </w:rPr>
        <w:noBreakHyphen/>
        <w:t>based health leadership</w:t>
      </w:r>
    </w:p>
    <w:p w:rsidR="00C3284C" w:rsidRPr="00C3284C" w:rsidRDefault="00C3284C" w:rsidP="00C3284C">
      <w:r w:rsidRPr="00C3284C">
        <w:t>Churches running hospitals, clinics, and public</w:t>
      </w:r>
      <w:r w:rsidRPr="00C3284C">
        <w:noBreakHyphen/>
        <w:t>health programs.</w:t>
      </w:r>
    </w:p>
    <w:p w:rsidR="00C3284C" w:rsidRPr="00C3284C" w:rsidRDefault="00C3284C" w:rsidP="00C3284C">
      <w:pPr>
        <w:rPr>
          <w:b/>
          <w:bCs/>
        </w:rPr>
      </w:pPr>
      <w:r w:rsidRPr="00C3284C">
        <w:rPr>
          <w:b/>
          <w:bCs/>
        </w:rPr>
        <w:t>5. Youth innovation</w:t>
      </w:r>
    </w:p>
    <w:p w:rsidR="00C3284C" w:rsidRPr="00C3284C" w:rsidRDefault="00C3284C" w:rsidP="00C3284C">
      <w:r w:rsidRPr="00C3284C">
        <w:t>Tech hubs, mobile health, and digital solutions.</w:t>
      </w:r>
    </w:p>
    <w:p w:rsidR="00C3284C" w:rsidRPr="00C3284C" w:rsidRDefault="00C3284C" w:rsidP="00C3284C">
      <w:pPr>
        <w:rPr>
          <w:b/>
          <w:bCs/>
        </w:rPr>
      </w:pPr>
      <w:r w:rsidRPr="00C3284C">
        <w:rPr>
          <w:b/>
          <w:bCs/>
        </w:rPr>
        <w:t>6. Climate</w:t>
      </w:r>
      <w:r w:rsidRPr="00C3284C">
        <w:rPr>
          <w:b/>
          <w:bCs/>
        </w:rPr>
        <w:noBreakHyphen/>
        <w:t>health adaptation</w:t>
      </w:r>
    </w:p>
    <w:p w:rsidR="00C3284C" w:rsidRPr="00C3284C" w:rsidRDefault="00C3284C" w:rsidP="00C3284C">
      <w:r w:rsidRPr="00C3284C">
        <w:t>Local strategies for drought, floods, and environmental change.</w:t>
      </w:r>
    </w:p>
    <w:p w:rsidR="00C3284C" w:rsidRPr="00C3284C" w:rsidRDefault="00C3284C" w:rsidP="00C3284C">
      <w:pPr>
        <w:rPr>
          <w:b/>
          <w:bCs/>
        </w:rPr>
      </w:pPr>
      <w:r w:rsidRPr="00C3284C">
        <w:rPr>
          <w:b/>
          <w:bCs/>
        </w:rPr>
        <w:t>7. Global health workforce</w:t>
      </w:r>
    </w:p>
    <w:p w:rsidR="00C3284C" w:rsidRPr="00C3284C" w:rsidRDefault="00C3284C" w:rsidP="00C3284C">
      <w:r w:rsidRPr="00C3284C">
        <w:t>African doctors, nurses, and public</w:t>
      </w:r>
      <w:r w:rsidRPr="00C3284C">
        <w:noBreakHyphen/>
        <w:t>health experts serving worldwide.</w:t>
      </w:r>
    </w:p>
    <w:p w:rsidR="00C3284C" w:rsidRPr="00C3284C" w:rsidRDefault="00C3284C" w:rsidP="00C3284C">
      <w:r w:rsidRPr="00C3284C">
        <w:t xml:space="preserve">Africa is not behind — Africa is </w:t>
      </w:r>
      <w:r w:rsidRPr="00C3284C">
        <w:rPr>
          <w:b/>
          <w:bCs/>
        </w:rPr>
        <w:t>ahead</w:t>
      </w:r>
      <w:r w:rsidRPr="00C3284C">
        <w:t xml:space="preserve"> in many areas of community health, resilience, and spiritual healing.</w:t>
      </w:r>
    </w:p>
    <w:p w:rsidR="00C3284C" w:rsidRPr="00C3284C" w:rsidRDefault="00C3284C" w:rsidP="00C3284C">
      <w:r w:rsidRPr="00C3284C">
        <w:t>As a global healer shaped by Africa, I carry this conviction:</w:t>
      </w:r>
    </w:p>
    <w:p w:rsidR="00C3284C" w:rsidRPr="00C3284C" w:rsidRDefault="00C3284C" w:rsidP="00C3284C">
      <w:r w:rsidRPr="00C3284C">
        <w:rPr>
          <w:b/>
          <w:bCs/>
        </w:rPr>
        <w:t>Africa is the future of global health.</w:t>
      </w:r>
      <w:r w:rsidRPr="00C3284C">
        <w:t xml:space="preserve"> </w:t>
      </w:r>
      <w:r w:rsidRPr="00C3284C">
        <w:rPr>
          <w:b/>
          <w:bCs/>
        </w:rPr>
        <w:t>Africa is the conscience of global missions.</w:t>
      </w:r>
      <w:r w:rsidRPr="00C3284C">
        <w:t xml:space="preserve"> </w:t>
      </w:r>
      <w:r w:rsidRPr="00C3284C">
        <w:rPr>
          <w:b/>
          <w:bCs/>
        </w:rPr>
        <w:t>Africa is the spiritual heart of global healing.</w:t>
      </w:r>
    </w:p>
    <w:p w:rsidR="00C3284C" w:rsidRPr="00C3284C" w:rsidRDefault="00C3284C" w:rsidP="00C3284C">
      <w:pPr>
        <w:rPr>
          <w:b/>
          <w:bCs/>
        </w:rPr>
      </w:pPr>
      <w:r w:rsidRPr="00C3284C">
        <w:rPr>
          <w:b/>
          <w:bCs/>
        </w:rPr>
        <w:t>Personal Reflection: A Global Healer Formed by Many Worlds</w:t>
      </w:r>
    </w:p>
    <w:p w:rsidR="00C3284C" w:rsidRPr="00C3284C" w:rsidRDefault="00C3284C" w:rsidP="00C3284C">
      <w:r w:rsidRPr="00C3284C">
        <w:t>My calling was shaped by:</w:t>
      </w:r>
    </w:p>
    <w:p w:rsidR="00C3284C" w:rsidRPr="00C3284C" w:rsidRDefault="00C3284C" w:rsidP="009867CA">
      <w:pPr>
        <w:numPr>
          <w:ilvl w:val="0"/>
          <w:numId w:val="195"/>
        </w:numPr>
      </w:pPr>
      <w:r w:rsidRPr="00C3284C">
        <w:t>African elders and revival movements</w:t>
      </w:r>
    </w:p>
    <w:p w:rsidR="00C3284C" w:rsidRPr="00C3284C" w:rsidRDefault="00C3284C" w:rsidP="009867CA">
      <w:pPr>
        <w:numPr>
          <w:ilvl w:val="0"/>
          <w:numId w:val="195"/>
        </w:numPr>
      </w:pPr>
      <w:r w:rsidRPr="00C3284C">
        <w:lastRenderedPageBreak/>
        <w:t>European public</w:t>
      </w:r>
      <w:r w:rsidRPr="00C3284C">
        <w:noBreakHyphen/>
        <w:t>health systems and ecumenical ministries</w:t>
      </w:r>
    </w:p>
    <w:p w:rsidR="00C3284C" w:rsidRPr="00C3284C" w:rsidRDefault="00C3284C" w:rsidP="009867CA">
      <w:pPr>
        <w:numPr>
          <w:ilvl w:val="0"/>
          <w:numId w:val="195"/>
        </w:numPr>
      </w:pPr>
      <w:r w:rsidRPr="00C3284C">
        <w:t>American hospitals, counties, states, and federal agencies</w:t>
      </w:r>
    </w:p>
    <w:p w:rsidR="00C3284C" w:rsidRPr="00C3284C" w:rsidRDefault="00C3284C" w:rsidP="009867CA">
      <w:pPr>
        <w:numPr>
          <w:ilvl w:val="0"/>
          <w:numId w:val="195"/>
        </w:numPr>
      </w:pPr>
      <w:r w:rsidRPr="00C3284C">
        <w:t>theological training, global health certifications, and interdisciplinary degrees</w:t>
      </w:r>
    </w:p>
    <w:p w:rsidR="00C3284C" w:rsidRPr="00C3284C" w:rsidRDefault="00C3284C" w:rsidP="009867CA">
      <w:pPr>
        <w:numPr>
          <w:ilvl w:val="0"/>
          <w:numId w:val="195"/>
        </w:numPr>
      </w:pPr>
      <w:r w:rsidRPr="00C3284C">
        <w:t>WHO collaborations and climate</w:t>
      </w:r>
      <w:r w:rsidRPr="00C3284C">
        <w:noBreakHyphen/>
        <w:t>health advocacy</w:t>
      </w:r>
    </w:p>
    <w:p w:rsidR="00C3284C" w:rsidRPr="00C3284C" w:rsidRDefault="00C3284C" w:rsidP="009867CA">
      <w:pPr>
        <w:numPr>
          <w:ilvl w:val="0"/>
          <w:numId w:val="195"/>
        </w:numPr>
      </w:pPr>
      <w:r w:rsidRPr="00C3284C">
        <w:t>community missions, governance communication, and pastoral leadership</w:t>
      </w:r>
    </w:p>
    <w:p w:rsidR="00C3284C" w:rsidRPr="00C3284C" w:rsidRDefault="00C3284C" w:rsidP="00C3284C">
      <w:r w:rsidRPr="00C3284C">
        <w:t>I learned that healing is:</w:t>
      </w:r>
    </w:p>
    <w:p w:rsidR="00C3284C" w:rsidRPr="00C3284C" w:rsidRDefault="00C3284C" w:rsidP="009867CA">
      <w:pPr>
        <w:numPr>
          <w:ilvl w:val="0"/>
          <w:numId w:val="196"/>
        </w:numPr>
      </w:pPr>
      <w:r w:rsidRPr="00C3284C">
        <w:t>spiritual</w:t>
      </w:r>
    </w:p>
    <w:p w:rsidR="00C3284C" w:rsidRPr="00C3284C" w:rsidRDefault="00C3284C" w:rsidP="009867CA">
      <w:pPr>
        <w:numPr>
          <w:ilvl w:val="0"/>
          <w:numId w:val="196"/>
        </w:numPr>
      </w:pPr>
      <w:r w:rsidRPr="00C3284C">
        <w:t>medical</w:t>
      </w:r>
    </w:p>
    <w:p w:rsidR="00C3284C" w:rsidRPr="00C3284C" w:rsidRDefault="00C3284C" w:rsidP="009867CA">
      <w:pPr>
        <w:numPr>
          <w:ilvl w:val="0"/>
          <w:numId w:val="196"/>
        </w:numPr>
      </w:pPr>
      <w:r w:rsidRPr="00C3284C">
        <w:t>psychological</w:t>
      </w:r>
    </w:p>
    <w:p w:rsidR="00C3284C" w:rsidRPr="00C3284C" w:rsidRDefault="00C3284C" w:rsidP="009867CA">
      <w:pPr>
        <w:numPr>
          <w:ilvl w:val="0"/>
          <w:numId w:val="196"/>
        </w:numPr>
      </w:pPr>
      <w:r w:rsidRPr="00C3284C">
        <w:t>communal</w:t>
      </w:r>
    </w:p>
    <w:p w:rsidR="00C3284C" w:rsidRPr="00C3284C" w:rsidRDefault="00C3284C" w:rsidP="009867CA">
      <w:pPr>
        <w:numPr>
          <w:ilvl w:val="0"/>
          <w:numId w:val="196"/>
        </w:numPr>
      </w:pPr>
      <w:r w:rsidRPr="00C3284C">
        <w:t>political</w:t>
      </w:r>
    </w:p>
    <w:p w:rsidR="00C3284C" w:rsidRPr="00C3284C" w:rsidRDefault="00C3284C" w:rsidP="009867CA">
      <w:pPr>
        <w:numPr>
          <w:ilvl w:val="0"/>
          <w:numId w:val="196"/>
        </w:numPr>
      </w:pPr>
      <w:r w:rsidRPr="00C3284C">
        <w:t>environmental</w:t>
      </w:r>
    </w:p>
    <w:p w:rsidR="00C3284C" w:rsidRPr="00C3284C" w:rsidRDefault="00C3284C" w:rsidP="009867CA">
      <w:pPr>
        <w:numPr>
          <w:ilvl w:val="0"/>
          <w:numId w:val="196"/>
        </w:numPr>
      </w:pPr>
      <w:r w:rsidRPr="00C3284C">
        <w:t>global</w:t>
      </w:r>
    </w:p>
    <w:p w:rsidR="00C3284C" w:rsidRPr="00C3284C" w:rsidRDefault="00C3284C" w:rsidP="00C3284C">
      <w:r w:rsidRPr="00C3284C">
        <w:t>Healing is the work of the Church, the clinic, the community, and the nation.</w:t>
      </w:r>
    </w:p>
    <w:p w:rsidR="00C3284C" w:rsidRPr="00C3284C" w:rsidRDefault="00C3284C" w:rsidP="00C3284C">
      <w:pPr>
        <w:rPr>
          <w:b/>
          <w:bCs/>
        </w:rPr>
      </w:pPr>
      <w:r w:rsidRPr="00C3284C">
        <w:rPr>
          <w:b/>
          <w:bCs/>
        </w:rPr>
        <w:t>Conclusion: The Global Mission of Healing</w:t>
      </w:r>
    </w:p>
    <w:p w:rsidR="00C3284C" w:rsidRPr="00C3284C" w:rsidRDefault="00C3284C" w:rsidP="00C3284C">
      <w:r w:rsidRPr="00C3284C">
        <w:t xml:space="preserve">The future of missions is not only evangelism — it is </w:t>
      </w:r>
      <w:r w:rsidRPr="00C3284C">
        <w:rPr>
          <w:b/>
          <w:bCs/>
        </w:rPr>
        <w:t>healing</w:t>
      </w:r>
      <w:r w:rsidRPr="00C3284C">
        <w:t>.</w:t>
      </w:r>
    </w:p>
    <w:p w:rsidR="00C3284C" w:rsidRPr="00C3284C" w:rsidRDefault="00C3284C" w:rsidP="00C3284C">
      <w:r w:rsidRPr="00C3284C">
        <w:rPr>
          <w:b/>
          <w:bCs/>
        </w:rPr>
        <w:t>Cross</w:t>
      </w:r>
      <w:r w:rsidRPr="00C3284C">
        <w:rPr>
          <w:b/>
          <w:bCs/>
        </w:rPr>
        <w:noBreakHyphen/>
        <w:t>cultural ministry brings understanding.</w:t>
      </w:r>
      <w:r w:rsidRPr="00C3284C">
        <w:t xml:space="preserve"> </w:t>
      </w:r>
      <w:r w:rsidRPr="00C3284C">
        <w:rPr>
          <w:b/>
          <w:bCs/>
        </w:rPr>
        <w:t>Health diplomacy brings unity.</w:t>
      </w:r>
      <w:r w:rsidRPr="00C3284C">
        <w:t xml:space="preserve"> </w:t>
      </w:r>
      <w:r w:rsidRPr="00C3284C">
        <w:rPr>
          <w:b/>
          <w:bCs/>
        </w:rPr>
        <w:t>Africa brings wisdom and resilience.</w:t>
      </w:r>
    </w:p>
    <w:p w:rsidR="00C3284C" w:rsidRPr="00C3284C" w:rsidRDefault="00C3284C" w:rsidP="00C3284C">
      <w:r w:rsidRPr="00C3284C">
        <w:t>This is the global healing mission I have lived across continents. This is the mission I now pass to the next generation of healers, pastors, physicians, and leaders.</w:t>
      </w:r>
    </w:p>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C3284C" w:rsidRDefault="00C3284C" w:rsidP="00FD0F3B"/>
    <w:p w:rsidR="000309D7" w:rsidRPr="000309D7" w:rsidRDefault="000309D7" w:rsidP="000309D7">
      <w:pPr>
        <w:rPr>
          <w:b/>
          <w:bCs/>
        </w:rPr>
      </w:pPr>
      <w:r w:rsidRPr="000309D7">
        <w:rPr>
          <w:b/>
          <w:bCs/>
        </w:rPr>
        <w:lastRenderedPageBreak/>
        <w:t>CHAPTER 24 — TOWARD A THEOLOGY OF WHOLENESS</w:t>
      </w:r>
    </w:p>
    <w:p w:rsidR="000309D7" w:rsidRPr="000309D7" w:rsidRDefault="000309D7" w:rsidP="000309D7">
      <w:pPr>
        <w:rPr>
          <w:b/>
          <w:bCs/>
        </w:rPr>
      </w:pPr>
      <w:r w:rsidRPr="000309D7">
        <w:rPr>
          <w:b/>
          <w:bCs/>
          <w:i/>
          <w:iCs/>
        </w:rPr>
        <w:t>Integrating body, soul, spirit, society, and creation</w:t>
      </w:r>
    </w:p>
    <w:p w:rsidR="000309D7" w:rsidRPr="000309D7" w:rsidRDefault="000309D7" w:rsidP="000309D7">
      <w:pPr>
        <w:rPr>
          <w:b/>
          <w:bCs/>
        </w:rPr>
      </w:pPr>
      <w:r w:rsidRPr="000309D7">
        <w:rPr>
          <w:b/>
          <w:bCs/>
          <w:i/>
          <w:iCs/>
        </w:rPr>
        <w:t>The healed person as a sign of the healed world</w:t>
      </w:r>
    </w:p>
    <w:p w:rsidR="000309D7" w:rsidRPr="000309D7" w:rsidRDefault="000309D7" w:rsidP="000309D7">
      <w:r w:rsidRPr="000309D7">
        <w:rPr>
          <w:i/>
          <w:iCs/>
        </w:rPr>
        <w:t xml:space="preserve">By Rev. Dr. </w:t>
      </w:r>
      <w:proofErr w:type="spellStart"/>
      <w:r w:rsidRPr="000309D7">
        <w:rPr>
          <w:i/>
          <w:iCs/>
        </w:rPr>
        <w:t>Akwo</w:t>
      </w:r>
      <w:proofErr w:type="spellEnd"/>
      <w:r w:rsidRPr="000309D7">
        <w:rPr>
          <w:i/>
          <w:iCs/>
        </w:rPr>
        <w:t xml:space="preserve"> Thompson </w:t>
      </w:r>
      <w:proofErr w:type="spellStart"/>
      <w:r w:rsidRPr="000309D7">
        <w:rPr>
          <w:i/>
          <w:iCs/>
        </w:rPr>
        <w:t>Ntuba</w:t>
      </w:r>
      <w:proofErr w:type="spellEnd"/>
    </w:p>
    <w:p w:rsidR="000309D7" w:rsidRPr="000309D7" w:rsidRDefault="000309D7" w:rsidP="000309D7">
      <w:r w:rsidRPr="000309D7">
        <w:t xml:space="preserve">My journey across continents — from African villages to American cities, from European capitals to global health institutions — taught me that </w:t>
      </w:r>
      <w:r w:rsidRPr="000309D7">
        <w:rPr>
          <w:b/>
          <w:bCs/>
        </w:rPr>
        <w:t>God’s healing is bigger than the body, deeper than the soul, broader than the spirit, and wider than the individual</w:t>
      </w:r>
      <w:r w:rsidRPr="000309D7">
        <w:t>.</w:t>
      </w:r>
    </w:p>
    <w:p w:rsidR="000309D7" w:rsidRPr="000309D7" w:rsidRDefault="000309D7" w:rsidP="000309D7">
      <w:r w:rsidRPr="000309D7">
        <w:t>Healing is not an event. Healing is not a moment. Healing is not a miracle alone.</w:t>
      </w:r>
    </w:p>
    <w:p w:rsidR="000309D7" w:rsidRPr="000309D7" w:rsidRDefault="000309D7" w:rsidP="000309D7">
      <w:r w:rsidRPr="000309D7">
        <w:t xml:space="preserve">Healing is </w:t>
      </w:r>
      <w:r w:rsidRPr="000309D7">
        <w:rPr>
          <w:b/>
          <w:bCs/>
        </w:rPr>
        <w:t>wholeness</w:t>
      </w:r>
      <w:r w:rsidRPr="000309D7">
        <w:t xml:space="preserve"> — the restoration of everything God created.</w:t>
      </w:r>
    </w:p>
    <w:p w:rsidR="000309D7" w:rsidRPr="000309D7" w:rsidRDefault="000309D7" w:rsidP="000309D7">
      <w:r w:rsidRPr="000309D7">
        <w:t>This chapter is the culmination of my life’s work in:</w:t>
      </w:r>
    </w:p>
    <w:p w:rsidR="000309D7" w:rsidRPr="000309D7" w:rsidRDefault="000309D7" w:rsidP="009867CA">
      <w:pPr>
        <w:numPr>
          <w:ilvl w:val="0"/>
          <w:numId w:val="197"/>
        </w:numPr>
      </w:pPr>
      <w:r w:rsidRPr="000309D7">
        <w:t>global health</w:t>
      </w:r>
    </w:p>
    <w:p w:rsidR="000309D7" w:rsidRPr="000309D7" w:rsidRDefault="000309D7" w:rsidP="009867CA">
      <w:pPr>
        <w:numPr>
          <w:ilvl w:val="0"/>
          <w:numId w:val="197"/>
        </w:numPr>
      </w:pPr>
      <w:r w:rsidRPr="000309D7">
        <w:t>theology</w:t>
      </w:r>
    </w:p>
    <w:p w:rsidR="000309D7" w:rsidRPr="000309D7" w:rsidRDefault="000309D7" w:rsidP="009867CA">
      <w:pPr>
        <w:numPr>
          <w:ilvl w:val="0"/>
          <w:numId w:val="197"/>
        </w:numPr>
      </w:pPr>
      <w:r w:rsidRPr="000309D7">
        <w:t>pastoral care</w:t>
      </w:r>
    </w:p>
    <w:p w:rsidR="000309D7" w:rsidRPr="000309D7" w:rsidRDefault="000309D7" w:rsidP="009867CA">
      <w:pPr>
        <w:numPr>
          <w:ilvl w:val="0"/>
          <w:numId w:val="197"/>
        </w:numPr>
      </w:pPr>
      <w:r w:rsidRPr="000309D7">
        <w:t>public</w:t>
      </w:r>
      <w:r w:rsidRPr="000309D7">
        <w:noBreakHyphen/>
        <w:t>health leadership</w:t>
      </w:r>
    </w:p>
    <w:p w:rsidR="000309D7" w:rsidRPr="000309D7" w:rsidRDefault="000309D7" w:rsidP="009867CA">
      <w:pPr>
        <w:numPr>
          <w:ilvl w:val="0"/>
          <w:numId w:val="197"/>
        </w:numPr>
      </w:pPr>
      <w:r w:rsidRPr="000309D7">
        <w:t>governance communication</w:t>
      </w:r>
    </w:p>
    <w:p w:rsidR="000309D7" w:rsidRPr="000309D7" w:rsidRDefault="000309D7" w:rsidP="009867CA">
      <w:pPr>
        <w:numPr>
          <w:ilvl w:val="0"/>
          <w:numId w:val="197"/>
        </w:numPr>
      </w:pPr>
      <w:r w:rsidRPr="000309D7">
        <w:t>climate</w:t>
      </w:r>
      <w:r w:rsidRPr="000309D7">
        <w:noBreakHyphen/>
        <w:t>health advocacy</w:t>
      </w:r>
    </w:p>
    <w:p w:rsidR="000309D7" w:rsidRPr="000309D7" w:rsidRDefault="000309D7" w:rsidP="009867CA">
      <w:pPr>
        <w:numPr>
          <w:ilvl w:val="0"/>
          <w:numId w:val="197"/>
        </w:numPr>
      </w:pPr>
      <w:r w:rsidRPr="000309D7">
        <w:t>healing ministry</w:t>
      </w:r>
    </w:p>
    <w:p w:rsidR="000309D7" w:rsidRPr="000309D7" w:rsidRDefault="000309D7" w:rsidP="009867CA">
      <w:pPr>
        <w:numPr>
          <w:ilvl w:val="0"/>
          <w:numId w:val="197"/>
        </w:numPr>
      </w:pPr>
      <w:r w:rsidRPr="000309D7">
        <w:t>international missions</w:t>
      </w:r>
    </w:p>
    <w:p w:rsidR="000309D7" w:rsidRPr="000309D7" w:rsidRDefault="000309D7" w:rsidP="000309D7">
      <w:r w:rsidRPr="000309D7">
        <w:t>It is the theology that emerged from my experiences in:</w:t>
      </w:r>
    </w:p>
    <w:p w:rsidR="000309D7" w:rsidRPr="000309D7" w:rsidRDefault="000309D7" w:rsidP="009867CA">
      <w:pPr>
        <w:numPr>
          <w:ilvl w:val="0"/>
          <w:numId w:val="198"/>
        </w:numPr>
      </w:pPr>
      <w:r w:rsidRPr="000309D7">
        <w:rPr>
          <w:b/>
          <w:bCs/>
        </w:rPr>
        <w:t>Cameroon, Nigeria, Ghana, Kenya, South Africa</w:t>
      </w:r>
    </w:p>
    <w:p w:rsidR="000309D7" w:rsidRPr="000309D7" w:rsidRDefault="000309D7" w:rsidP="009867CA">
      <w:pPr>
        <w:numPr>
          <w:ilvl w:val="0"/>
          <w:numId w:val="198"/>
        </w:numPr>
      </w:pPr>
      <w:r w:rsidRPr="000309D7">
        <w:rPr>
          <w:b/>
          <w:bCs/>
        </w:rPr>
        <w:t>Belgium, France, the UK, Germany, Switzerland</w:t>
      </w:r>
    </w:p>
    <w:p w:rsidR="000309D7" w:rsidRPr="000309D7" w:rsidRDefault="000309D7" w:rsidP="009867CA">
      <w:pPr>
        <w:numPr>
          <w:ilvl w:val="0"/>
          <w:numId w:val="198"/>
        </w:numPr>
      </w:pPr>
      <w:r w:rsidRPr="000309D7">
        <w:rPr>
          <w:b/>
          <w:bCs/>
        </w:rPr>
        <w:t>Houston, New Orleans, Atlanta, Denver, Chicago, Washington D.C.</w:t>
      </w:r>
    </w:p>
    <w:p w:rsidR="000309D7" w:rsidRPr="000309D7" w:rsidRDefault="000309D7" w:rsidP="009867CA">
      <w:pPr>
        <w:numPr>
          <w:ilvl w:val="0"/>
          <w:numId w:val="198"/>
        </w:numPr>
      </w:pPr>
      <w:r w:rsidRPr="000309D7">
        <w:rPr>
          <w:b/>
          <w:bCs/>
        </w:rPr>
        <w:t>U.S. counties, state agencies, and federal public</w:t>
      </w:r>
      <w:r w:rsidRPr="000309D7">
        <w:rPr>
          <w:b/>
          <w:bCs/>
        </w:rPr>
        <w:noBreakHyphen/>
        <w:t>health partners</w:t>
      </w:r>
    </w:p>
    <w:p w:rsidR="000309D7" w:rsidRPr="000309D7" w:rsidRDefault="000309D7" w:rsidP="009867CA">
      <w:pPr>
        <w:numPr>
          <w:ilvl w:val="0"/>
          <w:numId w:val="198"/>
        </w:numPr>
      </w:pPr>
      <w:r w:rsidRPr="000309D7">
        <w:rPr>
          <w:b/>
          <w:bCs/>
        </w:rPr>
        <w:t>WHO, United Nations, World Bank, and global health summits</w:t>
      </w:r>
    </w:p>
    <w:p w:rsidR="000309D7" w:rsidRPr="000309D7" w:rsidRDefault="000309D7" w:rsidP="009867CA">
      <w:pPr>
        <w:numPr>
          <w:ilvl w:val="0"/>
          <w:numId w:val="198"/>
        </w:numPr>
      </w:pPr>
      <w:r w:rsidRPr="000309D7">
        <w:rPr>
          <w:b/>
          <w:bCs/>
        </w:rPr>
        <w:t>Oral Roberts University (ORU), Tulsa — the birthplace of whole</w:t>
      </w:r>
      <w:r w:rsidRPr="000309D7">
        <w:rPr>
          <w:b/>
          <w:bCs/>
        </w:rPr>
        <w:noBreakHyphen/>
        <w:t>person healing</w:t>
      </w:r>
    </w:p>
    <w:p w:rsidR="000309D7" w:rsidRPr="000309D7" w:rsidRDefault="000309D7" w:rsidP="009867CA">
      <w:pPr>
        <w:numPr>
          <w:ilvl w:val="0"/>
          <w:numId w:val="198"/>
        </w:numPr>
      </w:pPr>
      <w:r w:rsidRPr="000309D7">
        <w:rPr>
          <w:b/>
          <w:bCs/>
        </w:rPr>
        <w:t>CMDA (Christian Medical &amp; Dental Associations)</w:t>
      </w:r>
    </w:p>
    <w:p w:rsidR="000309D7" w:rsidRPr="000309D7" w:rsidRDefault="000309D7" w:rsidP="009867CA">
      <w:pPr>
        <w:numPr>
          <w:ilvl w:val="0"/>
          <w:numId w:val="198"/>
        </w:numPr>
      </w:pPr>
      <w:r w:rsidRPr="000309D7">
        <w:rPr>
          <w:b/>
          <w:bCs/>
        </w:rPr>
        <w:lastRenderedPageBreak/>
        <w:t>Houston Global Health Collaborative</w:t>
      </w:r>
    </w:p>
    <w:p w:rsidR="000309D7" w:rsidRPr="000309D7" w:rsidRDefault="000309D7" w:rsidP="009867CA">
      <w:pPr>
        <w:numPr>
          <w:ilvl w:val="0"/>
          <w:numId w:val="198"/>
        </w:numPr>
      </w:pPr>
      <w:r w:rsidRPr="000309D7">
        <w:rPr>
          <w:b/>
          <w:bCs/>
        </w:rPr>
        <w:t>M3 Global Missions Conference at Lakewood Church</w:t>
      </w:r>
    </w:p>
    <w:p w:rsidR="000309D7" w:rsidRPr="000309D7" w:rsidRDefault="000309D7" w:rsidP="000309D7">
      <w:r w:rsidRPr="000309D7">
        <w:t>Everywhere I went, I saw the same truth:</w:t>
      </w:r>
    </w:p>
    <w:p w:rsidR="000309D7" w:rsidRPr="000309D7" w:rsidRDefault="000309D7" w:rsidP="000309D7">
      <w:r w:rsidRPr="000309D7">
        <w:rPr>
          <w:b/>
          <w:bCs/>
        </w:rPr>
        <w:t>God heals the whole person — and the whole world.</w:t>
      </w:r>
    </w:p>
    <w:p w:rsidR="000309D7" w:rsidRPr="000309D7" w:rsidRDefault="000309D7" w:rsidP="000309D7">
      <w:pPr>
        <w:rPr>
          <w:b/>
          <w:bCs/>
        </w:rPr>
      </w:pPr>
      <w:r w:rsidRPr="000309D7">
        <w:rPr>
          <w:b/>
          <w:bCs/>
        </w:rPr>
        <w:t>1. Integrating Body, Soul, Spirit, Society, and Creation</w:t>
      </w:r>
    </w:p>
    <w:p w:rsidR="000309D7" w:rsidRPr="000309D7" w:rsidRDefault="000309D7" w:rsidP="000309D7">
      <w:r w:rsidRPr="000309D7">
        <w:t>My theological formation — shaped by ORU’s whole</w:t>
      </w:r>
      <w:r w:rsidRPr="000309D7">
        <w:noBreakHyphen/>
        <w:t xml:space="preserve">person philosophy, global health certifications, pastoral training, and healing ministry — taught me that </w:t>
      </w:r>
      <w:r w:rsidRPr="000309D7">
        <w:rPr>
          <w:b/>
          <w:bCs/>
        </w:rPr>
        <w:t>wholeness is multidimensional</w:t>
      </w:r>
      <w:r w:rsidRPr="000309D7">
        <w:t>.</w:t>
      </w:r>
    </w:p>
    <w:p w:rsidR="000309D7" w:rsidRPr="000309D7" w:rsidRDefault="000309D7" w:rsidP="000309D7">
      <w:pPr>
        <w:rPr>
          <w:b/>
          <w:bCs/>
        </w:rPr>
      </w:pPr>
      <w:r w:rsidRPr="000309D7">
        <w:rPr>
          <w:b/>
          <w:bCs/>
        </w:rPr>
        <w:t>1. Body — Physical Healing</w:t>
      </w:r>
    </w:p>
    <w:p w:rsidR="000309D7" w:rsidRPr="000309D7" w:rsidRDefault="000309D7" w:rsidP="000309D7">
      <w:r w:rsidRPr="000309D7">
        <w:t>In African clinics, American hospitals, and European health systems, I saw God heal through:</w:t>
      </w:r>
    </w:p>
    <w:p w:rsidR="000309D7" w:rsidRPr="000309D7" w:rsidRDefault="000309D7" w:rsidP="009867CA">
      <w:pPr>
        <w:numPr>
          <w:ilvl w:val="0"/>
          <w:numId w:val="199"/>
        </w:numPr>
      </w:pPr>
      <w:r w:rsidRPr="000309D7">
        <w:t>medicine</w:t>
      </w:r>
    </w:p>
    <w:p w:rsidR="000309D7" w:rsidRPr="000309D7" w:rsidRDefault="000309D7" w:rsidP="009867CA">
      <w:pPr>
        <w:numPr>
          <w:ilvl w:val="0"/>
          <w:numId w:val="199"/>
        </w:numPr>
      </w:pPr>
      <w:r w:rsidRPr="000309D7">
        <w:t>surgery</w:t>
      </w:r>
    </w:p>
    <w:p w:rsidR="000309D7" w:rsidRPr="000309D7" w:rsidRDefault="000309D7" w:rsidP="009867CA">
      <w:pPr>
        <w:numPr>
          <w:ilvl w:val="0"/>
          <w:numId w:val="199"/>
        </w:numPr>
      </w:pPr>
      <w:r w:rsidRPr="000309D7">
        <w:t>public health</w:t>
      </w:r>
    </w:p>
    <w:p w:rsidR="000309D7" w:rsidRPr="000309D7" w:rsidRDefault="000309D7" w:rsidP="009867CA">
      <w:pPr>
        <w:numPr>
          <w:ilvl w:val="0"/>
          <w:numId w:val="199"/>
        </w:numPr>
      </w:pPr>
      <w:r w:rsidRPr="000309D7">
        <w:t>nutrition</w:t>
      </w:r>
    </w:p>
    <w:p w:rsidR="000309D7" w:rsidRPr="000309D7" w:rsidRDefault="000309D7" w:rsidP="009867CA">
      <w:pPr>
        <w:numPr>
          <w:ilvl w:val="0"/>
          <w:numId w:val="199"/>
        </w:numPr>
      </w:pPr>
      <w:r w:rsidRPr="000309D7">
        <w:t>community health workers</w:t>
      </w:r>
    </w:p>
    <w:p w:rsidR="000309D7" w:rsidRPr="000309D7" w:rsidRDefault="000309D7" w:rsidP="009867CA">
      <w:pPr>
        <w:numPr>
          <w:ilvl w:val="0"/>
          <w:numId w:val="199"/>
        </w:numPr>
      </w:pPr>
      <w:r w:rsidRPr="000309D7">
        <w:t>telemedicine</w:t>
      </w:r>
    </w:p>
    <w:p w:rsidR="000309D7" w:rsidRPr="000309D7" w:rsidRDefault="000309D7" w:rsidP="009867CA">
      <w:pPr>
        <w:numPr>
          <w:ilvl w:val="0"/>
          <w:numId w:val="199"/>
        </w:numPr>
      </w:pPr>
      <w:r w:rsidRPr="000309D7">
        <w:t>AI</w:t>
      </w:r>
      <w:r w:rsidRPr="000309D7">
        <w:noBreakHyphen/>
        <w:t>supported diagnostics</w:t>
      </w:r>
    </w:p>
    <w:p w:rsidR="000309D7" w:rsidRPr="000309D7" w:rsidRDefault="000309D7" w:rsidP="000309D7">
      <w:r w:rsidRPr="000309D7">
        <w:t>The body matters to God.</w:t>
      </w:r>
    </w:p>
    <w:p w:rsidR="000309D7" w:rsidRPr="000309D7" w:rsidRDefault="000309D7" w:rsidP="000309D7">
      <w:pPr>
        <w:rPr>
          <w:b/>
          <w:bCs/>
        </w:rPr>
      </w:pPr>
      <w:r w:rsidRPr="000309D7">
        <w:rPr>
          <w:b/>
          <w:bCs/>
        </w:rPr>
        <w:t>2. Soul — Emotional and Psychological Healing</w:t>
      </w:r>
    </w:p>
    <w:p w:rsidR="000309D7" w:rsidRPr="000309D7" w:rsidRDefault="000309D7" w:rsidP="000309D7">
      <w:r w:rsidRPr="000309D7">
        <w:t>My trauma</w:t>
      </w:r>
      <w:r w:rsidRPr="000309D7">
        <w:noBreakHyphen/>
        <w:t>informed ministry in U.S. cities taught me that:</w:t>
      </w:r>
    </w:p>
    <w:p w:rsidR="000309D7" w:rsidRPr="000309D7" w:rsidRDefault="000309D7" w:rsidP="009867CA">
      <w:pPr>
        <w:numPr>
          <w:ilvl w:val="0"/>
          <w:numId w:val="200"/>
        </w:numPr>
      </w:pPr>
      <w:r w:rsidRPr="000309D7">
        <w:t>grief</w:t>
      </w:r>
    </w:p>
    <w:p w:rsidR="000309D7" w:rsidRPr="000309D7" w:rsidRDefault="000309D7" w:rsidP="009867CA">
      <w:pPr>
        <w:numPr>
          <w:ilvl w:val="0"/>
          <w:numId w:val="200"/>
        </w:numPr>
      </w:pPr>
      <w:r w:rsidRPr="000309D7">
        <w:t>trauma</w:t>
      </w:r>
    </w:p>
    <w:p w:rsidR="000309D7" w:rsidRPr="000309D7" w:rsidRDefault="000309D7" w:rsidP="009867CA">
      <w:pPr>
        <w:numPr>
          <w:ilvl w:val="0"/>
          <w:numId w:val="200"/>
        </w:numPr>
      </w:pPr>
      <w:r w:rsidRPr="000309D7">
        <w:t>anxiety</w:t>
      </w:r>
    </w:p>
    <w:p w:rsidR="000309D7" w:rsidRPr="000309D7" w:rsidRDefault="000309D7" w:rsidP="009867CA">
      <w:pPr>
        <w:numPr>
          <w:ilvl w:val="0"/>
          <w:numId w:val="200"/>
        </w:numPr>
      </w:pPr>
      <w:r w:rsidRPr="000309D7">
        <w:t>depression</w:t>
      </w:r>
    </w:p>
    <w:p w:rsidR="000309D7" w:rsidRPr="000309D7" w:rsidRDefault="000309D7" w:rsidP="009867CA">
      <w:pPr>
        <w:numPr>
          <w:ilvl w:val="0"/>
          <w:numId w:val="200"/>
        </w:numPr>
      </w:pPr>
      <w:r w:rsidRPr="000309D7">
        <w:t>addiction</w:t>
      </w:r>
    </w:p>
    <w:p w:rsidR="000309D7" w:rsidRPr="000309D7" w:rsidRDefault="000309D7" w:rsidP="000309D7">
      <w:r w:rsidRPr="000309D7">
        <w:t>are wounds that require compassion, counseling, and community.</w:t>
      </w:r>
    </w:p>
    <w:p w:rsidR="000309D7" w:rsidRPr="000309D7" w:rsidRDefault="000309D7" w:rsidP="000309D7">
      <w:r w:rsidRPr="000309D7">
        <w:lastRenderedPageBreak/>
        <w:t>The soul matters to God.</w:t>
      </w:r>
    </w:p>
    <w:p w:rsidR="000309D7" w:rsidRPr="000309D7" w:rsidRDefault="000309D7" w:rsidP="000309D7">
      <w:pPr>
        <w:rPr>
          <w:b/>
          <w:bCs/>
        </w:rPr>
      </w:pPr>
      <w:r w:rsidRPr="000309D7">
        <w:rPr>
          <w:b/>
          <w:bCs/>
        </w:rPr>
        <w:t>3. Spirit — Deliverance, Identity, and Purpose</w:t>
      </w:r>
    </w:p>
    <w:p w:rsidR="000309D7" w:rsidRPr="000309D7" w:rsidRDefault="000309D7" w:rsidP="000309D7">
      <w:r w:rsidRPr="000309D7">
        <w:t>In African crusades, I saw spiritual oppression break. In European ministries, I saw spiritual hunger rise. In American churches, I saw spiritual renewal.</w:t>
      </w:r>
    </w:p>
    <w:p w:rsidR="000309D7" w:rsidRPr="000309D7" w:rsidRDefault="000309D7" w:rsidP="000309D7">
      <w:r w:rsidRPr="000309D7">
        <w:t>The spirit matters to God.</w:t>
      </w:r>
    </w:p>
    <w:p w:rsidR="000309D7" w:rsidRPr="000309D7" w:rsidRDefault="000309D7" w:rsidP="000309D7">
      <w:pPr>
        <w:rPr>
          <w:b/>
          <w:bCs/>
        </w:rPr>
      </w:pPr>
      <w:r w:rsidRPr="000309D7">
        <w:rPr>
          <w:b/>
          <w:bCs/>
        </w:rPr>
        <w:t>4. Society — Justice, Governance, and Systems</w:t>
      </w:r>
    </w:p>
    <w:p w:rsidR="000309D7" w:rsidRPr="000309D7" w:rsidRDefault="000309D7" w:rsidP="000309D7">
      <w:r w:rsidRPr="000309D7">
        <w:t>My work with:</w:t>
      </w:r>
    </w:p>
    <w:p w:rsidR="000309D7" w:rsidRPr="000309D7" w:rsidRDefault="000309D7" w:rsidP="009867CA">
      <w:pPr>
        <w:numPr>
          <w:ilvl w:val="0"/>
          <w:numId w:val="201"/>
        </w:numPr>
      </w:pPr>
      <w:r w:rsidRPr="000309D7">
        <w:t>WHO</w:t>
      </w:r>
    </w:p>
    <w:p w:rsidR="000309D7" w:rsidRPr="000309D7" w:rsidRDefault="000309D7" w:rsidP="009867CA">
      <w:pPr>
        <w:numPr>
          <w:ilvl w:val="0"/>
          <w:numId w:val="201"/>
        </w:numPr>
      </w:pPr>
      <w:r w:rsidRPr="000309D7">
        <w:t>UN agencies</w:t>
      </w:r>
    </w:p>
    <w:p w:rsidR="000309D7" w:rsidRPr="000309D7" w:rsidRDefault="000309D7" w:rsidP="009867CA">
      <w:pPr>
        <w:numPr>
          <w:ilvl w:val="0"/>
          <w:numId w:val="201"/>
        </w:numPr>
      </w:pPr>
      <w:r w:rsidRPr="000309D7">
        <w:t>World Bank forums</w:t>
      </w:r>
    </w:p>
    <w:p w:rsidR="000309D7" w:rsidRPr="000309D7" w:rsidRDefault="000309D7" w:rsidP="009867CA">
      <w:pPr>
        <w:numPr>
          <w:ilvl w:val="0"/>
          <w:numId w:val="201"/>
        </w:numPr>
      </w:pPr>
      <w:r w:rsidRPr="000309D7">
        <w:t>U.S. public</w:t>
      </w:r>
      <w:r w:rsidRPr="000309D7">
        <w:noBreakHyphen/>
        <w:t>health departments</w:t>
      </w:r>
    </w:p>
    <w:p w:rsidR="000309D7" w:rsidRPr="000309D7" w:rsidRDefault="000309D7" w:rsidP="009867CA">
      <w:pPr>
        <w:numPr>
          <w:ilvl w:val="0"/>
          <w:numId w:val="201"/>
        </w:numPr>
      </w:pPr>
      <w:r w:rsidRPr="000309D7">
        <w:t>Houston Global Health Collaborative</w:t>
      </w:r>
    </w:p>
    <w:p w:rsidR="000309D7" w:rsidRPr="000309D7" w:rsidRDefault="000309D7" w:rsidP="009867CA">
      <w:pPr>
        <w:numPr>
          <w:ilvl w:val="0"/>
          <w:numId w:val="201"/>
        </w:numPr>
      </w:pPr>
      <w:r w:rsidRPr="000309D7">
        <w:t>CMDA networks</w:t>
      </w:r>
    </w:p>
    <w:p w:rsidR="000309D7" w:rsidRPr="000309D7" w:rsidRDefault="000309D7" w:rsidP="000309D7">
      <w:r w:rsidRPr="000309D7">
        <w:t xml:space="preserve">taught me that </w:t>
      </w:r>
      <w:r w:rsidRPr="000309D7">
        <w:rPr>
          <w:b/>
          <w:bCs/>
        </w:rPr>
        <w:t>systems can heal or harm</w:t>
      </w:r>
      <w:r w:rsidRPr="000309D7">
        <w:t>.</w:t>
      </w:r>
    </w:p>
    <w:p w:rsidR="000309D7" w:rsidRPr="000309D7" w:rsidRDefault="000309D7" w:rsidP="000309D7">
      <w:r w:rsidRPr="000309D7">
        <w:t>Wholeness requires:</w:t>
      </w:r>
    </w:p>
    <w:p w:rsidR="000309D7" w:rsidRPr="000309D7" w:rsidRDefault="000309D7" w:rsidP="009867CA">
      <w:pPr>
        <w:numPr>
          <w:ilvl w:val="0"/>
          <w:numId w:val="202"/>
        </w:numPr>
      </w:pPr>
      <w:r w:rsidRPr="000309D7">
        <w:t>justice</w:t>
      </w:r>
    </w:p>
    <w:p w:rsidR="000309D7" w:rsidRPr="000309D7" w:rsidRDefault="000309D7" w:rsidP="009867CA">
      <w:pPr>
        <w:numPr>
          <w:ilvl w:val="0"/>
          <w:numId w:val="202"/>
        </w:numPr>
      </w:pPr>
      <w:r w:rsidRPr="000309D7">
        <w:t>equity</w:t>
      </w:r>
    </w:p>
    <w:p w:rsidR="000309D7" w:rsidRPr="000309D7" w:rsidRDefault="000309D7" w:rsidP="009867CA">
      <w:pPr>
        <w:numPr>
          <w:ilvl w:val="0"/>
          <w:numId w:val="202"/>
        </w:numPr>
      </w:pPr>
      <w:r w:rsidRPr="000309D7">
        <w:t>good governance</w:t>
      </w:r>
    </w:p>
    <w:p w:rsidR="000309D7" w:rsidRPr="000309D7" w:rsidRDefault="000309D7" w:rsidP="009867CA">
      <w:pPr>
        <w:numPr>
          <w:ilvl w:val="0"/>
          <w:numId w:val="202"/>
        </w:numPr>
      </w:pPr>
      <w:r w:rsidRPr="000309D7">
        <w:t>anti</w:t>
      </w:r>
      <w:r w:rsidRPr="000309D7">
        <w:noBreakHyphen/>
        <w:t>corruption</w:t>
      </w:r>
    </w:p>
    <w:p w:rsidR="000309D7" w:rsidRPr="000309D7" w:rsidRDefault="000309D7" w:rsidP="009867CA">
      <w:pPr>
        <w:numPr>
          <w:ilvl w:val="0"/>
          <w:numId w:val="202"/>
        </w:numPr>
      </w:pPr>
      <w:r w:rsidRPr="000309D7">
        <w:t>climate resilience</w:t>
      </w:r>
    </w:p>
    <w:p w:rsidR="000309D7" w:rsidRPr="000309D7" w:rsidRDefault="000309D7" w:rsidP="009867CA">
      <w:pPr>
        <w:numPr>
          <w:ilvl w:val="0"/>
          <w:numId w:val="202"/>
        </w:numPr>
      </w:pPr>
      <w:r w:rsidRPr="000309D7">
        <w:t>community empowerment</w:t>
      </w:r>
    </w:p>
    <w:p w:rsidR="000309D7" w:rsidRPr="000309D7" w:rsidRDefault="000309D7" w:rsidP="000309D7">
      <w:r w:rsidRPr="000309D7">
        <w:t>Society matters to God.</w:t>
      </w:r>
    </w:p>
    <w:p w:rsidR="000309D7" w:rsidRPr="000309D7" w:rsidRDefault="000309D7" w:rsidP="000309D7">
      <w:pPr>
        <w:rPr>
          <w:b/>
          <w:bCs/>
        </w:rPr>
      </w:pPr>
      <w:r w:rsidRPr="000309D7">
        <w:rPr>
          <w:b/>
          <w:bCs/>
        </w:rPr>
        <w:t>5. Creation — Environment and Climate Health</w:t>
      </w:r>
    </w:p>
    <w:p w:rsidR="000309D7" w:rsidRPr="000309D7" w:rsidRDefault="000309D7" w:rsidP="000309D7">
      <w:r w:rsidRPr="000309D7">
        <w:t>Climate</w:t>
      </w:r>
      <w:r w:rsidRPr="000309D7">
        <w:noBreakHyphen/>
        <w:t>health work showed me that:</w:t>
      </w:r>
    </w:p>
    <w:p w:rsidR="000309D7" w:rsidRPr="000309D7" w:rsidRDefault="000309D7" w:rsidP="009867CA">
      <w:pPr>
        <w:numPr>
          <w:ilvl w:val="0"/>
          <w:numId w:val="203"/>
        </w:numPr>
      </w:pPr>
      <w:r w:rsidRPr="000309D7">
        <w:t>polluted air</w:t>
      </w:r>
    </w:p>
    <w:p w:rsidR="000309D7" w:rsidRPr="000309D7" w:rsidRDefault="000309D7" w:rsidP="009867CA">
      <w:pPr>
        <w:numPr>
          <w:ilvl w:val="0"/>
          <w:numId w:val="203"/>
        </w:numPr>
      </w:pPr>
      <w:r w:rsidRPr="000309D7">
        <w:t>unsafe water</w:t>
      </w:r>
    </w:p>
    <w:p w:rsidR="000309D7" w:rsidRPr="000309D7" w:rsidRDefault="000309D7" w:rsidP="009867CA">
      <w:pPr>
        <w:numPr>
          <w:ilvl w:val="0"/>
          <w:numId w:val="203"/>
        </w:numPr>
      </w:pPr>
      <w:r w:rsidRPr="000309D7">
        <w:lastRenderedPageBreak/>
        <w:t>deforestation</w:t>
      </w:r>
    </w:p>
    <w:p w:rsidR="000309D7" w:rsidRPr="000309D7" w:rsidRDefault="000309D7" w:rsidP="009867CA">
      <w:pPr>
        <w:numPr>
          <w:ilvl w:val="0"/>
          <w:numId w:val="203"/>
        </w:numPr>
      </w:pPr>
      <w:r w:rsidRPr="000309D7">
        <w:t>extreme heat</w:t>
      </w:r>
    </w:p>
    <w:p w:rsidR="000309D7" w:rsidRPr="000309D7" w:rsidRDefault="000309D7" w:rsidP="009867CA">
      <w:pPr>
        <w:numPr>
          <w:ilvl w:val="0"/>
          <w:numId w:val="203"/>
        </w:numPr>
      </w:pPr>
      <w:r w:rsidRPr="000309D7">
        <w:t>flooding</w:t>
      </w:r>
    </w:p>
    <w:p w:rsidR="000309D7" w:rsidRPr="000309D7" w:rsidRDefault="000309D7" w:rsidP="009867CA">
      <w:pPr>
        <w:numPr>
          <w:ilvl w:val="0"/>
          <w:numId w:val="203"/>
        </w:numPr>
      </w:pPr>
      <w:r w:rsidRPr="000309D7">
        <w:t>drought</w:t>
      </w:r>
    </w:p>
    <w:p w:rsidR="000309D7" w:rsidRPr="000309D7" w:rsidRDefault="000309D7" w:rsidP="000309D7">
      <w:r w:rsidRPr="000309D7">
        <w:t>create sickness.</w:t>
      </w:r>
    </w:p>
    <w:p w:rsidR="000309D7" w:rsidRPr="000309D7" w:rsidRDefault="000309D7" w:rsidP="000309D7">
      <w:r w:rsidRPr="000309D7">
        <w:t>Creation matters to God.</w:t>
      </w:r>
    </w:p>
    <w:p w:rsidR="000309D7" w:rsidRPr="000309D7" w:rsidRDefault="000309D7" w:rsidP="000309D7">
      <w:r w:rsidRPr="000309D7">
        <w:t>Wholeness is the integration of all five dimensions.</w:t>
      </w:r>
    </w:p>
    <w:p w:rsidR="000309D7" w:rsidRPr="000309D7" w:rsidRDefault="000309D7" w:rsidP="000309D7">
      <w:pPr>
        <w:rPr>
          <w:b/>
          <w:bCs/>
        </w:rPr>
      </w:pPr>
      <w:r w:rsidRPr="000309D7">
        <w:rPr>
          <w:b/>
          <w:bCs/>
        </w:rPr>
        <w:t>2. The Healed Person as a Sign of the Healed World</w:t>
      </w:r>
    </w:p>
    <w:p w:rsidR="000309D7" w:rsidRPr="000309D7" w:rsidRDefault="000309D7" w:rsidP="000309D7">
      <w:r w:rsidRPr="000309D7">
        <w:t xml:space="preserve">In my ministry across continents, I saw that </w:t>
      </w:r>
      <w:r w:rsidRPr="000309D7">
        <w:rPr>
          <w:b/>
          <w:bCs/>
        </w:rPr>
        <w:t>a healed person is a prophecy</w:t>
      </w:r>
      <w:r w:rsidRPr="000309D7">
        <w:t>.</w:t>
      </w:r>
    </w:p>
    <w:p w:rsidR="000309D7" w:rsidRPr="000309D7" w:rsidRDefault="000309D7" w:rsidP="000309D7">
      <w:r w:rsidRPr="000309D7">
        <w:t>A healed person is:</w:t>
      </w:r>
    </w:p>
    <w:p w:rsidR="000309D7" w:rsidRPr="000309D7" w:rsidRDefault="000309D7" w:rsidP="009867CA">
      <w:pPr>
        <w:numPr>
          <w:ilvl w:val="0"/>
          <w:numId w:val="204"/>
        </w:numPr>
      </w:pPr>
      <w:r w:rsidRPr="000309D7">
        <w:t>a sign that God restores</w:t>
      </w:r>
    </w:p>
    <w:p w:rsidR="000309D7" w:rsidRPr="000309D7" w:rsidRDefault="000309D7" w:rsidP="009867CA">
      <w:pPr>
        <w:numPr>
          <w:ilvl w:val="0"/>
          <w:numId w:val="204"/>
        </w:numPr>
      </w:pPr>
      <w:r w:rsidRPr="000309D7">
        <w:t>a witness that brokenness is not final</w:t>
      </w:r>
    </w:p>
    <w:p w:rsidR="000309D7" w:rsidRPr="000309D7" w:rsidRDefault="000309D7" w:rsidP="009867CA">
      <w:pPr>
        <w:numPr>
          <w:ilvl w:val="0"/>
          <w:numId w:val="204"/>
        </w:numPr>
      </w:pPr>
      <w:r w:rsidRPr="000309D7">
        <w:t>a symbol of the world God intends</w:t>
      </w:r>
    </w:p>
    <w:p w:rsidR="000309D7" w:rsidRPr="000309D7" w:rsidRDefault="000309D7" w:rsidP="009867CA">
      <w:pPr>
        <w:numPr>
          <w:ilvl w:val="0"/>
          <w:numId w:val="204"/>
        </w:numPr>
      </w:pPr>
      <w:r w:rsidRPr="000309D7">
        <w:t>a reminder that creation will be renewed</w:t>
      </w:r>
    </w:p>
    <w:p w:rsidR="000309D7" w:rsidRPr="000309D7" w:rsidRDefault="000309D7" w:rsidP="009867CA">
      <w:pPr>
        <w:numPr>
          <w:ilvl w:val="0"/>
          <w:numId w:val="204"/>
        </w:numPr>
      </w:pPr>
      <w:r w:rsidRPr="000309D7">
        <w:t>a testimony that justice will prevail</w:t>
      </w:r>
    </w:p>
    <w:p w:rsidR="000309D7" w:rsidRPr="000309D7" w:rsidRDefault="000309D7" w:rsidP="009867CA">
      <w:pPr>
        <w:numPr>
          <w:ilvl w:val="0"/>
          <w:numId w:val="204"/>
        </w:numPr>
      </w:pPr>
      <w:r w:rsidRPr="000309D7">
        <w:t>a seed of community transformation</w:t>
      </w:r>
    </w:p>
    <w:p w:rsidR="000309D7" w:rsidRPr="000309D7" w:rsidRDefault="000309D7" w:rsidP="000309D7">
      <w:r w:rsidRPr="000309D7">
        <w:t>When a person is healed:</w:t>
      </w:r>
    </w:p>
    <w:p w:rsidR="000309D7" w:rsidRPr="000309D7" w:rsidRDefault="000309D7" w:rsidP="009867CA">
      <w:pPr>
        <w:numPr>
          <w:ilvl w:val="0"/>
          <w:numId w:val="205"/>
        </w:numPr>
      </w:pPr>
      <w:r w:rsidRPr="000309D7">
        <w:t>families heal</w:t>
      </w:r>
    </w:p>
    <w:p w:rsidR="000309D7" w:rsidRPr="000309D7" w:rsidRDefault="000309D7" w:rsidP="009867CA">
      <w:pPr>
        <w:numPr>
          <w:ilvl w:val="0"/>
          <w:numId w:val="205"/>
        </w:numPr>
      </w:pPr>
      <w:r w:rsidRPr="000309D7">
        <w:t>communities heal</w:t>
      </w:r>
    </w:p>
    <w:p w:rsidR="000309D7" w:rsidRPr="000309D7" w:rsidRDefault="000309D7" w:rsidP="009867CA">
      <w:pPr>
        <w:numPr>
          <w:ilvl w:val="0"/>
          <w:numId w:val="205"/>
        </w:numPr>
      </w:pPr>
      <w:r w:rsidRPr="000309D7">
        <w:t>systems heal</w:t>
      </w:r>
    </w:p>
    <w:p w:rsidR="000309D7" w:rsidRPr="000309D7" w:rsidRDefault="000309D7" w:rsidP="009867CA">
      <w:pPr>
        <w:numPr>
          <w:ilvl w:val="0"/>
          <w:numId w:val="205"/>
        </w:numPr>
      </w:pPr>
      <w:r w:rsidRPr="000309D7">
        <w:t>nations heal</w:t>
      </w:r>
    </w:p>
    <w:p w:rsidR="000309D7" w:rsidRPr="000309D7" w:rsidRDefault="000309D7" w:rsidP="000309D7">
      <w:r w:rsidRPr="000309D7">
        <w:t>Healing is contagious — not biologically, but spiritually and socially.</w:t>
      </w:r>
    </w:p>
    <w:p w:rsidR="000309D7" w:rsidRPr="000309D7" w:rsidRDefault="000309D7" w:rsidP="000309D7">
      <w:r w:rsidRPr="000309D7">
        <w:t xml:space="preserve">This is why Jesus healed publicly. Every healing was a </w:t>
      </w:r>
      <w:r w:rsidRPr="000309D7">
        <w:rPr>
          <w:b/>
          <w:bCs/>
        </w:rPr>
        <w:t>sign of the Kingdom</w:t>
      </w:r>
      <w:r w:rsidRPr="000309D7">
        <w:t>.</w:t>
      </w:r>
    </w:p>
    <w:p w:rsidR="000309D7" w:rsidRPr="000309D7" w:rsidRDefault="000309D7" w:rsidP="000309D7">
      <w:r w:rsidRPr="000309D7">
        <w:t>My work in global health taught me the same truth:</w:t>
      </w:r>
    </w:p>
    <w:p w:rsidR="000309D7" w:rsidRPr="000309D7" w:rsidRDefault="000309D7" w:rsidP="009867CA">
      <w:pPr>
        <w:numPr>
          <w:ilvl w:val="0"/>
          <w:numId w:val="206"/>
        </w:numPr>
      </w:pPr>
      <w:r w:rsidRPr="000309D7">
        <w:t>When a mother survives childbirth, a community is strengthened.</w:t>
      </w:r>
    </w:p>
    <w:p w:rsidR="000309D7" w:rsidRPr="000309D7" w:rsidRDefault="000309D7" w:rsidP="009867CA">
      <w:pPr>
        <w:numPr>
          <w:ilvl w:val="0"/>
          <w:numId w:val="206"/>
        </w:numPr>
      </w:pPr>
      <w:r w:rsidRPr="000309D7">
        <w:t>When a child receives clean water, a village is transformed.</w:t>
      </w:r>
    </w:p>
    <w:p w:rsidR="000309D7" w:rsidRPr="000309D7" w:rsidRDefault="000309D7" w:rsidP="009867CA">
      <w:pPr>
        <w:numPr>
          <w:ilvl w:val="0"/>
          <w:numId w:val="206"/>
        </w:numPr>
      </w:pPr>
      <w:r w:rsidRPr="000309D7">
        <w:lastRenderedPageBreak/>
        <w:t>When a refugee receives care, dignity is restored.</w:t>
      </w:r>
    </w:p>
    <w:p w:rsidR="000309D7" w:rsidRPr="000309D7" w:rsidRDefault="000309D7" w:rsidP="009867CA">
      <w:pPr>
        <w:numPr>
          <w:ilvl w:val="0"/>
          <w:numId w:val="206"/>
        </w:numPr>
      </w:pPr>
      <w:r w:rsidRPr="000309D7">
        <w:t>When a city invests in public health, justice grows.</w:t>
      </w:r>
    </w:p>
    <w:p w:rsidR="000309D7" w:rsidRPr="000309D7" w:rsidRDefault="000309D7" w:rsidP="009867CA">
      <w:pPr>
        <w:numPr>
          <w:ilvl w:val="0"/>
          <w:numId w:val="206"/>
        </w:numPr>
      </w:pPr>
      <w:r w:rsidRPr="000309D7">
        <w:t>When a nation reforms governance, hope rises.</w:t>
      </w:r>
    </w:p>
    <w:p w:rsidR="000309D7" w:rsidRPr="000309D7" w:rsidRDefault="000309D7" w:rsidP="000309D7">
      <w:r w:rsidRPr="000309D7">
        <w:t xml:space="preserve">The healed person is a </w:t>
      </w:r>
      <w:r w:rsidRPr="000309D7">
        <w:rPr>
          <w:b/>
          <w:bCs/>
        </w:rPr>
        <w:t>microcosm of the healed world</w:t>
      </w:r>
      <w:r w:rsidRPr="000309D7">
        <w:t>.</w:t>
      </w:r>
    </w:p>
    <w:p w:rsidR="000309D7" w:rsidRPr="000309D7" w:rsidRDefault="000309D7" w:rsidP="000309D7">
      <w:pPr>
        <w:rPr>
          <w:b/>
          <w:bCs/>
        </w:rPr>
      </w:pPr>
      <w:r w:rsidRPr="000309D7">
        <w:rPr>
          <w:b/>
          <w:bCs/>
        </w:rPr>
        <w:t>Personal Reflection: A Theology Formed Across Continents</w:t>
      </w:r>
    </w:p>
    <w:p w:rsidR="000309D7" w:rsidRPr="000309D7" w:rsidRDefault="000309D7" w:rsidP="000309D7">
      <w:r w:rsidRPr="000309D7">
        <w:t>My theology of wholeness was shaped by:</w:t>
      </w:r>
    </w:p>
    <w:p w:rsidR="000309D7" w:rsidRPr="000309D7" w:rsidRDefault="000309D7" w:rsidP="009867CA">
      <w:pPr>
        <w:numPr>
          <w:ilvl w:val="0"/>
          <w:numId w:val="207"/>
        </w:numPr>
      </w:pPr>
      <w:r w:rsidRPr="000309D7">
        <w:t>African spirituality and resilience</w:t>
      </w:r>
    </w:p>
    <w:p w:rsidR="000309D7" w:rsidRPr="000309D7" w:rsidRDefault="000309D7" w:rsidP="009867CA">
      <w:pPr>
        <w:numPr>
          <w:ilvl w:val="0"/>
          <w:numId w:val="207"/>
        </w:numPr>
      </w:pPr>
      <w:r w:rsidRPr="000309D7">
        <w:t>European social systems and public health</w:t>
      </w:r>
    </w:p>
    <w:p w:rsidR="000309D7" w:rsidRPr="000309D7" w:rsidRDefault="000309D7" w:rsidP="009867CA">
      <w:pPr>
        <w:numPr>
          <w:ilvl w:val="0"/>
          <w:numId w:val="207"/>
        </w:numPr>
      </w:pPr>
      <w:r w:rsidRPr="000309D7">
        <w:t>American trauma</w:t>
      </w:r>
      <w:r w:rsidRPr="000309D7">
        <w:noBreakHyphen/>
        <w:t>informed ministry</w:t>
      </w:r>
    </w:p>
    <w:p w:rsidR="000309D7" w:rsidRPr="000309D7" w:rsidRDefault="000309D7" w:rsidP="009867CA">
      <w:pPr>
        <w:numPr>
          <w:ilvl w:val="0"/>
          <w:numId w:val="207"/>
        </w:numPr>
      </w:pPr>
      <w:r w:rsidRPr="000309D7">
        <w:t>ORU’s whole</w:t>
      </w:r>
      <w:r w:rsidRPr="000309D7">
        <w:noBreakHyphen/>
        <w:t>person healing philosophy</w:t>
      </w:r>
    </w:p>
    <w:p w:rsidR="000309D7" w:rsidRPr="000309D7" w:rsidRDefault="000309D7" w:rsidP="009867CA">
      <w:pPr>
        <w:numPr>
          <w:ilvl w:val="0"/>
          <w:numId w:val="207"/>
        </w:numPr>
      </w:pPr>
      <w:r w:rsidRPr="000309D7">
        <w:t>CMDA’s integration of faith and medicine</w:t>
      </w:r>
    </w:p>
    <w:p w:rsidR="000309D7" w:rsidRPr="000309D7" w:rsidRDefault="000309D7" w:rsidP="009867CA">
      <w:pPr>
        <w:numPr>
          <w:ilvl w:val="0"/>
          <w:numId w:val="207"/>
        </w:numPr>
      </w:pPr>
      <w:r w:rsidRPr="000309D7">
        <w:t>Houston Global Health Collaborative’s interdisciplinary approach</w:t>
      </w:r>
    </w:p>
    <w:p w:rsidR="000309D7" w:rsidRPr="000309D7" w:rsidRDefault="000309D7" w:rsidP="009867CA">
      <w:pPr>
        <w:numPr>
          <w:ilvl w:val="0"/>
          <w:numId w:val="207"/>
        </w:numPr>
      </w:pPr>
      <w:r w:rsidRPr="000309D7">
        <w:t xml:space="preserve">M3 Conference’s global </w:t>
      </w:r>
      <w:proofErr w:type="gramStart"/>
      <w:r w:rsidRPr="000309D7">
        <w:t>missions</w:t>
      </w:r>
      <w:proofErr w:type="gramEnd"/>
      <w:r w:rsidRPr="000309D7">
        <w:t xml:space="preserve"> vision</w:t>
      </w:r>
    </w:p>
    <w:p w:rsidR="000309D7" w:rsidRPr="000309D7" w:rsidRDefault="000309D7" w:rsidP="009867CA">
      <w:pPr>
        <w:numPr>
          <w:ilvl w:val="0"/>
          <w:numId w:val="207"/>
        </w:numPr>
      </w:pPr>
      <w:r w:rsidRPr="000309D7">
        <w:t>WHO and UN frameworks for global health</w:t>
      </w:r>
    </w:p>
    <w:p w:rsidR="000309D7" w:rsidRPr="000309D7" w:rsidRDefault="000309D7" w:rsidP="009867CA">
      <w:pPr>
        <w:numPr>
          <w:ilvl w:val="0"/>
          <w:numId w:val="207"/>
        </w:numPr>
      </w:pPr>
      <w:r w:rsidRPr="000309D7">
        <w:t>World Bank discussions on health equity and development</w:t>
      </w:r>
    </w:p>
    <w:p w:rsidR="000309D7" w:rsidRPr="000309D7" w:rsidRDefault="000309D7" w:rsidP="000309D7">
      <w:r w:rsidRPr="000309D7">
        <w:t xml:space="preserve">I learned that </w:t>
      </w:r>
      <w:r w:rsidRPr="000309D7">
        <w:rPr>
          <w:b/>
          <w:bCs/>
        </w:rPr>
        <w:t>wholeness is God’s mission</w:t>
      </w:r>
      <w:r w:rsidRPr="000309D7">
        <w:t>, and healing is the Church’s participation in that mission.</w:t>
      </w:r>
    </w:p>
    <w:p w:rsidR="000309D7" w:rsidRPr="000309D7" w:rsidRDefault="000309D7" w:rsidP="000309D7">
      <w:pPr>
        <w:rPr>
          <w:b/>
          <w:bCs/>
        </w:rPr>
      </w:pPr>
      <w:r w:rsidRPr="000309D7">
        <w:rPr>
          <w:b/>
          <w:bCs/>
        </w:rPr>
        <w:t>Conclusion: The World God Intends</w:t>
      </w:r>
    </w:p>
    <w:p w:rsidR="000309D7" w:rsidRPr="000309D7" w:rsidRDefault="000309D7" w:rsidP="000309D7">
      <w:r w:rsidRPr="000309D7">
        <w:t>The future of healing is not fragmented — it is integrated. The future of missions is not narrow — it is holistic. The future of theology is not abstract — it is embodied.</w:t>
      </w:r>
    </w:p>
    <w:p w:rsidR="000309D7" w:rsidRPr="000309D7" w:rsidRDefault="000309D7" w:rsidP="000309D7">
      <w:r w:rsidRPr="000309D7">
        <w:rPr>
          <w:b/>
          <w:bCs/>
        </w:rPr>
        <w:t>Wholeness is the destiny of creation.</w:t>
      </w:r>
      <w:r w:rsidRPr="000309D7">
        <w:t xml:space="preserve"> </w:t>
      </w:r>
      <w:r w:rsidRPr="000309D7">
        <w:rPr>
          <w:b/>
          <w:bCs/>
        </w:rPr>
        <w:t>The healed person is the sign of the healed world.</w:t>
      </w:r>
      <w:r w:rsidRPr="000309D7">
        <w:t xml:space="preserve"> </w:t>
      </w:r>
      <w:r w:rsidRPr="000309D7">
        <w:rPr>
          <w:b/>
          <w:bCs/>
        </w:rPr>
        <w:t>And the healer is God’s instrument of restoration.</w:t>
      </w:r>
    </w:p>
    <w:p w:rsidR="000309D7" w:rsidRPr="000309D7" w:rsidRDefault="000309D7" w:rsidP="000309D7">
      <w:r w:rsidRPr="000309D7">
        <w:t>This is the theology I have lived across continents. This is the theology I now offer to the world.</w:t>
      </w:r>
    </w:p>
    <w:p w:rsidR="00C3284C" w:rsidRDefault="00C3284C" w:rsidP="00FD0F3B"/>
    <w:p w:rsidR="000309D7" w:rsidRDefault="000309D7" w:rsidP="00FD0F3B"/>
    <w:p w:rsidR="000309D7" w:rsidRDefault="000309D7" w:rsidP="00FD0F3B"/>
    <w:p w:rsidR="000309D7" w:rsidRPr="000309D7" w:rsidRDefault="000309D7" w:rsidP="000309D7">
      <w:pPr>
        <w:rPr>
          <w:b/>
          <w:bCs/>
        </w:rPr>
      </w:pPr>
      <w:r w:rsidRPr="000309D7">
        <w:rPr>
          <w:b/>
          <w:bCs/>
        </w:rPr>
        <w:lastRenderedPageBreak/>
        <w:t>CHAPTER 25 — THE GLOBAL HEALER: TRAINING, FORMATION, AND SENDING</w:t>
      </w:r>
    </w:p>
    <w:p w:rsidR="000309D7" w:rsidRPr="000309D7" w:rsidRDefault="000309D7" w:rsidP="009867CA">
      <w:pPr>
        <w:numPr>
          <w:ilvl w:val="0"/>
          <w:numId w:val="211"/>
        </w:numPr>
      </w:pPr>
      <w:r w:rsidRPr="000309D7">
        <w:rPr>
          <w:i/>
          <w:iCs/>
        </w:rPr>
        <w:t xml:space="preserve">By Rev. Dr. </w:t>
      </w:r>
      <w:proofErr w:type="spellStart"/>
      <w:r w:rsidRPr="000309D7">
        <w:rPr>
          <w:i/>
          <w:iCs/>
        </w:rPr>
        <w:t>Akwo</w:t>
      </w:r>
      <w:proofErr w:type="spellEnd"/>
      <w:r w:rsidRPr="000309D7">
        <w:rPr>
          <w:i/>
          <w:iCs/>
        </w:rPr>
        <w:t xml:space="preserve"> Thompson </w:t>
      </w:r>
      <w:proofErr w:type="spellStart"/>
      <w:r w:rsidRPr="000309D7">
        <w:rPr>
          <w:i/>
          <w:iCs/>
        </w:rPr>
        <w:t>Ntuba</w:t>
      </w:r>
      <w:proofErr w:type="spellEnd"/>
    </w:p>
    <w:p w:rsidR="000309D7" w:rsidRPr="000309D7" w:rsidRDefault="000309D7" w:rsidP="009867CA">
      <w:pPr>
        <w:numPr>
          <w:ilvl w:val="0"/>
          <w:numId w:val="211"/>
        </w:numPr>
      </w:pPr>
      <w:r w:rsidRPr="000309D7">
        <w:t xml:space="preserve">I did not become a global healer by accident. My formation came through </w:t>
      </w:r>
      <w:r w:rsidRPr="000309D7">
        <w:rPr>
          <w:b/>
          <w:bCs/>
        </w:rPr>
        <w:t>continents, crises, classrooms, clinics, churches, conferences, and callings</w:t>
      </w:r>
      <w:r w:rsidRPr="000309D7">
        <w:t>. God shaped me through:</w:t>
      </w:r>
    </w:p>
    <w:p w:rsidR="000309D7" w:rsidRPr="000309D7" w:rsidRDefault="000309D7" w:rsidP="009867CA">
      <w:pPr>
        <w:numPr>
          <w:ilvl w:val="0"/>
          <w:numId w:val="208"/>
        </w:numPr>
      </w:pPr>
      <w:r w:rsidRPr="000309D7">
        <w:t>African healing crusades and community health missions</w:t>
      </w:r>
    </w:p>
    <w:p w:rsidR="000309D7" w:rsidRPr="000309D7" w:rsidRDefault="000309D7" w:rsidP="009867CA">
      <w:pPr>
        <w:numPr>
          <w:ilvl w:val="0"/>
          <w:numId w:val="208"/>
        </w:numPr>
      </w:pPr>
      <w:r w:rsidRPr="000309D7">
        <w:t>European public</w:t>
      </w:r>
      <w:r w:rsidRPr="000309D7">
        <w:noBreakHyphen/>
        <w:t>health systems and ecumenical ministries</w:t>
      </w:r>
    </w:p>
    <w:p w:rsidR="000309D7" w:rsidRPr="000309D7" w:rsidRDefault="000309D7" w:rsidP="009867CA">
      <w:pPr>
        <w:numPr>
          <w:ilvl w:val="0"/>
          <w:numId w:val="208"/>
        </w:numPr>
      </w:pPr>
      <w:r w:rsidRPr="000309D7">
        <w:t>American hospitals, counties, states, and federal agencies</w:t>
      </w:r>
    </w:p>
    <w:p w:rsidR="000309D7" w:rsidRPr="000309D7" w:rsidRDefault="000309D7" w:rsidP="009867CA">
      <w:pPr>
        <w:numPr>
          <w:ilvl w:val="0"/>
          <w:numId w:val="208"/>
        </w:numPr>
      </w:pPr>
      <w:r w:rsidRPr="000309D7">
        <w:t>theological training, ministerial ordination, and healing certifications</w:t>
      </w:r>
    </w:p>
    <w:p w:rsidR="000309D7" w:rsidRPr="000309D7" w:rsidRDefault="000309D7" w:rsidP="009867CA">
      <w:pPr>
        <w:numPr>
          <w:ilvl w:val="0"/>
          <w:numId w:val="208"/>
        </w:numPr>
      </w:pPr>
      <w:r w:rsidRPr="000309D7">
        <w:t>CMDA (Christian Medical &amp; Dental Associations)</w:t>
      </w:r>
    </w:p>
    <w:p w:rsidR="000309D7" w:rsidRPr="000309D7" w:rsidRDefault="000309D7" w:rsidP="009867CA">
      <w:pPr>
        <w:numPr>
          <w:ilvl w:val="0"/>
          <w:numId w:val="208"/>
        </w:numPr>
      </w:pPr>
      <w:r w:rsidRPr="000309D7">
        <w:t>Houston Global Health Collaborative</w:t>
      </w:r>
    </w:p>
    <w:p w:rsidR="000309D7" w:rsidRPr="000309D7" w:rsidRDefault="000309D7" w:rsidP="009867CA">
      <w:pPr>
        <w:numPr>
          <w:ilvl w:val="0"/>
          <w:numId w:val="208"/>
        </w:numPr>
      </w:pPr>
      <w:r w:rsidRPr="000309D7">
        <w:t>the M3 Global Missions Conference at Lakewood Church</w:t>
      </w:r>
    </w:p>
    <w:p w:rsidR="000309D7" w:rsidRPr="000309D7" w:rsidRDefault="000309D7" w:rsidP="009867CA">
      <w:pPr>
        <w:numPr>
          <w:ilvl w:val="0"/>
          <w:numId w:val="208"/>
        </w:numPr>
      </w:pPr>
      <w:r w:rsidRPr="000309D7">
        <w:t>Oral Roberts University (ORU), Tulsa — the birthplace of whole</w:t>
      </w:r>
      <w:r w:rsidRPr="000309D7">
        <w:noBreakHyphen/>
        <w:t>person healing</w:t>
      </w:r>
    </w:p>
    <w:p w:rsidR="000309D7" w:rsidRPr="000309D7" w:rsidRDefault="000309D7" w:rsidP="009867CA">
      <w:pPr>
        <w:numPr>
          <w:ilvl w:val="0"/>
          <w:numId w:val="208"/>
        </w:numPr>
      </w:pPr>
      <w:r w:rsidRPr="000309D7">
        <w:t>WHO, United Nations, World Bank, and global health fora</w:t>
      </w:r>
    </w:p>
    <w:p w:rsidR="000309D7" w:rsidRPr="000309D7" w:rsidRDefault="000309D7" w:rsidP="009867CA">
      <w:pPr>
        <w:numPr>
          <w:ilvl w:val="0"/>
          <w:numId w:val="211"/>
        </w:numPr>
      </w:pPr>
      <w:r w:rsidRPr="000309D7">
        <w:t>Every stage formed a different dimension of the healer God was shaping in me.</w:t>
      </w:r>
    </w:p>
    <w:p w:rsidR="000309D7" w:rsidRPr="000309D7" w:rsidRDefault="000309D7" w:rsidP="000309D7">
      <w:pPr>
        <w:rPr>
          <w:b/>
          <w:bCs/>
        </w:rPr>
      </w:pPr>
      <w:r w:rsidRPr="000309D7">
        <w:rPr>
          <w:b/>
          <w:bCs/>
        </w:rPr>
        <w:t>1. Training — The Mind of the Healer</w:t>
      </w:r>
    </w:p>
    <w:p w:rsidR="000309D7" w:rsidRPr="000309D7" w:rsidRDefault="000309D7" w:rsidP="009867CA">
      <w:pPr>
        <w:numPr>
          <w:ilvl w:val="0"/>
          <w:numId w:val="211"/>
        </w:numPr>
      </w:pPr>
      <w:r w:rsidRPr="000309D7">
        <w:t>My training was interdisciplinary:</w:t>
      </w:r>
    </w:p>
    <w:p w:rsidR="000309D7" w:rsidRPr="000309D7" w:rsidRDefault="000309D7" w:rsidP="009867CA">
      <w:pPr>
        <w:numPr>
          <w:ilvl w:val="0"/>
          <w:numId w:val="209"/>
        </w:numPr>
      </w:pPr>
      <w:r w:rsidRPr="000309D7">
        <w:rPr>
          <w:b/>
          <w:bCs/>
        </w:rPr>
        <w:t>Medicine and global health</w:t>
      </w:r>
    </w:p>
    <w:p w:rsidR="000309D7" w:rsidRPr="000309D7" w:rsidRDefault="000309D7" w:rsidP="009867CA">
      <w:pPr>
        <w:numPr>
          <w:ilvl w:val="0"/>
          <w:numId w:val="209"/>
        </w:numPr>
      </w:pPr>
      <w:r w:rsidRPr="000309D7">
        <w:rPr>
          <w:b/>
          <w:bCs/>
        </w:rPr>
        <w:t>Theology and pastoral care</w:t>
      </w:r>
    </w:p>
    <w:p w:rsidR="000309D7" w:rsidRPr="000309D7" w:rsidRDefault="000309D7" w:rsidP="009867CA">
      <w:pPr>
        <w:numPr>
          <w:ilvl w:val="0"/>
          <w:numId w:val="209"/>
        </w:numPr>
      </w:pPr>
      <w:r w:rsidRPr="000309D7">
        <w:rPr>
          <w:b/>
          <w:bCs/>
        </w:rPr>
        <w:t>Public health and governance communication</w:t>
      </w:r>
    </w:p>
    <w:p w:rsidR="000309D7" w:rsidRPr="000309D7" w:rsidRDefault="000309D7" w:rsidP="009867CA">
      <w:pPr>
        <w:numPr>
          <w:ilvl w:val="0"/>
          <w:numId w:val="209"/>
        </w:numPr>
      </w:pPr>
      <w:r w:rsidRPr="000309D7">
        <w:rPr>
          <w:b/>
          <w:bCs/>
        </w:rPr>
        <w:t>Climate</w:t>
      </w:r>
      <w:r w:rsidRPr="000309D7">
        <w:rPr>
          <w:b/>
          <w:bCs/>
        </w:rPr>
        <w:noBreakHyphen/>
        <w:t>health and environmental resilience</w:t>
      </w:r>
    </w:p>
    <w:p w:rsidR="000309D7" w:rsidRPr="000309D7" w:rsidRDefault="000309D7" w:rsidP="009867CA">
      <w:pPr>
        <w:numPr>
          <w:ilvl w:val="0"/>
          <w:numId w:val="209"/>
        </w:numPr>
      </w:pPr>
      <w:r w:rsidRPr="000309D7">
        <w:rPr>
          <w:b/>
          <w:bCs/>
        </w:rPr>
        <w:t>Trauma</w:t>
      </w:r>
      <w:r w:rsidRPr="000309D7">
        <w:rPr>
          <w:b/>
          <w:bCs/>
        </w:rPr>
        <w:noBreakHyphen/>
        <w:t>informed ministry</w:t>
      </w:r>
    </w:p>
    <w:p w:rsidR="000309D7" w:rsidRPr="000309D7" w:rsidRDefault="000309D7" w:rsidP="009867CA">
      <w:pPr>
        <w:numPr>
          <w:ilvl w:val="0"/>
          <w:numId w:val="209"/>
        </w:numPr>
      </w:pPr>
      <w:r w:rsidRPr="000309D7">
        <w:rPr>
          <w:b/>
          <w:bCs/>
        </w:rPr>
        <w:t>Leadership and diplomacy</w:t>
      </w:r>
    </w:p>
    <w:p w:rsidR="000309D7" w:rsidRPr="000309D7" w:rsidRDefault="000309D7" w:rsidP="009867CA">
      <w:pPr>
        <w:numPr>
          <w:ilvl w:val="0"/>
          <w:numId w:val="211"/>
        </w:numPr>
      </w:pPr>
      <w:r w:rsidRPr="000309D7">
        <w:t xml:space="preserve">At ORU, I learned the </w:t>
      </w:r>
      <w:r w:rsidRPr="000309D7">
        <w:rPr>
          <w:i/>
          <w:iCs/>
        </w:rPr>
        <w:t>whole</w:t>
      </w:r>
      <w:r w:rsidRPr="000309D7">
        <w:rPr>
          <w:i/>
          <w:iCs/>
        </w:rPr>
        <w:noBreakHyphen/>
        <w:t>person</w:t>
      </w:r>
      <w:r w:rsidRPr="000309D7">
        <w:t xml:space="preserve"> philosophy — body, mind, and spirit. At CMDA, I learned to integrate faith and medicine with integrity. At Houston Global Health Collaborative, I learned interdisciplinary teamwork. At WHO and UN gatherings, I learned global systems thinking. At M3 Global Missions, I learned the urgency of sending healers to the nations.</w:t>
      </w:r>
    </w:p>
    <w:p w:rsidR="000309D7" w:rsidRPr="000309D7" w:rsidRDefault="000309D7" w:rsidP="009867CA">
      <w:pPr>
        <w:numPr>
          <w:ilvl w:val="0"/>
          <w:numId w:val="211"/>
        </w:numPr>
      </w:pPr>
      <w:r w:rsidRPr="000309D7">
        <w:lastRenderedPageBreak/>
        <w:t>A global healer must be:</w:t>
      </w:r>
    </w:p>
    <w:p w:rsidR="000309D7" w:rsidRPr="000309D7" w:rsidRDefault="000309D7" w:rsidP="009867CA">
      <w:pPr>
        <w:numPr>
          <w:ilvl w:val="0"/>
          <w:numId w:val="210"/>
        </w:numPr>
      </w:pPr>
      <w:r w:rsidRPr="000309D7">
        <w:t>theologically grounded</w:t>
      </w:r>
    </w:p>
    <w:p w:rsidR="000309D7" w:rsidRPr="000309D7" w:rsidRDefault="000309D7" w:rsidP="009867CA">
      <w:pPr>
        <w:numPr>
          <w:ilvl w:val="0"/>
          <w:numId w:val="210"/>
        </w:numPr>
      </w:pPr>
      <w:r w:rsidRPr="000309D7">
        <w:t>scientifically informed</w:t>
      </w:r>
    </w:p>
    <w:p w:rsidR="000309D7" w:rsidRPr="000309D7" w:rsidRDefault="000309D7" w:rsidP="009867CA">
      <w:pPr>
        <w:numPr>
          <w:ilvl w:val="0"/>
          <w:numId w:val="210"/>
        </w:numPr>
      </w:pPr>
      <w:r w:rsidRPr="000309D7">
        <w:t>culturally sensitive</w:t>
      </w:r>
    </w:p>
    <w:p w:rsidR="000309D7" w:rsidRPr="000309D7" w:rsidRDefault="000309D7" w:rsidP="009867CA">
      <w:pPr>
        <w:numPr>
          <w:ilvl w:val="0"/>
          <w:numId w:val="210"/>
        </w:numPr>
      </w:pPr>
      <w:r w:rsidRPr="000309D7">
        <w:t>ethically anchored</w:t>
      </w:r>
    </w:p>
    <w:p w:rsidR="000309D7" w:rsidRPr="000309D7" w:rsidRDefault="000309D7" w:rsidP="009867CA">
      <w:pPr>
        <w:numPr>
          <w:ilvl w:val="0"/>
          <w:numId w:val="210"/>
        </w:numPr>
      </w:pPr>
      <w:r w:rsidRPr="000309D7">
        <w:t>globally aware</w:t>
      </w:r>
    </w:p>
    <w:p w:rsidR="000309D7" w:rsidRPr="000309D7" w:rsidRDefault="000309D7" w:rsidP="009867CA">
      <w:pPr>
        <w:numPr>
          <w:ilvl w:val="0"/>
          <w:numId w:val="210"/>
        </w:numPr>
      </w:pPr>
      <w:r w:rsidRPr="000309D7">
        <w:t>Spirit</w:t>
      </w:r>
      <w:r w:rsidRPr="000309D7">
        <w:noBreakHyphen/>
        <w:t>led</w:t>
      </w:r>
    </w:p>
    <w:p w:rsidR="000309D7" w:rsidRPr="000309D7" w:rsidRDefault="000309D7" w:rsidP="009867CA">
      <w:pPr>
        <w:numPr>
          <w:ilvl w:val="0"/>
          <w:numId w:val="211"/>
        </w:numPr>
      </w:pPr>
      <w:r w:rsidRPr="000309D7">
        <w:t>Training forms the mind of the healer.</w:t>
      </w:r>
    </w:p>
    <w:p w:rsidR="000309D7" w:rsidRPr="000309D7" w:rsidRDefault="000309D7" w:rsidP="000309D7">
      <w:pPr>
        <w:rPr>
          <w:b/>
          <w:bCs/>
        </w:rPr>
      </w:pPr>
      <w:r w:rsidRPr="000309D7">
        <w:rPr>
          <w:b/>
          <w:bCs/>
        </w:rPr>
        <w:t>2. Formation — The Heart of the Healer</w:t>
      </w:r>
    </w:p>
    <w:p w:rsidR="000309D7" w:rsidRPr="000309D7" w:rsidRDefault="000309D7" w:rsidP="009867CA">
      <w:pPr>
        <w:numPr>
          <w:ilvl w:val="0"/>
          <w:numId w:val="211"/>
        </w:numPr>
      </w:pPr>
      <w:r w:rsidRPr="000309D7">
        <w:t xml:space="preserve">Formation is deeper than training. Formation is what God does </w:t>
      </w:r>
      <w:r w:rsidRPr="000309D7">
        <w:rPr>
          <w:b/>
          <w:bCs/>
        </w:rPr>
        <w:t>in</w:t>
      </w:r>
      <w:r w:rsidRPr="000309D7">
        <w:t xml:space="preserve"> the healer.</w:t>
      </w:r>
    </w:p>
    <w:p w:rsidR="000309D7" w:rsidRPr="000309D7" w:rsidRDefault="000309D7" w:rsidP="009867CA">
      <w:pPr>
        <w:numPr>
          <w:ilvl w:val="0"/>
          <w:numId w:val="211"/>
        </w:numPr>
      </w:pPr>
      <w:r w:rsidRPr="000309D7">
        <w:t>My formation came through:</w:t>
      </w:r>
    </w:p>
    <w:p w:rsidR="000309D7" w:rsidRPr="000309D7" w:rsidRDefault="000309D7" w:rsidP="009867CA">
      <w:pPr>
        <w:numPr>
          <w:ilvl w:val="0"/>
          <w:numId w:val="211"/>
        </w:numPr>
      </w:pPr>
      <w:r w:rsidRPr="000309D7">
        <w:t xml:space="preserve">praying for the sick in </w:t>
      </w:r>
      <w:proofErr w:type="spellStart"/>
      <w:r w:rsidRPr="000309D7">
        <w:t>Banga</w:t>
      </w:r>
      <w:proofErr w:type="spellEnd"/>
    </w:p>
    <w:p w:rsidR="000309D7" w:rsidRPr="000309D7" w:rsidRDefault="000309D7" w:rsidP="009867CA">
      <w:pPr>
        <w:numPr>
          <w:ilvl w:val="0"/>
          <w:numId w:val="211"/>
        </w:numPr>
      </w:pPr>
      <w:r w:rsidRPr="000309D7">
        <w:t>counseling addicts in New Orleans</w:t>
      </w:r>
    </w:p>
    <w:p w:rsidR="000309D7" w:rsidRPr="000309D7" w:rsidRDefault="000309D7" w:rsidP="009867CA">
      <w:pPr>
        <w:numPr>
          <w:ilvl w:val="0"/>
          <w:numId w:val="211"/>
        </w:numPr>
      </w:pPr>
      <w:r w:rsidRPr="000309D7">
        <w:t>comforting families in Houston ICUs</w:t>
      </w:r>
    </w:p>
    <w:p w:rsidR="000309D7" w:rsidRPr="000309D7" w:rsidRDefault="000309D7" w:rsidP="009867CA">
      <w:pPr>
        <w:numPr>
          <w:ilvl w:val="0"/>
          <w:numId w:val="211"/>
        </w:numPr>
      </w:pPr>
      <w:r w:rsidRPr="000309D7">
        <w:t>walking with refugees in European cities</w:t>
      </w:r>
    </w:p>
    <w:p w:rsidR="000309D7" w:rsidRPr="000309D7" w:rsidRDefault="000309D7" w:rsidP="009867CA">
      <w:pPr>
        <w:numPr>
          <w:ilvl w:val="0"/>
          <w:numId w:val="211"/>
        </w:numPr>
      </w:pPr>
      <w:r w:rsidRPr="000309D7">
        <w:t>advocating for justice in American counties</w:t>
      </w:r>
    </w:p>
    <w:p w:rsidR="000309D7" w:rsidRPr="000309D7" w:rsidRDefault="000309D7" w:rsidP="009867CA">
      <w:pPr>
        <w:numPr>
          <w:ilvl w:val="0"/>
          <w:numId w:val="211"/>
        </w:numPr>
      </w:pPr>
      <w:r w:rsidRPr="000309D7">
        <w:t>documenting governance failures in Africa</w:t>
      </w:r>
    </w:p>
    <w:p w:rsidR="000309D7" w:rsidRPr="000309D7" w:rsidRDefault="000309D7" w:rsidP="009867CA">
      <w:pPr>
        <w:numPr>
          <w:ilvl w:val="0"/>
          <w:numId w:val="211"/>
        </w:numPr>
      </w:pPr>
      <w:r w:rsidRPr="000309D7">
        <w:t>serving in global health emergencies</w:t>
      </w:r>
    </w:p>
    <w:p w:rsidR="000309D7" w:rsidRPr="000309D7" w:rsidRDefault="000309D7" w:rsidP="009867CA">
      <w:pPr>
        <w:numPr>
          <w:ilvl w:val="0"/>
          <w:numId w:val="211"/>
        </w:numPr>
      </w:pPr>
      <w:r w:rsidRPr="000309D7">
        <w:t>fasting, intercession, and spiritual disciplines</w:t>
      </w:r>
    </w:p>
    <w:p w:rsidR="000309D7" w:rsidRPr="000309D7" w:rsidRDefault="000309D7" w:rsidP="009867CA">
      <w:pPr>
        <w:numPr>
          <w:ilvl w:val="0"/>
          <w:numId w:val="211"/>
        </w:numPr>
      </w:pPr>
      <w:r w:rsidRPr="000309D7">
        <w:t>Formation shapes:</w:t>
      </w:r>
    </w:p>
    <w:p w:rsidR="000309D7" w:rsidRPr="000309D7" w:rsidRDefault="000309D7" w:rsidP="009867CA">
      <w:pPr>
        <w:numPr>
          <w:ilvl w:val="0"/>
          <w:numId w:val="212"/>
        </w:numPr>
      </w:pPr>
      <w:r w:rsidRPr="000309D7">
        <w:t>compassion</w:t>
      </w:r>
    </w:p>
    <w:p w:rsidR="000309D7" w:rsidRPr="000309D7" w:rsidRDefault="000309D7" w:rsidP="009867CA">
      <w:pPr>
        <w:numPr>
          <w:ilvl w:val="0"/>
          <w:numId w:val="212"/>
        </w:numPr>
      </w:pPr>
      <w:r w:rsidRPr="000309D7">
        <w:t>humility</w:t>
      </w:r>
    </w:p>
    <w:p w:rsidR="000309D7" w:rsidRPr="000309D7" w:rsidRDefault="000309D7" w:rsidP="009867CA">
      <w:pPr>
        <w:numPr>
          <w:ilvl w:val="0"/>
          <w:numId w:val="212"/>
        </w:numPr>
      </w:pPr>
      <w:r w:rsidRPr="000309D7">
        <w:t>discernment</w:t>
      </w:r>
    </w:p>
    <w:p w:rsidR="000309D7" w:rsidRPr="000309D7" w:rsidRDefault="000309D7" w:rsidP="009867CA">
      <w:pPr>
        <w:numPr>
          <w:ilvl w:val="0"/>
          <w:numId w:val="212"/>
        </w:numPr>
      </w:pPr>
      <w:r w:rsidRPr="000309D7">
        <w:t>courage</w:t>
      </w:r>
    </w:p>
    <w:p w:rsidR="000309D7" w:rsidRPr="000309D7" w:rsidRDefault="000309D7" w:rsidP="009867CA">
      <w:pPr>
        <w:numPr>
          <w:ilvl w:val="0"/>
          <w:numId w:val="212"/>
        </w:numPr>
      </w:pPr>
      <w:r w:rsidRPr="000309D7">
        <w:t>integrity</w:t>
      </w:r>
    </w:p>
    <w:p w:rsidR="000309D7" w:rsidRPr="000309D7" w:rsidRDefault="000309D7" w:rsidP="009867CA">
      <w:pPr>
        <w:numPr>
          <w:ilvl w:val="0"/>
          <w:numId w:val="212"/>
        </w:numPr>
      </w:pPr>
      <w:r w:rsidRPr="000309D7">
        <w:t>resilience</w:t>
      </w:r>
    </w:p>
    <w:p w:rsidR="000309D7" w:rsidRPr="000309D7" w:rsidRDefault="000309D7" w:rsidP="009867CA">
      <w:pPr>
        <w:numPr>
          <w:ilvl w:val="0"/>
          <w:numId w:val="212"/>
        </w:numPr>
      </w:pPr>
      <w:r w:rsidRPr="000309D7">
        <w:lastRenderedPageBreak/>
        <w:t>spiritual authority</w:t>
      </w:r>
    </w:p>
    <w:p w:rsidR="000309D7" w:rsidRPr="000309D7" w:rsidRDefault="000309D7" w:rsidP="009867CA">
      <w:pPr>
        <w:numPr>
          <w:ilvl w:val="0"/>
          <w:numId w:val="211"/>
        </w:numPr>
      </w:pPr>
      <w:r w:rsidRPr="000309D7">
        <w:t>Formation is the fire that purifies the healer.</w:t>
      </w:r>
    </w:p>
    <w:p w:rsidR="000309D7" w:rsidRPr="000309D7" w:rsidRDefault="000309D7" w:rsidP="000309D7">
      <w:pPr>
        <w:rPr>
          <w:b/>
          <w:bCs/>
        </w:rPr>
      </w:pPr>
      <w:r w:rsidRPr="000309D7">
        <w:rPr>
          <w:b/>
          <w:bCs/>
        </w:rPr>
        <w:t>3. Sending — The Mission of the Healer</w:t>
      </w:r>
    </w:p>
    <w:p w:rsidR="000309D7" w:rsidRPr="000309D7" w:rsidRDefault="000309D7" w:rsidP="009867CA">
      <w:pPr>
        <w:numPr>
          <w:ilvl w:val="0"/>
          <w:numId w:val="211"/>
        </w:numPr>
      </w:pPr>
      <w:r w:rsidRPr="000309D7">
        <w:t xml:space="preserve">A healer is not trained to stay. A healer is trained to </w:t>
      </w:r>
      <w:r w:rsidRPr="000309D7">
        <w:rPr>
          <w:b/>
          <w:bCs/>
        </w:rPr>
        <w:t>go</w:t>
      </w:r>
      <w:r w:rsidRPr="000309D7">
        <w:t>.</w:t>
      </w:r>
    </w:p>
    <w:p w:rsidR="000309D7" w:rsidRPr="000309D7" w:rsidRDefault="000309D7" w:rsidP="009867CA">
      <w:pPr>
        <w:numPr>
          <w:ilvl w:val="0"/>
          <w:numId w:val="211"/>
        </w:numPr>
      </w:pPr>
      <w:r w:rsidRPr="000309D7">
        <w:t>I was sent to:</w:t>
      </w:r>
    </w:p>
    <w:p w:rsidR="000309D7" w:rsidRPr="000309D7" w:rsidRDefault="000309D7" w:rsidP="009867CA">
      <w:pPr>
        <w:numPr>
          <w:ilvl w:val="0"/>
          <w:numId w:val="213"/>
        </w:numPr>
      </w:pPr>
      <w:r w:rsidRPr="000309D7">
        <w:t>African villages</w:t>
      </w:r>
    </w:p>
    <w:p w:rsidR="000309D7" w:rsidRPr="000309D7" w:rsidRDefault="000309D7" w:rsidP="009867CA">
      <w:pPr>
        <w:numPr>
          <w:ilvl w:val="0"/>
          <w:numId w:val="213"/>
        </w:numPr>
      </w:pPr>
      <w:r w:rsidRPr="000309D7">
        <w:t>American cities</w:t>
      </w:r>
    </w:p>
    <w:p w:rsidR="000309D7" w:rsidRPr="000309D7" w:rsidRDefault="000309D7" w:rsidP="009867CA">
      <w:pPr>
        <w:numPr>
          <w:ilvl w:val="0"/>
          <w:numId w:val="213"/>
        </w:numPr>
      </w:pPr>
      <w:r w:rsidRPr="000309D7">
        <w:t>European communities</w:t>
      </w:r>
    </w:p>
    <w:p w:rsidR="000309D7" w:rsidRPr="000309D7" w:rsidRDefault="000309D7" w:rsidP="009867CA">
      <w:pPr>
        <w:numPr>
          <w:ilvl w:val="0"/>
          <w:numId w:val="213"/>
        </w:numPr>
      </w:pPr>
      <w:r w:rsidRPr="000309D7">
        <w:t>global health institutions</w:t>
      </w:r>
    </w:p>
    <w:p w:rsidR="000309D7" w:rsidRPr="000309D7" w:rsidRDefault="000309D7" w:rsidP="009867CA">
      <w:pPr>
        <w:numPr>
          <w:ilvl w:val="0"/>
          <w:numId w:val="213"/>
        </w:numPr>
      </w:pPr>
      <w:r w:rsidRPr="000309D7">
        <w:t>international conferences</w:t>
      </w:r>
    </w:p>
    <w:p w:rsidR="000309D7" w:rsidRPr="000309D7" w:rsidRDefault="000309D7" w:rsidP="009867CA">
      <w:pPr>
        <w:numPr>
          <w:ilvl w:val="0"/>
          <w:numId w:val="213"/>
        </w:numPr>
      </w:pPr>
      <w:r w:rsidRPr="000309D7">
        <w:t>interfaith and ecumenical gatherings</w:t>
      </w:r>
    </w:p>
    <w:p w:rsidR="000309D7" w:rsidRPr="000309D7" w:rsidRDefault="000309D7" w:rsidP="009867CA">
      <w:pPr>
        <w:numPr>
          <w:ilvl w:val="0"/>
          <w:numId w:val="213"/>
        </w:numPr>
      </w:pPr>
      <w:r w:rsidRPr="000309D7">
        <w:t>WHO, UN, and World Bank fora</w:t>
      </w:r>
    </w:p>
    <w:p w:rsidR="000309D7" w:rsidRPr="000309D7" w:rsidRDefault="000309D7" w:rsidP="009867CA">
      <w:pPr>
        <w:numPr>
          <w:ilvl w:val="0"/>
          <w:numId w:val="211"/>
        </w:numPr>
      </w:pPr>
      <w:r w:rsidRPr="000309D7">
        <w:t xml:space="preserve">Sending is not geographical alone — it is </w:t>
      </w:r>
      <w:r w:rsidRPr="000309D7">
        <w:rPr>
          <w:b/>
          <w:bCs/>
        </w:rPr>
        <w:t>vocational</w:t>
      </w:r>
      <w:r w:rsidRPr="000309D7">
        <w:t>.</w:t>
      </w:r>
    </w:p>
    <w:p w:rsidR="000309D7" w:rsidRPr="000309D7" w:rsidRDefault="000309D7" w:rsidP="009867CA">
      <w:pPr>
        <w:numPr>
          <w:ilvl w:val="0"/>
          <w:numId w:val="211"/>
        </w:numPr>
      </w:pPr>
      <w:r w:rsidRPr="000309D7">
        <w:t>A global healer is sent to:</w:t>
      </w:r>
    </w:p>
    <w:p w:rsidR="000309D7" w:rsidRPr="000309D7" w:rsidRDefault="000309D7" w:rsidP="009867CA">
      <w:pPr>
        <w:numPr>
          <w:ilvl w:val="0"/>
          <w:numId w:val="214"/>
        </w:numPr>
      </w:pPr>
      <w:r w:rsidRPr="000309D7">
        <w:t>heal bodies</w:t>
      </w:r>
    </w:p>
    <w:p w:rsidR="000309D7" w:rsidRPr="000309D7" w:rsidRDefault="000309D7" w:rsidP="009867CA">
      <w:pPr>
        <w:numPr>
          <w:ilvl w:val="0"/>
          <w:numId w:val="214"/>
        </w:numPr>
      </w:pPr>
      <w:r w:rsidRPr="000309D7">
        <w:t>heal systems</w:t>
      </w:r>
    </w:p>
    <w:p w:rsidR="000309D7" w:rsidRPr="000309D7" w:rsidRDefault="000309D7" w:rsidP="009867CA">
      <w:pPr>
        <w:numPr>
          <w:ilvl w:val="0"/>
          <w:numId w:val="214"/>
        </w:numPr>
      </w:pPr>
      <w:r w:rsidRPr="000309D7">
        <w:t>heal communities</w:t>
      </w:r>
    </w:p>
    <w:p w:rsidR="000309D7" w:rsidRPr="000309D7" w:rsidRDefault="000309D7" w:rsidP="009867CA">
      <w:pPr>
        <w:numPr>
          <w:ilvl w:val="0"/>
          <w:numId w:val="214"/>
        </w:numPr>
      </w:pPr>
      <w:r w:rsidRPr="000309D7">
        <w:t>heal nations</w:t>
      </w:r>
    </w:p>
    <w:p w:rsidR="000309D7" w:rsidRPr="000309D7" w:rsidRDefault="000309D7" w:rsidP="009867CA">
      <w:pPr>
        <w:numPr>
          <w:ilvl w:val="0"/>
          <w:numId w:val="214"/>
        </w:numPr>
      </w:pPr>
      <w:r w:rsidRPr="000309D7">
        <w:t>heal creation</w:t>
      </w:r>
    </w:p>
    <w:p w:rsidR="000309D7" w:rsidRPr="000309D7" w:rsidRDefault="000309D7" w:rsidP="009867CA">
      <w:pPr>
        <w:numPr>
          <w:ilvl w:val="0"/>
          <w:numId w:val="211"/>
        </w:numPr>
      </w:pPr>
      <w:r w:rsidRPr="000309D7">
        <w:t>The world needs healers who can cross borders — cultural, political, spiritual, and scientific.</w:t>
      </w:r>
    </w:p>
    <w:p w:rsidR="000309D7" w:rsidRPr="000309D7" w:rsidRDefault="000309D7" w:rsidP="000309D7">
      <w:pPr>
        <w:rPr>
          <w:b/>
          <w:bCs/>
        </w:rPr>
      </w:pPr>
      <w:r w:rsidRPr="000309D7">
        <w:rPr>
          <w:b/>
          <w:bCs/>
        </w:rPr>
        <w:t>Conclusion: The Global Healer God Is Raising</w:t>
      </w:r>
    </w:p>
    <w:p w:rsidR="000309D7" w:rsidRPr="000309D7" w:rsidRDefault="000309D7" w:rsidP="009867CA">
      <w:pPr>
        <w:numPr>
          <w:ilvl w:val="0"/>
          <w:numId w:val="211"/>
        </w:numPr>
      </w:pPr>
      <w:r w:rsidRPr="000309D7">
        <w:t>The next generation of healers must be:</w:t>
      </w:r>
    </w:p>
    <w:p w:rsidR="000309D7" w:rsidRPr="000309D7" w:rsidRDefault="000309D7" w:rsidP="009867CA">
      <w:pPr>
        <w:numPr>
          <w:ilvl w:val="0"/>
          <w:numId w:val="215"/>
        </w:numPr>
      </w:pPr>
      <w:r w:rsidRPr="000309D7">
        <w:t>global in vision</w:t>
      </w:r>
    </w:p>
    <w:p w:rsidR="000309D7" w:rsidRPr="000309D7" w:rsidRDefault="000309D7" w:rsidP="009867CA">
      <w:pPr>
        <w:numPr>
          <w:ilvl w:val="0"/>
          <w:numId w:val="215"/>
        </w:numPr>
      </w:pPr>
      <w:r w:rsidRPr="000309D7">
        <w:t>local in compassion</w:t>
      </w:r>
    </w:p>
    <w:p w:rsidR="000309D7" w:rsidRPr="000309D7" w:rsidRDefault="000309D7" w:rsidP="009867CA">
      <w:pPr>
        <w:numPr>
          <w:ilvl w:val="0"/>
          <w:numId w:val="215"/>
        </w:numPr>
      </w:pPr>
      <w:r w:rsidRPr="000309D7">
        <w:t>interdisciplinary in skill</w:t>
      </w:r>
    </w:p>
    <w:p w:rsidR="000309D7" w:rsidRPr="000309D7" w:rsidRDefault="000309D7" w:rsidP="009867CA">
      <w:pPr>
        <w:numPr>
          <w:ilvl w:val="0"/>
          <w:numId w:val="215"/>
        </w:numPr>
      </w:pPr>
      <w:r w:rsidRPr="000309D7">
        <w:lastRenderedPageBreak/>
        <w:t>Spirit</w:t>
      </w:r>
      <w:r w:rsidRPr="000309D7">
        <w:noBreakHyphen/>
        <w:t>filled in ministry</w:t>
      </w:r>
    </w:p>
    <w:p w:rsidR="000309D7" w:rsidRPr="000309D7" w:rsidRDefault="000309D7" w:rsidP="009867CA">
      <w:pPr>
        <w:numPr>
          <w:ilvl w:val="0"/>
          <w:numId w:val="215"/>
        </w:numPr>
      </w:pPr>
      <w:r w:rsidRPr="000309D7">
        <w:t>justice</w:t>
      </w:r>
      <w:r w:rsidRPr="000309D7">
        <w:noBreakHyphen/>
        <w:t>driven in mission</w:t>
      </w:r>
    </w:p>
    <w:p w:rsidR="000309D7" w:rsidRPr="000309D7" w:rsidRDefault="000309D7" w:rsidP="009867CA">
      <w:pPr>
        <w:numPr>
          <w:ilvl w:val="0"/>
          <w:numId w:val="215"/>
        </w:numPr>
      </w:pPr>
      <w:r w:rsidRPr="000309D7">
        <w:t>ethically grounded in leadership</w:t>
      </w:r>
    </w:p>
    <w:p w:rsidR="000309D7" w:rsidRPr="000309D7" w:rsidRDefault="000309D7" w:rsidP="009867CA">
      <w:pPr>
        <w:numPr>
          <w:ilvl w:val="0"/>
          <w:numId w:val="211"/>
        </w:numPr>
      </w:pPr>
      <w:r w:rsidRPr="000309D7">
        <w:t>This is the healer I became through God’s shaping. This is the healer I now call others to become.</w:t>
      </w:r>
    </w:p>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Pr="000309D7" w:rsidRDefault="000309D7" w:rsidP="000309D7">
      <w:pPr>
        <w:rPr>
          <w:b/>
          <w:bCs/>
        </w:rPr>
      </w:pPr>
      <w:r w:rsidRPr="000309D7">
        <w:rPr>
          <w:b/>
          <w:bCs/>
        </w:rPr>
        <w:lastRenderedPageBreak/>
        <w:t>PART VIII — LEGACY, LEADERSHIP, AND THE NEXT GENERATION</w:t>
      </w:r>
    </w:p>
    <w:p w:rsidR="000309D7" w:rsidRPr="000309D7" w:rsidRDefault="000309D7" w:rsidP="000309D7">
      <w:pPr>
        <w:rPr>
          <w:b/>
          <w:bCs/>
        </w:rPr>
      </w:pPr>
      <w:r w:rsidRPr="000309D7">
        <w:rPr>
          <w:b/>
          <w:bCs/>
          <w:i/>
          <w:iCs/>
        </w:rPr>
        <w:t>Introduction</w:t>
      </w:r>
    </w:p>
    <w:p w:rsidR="000309D7" w:rsidRPr="000309D7" w:rsidRDefault="000309D7" w:rsidP="000309D7">
      <w:r w:rsidRPr="000309D7">
        <w:rPr>
          <w:i/>
          <w:iCs/>
        </w:rPr>
        <w:t xml:space="preserve">By Rev. Dr. </w:t>
      </w:r>
      <w:proofErr w:type="spellStart"/>
      <w:r w:rsidRPr="000309D7">
        <w:rPr>
          <w:i/>
          <w:iCs/>
        </w:rPr>
        <w:t>Akwo</w:t>
      </w:r>
      <w:proofErr w:type="spellEnd"/>
      <w:r w:rsidRPr="000309D7">
        <w:rPr>
          <w:i/>
          <w:iCs/>
        </w:rPr>
        <w:t xml:space="preserve"> Thompson </w:t>
      </w:r>
      <w:proofErr w:type="spellStart"/>
      <w:r w:rsidRPr="000309D7">
        <w:rPr>
          <w:i/>
          <w:iCs/>
        </w:rPr>
        <w:t>Ntuba</w:t>
      </w:r>
      <w:proofErr w:type="spellEnd"/>
    </w:p>
    <w:p w:rsidR="000309D7" w:rsidRPr="000309D7" w:rsidRDefault="000309D7" w:rsidP="000309D7">
      <w:r w:rsidRPr="000309D7">
        <w:t xml:space="preserve">I have lived long enough, traveled far enough, and served deeply enough to know that </w:t>
      </w:r>
      <w:r w:rsidRPr="000309D7">
        <w:rPr>
          <w:b/>
          <w:bCs/>
        </w:rPr>
        <w:t>no ministry is complete until it becomes a legacy</w:t>
      </w:r>
      <w:r w:rsidRPr="000309D7">
        <w:t>. Legacy is not what we leave behind — it is who we send forward.</w:t>
      </w:r>
    </w:p>
    <w:p w:rsidR="000309D7" w:rsidRPr="000309D7" w:rsidRDefault="000309D7" w:rsidP="000309D7">
      <w:r w:rsidRPr="000309D7">
        <w:t>My journey across continents — Africa, America, Europe — taught me that the future belongs to:</w:t>
      </w:r>
    </w:p>
    <w:p w:rsidR="000309D7" w:rsidRPr="000309D7" w:rsidRDefault="000309D7" w:rsidP="009867CA">
      <w:pPr>
        <w:numPr>
          <w:ilvl w:val="0"/>
          <w:numId w:val="216"/>
        </w:numPr>
      </w:pPr>
      <w:r w:rsidRPr="000309D7">
        <w:t>young healers</w:t>
      </w:r>
    </w:p>
    <w:p w:rsidR="000309D7" w:rsidRPr="000309D7" w:rsidRDefault="000309D7" w:rsidP="009867CA">
      <w:pPr>
        <w:numPr>
          <w:ilvl w:val="0"/>
          <w:numId w:val="216"/>
        </w:numPr>
      </w:pPr>
      <w:r w:rsidRPr="000309D7">
        <w:t>young leaders</w:t>
      </w:r>
    </w:p>
    <w:p w:rsidR="000309D7" w:rsidRPr="000309D7" w:rsidRDefault="000309D7" w:rsidP="009867CA">
      <w:pPr>
        <w:numPr>
          <w:ilvl w:val="0"/>
          <w:numId w:val="216"/>
        </w:numPr>
      </w:pPr>
      <w:r w:rsidRPr="000309D7">
        <w:t>young diplomats</w:t>
      </w:r>
    </w:p>
    <w:p w:rsidR="000309D7" w:rsidRPr="000309D7" w:rsidRDefault="000309D7" w:rsidP="009867CA">
      <w:pPr>
        <w:numPr>
          <w:ilvl w:val="0"/>
          <w:numId w:val="216"/>
        </w:numPr>
      </w:pPr>
      <w:r w:rsidRPr="000309D7">
        <w:t>young pastors</w:t>
      </w:r>
    </w:p>
    <w:p w:rsidR="000309D7" w:rsidRPr="000309D7" w:rsidRDefault="000309D7" w:rsidP="009867CA">
      <w:pPr>
        <w:numPr>
          <w:ilvl w:val="0"/>
          <w:numId w:val="216"/>
        </w:numPr>
      </w:pPr>
      <w:r w:rsidRPr="000309D7">
        <w:t>young public</w:t>
      </w:r>
      <w:r w:rsidRPr="000309D7">
        <w:noBreakHyphen/>
        <w:t>health workers</w:t>
      </w:r>
    </w:p>
    <w:p w:rsidR="000309D7" w:rsidRPr="000309D7" w:rsidRDefault="000309D7" w:rsidP="009867CA">
      <w:pPr>
        <w:numPr>
          <w:ilvl w:val="0"/>
          <w:numId w:val="216"/>
        </w:numPr>
      </w:pPr>
      <w:r w:rsidRPr="000309D7">
        <w:t>young innovators</w:t>
      </w:r>
    </w:p>
    <w:p w:rsidR="000309D7" w:rsidRPr="000309D7" w:rsidRDefault="000309D7" w:rsidP="009867CA">
      <w:pPr>
        <w:numPr>
          <w:ilvl w:val="0"/>
          <w:numId w:val="216"/>
        </w:numPr>
      </w:pPr>
      <w:r w:rsidRPr="000309D7">
        <w:t>young theologians</w:t>
      </w:r>
    </w:p>
    <w:p w:rsidR="000309D7" w:rsidRPr="000309D7" w:rsidRDefault="000309D7" w:rsidP="009867CA">
      <w:pPr>
        <w:numPr>
          <w:ilvl w:val="0"/>
          <w:numId w:val="216"/>
        </w:numPr>
      </w:pPr>
      <w:r w:rsidRPr="000309D7">
        <w:t>young justice advocates</w:t>
      </w:r>
    </w:p>
    <w:p w:rsidR="000309D7" w:rsidRPr="000309D7" w:rsidRDefault="000309D7" w:rsidP="000309D7">
      <w:r w:rsidRPr="000309D7">
        <w:t>The next generation is rising, and they are hungry for:</w:t>
      </w:r>
    </w:p>
    <w:p w:rsidR="000309D7" w:rsidRPr="000309D7" w:rsidRDefault="000309D7" w:rsidP="009867CA">
      <w:pPr>
        <w:numPr>
          <w:ilvl w:val="0"/>
          <w:numId w:val="217"/>
        </w:numPr>
      </w:pPr>
      <w:r w:rsidRPr="000309D7">
        <w:t>authenticity</w:t>
      </w:r>
    </w:p>
    <w:p w:rsidR="000309D7" w:rsidRPr="000309D7" w:rsidRDefault="000309D7" w:rsidP="009867CA">
      <w:pPr>
        <w:numPr>
          <w:ilvl w:val="0"/>
          <w:numId w:val="217"/>
        </w:numPr>
      </w:pPr>
      <w:r w:rsidRPr="000309D7">
        <w:t>purpose</w:t>
      </w:r>
    </w:p>
    <w:p w:rsidR="000309D7" w:rsidRPr="000309D7" w:rsidRDefault="000309D7" w:rsidP="009867CA">
      <w:pPr>
        <w:numPr>
          <w:ilvl w:val="0"/>
          <w:numId w:val="217"/>
        </w:numPr>
      </w:pPr>
      <w:r w:rsidRPr="000309D7">
        <w:t>mentorship</w:t>
      </w:r>
    </w:p>
    <w:p w:rsidR="000309D7" w:rsidRPr="000309D7" w:rsidRDefault="000309D7" w:rsidP="009867CA">
      <w:pPr>
        <w:numPr>
          <w:ilvl w:val="0"/>
          <w:numId w:val="217"/>
        </w:numPr>
      </w:pPr>
      <w:r w:rsidRPr="000309D7">
        <w:t>spiritual depth</w:t>
      </w:r>
    </w:p>
    <w:p w:rsidR="000309D7" w:rsidRPr="000309D7" w:rsidRDefault="000309D7" w:rsidP="009867CA">
      <w:pPr>
        <w:numPr>
          <w:ilvl w:val="0"/>
          <w:numId w:val="217"/>
        </w:numPr>
      </w:pPr>
      <w:r w:rsidRPr="000309D7">
        <w:t>global engagement</w:t>
      </w:r>
    </w:p>
    <w:p w:rsidR="000309D7" w:rsidRPr="000309D7" w:rsidRDefault="000309D7" w:rsidP="009867CA">
      <w:pPr>
        <w:numPr>
          <w:ilvl w:val="0"/>
          <w:numId w:val="217"/>
        </w:numPr>
      </w:pPr>
      <w:r w:rsidRPr="000309D7">
        <w:t>justice and compassion</w:t>
      </w:r>
    </w:p>
    <w:p w:rsidR="000309D7" w:rsidRPr="000309D7" w:rsidRDefault="000309D7" w:rsidP="009867CA">
      <w:pPr>
        <w:numPr>
          <w:ilvl w:val="0"/>
          <w:numId w:val="217"/>
        </w:numPr>
      </w:pPr>
      <w:r w:rsidRPr="000309D7">
        <w:t>interdisciplinary training</w:t>
      </w:r>
    </w:p>
    <w:p w:rsidR="000309D7" w:rsidRPr="000309D7" w:rsidRDefault="000309D7" w:rsidP="009867CA">
      <w:pPr>
        <w:numPr>
          <w:ilvl w:val="0"/>
          <w:numId w:val="217"/>
        </w:numPr>
      </w:pPr>
      <w:r w:rsidRPr="000309D7">
        <w:t>whole</w:t>
      </w:r>
      <w:r w:rsidRPr="000309D7">
        <w:noBreakHyphen/>
        <w:t>person healing</w:t>
      </w:r>
    </w:p>
    <w:p w:rsidR="000309D7" w:rsidRPr="000309D7" w:rsidRDefault="000309D7" w:rsidP="000309D7">
      <w:r w:rsidRPr="000309D7">
        <w:t xml:space="preserve">This final part of the book is my </w:t>
      </w:r>
      <w:r w:rsidRPr="000309D7">
        <w:rPr>
          <w:b/>
          <w:bCs/>
        </w:rPr>
        <w:t>gift</w:t>
      </w:r>
      <w:r w:rsidRPr="000309D7">
        <w:t xml:space="preserve"> to them.</w:t>
      </w:r>
    </w:p>
    <w:p w:rsidR="000309D7" w:rsidRPr="000309D7" w:rsidRDefault="000309D7" w:rsidP="000309D7">
      <w:pPr>
        <w:rPr>
          <w:b/>
          <w:bCs/>
        </w:rPr>
      </w:pPr>
      <w:r w:rsidRPr="000309D7">
        <w:rPr>
          <w:b/>
          <w:bCs/>
        </w:rPr>
        <w:t>A Legacy Rooted in Healing and Governance</w:t>
      </w:r>
    </w:p>
    <w:p w:rsidR="000309D7" w:rsidRPr="000309D7" w:rsidRDefault="000309D7" w:rsidP="000309D7">
      <w:r w:rsidRPr="000309D7">
        <w:lastRenderedPageBreak/>
        <w:t>My legacy is not a title. My legacy is not a position. My legacy is not a building.</w:t>
      </w:r>
    </w:p>
    <w:p w:rsidR="000309D7" w:rsidRPr="000309D7" w:rsidRDefault="000309D7" w:rsidP="000309D7">
      <w:r w:rsidRPr="000309D7">
        <w:t>My legacy is:</w:t>
      </w:r>
    </w:p>
    <w:p w:rsidR="000309D7" w:rsidRPr="000309D7" w:rsidRDefault="000309D7" w:rsidP="009867CA">
      <w:pPr>
        <w:numPr>
          <w:ilvl w:val="0"/>
          <w:numId w:val="218"/>
        </w:numPr>
      </w:pPr>
      <w:r w:rsidRPr="000309D7">
        <w:t>the people I trained</w:t>
      </w:r>
    </w:p>
    <w:p w:rsidR="000309D7" w:rsidRPr="000309D7" w:rsidRDefault="000309D7" w:rsidP="009867CA">
      <w:pPr>
        <w:numPr>
          <w:ilvl w:val="0"/>
          <w:numId w:val="218"/>
        </w:numPr>
      </w:pPr>
      <w:r w:rsidRPr="000309D7">
        <w:t>the leaders I mentored</w:t>
      </w:r>
    </w:p>
    <w:p w:rsidR="000309D7" w:rsidRPr="000309D7" w:rsidRDefault="000309D7" w:rsidP="009867CA">
      <w:pPr>
        <w:numPr>
          <w:ilvl w:val="0"/>
          <w:numId w:val="218"/>
        </w:numPr>
      </w:pPr>
      <w:r w:rsidRPr="000309D7">
        <w:t>the healers I equipped</w:t>
      </w:r>
    </w:p>
    <w:p w:rsidR="000309D7" w:rsidRPr="000309D7" w:rsidRDefault="000309D7" w:rsidP="009867CA">
      <w:pPr>
        <w:numPr>
          <w:ilvl w:val="0"/>
          <w:numId w:val="218"/>
        </w:numPr>
      </w:pPr>
      <w:r w:rsidRPr="000309D7">
        <w:t>the communities I strengthened</w:t>
      </w:r>
    </w:p>
    <w:p w:rsidR="000309D7" w:rsidRPr="000309D7" w:rsidRDefault="000309D7" w:rsidP="009867CA">
      <w:pPr>
        <w:numPr>
          <w:ilvl w:val="0"/>
          <w:numId w:val="218"/>
        </w:numPr>
      </w:pPr>
      <w:r w:rsidRPr="000309D7">
        <w:t>the systems I helped reform</w:t>
      </w:r>
    </w:p>
    <w:p w:rsidR="000309D7" w:rsidRPr="000309D7" w:rsidRDefault="000309D7" w:rsidP="009867CA">
      <w:pPr>
        <w:numPr>
          <w:ilvl w:val="0"/>
          <w:numId w:val="218"/>
        </w:numPr>
      </w:pPr>
      <w:r w:rsidRPr="000309D7">
        <w:t>the global networks I helped build</w:t>
      </w:r>
    </w:p>
    <w:p w:rsidR="000309D7" w:rsidRPr="000309D7" w:rsidRDefault="000309D7" w:rsidP="009867CA">
      <w:pPr>
        <w:numPr>
          <w:ilvl w:val="0"/>
          <w:numId w:val="218"/>
        </w:numPr>
      </w:pPr>
      <w:r w:rsidRPr="000309D7">
        <w:t>the theology of wholeness I lived</w:t>
      </w:r>
    </w:p>
    <w:p w:rsidR="000309D7" w:rsidRPr="000309D7" w:rsidRDefault="000309D7" w:rsidP="009867CA">
      <w:pPr>
        <w:numPr>
          <w:ilvl w:val="0"/>
          <w:numId w:val="218"/>
        </w:numPr>
      </w:pPr>
      <w:r w:rsidRPr="000309D7">
        <w:t>the framework of healing governance I developed</w:t>
      </w:r>
    </w:p>
    <w:p w:rsidR="000309D7" w:rsidRPr="000309D7" w:rsidRDefault="000309D7" w:rsidP="000309D7">
      <w:r w:rsidRPr="000309D7">
        <w:t>Legacy is leadership that outlives the leader.</w:t>
      </w:r>
    </w:p>
    <w:p w:rsidR="000309D7" w:rsidRPr="000309D7" w:rsidRDefault="000309D7" w:rsidP="000309D7">
      <w:pPr>
        <w:rPr>
          <w:b/>
          <w:bCs/>
        </w:rPr>
      </w:pPr>
      <w:r w:rsidRPr="000309D7">
        <w:rPr>
          <w:b/>
          <w:bCs/>
        </w:rPr>
        <w:t>A Call to the Next Generation</w:t>
      </w:r>
    </w:p>
    <w:p w:rsidR="000309D7" w:rsidRPr="000309D7" w:rsidRDefault="000309D7" w:rsidP="000309D7">
      <w:r w:rsidRPr="000309D7">
        <w:t>To the next generation, I say:</w:t>
      </w:r>
    </w:p>
    <w:p w:rsidR="000309D7" w:rsidRPr="000309D7" w:rsidRDefault="000309D7" w:rsidP="009867CA">
      <w:pPr>
        <w:numPr>
          <w:ilvl w:val="0"/>
          <w:numId w:val="219"/>
        </w:numPr>
      </w:pPr>
      <w:r w:rsidRPr="000309D7">
        <w:t>Heal boldly.</w:t>
      </w:r>
    </w:p>
    <w:p w:rsidR="000309D7" w:rsidRPr="000309D7" w:rsidRDefault="000309D7" w:rsidP="009867CA">
      <w:pPr>
        <w:numPr>
          <w:ilvl w:val="0"/>
          <w:numId w:val="219"/>
        </w:numPr>
      </w:pPr>
      <w:r w:rsidRPr="000309D7">
        <w:t>Lead ethically.</w:t>
      </w:r>
    </w:p>
    <w:p w:rsidR="000309D7" w:rsidRPr="000309D7" w:rsidRDefault="000309D7" w:rsidP="009867CA">
      <w:pPr>
        <w:numPr>
          <w:ilvl w:val="0"/>
          <w:numId w:val="219"/>
        </w:numPr>
      </w:pPr>
      <w:r w:rsidRPr="000309D7">
        <w:t>Serve globally.</w:t>
      </w:r>
    </w:p>
    <w:p w:rsidR="000309D7" w:rsidRPr="000309D7" w:rsidRDefault="000309D7" w:rsidP="009867CA">
      <w:pPr>
        <w:numPr>
          <w:ilvl w:val="0"/>
          <w:numId w:val="219"/>
        </w:numPr>
      </w:pPr>
      <w:r w:rsidRPr="000309D7">
        <w:t>Think holistically.</w:t>
      </w:r>
    </w:p>
    <w:p w:rsidR="000309D7" w:rsidRPr="000309D7" w:rsidRDefault="000309D7" w:rsidP="009867CA">
      <w:pPr>
        <w:numPr>
          <w:ilvl w:val="0"/>
          <w:numId w:val="219"/>
        </w:numPr>
      </w:pPr>
      <w:r w:rsidRPr="000309D7">
        <w:t>Pray deeply.</w:t>
      </w:r>
    </w:p>
    <w:p w:rsidR="000309D7" w:rsidRPr="000309D7" w:rsidRDefault="000309D7" w:rsidP="009867CA">
      <w:pPr>
        <w:numPr>
          <w:ilvl w:val="0"/>
          <w:numId w:val="219"/>
        </w:numPr>
      </w:pPr>
      <w:r w:rsidRPr="000309D7">
        <w:t>Study widely.</w:t>
      </w:r>
    </w:p>
    <w:p w:rsidR="000309D7" w:rsidRPr="000309D7" w:rsidRDefault="000309D7" w:rsidP="009867CA">
      <w:pPr>
        <w:numPr>
          <w:ilvl w:val="0"/>
          <w:numId w:val="219"/>
        </w:numPr>
      </w:pPr>
      <w:r w:rsidRPr="000309D7">
        <w:t>Love fiercely.</w:t>
      </w:r>
    </w:p>
    <w:p w:rsidR="000309D7" w:rsidRPr="000309D7" w:rsidRDefault="000309D7" w:rsidP="009867CA">
      <w:pPr>
        <w:numPr>
          <w:ilvl w:val="0"/>
          <w:numId w:val="219"/>
        </w:numPr>
      </w:pPr>
      <w:r w:rsidRPr="000309D7">
        <w:t>Build communities.</w:t>
      </w:r>
    </w:p>
    <w:p w:rsidR="000309D7" w:rsidRPr="000309D7" w:rsidRDefault="000309D7" w:rsidP="009867CA">
      <w:pPr>
        <w:numPr>
          <w:ilvl w:val="0"/>
          <w:numId w:val="219"/>
        </w:numPr>
      </w:pPr>
      <w:r w:rsidRPr="000309D7">
        <w:t>Reform systems.</w:t>
      </w:r>
    </w:p>
    <w:p w:rsidR="000309D7" w:rsidRPr="000309D7" w:rsidRDefault="000309D7" w:rsidP="009867CA">
      <w:pPr>
        <w:numPr>
          <w:ilvl w:val="0"/>
          <w:numId w:val="219"/>
        </w:numPr>
      </w:pPr>
      <w:r w:rsidRPr="000309D7">
        <w:t>Honor God.</w:t>
      </w:r>
    </w:p>
    <w:p w:rsidR="000309D7" w:rsidRPr="000309D7" w:rsidRDefault="000309D7" w:rsidP="000309D7">
      <w:r w:rsidRPr="000309D7">
        <w:t>The world you inherit is wounded — but you are the healers God is raising.</w:t>
      </w:r>
    </w:p>
    <w:p w:rsidR="000309D7" w:rsidRPr="000309D7" w:rsidRDefault="000309D7" w:rsidP="000309D7">
      <w:pPr>
        <w:rPr>
          <w:b/>
          <w:bCs/>
        </w:rPr>
      </w:pPr>
      <w:r w:rsidRPr="000309D7">
        <w:rPr>
          <w:b/>
          <w:bCs/>
        </w:rPr>
        <w:t>A Final Word Before We Begin</w:t>
      </w:r>
    </w:p>
    <w:p w:rsidR="000309D7" w:rsidRPr="000309D7" w:rsidRDefault="000309D7" w:rsidP="000309D7">
      <w:r w:rsidRPr="000309D7">
        <w:t>Part VIII is the closing movement of this book — the place where:</w:t>
      </w:r>
    </w:p>
    <w:p w:rsidR="000309D7" w:rsidRPr="000309D7" w:rsidRDefault="000309D7" w:rsidP="009867CA">
      <w:pPr>
        <w:numPr>
          <w:ilvl w:val="0"/>
          <w:numId w:val="220"/>
        </w:numPr>
      </w:pPr>
      <w:r w:rsidRPr="000309D7">
        <w:lastRenderedPageBreak/>
        <w:t>healing becomes leadership</w:t>
      </w:r>
    </w:p>
    <w:p w:rsidR="000309D7" w:rsidRPr="000309D7" w:rsidRDefault="000309D7" w:rsidP="009867CA">
      <w:pPr>
        <w:numPr>
          <w:ilvl w:val="0"/>
          <w:numId w:val="220"/>
        </w:numPr>
      </w:pPr>
      <w:r w:rsidRPr="000309D7">
        <w:t>leadership becomes legacy</w:t>
      </w:r>
    </w:p>
    <w:p w:rsidR="000309D7" w:rsidRPr="000309D7" w:rsidRDefault="000309D7" w:rsidP="009867CA">
      <w:pPr>
        <w:numPr>
          <w:ilvl w:val="0"/>
          <w:numId w:val="220"/>
        </w:numPr>
      </w:pPr>
      <w:r w:rsidRPr="000309D7">
        <w:t>legacy becomes generational calling</w:t>
      </w:r>
    </w:p>
    <w:p w:rsidR="000309D7" w:rsidRPr="000309D7" w:rsidRDefault="000309D7" w:rsidP="000309D7">
      <w:r w:rsidRPr="000309D7">
        <w:rPr>
          <w:b/>
          <w:bCs/>
        </w:rPr>
        <w:t>The future of healing is in your hands.</w:t>
      </w:r>
      <w:r w:rsidRPr="000309D7">
        <w:t xml:space="preserve"> </w:t>
      </w:r>
      <w:r w:rsidRPr="000309D7">
        <w:rPr>
          <w:b/>
          <w:bCs/>
        </w:rPr>
        <w:t>The future of justice is in your voice.</w:t>
      </w:r>
      <w:r w:rsidRPr="000309D7">
        <w:t xml:space="preserve"> </w:t>
      </w:r>
      <w:r w:rsidRPr="000309D7">
        <w:rPr>
          <w:b/>
          <w:bCs/>
        </w:rPr>
        <w:t>The future of wholeness is in your life.</w:t>
      </w:r>
    </w:p>
    <w:p w:rsidR="000309D7" w:rsidRPr="000309D7" w:rsidRDefault="000309D7" w:rsidP="000309D7">
      <w:r w:rsidRPr="000309D7">
        <w:t>This is my final offering. This is my blessing. This is my legacy.</w:t>
      </w:r>
    </w:p>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Pr="000309D7" w:rsidRDefault="000309D7" w:rsidP="000309D7">
      <w:pPr>
        <w:rPr>
          <w:b/>
          <w:bCs/>
        </w:rPr>
      </w:pPr>
      <w:r w:rsidRPr="000309D7">
        <w:rPr>
          <w:b/>
          <w:bCs/>
        </w:rPr>
        <w:lastRenderedPageBreak/>
        <w:t>CHAPTER 26 — MENTORING THE NEXT GENERATION OF HEALERS</w:t>
      </w:r>
    </w:p>
    <w:p w:rsidR="000309D7" w:rsidRPr="000309D7" w:rsidRDefault="000309D7" w:rsidP="009867CA">
      <w:pPr>
        <w:numPr>
          <w:ilvl w:val="0"/>
          <w:numId w:val="224"/>
        </w:numPr>
      </w:pPr>
      <w:r w:rsidRPr="000309D7">
        <w:rPr>
          <w:i/>
          <w:iCs/>
        </w:rPr>
        <w:t xml:space="preserve">By Rev. Dr. </w:t>
      </w:r>
      <w:proofErr w:type="spellStart"/>
      <w:r w:rsidRPr="000309D7">
        <w:rPr>
          <w:i/>
          <w:iCs/>
        </w:rPr>
        <w:t>Akwo</w:t>
      </w:r>
      <w:proofErr w:type="spellEnd"/>
      <w:r w:rsidRPr="000309D7">
        <w:rPr>
          <w:i/>
          <w:iCs/>
        </w:rPr>
        <w:t xml:space="preserve"> Thompson </w:t>
      </w:r>
      <w:proofErr w:type="spellStart"/>
      <w:r w:rsidRPr="000309D7">
        <w:rPr>
          <w:i/>
          <w:iCs/>
        </w:rPr>
        <w:t>Ntuba</w:t>
      </w:r>
      <w:proofErr w:type="spellEnd"/>
    </w:p>
    <w:p w:rsidR="000309D7" w:rsidRPr="000309D7" w:rsidRDefault="000309D7" w:rsidP="009867CA">
      <w:pPr>
        <w:numPr>
          <w:ilvl w:val="0"/>
          <w:numId w:val="224"/>
        </w:numPr>
      </w:pPr>
      <w:r w:rsidRPr="000309D7">
        <w:t>I have walked through villages in Cameroon, hospitals in Houston, public</w:t>
      </w:r>
      <w:r w:rsidRPr="000309D7">
        <w:noBreakHyphen/>
        <w:t>health departments in U.S. counties and states, refugee centers in Europe, and global health halls at WHO, the United Nations, and the World Bank. Everywhere I went, I saw the same truth:</w:t>
      </w:r>
    </w:p>
    <w:p w:rsidR="000309D7" w:rsidRPr="000309D7" w:rsidRDefault="000309D7" w:rsidP="009867CA">
      <w:pPr>
        <w:numPr>
          <w:ilvl w:val="0"/>
          <w:numId w:val="224"/>
        </w:numPr>
      </w:pPr>
      <w:r w:rsidRPr="000309D7">
        <w:rPr>
          <w:b/>
          <w:bCs/>
        </w:rPr>
        <w:t>Healing is generational.</w:t>
      </w:r>
      <w:r w:rsidRPr="000309D7">
        <w:t xml:space="preserve"> </w:t>
      </w:r>
      <w:r w:rsidRPr="000309D7">
        <w:rPr>
          <w:b/>
          <w:bCs/>
        </w:rPr>
        <w:t>If we do not train the next generation, the world’s wounds will deepen.</w:t>
      </w:r>
    </w:p>
    <w:p w:rsidR="000309D7" w:rsidRPr="000309D7" w:rsidRDefault="000309D7" w:rsidP="009867CA">
      <w:pPr>
        <w:numPr>
          <w:ilvl w:val="0"/>
          <w:numId w:val="224"/>
        </w:numPr>
      </w:pPr>
      <w:r w:rsidRPr="000309D7">
        <w:t xml:space="preserve">My calling has never been only to heal — it has been to </w:t>
      </w:r>
      <w:r w:rsidRPr="000309D7">
        <w:rPr>
          <w:b/>
          <w:bCs/>
        </w:rPr>
        <w:t>form healers</w:t>
      </w:r>
      <w:r w:rsidRPr="000309D7">
        <w:t>.</w:t>
      </w:r>
    </w:p>
    <w:p w:rsidR="000309D7" w:rsidRPr="000309D7" w:rsidRDefault="000309D7" w:rsidP="000309D7">
      <w:pPr>
        <w:rPr>
          <w:b/>
          <w:bCs/>
        </w:rPr>
      </w:pPr>
      <w:r w:rsidRPr="000309D7">
        <w:rPr>
          <w:b/>
          <w:bCs/>
        </w:rPr>
        <w:t>1. Mentoring Through Presence — The First School of Healing</w:t>
      </w:r>
    </w:p>
    <w:p w:rsidR="000309D7" w:rsidRPr="000309D7" w:rsidRDefault="000309D7" w:rsidP="009867CA">
      <w:pPr>
        <w:numPr>
          <w:ilvl w:val="0"/>
          <w:numId w:val="224"/>
        </w:numPr>
      </w:pPr>
      <w:r w:rsidRPr="000309D7">
        <w:t xml:space="preserve">My earliest mentors in </w:t>
      </w:r>
      <w:proofErr w:type="spellStart"/>
      <w:r w:rsidRPr="000309D7">
        <w:t>Banga</w:t>
      </w:r>
      <w:proofErr w:type="spellEnd"/>
      <w:r w:rsidRPr="000309D7">
        <w:t xml:space="preserve"> taught me that healing begins with presence. They did not lecture. They lived healing.</w:t>
      </w:r>
    </w:p>
    <w:p w:rsidR="000309D7" w:rsidRPr="000309D7" w:rsidRDefault="000309D7" w:rsidP="009867CA">
      <w:pPr>
        <w:numPr>
          <w:ilvl w:val="0"/>
          <w:numId w:val="224"/>
        </w:numPr>
      </w:pPr>
      <w:r w:rsidRPr="000309D7">
        <w:t>I learned to mentor by:</w:t>
      </w:r>
    </w:p>
    <w:p w:rsidR="000309D7" w:rsidRPr="000309D7" w:rsidRDefault="000309D7" w:rsidP="009867CA">
      <w:pPr>
        <w:numPr>
          <w:ilvl w:val="0"/>
          <w:numId w:val="221"/>
        </w:numPr>
      </w:pPr>
      <w:r w:rsidRPr="000309D7">
        <w:t>walking with young ministers</w:t>
      </w:r>
    </w:p>
    <w:p w:rsidR="000309D7" w:rsidRPr="000309D7" w:rsidRDefault="000309D7" w:rsidP="009867CA">
      <w:pPr>
        <w:numPr>
          <w:ilvl w:val="0"/>
          <w:numId w:val="221"/>
        </w:numPr>
      </w:pPr>
      <w:r w:rsidRPr="000309D7">
        <w:t>inviting students into real ministry</w:t>
      </w:r>
    </w:p>
    <w:p w:rsidR="000309D7" w:rsidRPr="000309D7" w:rsidRDefault="000309D7" w:rsidP="009867CA">
      <w:pPr>
        <w:numPr>
          <w:ilvl w:val="0"/>
          <w:numId w:val="221"/>
        </w:numPr>
      </w:pPr>
      <w:r w:rsidRPr="000309D7">
        <w:t>letting them observe healing prayer</w:t>
      </w:r>
    </w:p>
    <w:p w:rsidR="000309D7" w:rsidRPr="000309D7" w:rsidRDefault="000309D7" w:rsidP="009867CA">
      <w:pPr>
        <w:numPr>
          <w:ilvl w:val="0"/>
          <w:numId w:val="221"/>
        </w:numPr>
      </w:pPr>
      <w:r w:rsidRPr="000309D7">
        <w:t>taking them into clinics and communities</w:t>
      </w:r>
    </w:p>
    <w:p w:rsidR="000309D7" w:rsidRPr="000309D7" w:rsidRDefault="000309D7" w:rsidP="009867CA">
      <w:pPr>
        <w:numPr>
          <w:ilvl w:val="0"/>
          <w:numId w:val="221"/>
        </w:numPr>
      </w:pPr>
      <w:r w:rsidRPr="000309D7">
        <w:t>showing them how to listen, not just speak</w:t>
      </w:r>
    </w:p>
    <w:p w:rsidR="000309D7" w:rsidRPr="000309D7" w:rsidRDefault="000309D7" w:rsidP="009867CA">
      <w:pPr>
        <w:numPr>
          <w:ilvl w:val="0"/>
          <w:numId w:val="221"/>
        </w:numPr>
      </w:pPr>
      <w:r w:rsidRPr="000309D7">
        <w:t>modeling compassion, not performance</w:t>
      </w:r>
    </w:p>
    <w:p w:rsidR="000309D7" w:rsidRPr="000309D7" w:rsidRDefault="000309D7" w:rsidP="009867CA">
      <w:pPr>
        <w:numPr>
          <w:ilvl w:val="0"/>
          <w:numId w:val="224"/>
        </w:numPr>
      </w:pPr>
      <w:r w:rsidRPr="000309D7">
        <w:t>In Houston, I mentored young public</w:t>
      </w:r>
      <w:r w:rsidRPr="000309D7">
        <w:noBreakHyphen/>
        <w:t>health workers during COVID</w:t>
      </w:r>
      <w:r w:rsidRPr="000309D7">
        <w:noBreakHyphen/>
        <w:t>19. In New Orleans, I walked with youth leaders rebuilding after trauma. In Europe, I guided young missionaries serving refugees.</w:t>
      </w:r>
    </w:p>
    <w:p w:rsidR="000309D7" w:rsidRPr="000309D7" w:rsidRDefault="000309D7" w:rsidP="009867CA">
      <w:pPr>
        <w:numPr>
          <w:ilvl w:val="0"/>
          <w:numId w:val="224"/>
        </w:numPr>
      </w:pPr>
      <w:r w:rsidRPr="000309D7">
        <w:t xml:space="preserve">Mentorship is not a classroom — it is a </w:t>
      </w:r>
      <w:r w:rsidRPr="000309D7">
        <w:rPr>
          <w:b/>
          <w:bCs/>
        </w:rPr>
        <w:t>companionship</w:t>
      </w:r>
      <w:r w:rsidRPr="000309D7">
        <w:t>.</w:t>
      </w:r>
    </w:p>
    <w:p w:rsidR="000309D7" w:rsidRPr="000309D7" w:rsidRDefault="000309D7" w:rsidP="000309D7">
      <w:pPr>
        <w:rPr>
          <w:b/>
          <w:bCs/>
        </w:rPr>
      </w:pPr>
      <w:r w:rsidRPr="000309D7">
        <w:rPr>
          <w:b/>
          <w:bCs/>
        </w:rPr>
        <w:t>2. Mentoring Through Knowledge — Training the Whole Healer</w:t>
      </w:r>
    </w:p>
    <w:p w:rsidR="000309D7" w:rsidRPr="000309D7" w:rsidRDefault="000309D7" w:rsidP="009867CA">
      <w:pPr>
        <w:numPr>
          <w:ilvl w:val="0"/>
          <w:numId w:val="224"/>
        </w:numPr>
      </w:pPr>
      <w:r w:rsidRPr="000309D7">
        <w:t>My own formation came through:</w:t>
      </w:r>
    </w:p>
    <w:p w:rsidR="000309D7" w:rsidRPr="000309D7" w:rsidRDefault="000309D7" w:rsidP="009867CA">
      <w:pPr>
        <w:numPr>
          <w:ilvl w:val="0"/>
          <w:numId w:val="222"/>
        </w:numPr>
      </w:pPr>
      <w:r w:rsidRPr="000309D7">
        <w:t>theological degrees</w:t>
      </w:r>
    </w:p>
    <w:p w:rsidR="000309D7" w:rsidRPr="000309D7" w:rsidRDefault="000309D7" w:rsidP="009867CA">
      <w:pPr>
        <w:numPr>
          <w:ilvl w:val="0"/>
          <w:numId w:val="222"/>
        </w:numPr>
      </w:pPr>
      <w:r w:rsidRPr="000309D7">
        <w:t>global health certifications</w:t>
      </w:r>
    </w:p>
    <w:p w:rsidR="000309D7" w:rsidRPr="000309D7" w:rsidRDefault="000309D7" w:rsidP="009867CA">
      <w:pPr>
        <w:numPr>
          <w:ilvl w:val="0"/>
          <w:numId w:val="222"/>
        </w:numPr>
      </w:pPr>
      <w:r w:rsidRPr="000309D7">
        <w:t>trauma</w:t>
      </w:r>
      <w:r w:rsidRPr="000309D7">
        <w:noBreakHyphen/>
        <w:t>informed ministry training</w:t>
      </w:r>
    </w:p>
    <w:p w:rsidR="000309D7" w:rsidRPr="000309D7" w:rsidRDefault="000309D7" w:rsidP="009867CA">
      <w:pPr>
        <w:numPr>
          <w:ilvl w:val="0"/>
          <w:numId w:val="222"/>
        </w:numPr>
      </w:pPr>
      <w:r w:rsidRPr="000309D7">
        <w:lastRenderedPageBreak/>
        <w:t>CMDA’s integration of faith and medicine</w:t>
      </w:r>
    </w:p>
    <w:p w:rsidR="000309D7" w:rsidRPr="000309D7" w:rsidRDefault="000309D7" w:rsidP="009867CA">
      <w:pPr>
        <w:numPr>
          <w:ilvl w:val="0"/>
          <w:numId w:val="222"/>
        </w:numPr>
      </w:pPr>
      <w:r w:rsidRPr="000309D7">
        <w:t>ORU’s whole</w:t>
      </w:r>
      <w:r w:rsidRPr="000309D7">
        <w:noBreakHyphen/>
        <w:t>person healing philosophy</w:t>
      </w:r>
    </w:p>
    <w:p w:rsidR="000309D7" w:rsidRPr="000309D7" w:rsidRDefault="000309D7" w:rsidP="009867CA">
      <w:pPr>
        <w:numPr>
          <w:ilvl w:val="0"/>
          <w:numId w:val="222"/>
        </w:numPr>
      </w:pPr>
      <w:r w:rsidRPr="000309D7">
        <w:t>Houston Global Health Collaborative</w:t>
      </w:r>
    </w:p>
    <w:p w:rsidR="000309D7" w:rsidRPr="000309D7" w:rsidRDefault="000309D7" w:rsidP="009867CA">
      <w:pPr>
        <w:numPr>
          <w:ilvl w:val="0"/>
          <w:numId w:val="222"/>
        </w:numPr>
      </w:pPr>
      <w:r w:rsidRPr="000309D7">
        <w:t>M3 Global Missions Conference</w:t>
      </w:r>
    </w:p>
    <w:p w:rsidR="000309D7" w:rsidRPr="000309D7" w:rsidRDefault="000309D7" w:rsidP="009867CA">
      <w:pPr>
        <w:numPr>
          <w:ilvl w:val="0"/>
          <w:numId w:val="222"/>
        </w:numPr>
      </w:pPr>
      <w:r w:rsidRPr="000309D7">
        <w:t>WHO, UN, and World Bank engagements</w:t>
      </w:r>
    </w:p>
    <w:p w:rsidR="000309D7" w:rsidRPr="000309D7" w:rsidRDefault="000309D7" w:rsidP="009867CA">
      <w:pPr>
        <w:numPr>
          <w:ilvl w:val="0"/>
          <w:numId w:val="224"/>
        </w:numPr>
      </w:pPr>
      <w:proofErr w:type="gramStart"/>
      <w:r w:rsidRPr="000309D7">
        <w:t>So</w:t>
      </w:r>
      <w:proofErr w:type="gramEnd"/>
      <w:r w:rsidRPr="000309D7">
        <w:t xml:space="preserve"> I train young healers in:</w:t>
      </w:r>
    </w:p>
    <w:p w:rsidR="000309D7" w:rsidRPr="000309D7" w:rsidRDefault="000309D7" w:rsidP="009867CA">
      <w:pPr>
        <w:numPr>
          <w:ilvl w:val="0"/>
          <w:numId w:val="223"/>
        </w:numPr>
      </w:pPr>
      <w:r w:rsidRPr="000309D7">
        <w:t>Scripture</w:t>
      </w:r>
    </w:p>
    <w:p w:rsidR="000309D7" w:rsidRPr="000309D7" w:rsidRDefault="000309D7" w:rsidP="009867CA">
      <w:pPr>
        <w:numPr>
          <w:ilvl w:val="0"/>
          <w:numId w:val="223"/>
        </w:numPr>
      </w:pPr>
      <w:r w:rsidRPr="000309D7">
        <w:t>public health</w:t>
      </w:r>
    </w:p>
    <w:p w:rsidR="000309D7" w:rsidRPr="000309D7" w:rsidRDefault="000309D7" w:rsidP="009867CA">
      <w:pPr>
        <w:numPr>
          <w:ilvl w:val="0"/>
          <w:numId w:val="223"/>
        </w:numPr>
      </w:pPr>
      <w:r w:rsidRPr="000309D7">
        <w:t>ethics</w:t>
      </w:r>
    </w:p>
    <w:p w:rsidR="000309D7" w:rsidRPr="000309D7" w:rsidRDefault="000309D7" w:rsidP="009867CA">
      <w:pPr>
        <w:numPr>
          <w:ilvl w:val="0"/>
          <w:numId w:val="223"/>
        </w:numPr>
      </w:pPr>
      <w:r w:rsidRPr="000309D7">
        <w:t>leadership</w:t>
      </w:r>
    </w:p>
    <w:p w:rsidR="000309D7" w:rsidRPr="000309D7" w:rsidRDefault="000309D7" w:rsidP="009867CA">
      <w:pPr>
        <w:numPr>
          <w:ilvl w:val="0"/>
          <w:numId w:val="223"/>
        </w:numPr>
      </w:pPr>
      <w:r w:rsidRPr="000309D7">
        <w:t>climate</w:t>
      </w:r>
      <w:r w:rsidRPr="000309D7">
        <w:noBreakHyphen/>
        <w:t>health</w:t>
      </w:r>
    </w:p>
    <w:p w:rsidR="000309D7" w:rsidRPr="000309D7" w:rsidRDefault="000309D7" w:rsidP="009867CA">
      <w:pPr>
        <w:numPr>
          <w:ilvl w:val="0"/>
          <w:numId w:val="223"/>
        </w:numPr>
      </w:pPr>
      <w:r w:rsidRPr="000309D7">
        <w:t>diplomacy</w:t>
      </w:r>
    </w:p>
    <w:p w:rsidR="000309D7" w:rsidRPr="000309D7" w:rsidRDefault="000309D7" w:rsidP="009867CA">
      <w:pPr>
        <w:numPr>
          <w:ilvl w:val="0"/>
          <w:numId w:val="223"/>
        </w:numPr>
      </w:pPr>
      <w:r w:rsidRPr="000309D7">
        <w:t>pastoral care</w:t>
      </w:r>
    </w:p>
    <w:p w:rsidR="000309D7" w:rsidRPr="000309D7" w:rsidRDefault="000309D7" w:rsidP="009867CA">
      <w:pPr>
        <w:numPr>
          <w:ilvl w:val="0"/>
          <w:numId w:val="223"/>
        </w:numPr>
      </w:pPr>
      <w:r w:rsidRPr="000309D7">
        <w:t>community development</w:t>
      </w:r>
    </w:p>
    <w:p w:rsidR="000309D7" w:rsidRPr="000309D7" w:rsidRDefault="000309D7" w:rsidP="009867CA">
      <w:pPr>
        <w:numPr>
          <w:ilvl w:val="0"/>
          <w:numId w:val="223"/>
        </w:numPr>
      </w:pPr>
      <w:r w:rsidRPr="000309D7">
        <w:t>healing prayer</w:t>
      </w:r>
    </w:p>
    <w:p w:rsidR="000309D7" w:rsidRPr="000309D7" w:rsidRDefault="000309D7" w:rsidP="009867CA">
      <w:pPr>
        <w:numPr>
          <w:ilvl w:val="0"/>
          <w:numId w:val="223"/>
        </w:numPr>
      </w:pPr>
      <w:r w:rsidRPr="000309D7">
        <w:t>governance communication</w:t>
      </w:r>
    </w:p>
    <w:p w:rsidR="000309D7" w:rsidRPr="000309D7" w:rsidRDefault="000309D7" w:rsidP="009867CA">
      <w:pPr>
        <w:numPr>
          <w:ilvl w:val="0"/>
          <w:numId w:val="224"/>
        </w:numPr>
      </w:pPr>
      <w:r w:rsidRPr="000309D7">
        <w:t xml:space="preserve">A healer must be </w:t>
      </w:r>
      <w:r w:rsidRPr="000309D7">
        <w:rPr>
          <w:b/>
          <w:bCs/>
        </w:rPr>
        <w:t>interdisciplinary</w:t>
      </w:r>
      <w:r w:rsidRPr="000309D7">
        <w:t>.</w:t>
      </w:r>
    </w:p>
    <w:p w:rsidR="000309D7" w:rsidRPr="000309D7" w:rsidRDefault="000309D7" w:rsidP="000309D7">
      <w:pPr>
        <w:rPr>
          <w:b/>
          <w:bCs/>
        </w:rPr>
      </w:pPr>
      <w:r w:rsidRPr="000309D7">
        <w:rPr>
          <w:b/>
          <w:bCs/>
        </w:rPr>
        <w:t>3. Mentoring Through Empowerment — Sending Them Out</w:t>
      </w:r>
    </w:p>
    <w:p w:rsidR="000309D7" w:rsidRPr="000309D7" w:rsidRDefault="000309D7" w:rsidP="009867CA">
      <w:pPr>
        <w:numPr>
          <w:ilvl w:val="0"/>
          <w:numId w:val="224"/>
        </w:numPr>
      </w:pPr>
      <w:r w:rsidRPr="000309D7">
        <w:t xml:space="preserve">A healer is not trained to stay. A healer is trained to </w:t>
      </w:r>
      <w:r w:rsidRPr="000309D7">
        <w:rPr>
          <w:b/>
          <w:bCs/>
        </w:rPr>
        <w:t>go</w:t>
      </w:r>
      <w:r w:rsidRPr="000309D7">
        <w:t>.</w:t>
      </w:r>
    </w:p>
    <w:p w:rsidR="000309D7" w:rsidRPr="000309D7" w:rsidRDefault="000309D7" w:rsidP="009867CA">
      <w:pPr>
        <w:numPr>
          <w:ilvl w:val="0"/>
          <w:numId w:val="224"/>
        </w:numPr>
      </w:pPr>
      <w:r w:rsidRPr="000309D7">
        <w:t>I have sent young leaders to:</w:t>
      </w:r>
    </w:p>
    <w:p w:rsidR="000309D7" w:rsidRPr="000309D7" w:rsidRDefault="000309D7" w:rsidP="009867CA">
      <w:pPr>
        <w:numPr>
          <w:ilvl w:val="0"/>
          <w:numId w:val="224"/>
        </w:numPr>
      </w:pPr>
      <w:r w:rsidRPr="000309D7">
        <w:t>African missions</w:t>
      </w:r>
    </w:p>
    <w:p w:rsidR="000309D7" w:rsidRPr="000309D7" w:rsidRDefault="000309D7" w:rsidP="009867CA">
      <w:pPr>
        <w:numPr>
          <w:ilvl w:val="0"/>
          <w:numId w:val="224"/>
        </w:numPr>
      </w:pPr>
      <w:r w:rsidRPr="000309D7">
        <w:t>American hospitals</w:t>
      </w:r>
    </w:p>
    <w:p w:rsidR="000309D7" w:rsidRPr="000309D7" w:rsidRDefault="000309D7" w:rsidP="009867CA">
      <w:pPr>
        <w:numPr>
          <w:ilvl w:val="0"/>
          <w:numId w:val="224"/>
        </w:numPr>
      </w:pPr>
      <w:r w:rsidRPr="000309D7">
        <w:t>European ministries</w:t>
      </w:r>
    </w:p>
    <w:p w:rsidR="000309D7" w:rsidRPr="000309D7" w:rsidRDefault="000309D7" w:rsidP="009867CA">
      <w:pPr>
        <w:numPr>
          <w:ilvl w:val="0"/>
          <w:numId w:val="224"/>
        </w:numPr>
      </w:pPr>
      <w:r w:rsidRPr="000309D7">
        <w:t>global health conferences</w:t>
      </w:r>
    </w:p>
    <w:p w:rsidR="000309D7" w:rsidRPr="000309D7" w:rsidRDefault="000309D7" w:rsidP="009867CA">
      <w:pPr>
        <w:numPr>
          <w:ilvl w:val="0"/>
          <w:numId w:val="224"/>
        </w:numPr>
      </w:pPr>
      <w:r w:rsidRPr="000309D7">
        <w:t>community health programs</w:t>
      </w:r>
    </w:p>
    <w:p w:rsidR="000309D7" w:rsidRPr="000309D7" w:rsidRDefault="000309D7" w:rsidP="009867CA">
      <w:pPr>
        <w:numPr>
          <w:ilvl w:val="0"/>
          <w:numId w:val="224"/>
        </w:numPr>
      </w:pPr>
      <w:r w:rsidRPr="000309D7">
        <w:t>justice movements</w:t>
      </w:r>
    </w:p>
    <w:p w:rsidR="000309D7" w:rsidRPr="000309D7" w:rsidRDefault="000309D7" w:rsidP="009867CA">
      <w:pPr>
        <w:numPr>
          <w:ilvl w:val="0"/>
          <w:numId w:val="224"/>
        </w:numPr>
      </w:pPr>
      <w:r w:rsidRPr="000309D7">
        <w:lastRenderedPageBreak/>
        <w:t>climate</w:t>
      </w:r>
      <w:r w:rsidRPr="000309D7">
        <w:noBreakHyphen/>
        <w:t>health initiatives</w:t>
      </w:r>
    </w:p>
    <w:p w:rsidR="000309D7" w:rsidRPr="000309D7" w:rsidRDefault="000309D7" w:rsidP="009867CA">
      <w:pPr>
        <w:numPr>
          <w:ilvl w:val="0"/>
          <w:numId w:val="224"/>
        </w:numPr>
      </w:pPr>
      <w:r w:rsidRPr="000309D7">
        <w:t xml:space="preserve">Sending is not abandonment — it is </w:t>
      </w:r>
      <w:r w:rsidRPr="000309D7">
        <w:rPr>
          <w:b/>
          <w:bCs/>
        </w:rPr>
        <w:t>trust</w:t>
      </w:r>
      <w:r w:rsidRPr="000309D7">
        <w:t>.</w:t>
      </w:r>
    </w:p>
    <w:p w:rsidR="000309D7" w:rsidRPr="000309D7" w:rsidRDefault="000309D7" w:rsidP="009867CA">
      <w:pPr>
        <w:numPr>
          <w:ilvl w:val="0"/>
          <w:numId w:val="224"/>
        </w:numPr>
      </w:pPr>
      <w:r w:rsidRPr="000309D7">
        <w:t>I tell them:</w:t>
      </w:r>
    </w:p>
    <w:p w:rsidR="000309D7" w:rsidRPr="000309D7" w:rsidRDefault="000309D7" w:rsidP="009867CA">
      <w:pPr>
        <w:numPr>
          <w:ilvl w:val="0"/>
          <w:numId w:val="225"/>
        </w:numPr>
      </w:pPr>
      <w:r w:rsidRPr="000309D7">
        <w:t>“Go heal.”</w:t>
      </w:r>
    </w:p>
    <w:p w:rsidR="000309D7" w:rsidRPr="000309D7" w:rsidRDefault="000309D7" w:rsidP="009867CA">
      <w:pPr>
        <w:numPr>
          <w:ilvl w:val="0"/>
          <w:numId w:val="225"/>
        </w:numPr>
      </w:pPr>
      <w:r w:rsidRPr="000309D7">
        <w:t>“Go serve.”</w:t>
      </w:r>
    </w:p>
    <w:p w:rsidR="000309D7" w:rsidRPr="000309D7" w:rsidRDefault="000309D7" w:rsidP="009867CA">
      <w:pPr>
        <w:numPr>
          <w:ilvl w:val="0"/>
          <w:numId w:val="225"/>
        </w:numPr>
      </w:pPr>
      <w:r w:rsidRPr="000309D7">
        <w:t>“Go build.”</w:t>
      </w:r>
    </w:p>
    <w:p w:rsidR="000309D7" w:rsidRPr="000309D7" w:rsidRDefault="000309D7" w:rsidP="009867CA">
      <w:pPr>
        <w:numPr>
          <w:ilvl w:val="0"/>
          <w:numId w:val="225"/>
        </w:numPr>
      </w:pPr>
      <w:r w:rsidRPr="000309D7">
        <w:t>“Go lead.”</w:t>
      </w:r>
    </w:p>
    <w:p w:rsidR="000309D7" w:rsidRPr="000309D7" w:rsidRDefault="000309D7" w:rsidP="009867CA">
      <w:pPr>
        <w:numPr>
          <w:ilvl w:val="0"/>
          <w:numId w:val="225"/>
        </w:numPr>
      </w:pPr>
      <w:r w:rsidRPr="000309D7">
        <w:t>“Go love.”</w:t>
      </w:r>
    </w:p>
    <w:p w:rsidR="000309D7" w:rsidRPr="000309D7" w:rsidRDefault="000309D7" w:rsidP="009867CA">
      <w:pPr>
        <w:numPr>
          <w:ilvl w:val="0"/>
          <w:numId w:val="225"/>
        </w:numPr>
      </w:pPr>
      <w:r w:rsidRPr="000309D7">
        <w:t>“Go reform systems.”</w:t>
      </w:r>
    </w:p>
    <w:p w:rsidR="000309D7" w:rsidRPr="000309D7" w:rsidRDefault="000309D7" w:rsidP="009867CA">
      <w:pPr>
        <w:numPr>
          <w:ilvl w:val="0"/>
          <w:numId w:val="225"/>
        </w:numPr>
      </w:pPr>
      <w:r w:rsidRPr="000309D7">
        <w:t>“Go represent Christ.”</w:t>
      </w:r>
    </w:p>
    <w:p w:rsidR="000309D7" w:rsidRPr="000309D7" w:rsidRDefault="000309D7" w:rsidP="009867CA">
      <w:pPr>
        <w:numPr>
          <w:ilvl w:val="0"/>
          <w:numId w:val="224"/>
        </w:numPr>
      </w:pPr>
      <w:r w:rsidRPr="000309D7">
        <w:t>The world needs their courage.</w:t>
      </w:r>
    </w:p>
    <w:p w:rsidR="000309D7" w:rsidRPr="000309D7" w:rsidRDefault="000309D7" w:rsidP="000309D7">
      <w:pPr>
        <w:rPr>
          <w:b/>
          <w:bCs/>
        </w:rPr>
      </w:pPr>
      <w:r w:rsidRPr="000309D7">
        <w:rPr>
          <w:b/>
          <w:bCs/>
        </w:rPr>
        <w:t>4. Mentoring Through Legacy — Passing the Mantle</w:t>
      </w:r>
    </w:p>
    <w:p w:rsidR="000309D7" w:rsidRPr="000309D7" w:rsidRDefault="000309D7" w:rsidP="009867CA">
      <w:pPr>
        <w:numPr>
          <w:ilvl w:val="0"/>
          <w:numId w:val="224"/>
        </w:numPr>
      </w:pPr>
      <w:r w:rsidRPr="000309D7">
        <w:t>My legacy is not in titles. My legacy is not in institutions. My legacy is not in awards.</w:t>
      </w:r>
    </w:p>
    <w:p w:rsidR="000309D7" w:rsidRPr="000309D7" w:rsidRDefault="000309D7" w:rsidP="009867CA">
      <w:pPr>
        <w:numPr>
          <w:ilvl w:val="0"/>
          <w:numId w:val="224"/>
        </w:numPr>
      </w:pPr>
      <w:r w:rsidRPr="000309D7">
        <w:t>My legacy is in:</w:t>
      </w:r>
    </w:p>
    <w:p w:rsidR="000309D7" w:rsidRPr="000309D7" w:rsidRDefault="000309D7" w:rsidP="009867CA">
      <w:pPr>
        <w:numPr>
          <w:ilvl w:val="0"/>
          <w:numId w:val="226"/>
        </w:numPr>
      </w:pPr>
      <w:r w:rsidRPr="000309D7">
        <w:t>the healers I trained</w:t>
      </w:r>
    </w:p>
    <w:p w:rsidR="000309D7" w:rsidRPr="000309D7" w:rsidRDefault="000309D7" w:rsidP="009867CA">
      <w:pPr>
        <w:numPr>
          <w:ilvl w:val="0"/>
          <w:numId w:val="226"/>
        </w:numPr>
      </w:pPr>
      <w:r w:rsidRPr="000309D7">
        <w:t>the leaders I shaped</w:t>
      </w:r>
    </w:p>
    <w:p w:rsidR="000309D7" w:rsidRPr="000309D7" w:rsidRDefault="000309D7" w:rsidP="009867CA">
      <w:pPr>
        <w:numPr>
          <w:ilvl w:val="0"/>
          <w:numId w:val="226"/>
        </w:numPr>
      </w:pPr>
      <w:r w:rsidRPr="000309D7">
        <w:t>the communities I strengthened</w:t>
      </w:r>
    </w:p>
    <w:p w:rsidR="000309D7" w:rsidRPr="000309D7" w:rsidRDefault="000309D7" w:rsidP="009867CA">
      <w:pPr>
        <w:numPr>
          <w:ilvl w:val="0"/>
          <w:numId w:val="226"/>
        </w:numPr>
      </w:pPr>
      <w:r w:rsidRPr="000309D7">
        <w:t>the systems I helped reform</w:t>
      </w:r>
    </w:p>
    <w:p w:rsidR="000309D7" w:rsidRPr="000309D7" w:rsidRDefault="000309D7" w:rsidP="009867CA">
      <w:pPr>
        <w:numPr>
          <w:ilvl w:val="0"/>
          <w:numId w:val="226"/>
        </w:numPr>
      </w:pPr>
      <w:r w:rsidRPr="000309D7">
        <w:t>the theology I lived</w:t>
      </w:r>
    </w:p>
    <w:p w:rsidR="000309D7" w:rsidRPr="000309D7" w:rsidRDefault="000309D7" w:rsidP="009867CA">
      <w:pPr>
        <w:numPr>
          <w:ilvl w:val="0"/>
          <w:numId w:val="226"/>
        </w:numPr>
      </w:pPr>
      <w:r w:rsidRPr="000309D7">
        <w:t>the global networks I built</w:t>
      </w:r>
    </w:p>
    <w:p w:rsidR="000309D7" w:rsidRPr="000309D7" w:rsidRDefault="000309D7" w:rsidP="009867CA">
      <w:pPr>
        <w:numPr>
          <w:ilvl w:val="0"/>
          <w:numId w:val="224"/>
        </w:numPr>
      </w:pPr>
      <w:r w:rsidRPr="000309D7">
        <w:t>Mentorship is the seed of legacy.</w:t>
      </w:r>
    </w:p>
    <w:p w:rsidR="000309D7" w:rsidRPr="000309D7" w:rsidRDefault="000309D7" w:rsidP="000309D7">
      <w:pPr>
        <w:rPr>
          <w:b/>
          <w:bCs/>
        </w:rPr>
      </w:pPr>
      <w:r w:rsidRPr="000309D7">
        <w:rPr>
          <w:b/>
          <w:bCs/>
        </w:rPr>
        <w:t>Conclusion: The Healers Who Will Heal the Future</w:t>
      </w:r>
    </w:p>
    <w:p w:rsidR="000309D7" w:rsidRPr="000309D7" w:rsidRDefault="000309D7" w:rsidP="009867CA">
      <w:pPr>
        <w:numPr>
          <w:ilvl w:val="0"/>
          <w:numId w:val="224"/>
        </w:numPr>
      </w:pPr>
      <w:r w:rsidRPr="000309D7">
        <w:t>The next generation will face:</w:t>
      </w:r>
    </w:p>
    <w:p w:rsidR="000309D7" w:rsidRPr="000309D7" w:rsidRDefault="000309D7" w:rsidP="009867CA">
      <w:pPr>
        <w:numPr>
          <w:ilvl w:val="0"/>
          <w:numId w:val="227"/>
        </w:numPr>
      </w:pPr>
      <w:r w:rsidRPr="000309D7">
        <w:t>pandemics</w:t>
      </w:r>
    </w:p>
    <w:p w:rsidR="000309D7" w:rsidRPr="000309D7" w:rsidRDefault="000309D7" w:rsidP="009867CA">
      <w:pPr>
        <w:numPr>
          <w:ilvl w:val="0"/>
          <w:numId w:val="227"/>
        </w:numPr>
      </w:pPr>
      <w:r w:rsidRPr="000309D7">
        <w:t>climate disasters</w:t>
      </w:r>
    </w:p>
    <w:p w:rsidR="000309D7" w:rsidRPr="000309D7" w:rsidRDefault="000309D7" w:rsidP="009867CA">
      <w:pPr>
        <w:numPr>
          <w:ilvl w:val="0"/>
          <w:numId w:val="227"/>
        </w:numPr>
      </w:pPr>
      <w:r w:rsidRPr="000309D7">
        <w:lastRenderedPageBreak/>
        <w:t>governance failures</w:t>
      </w:r>
    </w:p>
    <w:p w:rsidR="000309D7" w:rsidRPr="000309D7" w:rsidRDefault="000309D7" w:rsidP="009867CA">
      <w:pPr>
        <w:numPr>
          <w:ilvl w:val="0"/>
          <w:numId w:val="227"/>
        </w:numPr>
      </w:pPr>
      <w:r w:rsidRPr="000309D7">
        <w:t>mental</w:t>
      </w:r>
      <w:r w:rsidRPr="000309D7">
        <w:noBreakHyphen/>
        <w:t>health crises</w:t>
      </w:r>
    </w:p>
    <w:p w:rsidR="000309D7" w:rsidRPr="000309D7" w:rsidRDefault="000309D7" w:rsidP="009867CA">
      <w:pPr>
        <w:numPr>
          <w:ilvl w:val="0"/>
          <w:numId w:val="227"/>
        </w:numPr>
      </w:pPr>
      <w:r w:rsidRPr="000309D7">
        <w:t>displacement</w:t>
      </w:r>
    </w:p>
    <w:p w:rsidR="000309D7" w:rsidRPr="000309D7" w:rsidRDefault="000309D7" w:rsidP="009867CA">
      <w:pPr>
        <w:numPr>
          <w:ilvl w:val="0"/>
          <w:numId w:val="227"/>
        </w:numPr>
      </w:pPr>
      <w:r w:rsidRPr="000309D7">
        <w:t>injustice</w:t>
      </w:r>
    </w:p>
    <w:p w:rsidR="000309D7" w:rsidRPr="000309D7" w:rsidRDefault="000309D7" w:rsidP="009867CA">
      <w:pPr>
        <w:numPr>
          <w:ilvl w:val="0"/>
          <w:numId w:val="224"/>
        </w:numPr>
      </w:pPr>
      <w:r w:rsidRPr="000309D7">
        <w:t>But they will also carry:</w:t>
      </w:r>
    </w:p>
    <w:p w:rsidR="000309D7" w:rsidRPr="000309D7" w:rsidRDefault="000309D7" w:rsidP="009867CA">
      <w:pPr>
        <w:numPr>
          <w:ilvl w:val="0"/>
          <w:numId w:val="228"/>
        </w:numPr>
      </w:pPr>
      <w:r w:rsidRPr="000309D7">
        <w:t>compassion</w:t>
      </w:r>
    </w:p>
    <w:p w:rsidR="000309D7" w:rsidRPr="000309D7" w:rsidRDefault="000309D7" w:rsidP="009867CA">
      <w:pPr>
        <w:numPr>
          <w:ilvl w:val="0"/>
          <w:numId w:val="228"/>
        </w:numPr>
      </w:pPr>
      <w:r w:rsidRPr="000309D7">
        <w:t>courage</w:t>
      </w:r>
    </w:p>
    <w:p w:rsidR="000309D7" w:rsidRPr="000309D7" w:rsidRDefault="000309D7" w:rsidP="009867CA">
      <w:pPr>
        <w:numPr>
          <w:ilvl w:val="0"/>
          <w:numId w:val="228"/>
        </w:numPr>
      </w:pPr>
      <w:r w:rsidRPr="000309D7">
        <w:t>innovation</w:t>
      </w:r>
    </w:p>
    <w:p w:rsidR="000309D7" w:rsidRPr="000309D7" w:rsidRDefault="000309D7" w:rsidP="009867CA">
      <w:pPr>
        <w:numPr>
          <w:ilvl w:val="0"/>
          <w:numId w:val="228"/>
        </w:numPr>
      </w:pPr>
      <w:r w:rsidRPr="000309D7">
        <w:t>faith</w:t>
      </w:r>
    </w:p>
    <w:p w:rsidR="000309D7" w:rsidRPr="000309D7" w:rsidRDefault="000309D7" w:rsidP="009867CA">
      <w:pPr>
        <w:numPr>
          <w:ilvl w:val="0"/>
          <w:numId w:val="228"/>
        </w:numPr>
      </w:pPr>
      <w:r w:rsidRPr="000309D7">
        <w:t>global vision</w:t>
      </w:r>
    </w:p>
    <w:p w:rsidR="000309D7" w:rsidRPr="000309D7" w:rsidRDefault="000309D7" w:rsidP="009867CA">
      <w:pPr>
        <w:numPr>
          <w:ilvl w:val="0"/>
          <w:numId w:val="228"/>
        </w:numPr>
      </w:pPr>
      <w:r w:rsidRPr="000309D7">
        <w:t>whole</w:t>
      </w:r>
      <w:r w:rsidRPr="000309D7">
        <w:noBreakHyphen/>
        <w:t>person healing</w:t>
      </w:r>
    </w:p>
    <w:p w:rsidR="000309D7" w:rsidRPr="000309D7" w:rsidRDefault="000309D7" w:rsidP="009867CA">
      <w:pPr>
        <w:numPr>
          <w:ilvl w:val="0"/>
          <w:numId w:val="224"/>
        </w:numPr>
      </w:pPr>
      <w:r w:rsidRPr="000309D7">
        <w:rPr>
          <w:b/>
          <w:bCs/>
        </w:rPr>
        <w:t>My life’s work is not complete until they rise.</w:t>
      </w:r>
    </w:p>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Pr="000309D7" w:rsidRDefault="000309D7" w:rsidP="000309D7">
      <w:pPr>
        <w:rPr>
          <w:b/>
          <w:bCs/>
        </w:rPr>
      </w:pPr>
      <w:r w:rsidRPr="000309D7">
        <w:rPr>
          <w:b/>
          <w:bCs/>
        </w:rPr>
        <w:lastRenderedPageBreak/>
        <w:t>CHAPTER 27 — THE LEGACY OF A HEALING LEADER</w:t>
      </w:r>
    </w:p>
    <w:p w:rsidR="000309D7" w:rsidRPr="000309D7" w:rsidRDefault="000309D7" w:rsidP="009867CA">
      <w:pPr>
        <w:numPr>
          <w:ilvl w:val="0"/>
          <w:numId w:val="232"/>
        </w:numPr>
      </w:pPr>
      <w:r w:rsidRPr="000309D7">
        <w:rPr>
          <w:i/>
          <w:iCs/>
        </w:rPr>
        <w:t xml:space="preserve">By Rev. Dr. </w:t>
      </w:r>
      <w:proofErr w:type="spellStart"/>
      <w:r w:rsidRPr="000309D7">
        <w:rPr>
          <w:i/>
          <w:iCs/>
        </w:rPr>
        <w:t>Akwo</w:t>
      </w:r>
      <w:proofErr w:type="spellEnd"/>
      <w:r w:rsidRPr="000309D7">
        <w:rPr>
          <w:i/>
          <w:iCs/>
        </w:rPr>
        <w:t xml:space="preserve"> Thompson </w:t>
      </w:r>
      <w:proofErr w:type="spellStart"/>
      <w:r w:rsidRPr="000309D7">
        <w:rPr>
          <w:i/>
          <w:iCs/>
        </w:rPr>
        <w:t>Ntuba</w:t>
      </w:r>
      <w:proofErr w:type="spellEnd"/>
    </w:p>
    <w:p w:rsidR="000309D7" w:rsidRPr="000309D7" w:rsidRDefault="000309D7" w:rsidP="009867CA">
      <w:pPr>
        <w:numPr>
          <w:ilvl w:val="0"/>
          <w:numId w:val="232"/>
        </w:numPr>
      </w:pPr>
      <w:r w:rsidRPr="000309D7">
        <w:t xml:space="preserve">Legacy is not what people say about you when you are gone. Legacy is the </w:t>
      </w:r>
      <w:r w:rsidRPr="000309D7">
        <w:rPr>
          <w:b/>
          <w:bCs/>
        </w:rPr>
        <w:t>impact that continues when you are no longer in the room</w:t>
      </w:r>
      <w:r w:rsidRPr="000309D7">
        <w:t>.</w:t>
      </w:r>
    </w:p>
    <w:p w:rsidR="000309D7" w:rsidRPr="000309D7" w:rsidRDefault="000309D7" w:rsidP="009867CA">
      <w:pPr>
        <w:numPr>
          <w:ilvl w:val="0"/>
          <w:numId w:val="232"/>
        </w:numPr>
      </w:pPr>
      <w:r w:rsidRPr="000309D7">
        <w:t>My legacy was shaped across:</w:t>
      </w:r>
    </w:p>
    <w:p w:rsidR="000309D7" w:rsidRPr="000309D7" w:rsidRDefault="000309D7" w:rsidP="009867CA">
      <w:pPr>
        <w:numPr>
          <w:ilvl w:val="0"/>
          <w:numId w:val="229"/>
        </w:numPr>
      </w:pPr>
      <w:r w:rsidRPr="000309D7">
        <w:t>African nations</w:t>
      </w:r>
    </w:p>
    <w:p w:rsidR="000309D7" w:rsidRPr="000309D7" w:rsidRDefault="000309D7" w:rsidP="009867CA">
      <w:pPr>
        <w:numPr>
          <w:ilvl w:val="0"/>
          <w:numId w:val="229"/>
        </w:numPr>
      </w:pPr>
      <w:r w:rsidRPr="000309D7">
        <w:t>American cities, counties, states, and federal agencies</w:t>
      </w:r>
    </w:p>
    <w:p w:rsidR="000309D7" w:rsidRPr="000309D7" w:rsidRDefault="000309D7" w:rsidP="009867CA">
      <w:pPr>
        <w:numPr>
          <w:ilvl w:val="0"/>
          <w:numId w:val="229"/>
        </w:numPr>
      </w:pPr>
      <w:r w:rsidRPr="000309D7">
        <w:t>European communities</w:t>
      </w:r>
    </w:p>
    <w:p w:rsidR="000309D7" w:rsidRPr="000309D7" w:rsidRDefault="000309D7" w:rsidP="009867CA">
      <w:pPr>
        <w:numPr>
          <w:ilvl w:val="0"/>
          <w:numId w:val="229"/>
        </w:numPr>
      </w:pPr>
      <w:r w:rsidRPr="000309D7">
        <w:t>WHO, UN, and World Bank platforms</w:t>
      </w:r>
    </w:p>
    <w:p w:rsidR="000309D7" w:rsidRPr="000309D7" w:rsidRDefault="000309D7" w:rsidP="009867CA">
      <w:pPr>
        <w:numPr>
          <w:ilvl w:val="0"/>
          <w:numId w:val="229"/>
        </w:numPr>
      </w:pPr>
      <w:r w:rsidRPr="000309D7">
        <w:t>ORU, CMDA, Houston Global Health Collaborative</w:t>
      </w:r>
    </w:p>
    <w:p w:rsidR="000309D7" w:rsidRPr="000309D7" w:rsidRDefault="000309D7" w:rsidP="009867CA">
      <w:pPr>
        <w:numPr>
          <w:ilvl w:val="0"/>
          <w:numId w:val="229"/>
        </w:numPr>
      </w:pPr>
      <w:r w:rsidRPr="000309D7">
        <w:t>M3 Global Missions Conference</w:t>
      </w:r>
    </w:p>
    <w:p w:rsidR="000309D7" w:rsidRPr="000309D7" w:rsidRDefault="000309D7" w:rsidP="009867CA">
      <w:pPr>
        <w:numPr>
          <w:ilvl w:val="0"/>
          <w:numId w:val="229"/>
        </w:numPr>
      </w:pPr>
      <w:r w:rsidRPr="000309D7">
        <w:t>healing crusades, clinics, churches, and communities</w:t>
      </w:r>
    </w:p>
    <w:p w:rsidR="000309D7" w:rsidRPr="000309D7" w:rsidRDefault="000309D7" w:rsidP="009867CA">
      <w:pPr>
        <w:numPr>
          <w:ilvl w:val="0"/>
          <w:numId w:val="232"/>
        </w:numPr>
      </w:pPr>
      <w:r w:rsidRPr="000309D7">
        <w:t>I did not set out to build a legacy. I set out to heal. Legacy followed healing.</w:t>
      </w:r>
    </w:p>
    <w:p w:rsidR="000309D7" w:rsidRPr="000309D7" w:rsidRDefault="000309D7" w:rsidP="000309D7">
      <w:pPr>
        <w:rPr>
          <w:b/>
          <w:bCs/>
        </w:rPr>
      </w:pPr>
      <w:r w:rsidRPr="000309D7">
        <w:rPr>
          <w:b/>
          <w:bCs/>
        </w:rPr>
        <w:t>1. Legacy Through Healing — Lives Touched Across Continents</w:t>
      </w:r>
    </w:p>
    <w:p w:rsidR="000309D7" w:rsidRPr="000309D7" w:rsidRDefault="000309D7" w:rsidP="009867CA">
      <w:pPr>
        <w:numPr>
          <w:ilvl w:val="0"/>
          <w:numId w:val="232"/>
        </w:numPr>
      </w:pPr>
      <w:r w:rsidRPr="000309D7">
        <w:t>My legacy lives in:</w:t>
      </w:r>
    </w:p>
    <w:p w:rsidR="000309D7" w:rsidRPr="000309D7" w:rsidRDefault="000309D7" w:rsidP="009867CA">
      <w:pPr>
        <w:numPr>
          <w:ilvl w:val="0"/>
          <w:numId w:val="230"/>
        </w:numPr>
      </w:pPr>
      <w:r w:rsidRPr="000309D7">
        <w:t>the sick who recovered</w:t>
      </w:r>
    </w:p>
    <w:p w:rsidR="000309D7" w:rsidRPr="000309D7" w:rsidRDefault="000309D7" w:rsidP="009867CA">
      <w:pPr>
        <w:numPr>
          <w:ilvl w:val="0"/>
          <w:numId w:val="230"/>
        </w:numPr>
      </w:pPr>
      <w:r w:rsidRPr="000309D7">
        <w:t>the oppressed who were delivered</w:t>
      </w:r>
    </w:p>
    <w:p w:rsidR="000309D7" w:rsidRPr="000309D7" w:rsidRDefault="000309D7" w:rsidP="009867CA">
      <w:pPr>
        <w:numPr>
          <w:ilvl w:val="0"/>
          <w:numId w:val="230"/>
        </w:numPr>
      </w:pPr>
      <w:r w:rsidRPr="000309D7">
        <w:t>the traumatized who found peace</w:t>
      </w:r>
    </w:p>
    <w:p w:rsidR="000309D7" w:rsidRPr="000309D7" w:rsidRDefault="000309D7" w:rsidP="009867CA">
      <w:pPr>
        <w:numPr>
          <w:ilvl w:val="0"/>
          <w:numId w:val="230"/>
        </w:numPr>
      </w:pPr>
      <w:r w:rsidRPr="000309D7">
        <w:t>the refugees who found dignity</w:t>
      </w:r>
    </w:p>
    <w:p w:rsidR="000309D7" w:rsidRPr="000309D7" w:rsidRDefault="000309D7" w:rsidP="009867CA">
      <w:pPr>
        <w:numPr>
          <w:ilvl w:val="0"/>
          <w:numId w:val="230"/>
        </w:numPr>
      </w:pPr>
      <w:r w:rsidRPr="000309D7">
        <w:t>the communities strengthened</w:t>
      </w:r>
    </w:p>
    <w:p w:rsidR="000309D7" w:rsidRPr="000309D7" w:rsidRDefault="000309D7" w:rsidP="009867CA">
      <w:pPr>
        <w:numPr>
          <w:ilvl w:val="0"/>
          <w:numId w:val="230"/>
        </w:numPr>
      </w:pPr>
      <w:r w:rsidRPr="000309D7">
        <w:t>the systems reformed</w:t>
      </w:r>
    </w:p>
    <w:p w:rsidR="000309D7" w:rsidRPr="000309D7" w:rsidRDefault="000309D7" w:rsidP="009867CA">
      <w:pPr>
        <w:numPr>
          <w:ilvl w:val="0"/>
          <w:numId w:val="230"/>
        </w:numPr>
      </w:pPr>
      <w:r w:rsidRPr="000309D7">
        <w:t>the cities renewed</w:t>
      </w:r>
    </w:p>
    <w:p w:rsidR="000309D7" w:rsidRPr="000309D7" w:rsidRDefault="000309D7" w:rsidP="009867CA">
      <w:pPr>
        <w:numPr>
          <w:ilvl w:val="0"/>
          <w:numId w:val="232"/>
        </w:numPr>
      </w:pPr>
      <w:r w:rsidRPr="000309D7">
        <w:t>Healing is not forgotten. Healing becomes memory, testimony, and transformation.</w:t>
      </w:r>
    </w:p>
    <w:p w:rsidR="000309D7" w:rsidRPr="000309D7" w:rsidRDefault="000309D7" w:rsidP="000309D7">
      <w:pPr>
        <w:rPr>
          <w:b/>
          <w:bCs/>
        </w:rPr>
      </w:pPr>
      <w:r w:rsidRPr="000309D7">
        <w:rPr>
          <w:b/>
          <w:bCs/>
        </w:rPr>
        <w:t>2. Legacy Through Leadership — Systems and Structures Changed</w:t>
      </w:r>
    </w:p>
    <w:p w:rsidR="000309D7" w:rsidRPr="000309D7" w:rsidRDefault="000309D7" w:rsidP="009867CA">
      <w:pPr>
        <w:numPr>
          <w:ilvl w:val="0"/>
          <w:numId w:val="232"/>
        </w:numPr>
      </w:pPr>
      <w:r w:rsidRPr="000309D7">
        <w:t>My governance communication work taught me that leadership is healing at scale.</w:t>
      </w:r>
    </w:p>
    <w:p w:rsidR="000309D7" w:rsidRPr="000309D7" w:rsidRDefault="000309D7" w:rsidP="009867CA">
      <w:pPr>
        <w:numPr>
          <w:ilvl w:val="0"/>
          <w:numId w:val="232"/>
        </w:numPr>
      </w:pPr>
      <w:r w:rsidRPr="000309D7">
        <w:lastRenderedPageBreak/>
        <w:t>My legacy includes:</w:t>
      </w:r>
    </w:p>
    <w:p w:rsidR="000309D7" w:rsidRPr="000309D7" w:rsidRDefault="000309D7" w:rsidP="009867CA">
      <w:pPr>
        <w:numPr>
          <w:ilvl w:val="0"/>
          <w:numId w:val="231"/>
        </w:numPr>
      </w:pPr>
      <w:r w:rsidRPr="000309D7">
        <w:t>public</w:t>
      </w:r>
      <w:r w:rsidRPr="000309D7">
        <w:noBreakHyphen/>
        <w:t>health reforms</w:t>
      </w:r>
    </w:p>
    <w:p w:rsidR="000309D7" w:rsidRPr="000309D7" w:rsidRDefault="000309D7" w:rsidP="009867CA">
      <w:pPr>
        <w:numPr>
          <w:ilvl w:val="0"/>
          <w:numId w:val="231"/>
        </w:numPr>
      </w:pPr>
      <w:r w:rsidRPr="000309D7">
        <w:t>community health networks</w:t>
      </w:r>
    </w:p>
    <w:p w:rsidR="000309D7" w:rsidRPr="000309D7" w:rsidRDefault="000309D7" w:rsidP="009867CA">
      <w:pPr>
        <w:numPr>
          <w:ilvl w:val="0"/>
          <w:numId w:val="231"/>
        </w:numPr>
      </w:pPr>
      <w:r w:rsidRPr="000309D7">
        <w:t>climate</w:t>
      </w:r>
      <w:r w:rsidRPr="000309D7">
        <w:noBreakHyphen/>
        <w:t>health advocacy</w:t>
      </w:r>
    </w:p>
    <w:p w:rsidR="000309D7" w:rsidRPr="000309D7" w:rsidRDefault="000309D7" w:rsidP="009867CA">
      <w:pPr>
        <w:numPr>
          <w:ilvl w:val="0"/>
          <w:numId w:val="231"/>
        </w:numPr>
      </w:pPr>
      <w:r w:rsidRPr="000309D7">
        <w:t>justice</w:t>
      </w:r>
      <w:r w:rsidRPr="000309D7">
        <w:noBreakHyphen/>
        <w:t>centered leadership</w:t>
      </w:r>
    </w:p>
    <w:p w:rsidR="000309D7" w:rsidRPr="000309D7" w:rsidRDefault="000309D7" w:rsidP="009867CA">
      <w:pPr>
        <w:numPr>
          <w:ilvl w:val="0"/>
          <w:numId w:val="231"/>
        </w:numPr>
      </w:pPr>
      <w:r w:rsidRPr="000309D7">
        <w:t>interdisciplinary collaboration</w:t>
      </w:r>
    </w:p>
    <w:p w:rsidR="000309D7" w:rsidRPr="000309D7" w:rsidRDefault="000309D7" w:rsidP="009867CA">
      <w:pPr>
        <w:numPr>
          <w:ilvl w:val="0"/>
          <w:numId w:val="231"/>
        </w:numPr>
      </w:pPr>
      <w:r w:rsidRPr="000309D7">
        <w:t>global health diplomacy</w:t>
      </w:r>
    </w:p>
    <w:p w:rsidR="000309D7" w:rsidRPr="000309D7" w:rsidRDefault="000309D7" w:rsidP="009867CA">
      <w:pPr>
        <w:numPr>
          <w:ilvl w:val="0"/>
          <w:numId w:val="231"/>
        </w:numPr>
      </w:pPr>
      <w:r w:rsidRPr="000309D7">
        <w:t>ethical ministry models</w:t>
      </w:r>
    </w:p>
    <w:p w:rsidR="000309D7" w:rsidRPr="000309D7" w:rsidRDefault="000309D7" w:rsidP="009867CA">
      <w:pPr>
        <w:numPr>
          <w:ilvl w:val="0"/>
          <w:numId w:val="232"/>
        </w:numPr>
      </w:pPr>
      <w:r w:rsidRPr="000309D7">
        <w:t>Leadership that heals becomes leadership that lasts.</w:t>
      </w:r>
    </w:p>
    <w:p w:rsidR="000309D7" w:rsidRPr="000309D7" w:rsidRDefault="000309D7" w:rsidP="000309D7">
      <w:pPr>
        <w:rPr>
          <w:b/>
          <w:bCs/>
        </w:rPr>
      </w:pPr>
      <w:r w:rsidRPr="000309D7">
        <w:rPr>
          <w:b/>
          <w:bCs/>
        </w:rPr>
        <w:t>3. Legacy Through Theology — A Framework for Wholeness</w:t>
      </w:r>
    </w:p>
    <w:p w:rsidR="000309D7" w:rsidRPr="000309D7" w:rsidRDefault="000309D7" w:rsidP="009867CA">
      <w:pPr>
        <w:numPr>
          <w:ilvl w:val="0"/>
          <w:numId w:val="232"/>
        </w:numPr>
      </w:pPr>
      <w:r w:rsidRPr="000309D7">
        <w:t>My theology of wholeness — integrating body, soul, spirit, society, and creation — is part of my legacy.</w:t>
      </w:r>
    </w:p>
    <w:p w:rsidR="000309D7" w:rsidRPr="000309D7" w:rsidRDefault="000309D7" w:rsidP="009867CA">
      <w:pPr>
        <w:numPr>
          <w:ilvl w:val="0"/>
          <w:numId w:val="232"/>
        </w:numPr>
      </w:pPr>
      <w:r w:rsidRPr="000309D7">
        <w:t>It was shaped by:</w:t>
      </w:r>
    </w:p>
    <w:p w:rsidR="000309D7" w:rsidRPr="000309D7" w:rsidRDefault="000309D7" w:rsidP="009867CA">
      <w:pPr>
        <w:numPr>
          <w:ilvl w:val="0"/>
          <w:numId w:val="232"/>
        </w:numPr>
      </w:pPr>
      <w:r w:rsidRPr="000309D7">
        <w:t>ORU’s whole</w:t>
      </w:r>
      <w:r w:rsidRPr="000309D7">
        <w:noBreakHyphen/>
        <w:t>person philosophy</w:t>
      </w:r>
    </w:p>
    <w:p w:rsidR="000309D7" w:rsidRPr="000309D7" w:rsidRDefault="000309D7" w:rsidP="009867CA">
      <w:pPr>
        <w:numPr>
          <w:ilvl w:val="0"/>
          <w:numId w:val="232"/>
        </w:numPr>
      </w:pPr>
      <w:r w:rsidRPr="000309D7">
        <w:t>African spirituality</w:t>
      </w:r>
    </w:p>
    <w:p w:rsidR="000309D7" w:rsidRPr="000309D7" w:rsidRDefault="000309D7" w:rsidP="009867CA">
      <w:pPr>
        <w:numPr>
          <w:ilvl w:val="0"/>
          <w:numId w:val="232"/>
        </w:numPr>
      </w:pPr>
      <w:r w:rsidRPr="000309D7">
        <w:t>American trauma</w:t>
      </w:r>
      <w:r w:rsidRPr="000309D7">
        <w:noBreakHyphen/>
        <w:t>informed ministry</w:t>
      </w:r>
    </w:p>
    <w:p w:rsidR="000309D7" w:rsidRPr="000309D7" w:rsidRDefault="000309D7" w:rsidP="009867CA">
      <w:pPr>
        <w:numPr>
          <w:ilvl w:val="0"/>
          <w:numId w:val="232"/>
        </w:numPr>
      </w:pPr>
      <w:r w:rsidRPr="000309D7">
        <w:t>European social systems</w:t>
      </w:r>
    </w:p>
    <w:p w:rsidR="000309D7" w:rsidRPr="000309D7" w:rsidRDefault="000309D7" w:rsidP="009867CA">
      <w:pPr>
        <w:numPr>
          <w:ilvl w:val="0"/>
          <w:numId w:val="232"/>
        </w:numPr>
      </w:pPr>
      <w:r w:rsidRPr="000309D7">
        <w:t>global health science</w:t>
      </w:r>
    </w:p>
    <w:p w:rsidR="000309D7" w:rsidRPr="000309D7" w:rsidRDefault="000309D7" w:rsidP="009867CA">
      <w:pPr>
        <w:numPr>
          <w:ilvl w:val="0"/>
          <w:numId w:val="232"/>
        </w:numPr>
      </w:pPr>
      <w:r w:rsidRPr="000309D7">
        <w:t>biblical revelation</w:t>
      </w:r>
    </w:p>
    <w:p w:rsidR="000309D7" w:rsidRPr="000309D7" w:rsidRDefault="000309D7" w:rsidP="009867CA">
      <w:pPr>
        <w:numPr>
          <w:ilvl w:val="0"/>
          <w:numId w:val="232"/>
        </w:numPr>
      </w:pPr>
      <w:r w:rsidRPr="000309D7">
        <w:t>This theology will guide future healers, pastors, and leaders.</w:t>
      </w:r>
    </w:p>
    <w:p w:rsidR="000309D7" w:rsidRPr="000309D7" w:rsidRDefault="000309D7" w:rsidP="000309D7">
      <w:pPr>
        <w:rPr>
          <w:b/>
          <w:bCs/>
        </w:rPr>
      </w:pPr>
      <w:r w:rsidRPr="000309D7">
        <w:rPr>
          <w:b/>
          <w:bCs/>
        </w:rPr>
        <w:t>4. Legacy Through Mentorship — The Next Generation Rising</w:t>
      </w:r>
    </w:p>
    <w:p w:rsidR="000309D7" w:rsidRPr="000309D7" w:rsidRDefault="000309D7" w:rsidP="009867CA">
      <w:pPr>
        <w:numPr>
          <w:ilvl w:val="0"/>
          <w:numId w:val="232"/>
        </w:numPr>
      </w:pPr>
      <w:r w:rsidRPr="000309D7">
        <w:t xml:space="preserve">My greatest legacy is not what I did. My greatest legacy is </w:t>
      </w:r>
      <w:r w:rsidRPr="000309D7">
        <w:rPr>
          <w:b/>
          <w:bCs/>
        </w:rPr>
        <w:t>who I raised</w:t>
      </w:r>
      <w:r w:rsidRPr="000309D7">
        <w:t>.</w:t>
      </w:r>
    </w:p>
    <w:p w:rsidR="000309D7" w:rsidRPr="000309D7" w:rsidRDefault="000309D7" w:rsidP="009867CA">
      <w:pPr>
        <w:numPr>
          <w:ilvl w:val="0"/>
          <w:numId w:val="232"/>
        </w:numPr>
      </w:pPr>
      <w:r w:rsidRPr="000309D7">
        <w:t>The young healers I mentored will:</w:t>
      </w:r>
    </w:p>
    <w:p w:rsidR="000309D7" w:rsidRPr="000309D7" w:rsidRDefault="000309D7" w:rsidP="009867CA">
      <w:pPr>
        <w:numPr>
          <w:ilvl w:val="0"/>
          <w:numId w:val="233"/>
        </w:numPr>
      </w:pPr>
      <w:r w:rsidRPr="000309D7">
        <w:t>preach</w:t>
      </w:r>
    </w:p>
    <w:p w:rsidR="000309D7" w:rsidRPr="000309D7" w:rsidRDefault="000309D7" w:rsidP="009867CA">
      <w:pPr>
        <w:numPr>
          <w:ilvl w:val="0"/>
          <w:numId w:val="233"/>
        </w:numPr>
      </w:pPr>
      <w:r w:rsidRPr="000309D7">
        <w:t>heal</w:t>
      </w:r>
    </w:p>
    <w:p w:rsidR="000309D7" w:rsidRPr="000309D7" w:rsidRDefault="000309D7" w:rsidP="009867CA">
      <w:pPr>
        <w:numPr>
          <w:ilvl w:val="0"/>
          <w:numId w:val="233"/>
        </w:numPr>
      </w:pPr>
      <w:r w:rsidRPr="000309D7">
        <w:t>lead</w:t>
      </w:r>
    </w:p>
    <w:p w:rsidR="000309D7" w:rsidRPr="000309D7" w:rsidRDefault="000309D7" w:rsidP="009867CA">
      <w:pPr>
        <w:numPr>
          <w:ilvl w:val="0"/>
          <w:numId w:val="233"/>
        </w:numPr>
      </w:pPr>
      <w:r w:rsidRPr="000309D7">
        <w:lastRenderedPageBreak/>
        <w:t>innovate</w:t>
      </w:r>
    </w:p>
    <w:p w:rsidR="000309D7" w:rsidRPr="000309D7" w:rsidRDefault="000309D7" w:rsidP="009867CA">
      <w:pPr>
        <w:numPr>
          <w:ilvl w:val="0"/>
          <w:numId w:val="233"/>
        </w:numPr>
      </w:pPr>
      <w:r w:rsidRPr="000309D7">
        <w:t>reform</w:t>
      </w:r>
    </w:p>
    <w:p w:rsidR="000309D7" w:rsidRPr="000309D7" w:rsidRDefault="000309D7" w:rsidP="009867CA">
      <w:pPr>
        <w:numPr>
          <w:ilvl w:val="0"/>
          <w:numId w:val="233"/>
        </w:numPr>
      </w:pPr>
      <w:r w:rsidRPr="000309D7">
        <w:t>advocate</w:t>
      </w:r>
    </w:p>
    <w:p w:rsidR="000309D7" w:rsidRPr="000309D7" w:rsidRDefault="000309D7" w:rsidP="009867CA">
      <w:pPr>
        <w:numPr>
          <w:ilvl w:val="0"/>
          <w:numId w:val="233"/>
        </w:numPr>
      </w:pPr>
      <w:r w:rsidRPr="000309D7">
        <w:t>build</w:t>
      </w:r>
    </w:p>
    <w:p w:rsidR="000309D7" w:rsidRPr="000309D7" w:rsidRDefault="000309D7" w:rsidP="009867CA">
      <w:pPr>
        <w:numPr>
          <w:ilvl w:val="0"/>
          <w:numId w:val="233"/>
        </w:numPr>
      </w:pPr>
      <w:r w:rsidRPr="000309D7">
        <w:t>serve</w:t>
      </w:r>
    </w:p>
    <w:p w:rsidR="000309D7" w:rsidRPr="000309D7" w:rsidRDefault="000309D7" w:rsidP="009867CA">
      <w:pPr>
        <w:numPr>
          <w:ilvl w:val="0"/>
          <w:numId w:val="232"/>
        </w:numPr>
      </w:pPr>
      <w:r w:rsidRPr="000309D7">
        <w:t>They are my living legacy.</w:t>
      </w:r>
    </w:p>
    <w:p w:rsidR="000309D7" w:rsidRPr="000309D7" w:rsidRDefault="000309D7" w:rsidP="000309D7">
      <w:pPr>
        <w:rPr>
          <w:b/>
          <w:bCs/>
        </w:rPr>
      </w:pPr>
      <w:r w:rsidRPr="000309D7">
        <w:rPr>
          <w:b/>
          <w:bCs/>
        </w:rPr>
        <w:t>5. Legacy Through Global Impact — A Life Lived Across Nations</w:t>
      </w:r>
    </w:p>
    <w:p w:rsidR="000309D7" w:rsidRPr="000309D7" w:rsidRDefault="000309D7" w:rsidP="009867CA">
      <w:pPr>
        <w:numPr>
          <w:ilvl w:val="0"/>
          <w:numId w:val="232"/>
        </w:numPr>
      </w:pPr>
      <w:r w:rsidRPr="000309D7">
        <w:t>My work in:</w:t>
      </w:r>
    </w:p>
    <w:p w:rsidR="000309D7" w:rsidRPr="000309D7" w:rsidRDefault="000309D7" w:rsidP="009867CA">
      <w:pPr>
        <w:numPr>
          <w:ilvl w:val="0"/>
          <w:numId w:val="234"/>
        </w:numPr>
      </w:pPr>
      <w:r w:rsidRPr="000309D7">
        <w:t>WHO</w:t>
      </w:r>
    </w:p>
    <w:p w:rsidR="000309D7" w:rsidRPr="000309D7" w:rsidRDefault="000309D7" w:rsidP="009867CA">
      <w:pPr>
        <w:numPr>
          <w:ilvl w:val="0"/>
          <w:numId w:val="234"/>
        </w:numPr>
      </w:pPr>
      <w:r w:rsidRPr="000309D7">
        <w:t>United Nations</w:t>
      </w:r>
    </w:p>
    <w:p w:rsidR="000309D7" w:rsidRPr="000309D7" w:rsidRDefault="000309D7" w:rsidP="009867CA">
      <w:pPr>
        <w:numPr>
          <w:ilvl w:val="0"/>
          <w:numId w:val="234"/>
        </w:numPr>
      </w:pPr>
      <w:r w:rsidRPr="000309D7">
        <w:t>World Bank</w:t>
      </w:r>
    </w:p>
    <w:p w:rsidR="000309D7" w:rsidRPr="000309D7" w:rsidRDefault="000309D7" w:rsidP="009867CA">
      <w:pPr>
        <w:numPr>
          <w:ilvl w:val="0"/>
          <w:numId w:val="234"/>
        </w:numPr>
      </w:pPr>
      <w:r w:rsidRPr="000309D7">
        <w:t>global health summits</w:t>
      </w:r>
    </w:p>
    <w:p w:rsidR="000309D7" w:rsidRPr="000309D7" w:rsidRDefault="000309D7" w:rsidP="009867CA">
      <w:pPr>
        <w:numPr>
          <w:ilvl w:val="0"/>
          <w:numId w:val="234"/>
        </w:numPr>
      </w:pPr>
      <w:r w:rsidRPr="000309D7">
        <w:t>international missions</w:t>
      </w:r>
    </w:p>
    <w:p w:rsidR="000309D7" w:rsidRPr="000309D7" w:rsidRDefault="000309D7" w:rsidP="009867CA">
      <w:pPr>
        <w:numPr>
          <w:ilvl w:val="0"/>
          <w:numId w:val="234"/>
        </w:numPr>
      </w:pPr>
      <w:r w:rsidRPr="000309D7">
        <w:t>cross</w:t>
      </w:r>
      <w:r w:rsidRPr="000309D7">
        <w:noBreakHyphen/>
        <w:t>continental ministries</w:t>
      </w:r>
    </w:p>
    <w:p w:rsidR="000309D7" w:rsidRPr="000309D7" w:rsidRDefault="000309D7" w:rsidP="009867CA">
      <w:pPr>
        <w:numPr>
          <w:ilvl w:val="0"/>
          <w:numId w:val="232"/>
        </w:numPr>
      </w:pPr>
      <w:r w:rsidRPr="000309D7">
        <w:t xml:space="preserve">ensured that my legacy is not local — it is </w:t>
      </w:r>
      <w:r w:rsidRPr="000309D7">
        <w:rPr>
          <w:b/>
          <w:bCs/>
        </w:rPr>
        <w:t>global</w:t>
      </w:r>
      <w:r w:rsidRPr="000309D7">
        <w:t>.</w:t>
      </w:r>
    </w:p>
    <w:p w:rsidR="000309D7" w:rsidRPr="000309D7" w:rsidRDefault="000309D7" w:rsidP="009867CA">
      <w:pPr>
        <w:numPr>
          <w:ilvl w:val="0"/>
          <w:numId w:val="232"/>
        </w:numPr>
      </w:pPr>
      <w:r w:rsidRPr="000309D7">
        <w:t>I stood in rooms where nations made decisions. I stood in villages where families fought for survival. I stood in churches where the Spirit moved. I stood in hospitals where life and death met.</w:t>
      </w:r>
    </w:p>
    <w:p w:rsidR="000309D7" w:rsidRPr="000309D7" w:rsidRDefault="000309D7" w:rsidP="009867CA">
      <w:pPr>
        <w:numPr>
          <w:ilvl w:val="0"/>
          <w:numId w:val="232"/>
        </w:numPr>
      </w:pPr>
      <w:r w:rsidRPr="000309D7">
        <w:t>My legacy is the bridge between these worlds.</w:t>
      </w:r>
    </w:p>
    <w:p w:rsidR="000309D7" w:rsidRPr="000309D7" w:rsidRDefault="000309D7" w:rsidP="000309D7">
      <w:pPr>
        <w:rPr>
          <w:b/>
          <w:bCs/>
        </w:rPr>
      </w:pPr>
      <w:r w:rsidRPr="000309D7">
        <w:rPr>
          <w:b/>
          <w:bCs/>
        </w:rPr>
        <w:t>Conclusion: A Life Poured Out for Healing</w:t>
      </w:r>
    </w:p>
    <w:p w:rsidR="000309D7" w:rsidRPr="000309D7" w:rsidRDefault="000309D7" w:rsidP="009867CA">
      <w:pPr>
        <w:numPr>
          <w:ilvl w:val="0"/>
          <w:numId w:val="232"/>
        </w:numPr>
      </w:pPr>
      <w:r w:rsidRPr="000309D7">
        <w:t>I have lived a life of:</w:t>
      </w:r>
    </w:p>
    <w:p w:rsidR="000309D7" w:rsidRPr="000309D7" w:rsidRDefault="000309D7" w:rsidP="009867CA">
      <w:pPr>
        <w:numPr>
          <w:ilvl w:val="0"/>
          <w:numId w:val="235"/>
        </w:numPr>
      </w:pPr>
      <w:r w:rsidRPr="000309D7">
        <w:t>healing</w:t>
      </w:r>
    </w:p>
    <w:p w:rsidR="000309D7" w:rsidRPr="000309D7" w:rsidRDefault="000309D7" w:rsidP="009867CA">
      <w:pPr>
        <w:numPr>
          <w:ilvl w:val="0"/>
          <w:numId w:val="235"/>
        </w:numPr>
      </w:pPr>
      <w:r w:rsidRPr="000309D7">
        <w:t>service</w:t>
      </w:r>
    </w:p>
    <w:p w:rsidR="000309D7" w:rsidRPr="000309D7" w:rsidRDefault="000309D7" w:rsidP="009867CA">
      <w:pPr>
        <w:numPr>
          <w:ilvl w:val="0"/>
          <w:numId w:val="235"/>
        </w:numPr>
      </w:pPr>
      <w:r w:rsidRPr="000309D7">
        <w:t>leadership</w:t>
      </w:r>
    </w:p>
    <w:p w:rsidR="000309D7" w:rsidRPr="000309D7" w:rsidRDefault="000309D7" w:rsidP="009867CA">
      <w:pPr>
        <w:numPr>
          <w:ilvl w:val="0"/>
          <w:numId w:val="235"/>
        </w:numPr>
      </w:pPr>
      <w:r w:rsidRPr="000309D7">
        <w:t>justice</w:t>
      </w:r>
    </w:p>
    <w:p w:rsidR="000309D7" w:rsidRPr="000309D7" w:rsidRDefault="000309D7" w:rsidP="009867CA">
      <w:pPr>
        <w:numPr>
          <w:ilvl w:val="0"/>
          <w:numId w:val="235"/>
        </w:numPr>
      </w:pPr>
      <w:r w:rsidRPr="000309D7">
        <w:t>compassion</w:t>
      </w:r>
    </w:p>
    <w:p w:rsidR="000309D7" w:rsidRPr="000309D7" w:rsidRDefault="000309D7" w:rsidP="009867CA">
      <w:pPr>
        <w:numPr>
          <w:ilvl w:val="0"/>
          <w:numId w:val="235"/>
        </w:numPr>
      </w:pPr>
      <w:r w:rsidRPr="000309D7">
        <w:lastRenderedPageBreak/>
        <w:t>global mission</w:t>
      </w:r>
    </w:p>
    <w:p w:rsidR="000309D7" w:rsidRPr="000309D7" w:rsidRDefault="000309D7" w:rsidP="009867CA">
      <w:pPr>
        <w:numPr>
          <w:ilvl w:val="0"/>
          <w:numId w:val="235"/>
        </w:numPr>
      </w:pPr>
      <w:r w:rsidRPr="000309D7">
        <w:t>theological depth</w:t>
      </w:r>
    </w:p>
    <w:p w:rsidR="000309D7" w:rsidRPr="000309D7" w:rsidRDefault="000309D7" w:rsidP="009867CA">
      <w:pPr>
        <w:numPr>
          <w:ilvl w:val="0"/>
          <w:numId w:val="235"/>
        </w:numPr>
      </w:pPr>
      <w:r w:rsidRPr="000309D7">
        <w:t>public</w:t>
      </w:r>
      <w:r w:rsidRPr="000309D7">
        <w:noBreakHyphen/>
        <w:t>health impact</w:t>
      </w:r>
    </w:p>
    <w:p w:rsidR="000309D7" w:rsidRPr="000309D7" w:rsidRDefault="000309D7" w:rsidP="009867CA">
      <w:pPr>
        <w:numPr>
          <w:ilvl w:val="0"/>
          <w:numId w:val="232"/>
        </w:numPr>
      </w:pPr>
      <w:r w:rsidRPr="000309D7">
        <w:rPr>
          <w:b/>
          <w:bCs/>
        </w:rPr>
        <w:t>My legacy is a healed people, a trained generation, and a world touched by the love of God.</w:t>
      </w:r>
    </w:p>
    <w:p w:rsidR="000309D7" w:rsidRPr="000309D7" w:rsidRDefault="000309D7" w:rsidP="009867CA">
      <w:pPr>
        <w:numPr>
          <w:ilvl w:val="0"/>
          <w:numId w:val="232"/>
        </w:numPr>
      </w:pPr>
      <w:r w:rsidRPr="000309D7">
        <w:t>This is the legacy I leave. This is the legacy I bless. This is the legacy that continues.</w:t>
      </w:r>
    </w:p>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Pr="000309D7" w:rsidRDefault="000309D7" w:rsidP="000309D7">
      <w:pPr>
        <w:rPr>
          <w:b/>
          <w:bCs/>
        </w:rPr>
      </w:pPr>
      <w:r w:rsidRPr="000309D7">
        <w:rPr>
          <w:b/>
          <w:bCs/>
        </w:rPr>
        <w:lastRenderedPageBreak/>
        <w:t>CHAPTER 28 — FINAL REFLECTIONS: A LIFE OF HEALING, JUSTICE, AND GLOBAL SERVICE</w:t>
      </w:r>
    </w:p>
    <w:p w:rsidR="000309D7" w:rsidRPr="000309D7" w:rsidRDefault="000309D7" w:rsidP="009867CA">
      <w:pPr>
        <w:numPr>
          <w:ilvl w:val="0"/>
          <w:numId w:val="239"/>
        </w:numPr>
      </w:pPr>
      <w:r w:rsidRPr="000309D7">
        <w:rPr>
          <w:i/>
          <w:iCs/>
        </w:rPr>
        <w:t xml:space="preserve">By Rev. Dr. </w:t>
      </w:r>
      <w:proofErr w:type="spellStart"/>
      <w:r w:rsidRPr="000309D7">
        <w:rPr>
          <w:i/>
          <w:iCs/>
        </w:rPr>
        <w:t>Akwo</w:t>
      </w:r>
      <w:proofErr w:type="spellEnd"/>
      <w:r w:rsidRPr="000309D7">
        <w:rPr>
          <w:i/>
          <w:iCs/>
        </w:rPr>
        <w:t xml:space="preserve"> Thompson </w:t>
      </w:r>
      <w:proofErr w:type="spellStart"/>
      <w:r w:rsidRPr="000309D7">
        <w:rPr>
          <w:i/>
          <w:iCs/>
        </w:rPr>
        <w:t>Ntuba</w:t>
      </w:r>
      <w:proofErr w:type="spellEnd"/>
    </w:p>
    <w:p w:rsidR="000309D7" w:rsidRPr="000309D7" w:rsidRDefault="000309D7" w:rsidP="009867CA">
      <w:pPr>
        <w:numPr>
          <w:ilvl w:val="0"/>
          <w:numId w:val="239"/>
        </w:numPr>
      </w:pPr>
      <w:r w:rsidRPr="000309D7">
        <w:t>When I look back across the continents of my life — the red earth of Cameroon, the cities and counties of the United States, the public</w:t>
      </w:r>
      <w:r w:rsidRPr="000309D7">
        <w:noBreakHyphen/>
        <w:t>health halls of Europe, the global platforms of WHO, the United Nations, and the World Bank — I see a single thread woven through every season:</w:t>
      </w:r>
    </w:p>
    <w:p w:rsidR="000309D7" w:rsidRPr="000309D7" w:rsidRDefault="000309D7" w:rsidP="009867CA">
      <w:pPr>
        <w:numPr>
          <w:ilvl w:val="0"/>
          <w:numId w:val="239"/>
        </w:numPr>
      </w:pPr>
      <w:r w:rsidRPr="000309D7">
        <w:rPr>
          <w:b/>
          <w:bCs/>
        </w:rPr>
        <w:t>God called me to heal — people, systems, communities, and nations.</w:t>
      </w:r>
    </w:p>
    <w:p w:rsidR="000309D7" w:rsidRPr="000309D7" w:rsidRDefault="000309D7" w:rsidP="009867CA">
      <w:pPr>
        <w:numPr>
          <w:ilvl w:val="0"/>
          <w:numId w:val="239"/>
        </w:numPr>
      </w:pPr>
      <w:r w:rsidRPr="000309D7">
        <w:t>I did not always understand the path. But every step prepared me for the next.</w:t>
      </w:r>
    </w:p>
    <w:p w:rsidR="000309D7" w:rsidRPr="000309D7" w:rsidRDefault="000309D7" w:rsidP="000309D7">
      <w:pPr>
        <w:rPr>
          <w:b/>
          <w:bCs/>
        </w:rPr>
      </w:pPr>
      <w:r w:rsidRPr="000309D7">
        <w:rPr>
          <w:b/>
          <w:bCs/>
        </w:rPr>
        <w:t>1. A Life Formed by Healing</w:t>
      </w:r>
    </w:p>
    <w:p w:rsidR="000309D7" w:rsidRPr="000309D7" w:rsidRDefault="000309D7" w:rsidP="009867CA">
      <w:pPr>
        <w:numPr>
          <w:ilvl w:val="0"/>
          <w:numId w:val="239"/>
        </w:numPr>
      </w:pPr>
      <w:r w:rsidRPr="000309D7">
        <w:t xml:space="preserve">My earliest memories of healing were in </w:t>
      </w:r>
      <w:proofErr w:type="spellStart"/>
      <w:r w:rsidRPr="000309D7">
        <w:t>Banga</w:t>
      </w:r>
      <w:proofErr w:type="spellEnd"/>
      <w:r w:rsidRPr="000309D7">
        <w:t>, where elders prayed through the night and communities carried one another’s burdens. That village became my first classroom.</w:t>
      </w:r>
    </w:p>
    <w:p w:rsidR="000309D7" w:rsidRPr="000309D7" w:rsidRDefault="000309D7" w:rsidP="009867CA">
      <w:pPr>
        <w:numPr>
          <w:ilvl w:val="0"/>
          <w:numId w:val="239"/>
        </w:numPr>
      </w:pPr>
      <w:r w:rsidRPr="000309D7">
        <w:t>Later, God took me to:</w:t>
      </w:r>
    </w:p>
    <w:p w:rsidR="000309D7" w:rsidRPr="000309D7" w:rsidRDefault="000309D7" w:rsidP="009867CA">
      <w:pPr>
        <w:numPr>
          <w:ilvl w:val="0"/>
          <w:numId w:val="236"/>
        </w:numPr>
      </w:pPr>
      <w:r w:rsidRPr="000309D7">
        <w:t>African healing crusades</w:t>
      </w:r>
    </w:p>
    <w:p w:rsidR="000309D7" w:rsidRPr="000309D7" w:rsidRDefault="000309D7" w:rsidP="009867CA">
      <w:pPr>
        <w:numPr>
          <w:ilvl w:val="0"/>
          <w:numId w:val="236"/>
        </w:numPr>
      </w:pPr>
      <w:r w:rsidRPr="000309D7">
        <w:t>American hospitals and trauma units</w:t>
      </w:r>
    </w:p>
    <w:p w:rsidR="000309D7" w:rsidRPr="000309D7" w:rsidRDefault="000309D7" w:rsidP="009867CA">
      <w:pPr>
        <w:numPr>
          <w:ilvl w:val="0"/>
          <w:numId w:val="236"/>
        </w:numPr>
      </w:pPr>
      <w:r w:rsidRPr="000309D7">
        <w:t>European refugee centers</w:t>
      </w:r>
    </w:p>
    <w:p w:rsidR="000309D7" w:rsidRPr="000309D7" w:rsidRDefault="000309D7" w:rsidP="009867CA">
      <w:pPr>
        <w:numPr>
          <w:ilvl w:val="0"/>
          <w:numId w:val="236"/>
        </w:numPr>
      </w:pPr>
      <w:r w:rsidRPr="000309D7">
        <w:t>U.S. county and state health departments</w:t>
      </w:r>
    </w:p>
    <w:p w:rsidR="000309D7" w:rsidRPr="000309D7" w:rsidRDefault="000309D7" w:rsidP="009867CA">
      <w:pPr>
        <w:numPr>
          <w:ilvl w:val="0"/>
          <w:numId w:val="236"/>
        </w:numPr>
      </w:pPr>
      <w:r w:rsidRPr="000309D7">
        <w:t>federal public</w:t>
      </w:r>
      <w:r w:rsidRPr="000309D7">
        <w:noBreakHyphen/>
        <w:t>health collaborations</w:t>
      </w:r>
    </w:p>
    <w:p w:rsidR="000309D7" w:rsidRPr="000309D7" w:rsidRDefault="000309D7" w:rsidP="009867CA">
      <w:pPr>
        <w:numPr>
          <w:ilvl w:val="0"/>
          <w:numId w:val="236"/>
        </w:numPr>
      </w:pPr>
      <w:r w:rsidRPr="000309D7">
        <w:t>global health summits and diplomatic tables</w:t>
      </w:r>
    </w:p>
    <w:p w:rsidR="000309D7" w:rsidRPr="000309D7" w:rsidRDefault="000309D7" w:rsidP="009867CA">
      <w:pPr>
        <w:numPr>
          <w:ilvl w:val="0"/>
          <w:numId w:val="239"/>
        </w:numPr>
      </w:pPr>
      <w:r w:rsidRPr="000309D7">
        <w:t>Healing became more than prayer. Healing became:</w:t>
      </w:r>
    </w:p>
    <w:p w:rsidR="000309D7" w:rsidRPr="000309D7" w:rsidRDefault="000309D7" w:rsidP="009867CA">
      <w:pPr>
        <w:numPr>
          <w:ilvl w:val="0"/>
          <w:numId w:val="237"/>
        </w:numPr>
      </w:pPr>
      <w:r w:rsidRPr="000309D7">
        <w:t>public health</w:t>
      </w:r>
    </w:p>
    <w:p w:rsidR="000309D7" w:rsidRPr="000309D7" w:rsidRDefault="000309D7" w:rsidP="009867CA">
      <w:pPr>
        <w:numPr>
          <w:ilvl w:val="0"/>
          <w:numId w:val="237"/>
        </w:numPr>
      </w:pPr>
      <w:r w:rsidRPr="000309D7">
        <w:t>justice</w:t>
      </w:r>
    </w:p>
    <w:p w:rsidR="000309D7" w:rsidRPr="000309D7" w:rsidRDefault="000309D7" w:rsidP="009867CA">
      <w:pPr>
        <w:numPr>
          <w:ilvl w:val="0"/>
          <w:numId w:val="237"/>
        </w:numPr>
      </w:pPr>
      <w:r w:rsidRPr="000309D7">
        <w:t>governance</w:t>
      </w:r>
    </w:p>
    <w:p w:rsidR="000309D7" w:rsidRPr="000309D7" w:rsidRDefault="000309D7" w:rsidP="009867CA">
      <w:pPr>
        <w:numPr>
          <w:ilvl w:val="0"/>
          <w:numId w:val="237"/>
        </w:numPr>
      </w:pPr>
      <w:r w:rsidRPr="000309D7">
        <w:t>diplomacy</w:t>
      </w:r>
    </w:p>
    <w:p w:rsidR="000309D7" w:rsidRPr="000309D7" w:rsidRDefault="000309D7" w:rsidP="009867CA">
      <w:pPr>
        <w:numPr>
          <w:ilvl w:val="0"/>
          <w:numId w:val="237"/>
        </w:numPr>
      </w:pPr>
      <w:r w:rsidRPr="000309D7">
        <w:t>compassion</w:t>
      </w:r>
    </w:p>
    <w:p w:rsidR="000309D7" w:rsidRPr="000309D7" w:rsidRDefault="000309D7" w:rsidP="009867CA">
      <w:pPr>
        <w:numPr>
          <w:ilvl w:val="0"/>
          <w:numId w:val="237"/>
        </w:numPr>
      </w:pPr>
      <w:r w:rsidRPr="000309D7">
        <w:t>advocacy</w:t>
      </w:r>
    </w:p>
    <w:p w:rsidR="000309D7" w:rsidRPr="000309D7" w:rsidRDefault="000309D7" w:rsidP="009867CA">
      <w:pPr>
        <w:numPr>
          <w:ilvl w:val="0"/>
          <w:numId w:val="237"/>
        </w:numPr>
      </w:pPr>
      <w:r w:rsidRPr="000309D7">
        <w:t>community building</w:t>
      </w:r>
    </w:p>
    <w:p w:rsidR="000309D7" w:rsidRPr="000309D7" w:rsidRDefault="000309D7" w:rsidP="009867CA">
      <w:pPr>
        <w:numPr>
          <w:ilvl w:val="0"/>
          <w:numId w:val="239"/>
        </w:numPr>
      </w:pPr>
      <w:r w:rsidRPr="000309D7">
        <w:lastRenderedPageBreak/>
        <w:t>Healing became my identity.</w:t>
      </w:r>
    </w:p>
    <w:p w:rsidR="000309D7" w:rsidRPr="000309D7" w:rsidRDefault="000309D7" w:rsidP="000309D7">
      <w:pPr>
        <w:rPr>
          <w:b/>
          <w:bCs/>
        </w:rPr>
      </w:pPr>
      <w:r w:rsidRPr="000309D7">
        <w:rPr>
          <w:b/>
          <w:bCs/>
        </w:rPr>
        <w:t>2. A Life Committed to Justice</w:t>
      </w:r>
    </w:p>
    <w:p w:rsidR="000309D7" w:rsidRPr="000309D7" w:rsidRDefault="000309D7" w:rsidP="009867CA">
      <w:pPr>
        <w:numPr>
          <w:ilvl w:val="0"/>
          <w:numId w:val="239"/>
        </w:numPr>
      </w:pPr>
      <w:r w:rsidRPr="000309D7">
        <w:t xml:space="preserve">My work in governance communication taught me that </w:t>
      </w:r>
      <w:r w:rsidRPr="000309D7">
        <w:rPr>
          <w:b/>
          <w:bCs/>
        </w:rPr>
        <w:t>systems can wound or heal</w:t>
      </w:r>
      <w:r w:rsidRPr="000309D7">
        <w:t>.</w:t>
      </w:r>
    </w:p>
    <w:p w:rsidR="000309D7" w:rsidRPr="000309D7" w:rsidRDefault="000309D7" w:rsidP="009867CA">
      <w:pPr>
        <w:numPr>
          <w:ilvl w:val="0"/>
          <w:numId w:val="239"/>
        </w:numPr>
      </w:pPr>
      <w:r w:rsidRPr="000309D7">
        <w:t>I saw:</w:t>
      </w:r>
    </w:p>
    <w:p w:rsidR="000309D7" w:rsidRPr="000309D7" w:rsidRDefault="000309D7" w:rsidP="009867CA">
      <w:pPr>
        <w:numPr>
          <w:ilvl w:val="0"/>
          <w:numId w:val="238"/>
        </w:numPr>
      </w:pPr>
      <w:r w:rsidRPr="000309D7">
        <w:t>corruption destroy health systems</w:t>
      </w:r>
    </w:p>
    <w:p w:rsidR="000309D7" w:rsidRPr="000309D7" w:rsidRDefault="000309D7" w:rsidP="009867CA">
      <w:pPr>
        <w:numPr>
          <w:ilvl w:val="0"/>
          <w:numId w:val="238"/>
        </w:numPr>
      </w:pPr>
      <w:r w:rsidRPr="000309D7">
        <w:t>injustice deepen sickness</w:t>
      </w:r>
    </w:p>
    <w:p w:rsidR="000309D7" w:rsidRPr="000309D7" w:rsidRDefault="000309D7" w:rsidP="009867CA">
      <w:pPr>
        <w:numPr>
          <w:ilvl w:val="0"/>
          <w:numId w:val="238"/>
        </w:numPr>
      </w:pPr>
      <w:r w:rsidRPr="000309D7">
        <w:t>poverty shorten lives</w:t>
      </w:r>
    </w:p>
    <w:p w:rsidR="000309D7" w:rsidRPr="000309D7" w:rsidRDefault="000309D7" w:rsidP="009867CA">
      <w:pPr>
        <w:numPr>
          <w:ilvl w:val="0"/>
          <w:numId w:val="238"/>
        </w:numPr>
      </w:pPr>
      <w:r w:rsidRPr="000309D7">
        <w:t>environmental harm create disease</w:t>
      </w:r>
    </w:p>
    <w:p w:rsidR="000309D7" w:rsidRPr="000309D7" w:rsidRDefault="000309D7" w:rsidP="009867CA">
      <w:pPr>
        <w:numPr>
          <w:ilvl w:val="0"/>
          <w:numId w:val="238"/>
        </w:numPr>
      </w:pPr>
      <w:r w:rsidRPr="000309D7">
        <w:t xml:space="preserve">misinformation </w:t>
      </w:r>
      <w:proofErr w:type="gramStart"/>
      <w:r w:rsidRPr="000309D7">
        <w:t>kill</w:t>
      </w:r>
      <w:proofErr w:type="gramEnd"/>
      <w:r w:rsidRPr="000309D7">
        <w:t xml:space="preserve"> communities</w:t>
      </w:r>
    </w:p>
    <w:p w:rsidR="000309D7" w:rsidRPr="000309D7" w:rsidRDefault="000309D7" w:rsidP="009867CA">
      <w:pPr>
        <w:numPr>
          <w:ilvl w:val="0"/>
          <w:numId w:val="239"/>
        </w:numPr>
      </w:pPr>
      <w:proofErr w:type="gramStart"/>
      <w:r w:rsidRPr="000309D7">
        <w:t>So</w:t>
      </w:r>
      <w:proofErr w:type="gramEnd"/>
      <w:r w:rsidRPr="000309D7">
        <w:t xml:space="preserve"> I fought for:</w:t>
      </w:r>
    </w:p>
    <w:p w:rsidR="000309D7" w:rsidRPr="000309D7" w:rsidRDefault="000309D7" w:rsidP="009867CA">
      <w:pPr>
        <w:numPr>
          <w:ilvl w:val="0"/>
          <w:numId w:val="239"/>
        </w:numPr>
      </w:pPr>
      <w:r w:rsidRPr="000309D7">
        <w:t>equity</w:t>
      </w:r>
    </w:p>
    <w:p w:rsidR="000309D7" w:rsidRPr="000309D7" w:rsidRDefault="000309D7" w:rsidP="009867CA">
      <w:pPr>
        <w:numPr>
          <w:ilvl w:val="0"/>
          <w:numId w:val="239"/>
        </w:numPr>
      </w:pPr>
      <w:r w:rsidRPr="000309D7">
        <w:t>transparency</w:t>
      </w:r>
    </w:p>
    <w:p w:rsidR="000309D7" w:rsidRPr="000309D7" w:rsidRDefault="000309D7" w:rsidP="009867CA">
      <w:pPr>
        <w:numPr>
          <w:ilvl w:val="0"/>
          <w:numId w:val="239"/>
        </w:numPr>
      </w:pPr>
      <w:r w:rsidRPr="000309D7">
        <w:t>ethical leadership</w:t>
      </w:r>
    </w:p>
    <w:p w:rsidR="000309D7" w:rsidRPr="000309D7" w:rsidRDefault="000309D7" w:rsidP="009867CA">
      <w:pPr>
        <w:numPr>
          <w:ilvl w:val="0"/>
          <w:numId w:val="239"/>
        </w:numPr>
      </w:pPr>
      <w:r w:rsidRPr="000309D7">
        <w:t>climate</w:t>
      </w:r>
      <w:r w:rsidRPr="000309D7">
        <w:noBreakHyphen/>
        <w:t>health resilience</w:t>
      </w:r>
    </w:p>
    <w:p w:rsidR="000309D7" w:rsidRPr="000309D7" w:rsidRDefault="000309D7" w:rsidP="009867CA">
      <w:pPr>
        <w:numPr>
          <w:ilvl w:val="0"/>
          <w:numId w:val="239"/>
        </w:numPr>
      </w:pPr>
      <w:r w:rsidRPr="000309D7">
        <w:t>community empowerment</w:t>
      </w:r>
    </w:p>
    <w:p w:rsidR="000309D7" w:rsidRPr="000309D7" w:rsidRDefault="000309D7" w:rsidP="009867CA">
      <w:pPr>
        <w:numPr>
          <w:ilvl w:val="0"/>
          <w:numId w:val="239"/>
        </w:numPr>
      </w:pPr>
      <w:r w:rsidRPr="000309D7">
        <w:t>truth in public life</w:t>
      </w:r>
    </w:p>
    <w:p w:rsidR="000309D7" w:rsidRPr="000309D7" w:rsidRDefault="000309D7" w:rsidP="009867CA">
      <w:pPr>
        <w:numPr>
          <w:ilvl w:val="0"/>
          <w:numId w:val="239"/>
        </w:numPr>
      </w:pPr>
      <w:r w:rsidRPr="000309D7">
        <w:t>Justice became part of my healing ministry.</w:t>
      </w:r>
    </w:p>
    <w:p w:rsidR="000309D7" w:rsidRPr="000309D7" w:rsidRDefault="000309D7" w:rsidP="000309D7">
      <w:pPr>
        <w:rPr>
          <w:b/>
          <w:bCs/>
        </w:rPr>
      </w:pPr>
      <w:r w:rsidRPr="000309D7">
        <w:rPr>
          <w:b/>
          <w:bCs/>
        </w:rPr>
        <w:t>3. A Life Given to Global Service</w:t>
      </w:r>
    </w:p>
    <w:p w:rsidR="000309D7" w:rsidRPr="000309D7" w:rsidRDefault="000309D7" w:rsidP="009867CA">
      <w:pPr>
        <w:numPr>
          <w:ilvl w:val="0"/>
          <w:numId w:val="239"/>
        </w:numPr>
      </w:pPr>
      <w:r w:rsidRPr="000309D7">
        <w:t>God took me beyond borders:</w:t>
      </w:r>
    </w:p>
    <w:p w:rsidR="000309D7" w:rsidRPr="000309D7" w:rsidRDefault="000309D7" w:rsidP="009867CA">
      <w:pPr>
        <w:numPr>
          <w:ilvl w:val="0"/>
          <w:numId w:val="240"/>
        </w:numPr>
      </w:pPr>
      <w:r w:rsidRPr="000309D7">
        <w:t>WHO consultations</w:t>
      </w:r>
    </w:p>
    <w:p w:rsidR="000309D7" w:rsidRPr="000309D7" w:rsidRDefault="000309D7" w:rsidP="009867CA">
      <w:pPr>
        <w:numPr>
          <w:ilvl w:val="0"/>
          <w:numId w:val="240"/>
        </w:numPr>
      </w:pPr>
      <w:r w:rsidRPr="000309D7">
        <w:t>UN dialogues</w:t>
      </w:r>
    </w:p>
    <w:p w:rsidR="000309D7" w:rsidRPr="000309D7" w:rsidRDefault="000309D7" w:rsidP="009867CA">
      <w:pPr>
        <w:numPr>
          <w:ilvl w:val="0"/>
          <w:numId w:val="240"/>
        </w:numPr>
      </w:pPr>
      <w:r w:rsidRPr="000309D7">
        <w:t>World Bank forums</w:t>
      </w:r>
    </w:p>
    <w:p w:rsidR="000309D7" w:rsidRPr="000309D7" w:rsidRDefault="000309D7" w:rsidP="009867CA">
      <w:pPr>
        <w:numPr>
          <w:ilvl w:val="0"/>
          <w:numId w:val="240"/>
        </w:numPr>
      </w:pPr>
      <w:r w:rsidRPr="000309D7">
        <w:t xml:space="preserve">global </w:t>
      </w:r>
      <w:proofErr w:type="gramStart"/>
      <w:r w:rsidRPr="000309D7">
        <w:t>missions</w:t>
      </w:r>
      <w:proofErr w:type="gramEnd"/>
      <w:r w:rsidRPr="000309D7">
        <w:t xml:space="preserve"> conferences</w:t>
      </w:r>
    </w:p>
    <w:p w:rsidR="000309D7" w:rsidRPr="000309D7" w:rsidRDefault="000309D7" w:rsidP="009867CA">
      <w:pPr>
        <w:numPr>
          <w:ilvl w:val="0"/>
          <w:numId w:val="240"/>
        </w:numPr>
      </w:pPr>
      <w:r w:rsidRPr="000309D7">
        <w:t>CMDA networks</w:t>
      </w:r>
    </w:p>
    <w:p w:rsidR="000309D7" w:rsidRPr="000309D7" w:rsidRDefault="000309D7" w:rsidP="009867CA">
      <w:pPr>
        <w:numPr>
          <w:ilvl w:val="0"/>
          <w:numId w:val="240"/>
        </w:numPr>
      </w:pPr>
      <w:r w:rsidRPr="000309D7">
        <w:t>Houston Global Health Collaborative</w:t>
      </w:r>
    </w:p>
    <w:p w:rsidR="000309D7" w:rsidRPr="000309D7" w:rsidRDefault="000309D7" w:rsidP="009867CA">
      <w:pPr>
        <w:numPr>
          <w:ilvl w:val="0"/>
          <w:numId w:val="240"/>
        </w:numPr>
      </w:pPr>
      <w:r w:rsidRPr="000309D7">
        <w:lastRenderedPageBreak/>
        <w:t>ORU’s whole</w:t>
      </w:r>
      <w:r w:rsidRPr="000309D7">
        <w:noBreakHyphen/>
        <w:t>person healing tradition</w:t>
      </w:r>
    </w:p>
    <w:p w:rsidR="000309D7" w:rsidRPr="000309D7" w:rsidRDefault="000309D7" w:rsidP="009867CA">
      <w:pPr>
        <w:numPr>
          <w:ilvl w:val="0"/>
          <w:numId w:val="239"/>
        </w:numPr>
      </w:pPr>
      <w:r w:rsidRPr="000309D7">
        <w:t>I learned that healing is global. Suffering is global. Hope is global. And the healer must be global.</w:t>
      </w:r>
    </w:p>
    <w:p w:rsidR="000309D7" w:rsidRPr="000309D7" w:rsidRDefault="000309D7" w:rsidP="009867CA">
      <w:pPr>
        <w:numPr>
          <w:ilvl w:val="0"/>
          <w:numId w:val="239"/>
        </w:numPr>
      </w:pPr>
      <w:r w:rsidRPr="000309D7">
        <w:t>I stood in rooms where nations made decisions. I stood in villages where families fought for survival. I stood in churches where the Spirit moved. I stood in hospitals where life and death met.</w:t>
      </w:r>
    </w:p>
    <w:p w:rsidR="000309D7" w:rsidRPr="000309D7" w:rsidRDefault="000309D7" w:rsidP="009867CA">
      <w:pPr>
        <w:numPr>
          <w:ilvl w:val="0"/>
          <w:numId w:val="239"/>
        </w:numPr>
      </w:pPr>
      <w:r w:rsidRPr="000309D7">
        <w:t>Every place shaped me. Every place sent me deeper into my calling.</w:t>
      </w:r>
    </w:p>
    <w:p w:rsidR="000309D7" w:rsidRPr="000309D7" w:rsidRDefault="000309D7" w:rsidP="000309D7">
      <w:pPr>
        <w:rPr>
          <w:b/>
          <w:bCs/>
        </w:rPr>
      </w:pPr>
      <w:r w:rsidRPr="000309D7">
        <w:rPr>
          <w:b/>
          <w:bCs/>
        </w:rPr>
        <w:t>4. A Life That Belongs to God</w:t>
      </w:r>
    </w:p>
    <w:p w:rsidR="000309D7" w:rsidRPr="000309D7" w:rsidRDefault="000309D7" w:rsidP="009867CA">
      <w:pPr>
        <w:numPr>
          <w:ilvl w:val="0"/>
          <w:numId w:val="239"/>
        </w:numPr>
      </w:pPr>
      <w:r w:rsidRPr="000309D7">
        <w:t>I have healed, but the power was God’s. I have led, but the wisdom was God’s. I have traveled, but the assignment was God’s. I have served, but the glory is God’s.</w:t>
      </w:r>
    </w:p>
    <w:p w:rsidR="000309D7" w:rsidRPr="000309D7" w:rsidRDefault="000309D7" w:rsidP="009867CA">
      <w:pPr>
        <w:numPr>
          <w:ilvl w:val="0"/>
          <w:numId w:val="239"/>
        </w:numPr>
      </w:pPr>
      <w:r w:rsidRPr="000309D7">
        <w:t>My life has been a long obedience in the same direction — toward healing, toward justice, toward compassion, toward the Kingdom.</w:t>
      </w:r>
    </w:p>
    <w:p w:rsidR="000309D7" w:rsidRPr="000309D7" w:rsidRDefault="000309D7" w:rsidP="000309D7">
      <w:pPr>
        <w:rPr>
          <w:b/>
          <w:bCs/>
        </w:rPr>
      </w:pPr>
      <w:r w:rsidRPr="000309D7">
        <w:rPr>
          <w:b/>
          <w:bCs/>
        </w:rPr>
        <w:t>Conclusion: My Final Reflection</w:t>
      </w:r>
    </w:p>
    <w:p w:rsidR="000309D7" w:rsidRPr="000309D7" w:rsidRDefault="000309D7" w:rsidP="009867CA">
      <w:pPr>
        <w:numPr>
          <w:ilvl w:val="0"/>
          <w:numId w:val="239"/>
        </w:numPr>
      </w:pPr>
      <w:r w:rsidRPr="000309D7">
        <w:t>If I have done anything meaningful, it is because God used a willing vessel. If I have touched lives, it is because God touched me first. If I have healed nations, it is because God healed my heart.</w:t>
      </w:r>
    </w:p>
    <w:p w:rsidR="000309D7" w:rsidRPr="000309D7" w:rsidRDefault="000309D7" w:rsidP="009867CA">
      <w:pPr>
        <w:numPr>
          <w:ilvl w:val="0"/>
          <w:numId w:val="239"/>
        </w:numPr>
      </w:pPr>
      <w:r w:rsidRPr="000309D7">
        <w:rPr>
          <w:b/>
          <w:bCs/>
        </w:rPr>
        <w:t>My life has been a testimony that healing is possible — for people, for systems, for nations, and for the world.</w:t>
      </w:r>
    </w:p>
    <w:p w:rsidR="000309D7" w:rsidRPr="000309D7" w:rsidRDefault="000309D7" w:rsidP="009867CA">
      <w:pPr>
        <w:numPr>
          <w:ilvl w:val="0"/>
          <w:numId w:val="239"/>
        </w:numPr>
      </w:pPr>
      <w:r w:rsidRPr="000309D7">
        <w:t>And now, I place this calling in the hands of the next generation.</w:t>
      </w:r>
    </w:p>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Pr="000309D7" w:rsidRDefault="000309D7" w:rsidP="000309D7">
      <w:pPr>
        <w:rPr>
          <w:b/>
          <w:bCs/>
        </w:rPr>
      </w:pPr>
      <w:r w:rsidRPr="000309D7">
        <w:rPr>
          <w:b/>
          <w:bCs/>
        </w:rPr>
        <w:lastRenderedPageBreak/>
        <w:t>THE EPILOGUE — A PRAYER FOR THE HEALERS OF TOMORROW</w:t>
      </w:r>
    </w:p>
    <w:p w:rsidR="000309D7" w:rsidRPr="000309D7" w:rsidRDefault="000309D7" w:rsidP="000309D7">
      <w:r w:rsidRPr="000309D7">
        <w:rPr>
          <w:i/>
          <w:iCs/>
        </w:rPr>
        <w:t xml:space="preserve">By Rev. Dr. </w:t>
      </w:r>
      <w:proofErr w:type="spellStart"/>
      <w:r w:rsidRPr="000309D7">
        <w:rPr>
          <w:i/>
          <w:iCs/>
        </w:rPr>
        <w:t>Akwo</w:t>
      </w:r>
      <w:proofErr w:type="spellEnd"/>
      <w:r w:rsidRPr="000309D7">
        <w:rPr>
          <w:i/>
          <w:iCs/>
        </w:rPr>
        <w:t xml:space="preserve"> Thompson </w:t>
      </w:r>
      <w:proofErr w:type="spellStart"/>
      <w:r w:rsidRPr="000309D7">
        <w:rPr>
          <w:i/>
          <w:iCs/>
        </w:rPr>
        <w:t>Ntuba</w:t>
      </w:r>
      <w:proofErr w:type="spellEnd"/>
    </w:p>
    <w:p w:rsidR="000309D7" w:rsidRPr="000309D7" w:rsidRDefault="000309D7" w:rsidP="000309D7">
      <w:r w:rsidRPr="000309D7">
        <w:t>Father, I lift before You the next generation of healers — those who will stand where I stood, walk where I walked, and carry the mantle You placed on my life.</w:t>
      </w:r>
    </w:p>
    <w:p w:rsidR="000309D7" w:rsidRPr="000309D7" w:rsidRDefault="000309D7" w:rsidP="000309D7">
      <w:r w:rsidRPr="000309D7">
        <w:t xml:space="preserve">Bless them with </w:t>
      </w:r>
      <w:r w:rsidRPr="000309D7">
        <w:rPr>
          <w:b/>
          <w:bCs/>
        </w:rPr>
        <w:t>compassion</w:t>
      </w:r>
      <w:r w:rsidRPr="000309D7">
        <w:t>, that they may see the suffering of the world and not turn away.</w:t>
      </w:r>
    </w:p>
    <w:p w:rsidR="000309D7" w:rsidRPr="000309D7" w:rsidRDefault="000309D7" w:rsidP="000309D7">
      <w:r w:rsidRPr="000309D7">
        <w:t xml:space="preserve">Bless them with </w:t>
      </w:r>
      <w:r w:rsidRPr="000309D7">
        <w:rPr>
          <w:b/>
          <w:bCs/>
        </w:rPr>
        <w:t>courage</w:t>
      </w:r>
      <w:r w:rsidRPr="000309D7">
        <w:t>, that they may confront injustice, corruption, and systems that wound.</w:t>
      </w:r>
    </w:p>
    <w:p w:rsidR="000309D7" w:rsidRPr="000309D7" w:rsidRDefault="000309D7" w:rsidP="000309D7">
      <w:r w:rsidRPr="000309D7">
        <w:t xml:space="preserve">Bless them with </w:t>
      </w:r>
      <w:r w:rsidRPr="000309D7">
        <w:rPr>
          <w:b/>
          <w:bCs/>
        </w:rPr>
        <w:t>wisdom</w:t>
      </w:r>
      <w:r w:rsidRPr="000309D7">
        <w:t>, that they may integrate Scripture, science, public health, and spiritual discernment.</w:t>
      </w:r>
    </w:p>
    <w:p w:rsidR="000309D7" w:rsidRPr="000309D7" w:rsidRDefault="000309D7" w:rsidP="000309D7">
      <w:r w:rsidRPr="000309D7">
        <w:t xml:space="preserve">Bless them with </w:t>
      </w:r>
      <w:r w:rsidRPr="000309D7">
        <w:rPr>
          <w:b/>
          <w:bCs/>
        </w:rPr>
        <w:t>humility</w:t>
      </w:r>
      <w:r w:rsidRPr="000309D7">
        <w:t>, that they may serve without seeking applause.</w:t>
      </w:r>
    </w:p>
    <w:p w:rsidR="000309D7" w:rsidRPr="000309D7" w:rsidRDefault="000309D7" w:rsidP="000309D7">
      <w:r w:rsidRPr="000309D7">
        <w:t xml:space="preserve">Bless them with </w:t>
      </w:r>
      <w:r w:rsidRPr="000309D7">
        <w:rPr>
          <w:b/>
          <w:bCs/>
        </w:rPr>
        <w:t>global vision</w:t>
      </w:r>
      <w:r w:rsidRPr="000309D7">
        <w:t>, that they may cross borders — cultural, political, and spiritual — to heal the nations.</w:t>
      </w:r>
    </w:p>
    <w:p w:rsidR="000309D7" w:rsidRPr="000309D7" w:rsidRDefault="000309D7" w:rsidP="000309D7">
      <w:r w:rsidRPr="000309D7">
        <w:t xml:space="preserve">Bless them with </w:t>
      </w:r>
      <w:r w:rsidRPr="000309D7">
        <w:rPr>
          <w:b/>
          <w:bCs/>
        </w:rPr>
        <w:t>skill</w:t>
      </w:r>
      <w:r w:rsidRPr="000309D7">
        <w:t>, that they may excel in medicine, ministry, governance, diplomacy, and community care.</w:t>
      </w:r>
    </w:p>
    <w:p w:rsidR="000309D7" w:rsidRPr="000309D7" w:rsidRDefault="000309D7" w:rsidP="000309D7">
      <w:r w:rsidRPr="000309D7">
        <w:t xml:space="preserve">Bless them with </w:t>
      </w:r>
      <w:r w:rsidRPr="000309D7">
        <w:rPr>
          <w:b/>
          <w:bCs/>
        </w:rPr>
        <w:t>the Holy Spirit</w:t>
      </w:r>
      <w:r w:rsidRPr="000309D7">
        <w:t>, for without the Spirit, healing becomes technique instead of transformation.</w:t>
      </w:r>
    </w:p>
    <w:p w:rsidR="000309D7" w:rsidRPr="000309D7" w:rsidRDefault="000309D7" w:rsidP="000309D7">
      <w:r w:rsidRPr="000309D7">
        <w:t xml:space="preserve">Bless them with </w:t>
      </w:r>
      <w:r w:rsidRPr="000309D7">
        <w:rPr>
          <w:b/>
          <w:bCs/>
        </w:rPr>
        <w:t>resilience</w:t>
      </w:r>
      <w:r w:rsidRPr="000309D7">
        <w:t>, for the world they inherit will face pandemics, climate crises, displacement, and injustice.</w:t>
      </w:r>
    </w:p>
    <w:p w:rsidR="000309D7" w:rsidRPr="000309D7" w:rsidRDefault="000309D7" w:rsidP="000309D7">
      <w:r w:rsidRPr="000309D7">
        <w:t xml:space="preserve">Bless them with </w:t>
      </w:r>
      <w:r w:rsidRPr="000309D7">
        <w:rPr>
          <w:b/>
          <w:bCs/>
        </w:rPr>
        <w:t>love</w:t>
      </w:r>
      <w:r w:rsidRPr="000309D7">
        <w:t>, for love is the greatest healer of all.</w:t>
      </w:r>
    </w:p>
    <w:p w:rsidR="000309D7" w:rsidRPr="000309D7" w:rsidRDefault="000309D7" w:rsidP="000309D7">
      <w:r w:rsidRPr="000309D7">
        <w:t>And Lord, let them go farther than I went, see deeper than I saw, heal wider than I healed, and lead stronger than I led.</w:t>
      </w:r>
    </w:p>
    <w:p w:rsidR="000309D7" w:rsidRPr="000309D7" w:rsidRDefault="000309D7" w:rsidP="000309D7">
      <w:r w:rsidRPr="000309D7">
        <w:t>Let them become:</w:t>
      </w:r>
    </w:p>
    <w:p w:rsidR="000309D7" w:rsidRPr="000309D7" w:rsidRDefault="000309D7" w:rsidP="009867CA">
      <w:pPr>
        <w:numPr>
          <w:ilvl w:val="0"/>
          <w:numId w:val="241"/>
        </w:numPr>
      </w:pPr>
      <w:r w:rsidRPr="000309D7">
        <w:t>physicians of the body</w:t>
      </w:r>
    </w:p>
    <w:p w:rsidR="000309D7" w:rsidRPr="000309D7" w:rsidRDefault="000309D7" w:rsidP="009867CA">
      <w:pPr>
        <w:numPr>
          <w:ilvl w:val="0"/>
          <w:numId w:val="241"/>
        </w:numPr>
      </w:pPr>
      <w:r w:rsidRPr="000309D7">
        <w:t>pastors of the soul</w:t>
      </w:r>
    </w:p>
    <w:p w:rsidR="000309D7" w:rsidRPr="000309D7" w:rsidRDefault="000309D7" w:rsidP="009867CA">
      <w:pPr>
        <w:numPr>
          <w:ilvl w:val="0"/>
          <w:numId w:val="241"/>
        </w:numPr>
      </w:pPr>
      <w:r w:rsidRPr="000309D7">
        <w:t>prophets of justice</w:t>
      </w:r>
    </w:p>
    <w:p w:rsidR="000309D7" w:rsidRPr="000309D7" w:rsidRDefault="000309D7" w:rsidP="009867CA">
      <w:pPr>
        <w:numPr>
          <w:ilvl w:val="0"/>
          <w:numId w:val="241"/>
        </w:numPr>
      </w:pPr>
      <w:r w:rsidRPr="000309D7">
        <w:t>diplomats of peace</w:t>
      </w:r>
    </w:p>
    <w:p w:rsidR="000309D7" w:rsidRPr="000309D7" w:rsidRDefault="000309D7" w:rsidP="009867CA">
      <w:pPr>
        <w:numPr>
          <w:ilvl w:val="0"/>
          <w:numId w:val="241"/>
        </w:numPr>
      </w:pPr>
      <w:r w:rsidRPr="000309D7">
        <w:t>builders of communities</w:t>
      </w:r>
    </w:p>
    <w:p w:rsidR="000309D7" w:rsidRPr="000309D7" w:rsidRDefault="000309D7" w:rsidP="009867CA">
      <w:pPr>
        <w:numPr>
          <w:ilvl w:val="0"/>
          <w:numId w:val="241"/>
        </w:numPr>
      </w:pPr>
      <w:r w:rsidRPr="000309D7">
        <w:t>reformers of systems</w:t>
      </w:r>
    </w:p>
    <w:p w:rsidR="000309D7" w:rsidRPr="000309D7" w:rsidRDefault="000309D7" w:rsidP="009867CA">
      <w:pPr>
        <w:numPr>
          <w:ilvl w:val="0"/>
          <w:numId w:val="241"/>
        </w:numPr>
      </w:pPr>
      <w:r w:rsidRPr="000309D7">
        <w:lastRenderedPageBreak/>
        <w:t>stewards of creation</w:t>
      </w:r>
    </w:p>
    <w:p w:rsidR="000309D7" w:rsidRPr="000309D7" w:rsidRDefault="000309D7" w:rsidP="009867CA">
      <w:pPr>
        <w:numPr>
          <w:ilvl w:val="0"/>
          <w:numId w:val="241"/>
        </w:numPr>
      </w:pPr>
      <w:r w:rsidRPr="000309D7">
        <w:t>ambassadors of Your Kingdom</w:t>
      </w:r>
    </w:p>
    <w:p w:rsidR="000309D7" w:rsidRPr="000309D7" w:rsidRDefault="000309D7" w:rsidP="000309D7">
      <w:r w:rsidRPr="000309D7">
        <w:t xml:space="preserve">May their lives be a testimony that </w:t>
      </w:r>
      <w:r w:rsidRPr="000309D7">
        <w:rPr>
          <w:b/>
          <w:bCs/>
        </w:rPr>
        <w:t>healing is possible</w:t>
      </w:r>
      <w:r w:rsidRPr="000309D7">
        <w:t xml:space="preserve">, that </w:t>
      </w:r>
      <w:r w:rsidRPr="000309D7">
        <w:rPr>
          <w:b/>
          <w:bCs/>
        </w:rPr>
        <w:t>justice is holy</w:t>
      </w:r>
      <w:r w:rsidRPr="000309D7">
        <w:t xml:space="preserve">, that </w:t>
      </w:r>
      <w:r w:rsidRPr="000309D7">
        <w:rPr>
          <w:b/>
          <w:bCs/>
        </w:rPr>
        <w:t>compassion is powerful</w:t>
      </w:r>
      <w:r w:rsidRPr="000309D7">
        <w:t xml:space="preserve">, and that </w:t>
      </w:r>
      <w:r w:rsidRPr="000309D7">
        <w:rPr>
          <w:b/>
          <w:bCs/>
        </w:rPr>
        <w:t>Your Kingdom is coming</w:t>
      </w:r>
      <w:r w:rsidRPr="000309D7">
        <w:t>.</w:t>
      </w:r>
    </w:p>
    <w:p w:rsidR="000309D7" w:rsidRPr="000309D7" w:rsidRDefault="000309D7" w:rsidP="000309D7">
      <w:r w:rsidRPr="000309D7">
        <w:t>I bless them. I release them. I send them.</w:t>
      </w:r>
    </w:p>
    <w:p w:rsidR="000309D7" w:rsidRPr="000309D7" w:rsidRDefault="000309D7" w:rsidP="000309D7">
      <w:r w:rsidRPr="000309D7">
        <w:t>In the name of the Father, the Son, and the Holy Spirit.</w:t>
      </w:r>
    </w:p>
    <w:p w:rsidR="000309D7" w:rsidRPr="000309D7" w:rsidRDefault="000309D7" w:rsidP="000309D7">
      <w:r w:rsidRPr="000309D7">
        <w:t>Amen.</w:t>
      </w:r>
    </w:p>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Default="000309D7" w:rsidP="00FD0F3B"/>
    <w:p w:rsidR="000309D7" w:rsidRPr="000309D7" w:rsidRDefault="000309D7" w:rsidP="000309D7">
      <w:pPr>
        <w:rPr>
          <w:b/>
          <w:bCs/>
        </w:rPr>
      </w:pPr>
      <w:r w:rsidRPr="000309D7">
        <w:rPr>
          <w:b/>
          <w:bCs/>
        </w:rPr>
        <w:lastRenderedPageBreak/>
        <w:t>THE CLOSING DEDICATION</w:t>
      </w:r>
    </w:p>
    <w:p w:rsidR="000309D7" w:rsidRPr="000309D7" w:rsidRDefault="000309D7" w:rsidP="000309D7">
      <w:r w:rsidRPr="000309D7">
        <w:rPr>
          <w:i/>
          <w:iCs/>
        </w:rPr>
        <w:t xml:space="preserve">By Rev. Dr. </w:t>
      </w:r>
      <w:proofErr w:type="spellStart"/>
      <w:r w:rsidRPr="000309D7">
        <w:rPr>
          <w:i/>
          <w:iCs/>
        </w:rPr>
        <w:t>Akwo</w:t>
      </w:r>
      <w:proofErr w:type="spellEnd"/>
      <w:r w:rsidRPr="000309D7">
        <w:rPr>
          <w:i/>
          <w:iCs/>
        </w:rPr>
        <w:t xml:space="preserve"> Thompson </w:t>
      </w:r>
      <w:proofErr w:type="spellStart"/>
      <w:r w:rsidRPr="000309D7">
        <w:rPr>
          <w:i/>
          <w:iCs/>
        </w:rPr>
        <w:t>Ntuba</w:t>
      </w:r>
      <w:proofErr w:type="spellEnd"/>
    </w:p>
    <w:p w:rsidR="000309D7" w:rsidRPr="000309D7" w:rsidRDefault="000309D7" w:rsidP="000309D7">
      <w:r w:rsidRPr="000309D7">
        <w:t xml:space="preserve">I dedicate the closing of this book to the </w:t>
      </w:r>
      <w:r w:rsidRPr="000309D7">
        <w:rPr>
          <w:b/>
          <w:bCs/>
        </w:rPr>
        <w:t>God who heals</w:t>
      </w:r>
      <w:r w:rsidRPr="000309D7">
        <w:t xml:space="preserve">, the One who carried me from the red earth of </w:t>
      </w:r>
      <w:proofErr w:type="spellStart"/>
      <w:r w:rsidRPr="000309D7">
        <w:t>Banga</w:t>
      </w:r>
      <w:proofErr w:type="spellEnd"/>
      <w:r w:rsidRPr="000309D7">
        <w:t xml:space="preserve"> to the global halls of WHO, the United Nations, and the World Bank; from African crusades to American hospitals; from European ministries to global health missions.</w:t>
      </w:r>
    </w:p>
    <w:p w:rsidR="000309D7" w:rsidRPr="000309D7" w:rsidRDefault="000309D7" w:rsidP="000309D7">
      <w:r w:rsidRPr="000309D7">
        <w:t xml:space="preserve">To the </w:t>
      </w:r>
      <w:r w:rsidRPr="000309D7">
        <w:rPr>
          <w:b/>
          <w:bCs/>
        </w:rPr>
        <w:t>communities that shaped me</w:t>
      </w:r>
      <w:r w:rsidRPr="000309D7">
        <w:t xml:space="preserve"> — the villages of Cameroon, the cities and counties of the United States, the congregations of Europe, the global networks of healers and leaders — you are the reason I serve.</w:t>
      </w:r>
    </w:p>
    <w:p w:rsidR="000309D7" w:rsidRPr="000309D7" w:rsidRDefault="000309D7" w:rsidP="000309D7">
      <w:r w:rsidRPr="000309D7">
        <w:t xml:space="preserve">To the </w:t>
      </w:r>
      <w:r w:rsidRPr="000309D7">
        <w:rPr>
          <w:b/>
          <w:bCs/>
        </w:rPr>
        <w:t>healers who walk quietly</w:t>
      </w:r>
      <w:r w:rsidRPr="000309D7">
        <w:t>, the nurses in rural clinics, the community health workers who climb mountains, the pastors who pray through the night, the public</w:t>
      </w:r>
      <w:r w:rsidRPr="000309D7">
        <w:noBreakHyphen/>
        <w:t>health workers who labor unseen, the diplomats who negotiate peace, the volunteers who feed the displaced — you are the heartbeat of global healing.</w:t>
      </w:r>
    </w:p>
    <w:p w:rsidR="000309D7" w:rsidRPr="000309D7" w:rsidRDefault="000309D7" w:rsidP="000309D7">
      <w:r w:rsidRPr="000309D7">
        <w:t xml:space="preserve">To the </w:t>
      </w:r>
      <w:r w:rsidRPr="000309D7">
        <w:rPr>
          <w:b/>
          <w:bCs/>
        </w:rPr>
        <w:t>next generation</w:t>
      </w:r>
      <w:r w:rsidRPr="000309D7">
        <w:t>, the young leaders rising with courage, the students searching for purpose, the healers preparing to cross borders, the innovators dreaming of a better world — may you go farther than I went, see deeper than I saw, heal wider than I healed.</w:t>
      </w:r>
    </w:p>
    <w:p w:rsidR="000309D7" w:rsidRPr="000309D7" w:rsidRDefault="000309D7" w:rsidP="000309D7">
      <w:r w:rsidRPr="000309D7">
        <w:t xml:space="preserve">To </w:t>
      </w:r>
      <w:r w:rsidRPr="000309D7">
        <w:rPr>
          <w:b/>
          <w:bCs/>
        </w:rPr>
        <w:t>my family</w:t>
      </w:r>
      <w:r w:rsidRPr="000309D7">
        <w:t>, whose love anchored me through continents, crises, and callings — you are my first community of healing.</w:t>
      </w:r>
    </w:p>
    <w:p w:rsidR="000309D7" w:rsidRPr="000309D7" w:rsidRDefault="000309D7" w:rsidP="000309D7">
      <w:r w:rsidRPr="000309D7">
        <w:t>And finally, to every person who has ever suffered, every patient I prayed for, every refugee I embraced, every community I served, every leader I counseled, every nation I stood with — this book is for you.</w:t>
      </w:r>
    </w:p>
    <w:p w:rsidR="000309D7" w:rsidRPr="000309D7" w:rsidRDefault="000309D7" w:rsidP="000309D7">
      <w:r w:rsidRPr="000309D7">
        <w:rPr>
          <w:b/>
          <w:bCs/>
        </w:rPr>
        <w:t>May your life be a testimony of God’s healing,</w:t>
      </w:r>
      <w:r w:rsidRPr="000309D7">
        <w:t xml:space="preserve"> </w:t>
      </w:r>
      <w:r w:rsidRPr="000309D7">
        <w:rPr>
          <w:b/>
          <w:bCs/>
        </w:rPr>
        <w:t>and may your healing become a sign of the world God is restoring.</w:t>
      </w:r>
    </w:p>
    <w:p w:rsidR="000309D7" w:rsidRDefault="000309D7" w:rsidP="00FD0F3B"/>
    <w:p w:rsidR="003E36A8" w:rsidRDefault="003E36A8" w:rsidP="00FD0F3B"/>
    <w:p w:rsidR="003E36A8" w:rsidRDefault="003E36A8" w:rsidP="00FD0F3B"/>
    <w:p w:rsidR="003E36A8" w:rsidRDefault="003E36A8" w:rsidP="00FD0F3B"/>
    <w:p w:rsidR="003E36A8" w:rsidRDefault="003E36A8" w:rsidP="00FD0F3B"/>
    <w:p w:rsidR="003E36A8" w:rsidRDefault="003E36A8" w:rsidP="00FD0F3B"/>
    <w:p w:rsidR="003E36A8" w:rsidRDefault="003E36A8" w:rsidP="00FD0F3B"/>
    <w:p w:rsidR="003E36A8" w:rsidRDefault="003E36A8" w:rsidP="00FD0F3B"/>
    <w:p w:rsidR="003E36A8" w:rsidRPr="003E36A8" w:rsidRDefault="003E36A8" w:rsidP="003E36A8">
      <w:pPr>
        <w:rPr>
          <w:b/>
          <w:bCs/>
        </w:rPr>
      </w:pPr>
      <w:r w:rsidRPr="003E36A8">
        <w:rPr>
          <w:b/>
          <w:bCs/>
        </w:rPr>
        <w:lastRenderedPageBreak/>
        <w:t>ACKNOWLEDGMENTS</w:t>
      </w:r>
    </w:p>
    <w:p w:rsidR="003E36A8" w:rsidRPr="003E36A8" w:rsidRDefault="003E36A8" w:rsidP="009867CA">
      <w:pPr>
        <w:numPr>
          <w:ilvl w:val="0"/>
          <w:numId w:val="2"/>
        </w:numPr>
      </w:pPr>
      <w:r w:rsidRPr="003E36A8">
        <w:rPr>
          <w:i/>
          <w:iCs/>
        </w:rPr>
        <w:t xml:space="preserve">By Rev. Dr. </w:t>
      </w:r>
      <w:proofErr w:type="spellStart"/>
      <w:r w:rsidRPr="003E36A8">
        <w:rPr>
          <w:i/>
          <w:iCs/>
        </w:rPr>
        <w:t>Akwo</w:t>
      </w:r>
      <w:proofErr w:type="spellEnd"/>
      <w:r w:rsidRPr="003E36A8">
        <w:rPr>
          <w:i/>
          <w:iCs/>
        </w:rPr>
        <w:t xml:space="preserve"> Thompson </w:t>
      </w:r>
      <w:proofErr w:type="spellStart"/>
      <w:r w:rsidRPr="003E36A8">
        <w:rPr>
          <w:i/>
          <w:iCs/>
        </w:rPr>
        <w:t>Ntuba</w:t>
      </w:r>
      <w:proofErr w:type="spellEnd"/>
    </w:p>
    <w:p w:rsidR="003E36A8" w:rsidRPr="003E36A8" w:rsidRDefault="003E36A8" w:rsidP="009867CA">
      <w:pPr>
        <w:numPr>
          <w:ilvl w:val="0"/>
          <w:numId w:val="2"/>
        </w:numPr>
      </w:pPr>
      <w:r w:rsidRPr="003E36A8">
        <w:t>A global life cannot be lived alone. A healing ministry cannot be sustained alone. A book like this cannot be written alone.</w:t>
      </w:r>
    </w:p>
    <w:p w:rsidR="003E36A8" w:rsidRPr="003E36A8" w:rsidRDefault="003E36A8" w:rsidP="009867CA">
      <w:pPr>
        <w:numPr>
          <w:ilvl w:val="0"/>
          <w:numId w:val="2"/>
        </w:numPr>
      </w:pPr>
      <w:r w:rsidRPr="003E36A8">
        <w:t>I offer my deepest gratitude to the people, institutions, and nations that shaped my journey.</w:t>
      </w:r>
    </w:p>
    <w:p w:rsidR="003E36A8" w:rsidRPr="003E36A8" w:rsidRDefault="003E36A8" w:rsidP="003E36A8">
      <w:pPr>
        <w:rPr>
          <w:b/>
          <w:bCs/>
        </w:rPr>
      </w:pPr>
      <w:r w:rsidRPr="003E36A8">
        <w:rPr>
          <w:b/>
          <w:bCs/>
        </w:rPr>
        <w:t>To My African Roots</w:t>
      </w:r>
    </w:p>
    <w:p w:rsidR="003E36A8" w:rsidRPr="003E36A8" w:rsidRDefault="003E36A8" w:rsidP="009867CA">
      <w:pPr>
        <w:numPr>
          <w:ilvl w:val="0"/>
          <w:numId w:val="2"/>
        </w:numPr>
      </w:pPr>
      <w:r w:rsidRPr="003E36A8">
        <w:t xml:space="preserve">To </w:t>
      </w:r>
      <w:r w:rsidRPr="003E36A8">
        <w:rPr>
          <w:b/>
          <w:bCs/>
        </w:rPr>
        <w:t>Cameroon</w:t>
      </w:r>
      <w:r w:rsidRPr="003E36A8">
        <w:t xml:space="preserve">, my homeland — your resilience, spirituality, and communal strength formed my earliest understanding of healing. To the elders of </w:t>
      </w:r>
      <w:proofErr w:type="spellStart"/>
      <w:r w:rsidRPr="003E36A8">
        <w:rPr>
          <w:b/>
          <w:bCs/>
        </w:rPr>
        <w:t>Banga</w:t>
      </w:r>
      <w:proofErr w:type="spellEnd"/>
      <w:r w:rsidRPr="003E36A8">
        <w:t>, who prayed through the night and taught me that healing begins with presence.</w:t>
      </w:r>
    </w:p>
    <w:p w:rsidR="003E36A8" w:rsidRPr="003E36A8" w:rsidRDefault="003E36A8" w:rsidP="009867CA">
      <w:pPr>
        <w:numPr>
          <w:ilvl w:val="0"/>
          <w:numId w:val="2"/>
        </w:numPr>
      </w:pPr>
      <w:r w:rsidRPr="003E36A8">
        <w:t xml:space="preserve">To the churches, clinics, and communities across </w:t>
      </w:r>
      <w:r w:rsidRPr="003E36A8">
        <w:rPr>
          <w:b/>
          <w:bCs/>
        </w:rPr>
        <w:t>Nigeria, Ghana, Kenya, South Africa, and beyond</w:t>
      </w:r>
      <w:r w:rsidRPr="003E36A8">
        <w:t xml:space="preserve"> — you shaped my understanding of cross</w:t>
      </w:r>
      <w:r w:rsidRPr="003E36A8">
        <w:noBreakHyphen/>
        <w:t>cultural healing and community resilience.</w:t>
      </w:r>
    </w:p>
    <w:p w:rsidR="003E36A8" w:rsidRPr="003E36A8" w:rsidRDefault="003E36A8" w:rsidP="003E36A8">
      <w:pPr>
        <w:rPr>
          <w:b/>
          <w:bCs/>
        </w:rPr>
      </w:pPr>
      <w:r w:rsidRPr="003E36A8">
        <w:rPr>
          <w:b/>
          <w:bCs/>
        </w:rPr>
        <w:t>To My American Journey</w:t>
      </w:r>
    </w:p>
    <w:p w:rsidR="003E36A8" w:rsidRPr="003E36A8" w:rsidRDefault="003E36A8" w:rsidP="009867CA">
      <w:pPr>
        <w:numPr>
          <w:ilvl w:val="0"/>
          <w:numId w:val="2"/>
        </w:numPr>
      </w:pPr>
      <w:r w:rsidRPr="003E36A8">
        <w:t xml:space="preserve">To the cities that became my mission fields — </w:t>
      </w:r>
      <w:r w:rsidRPr="003E36A8">
        <w:rPr>
          <w:b/>
          <w:bCs/>
        </w:rPr>
        <w:t>Houston, New Orleans, Atlanta, Denver, Chicago, Washington D.C.</w:t>
      </w:r>
      <w:r w:rsidRPr="003E36A8">
        <w:t xml:space="preserve"> — you taught me trauma</w:t>
      </w:r>
      <w:r w:rsidRPr="003E36A8">
        <w:noBreakHyphen/>
        <w:t>informed ministry, public</w:t>
      </w:r>
      <w:r w:rsidRPr="003E36A8">
        <w:noBreakHyphen/>
        <w:t>health leadership, and the power of community partnerships.</w:t>
      </w:r>
    </w:p>
    <w:p w:rsidR="003E36A8" w:rsidRPr="003E36A8" w:rsidRDefault="003E36A8" w:rsidP="009867CA">
      <w:pPr>
        <w:numPr>
          <w:ilvl w:val="0"/>
          <w:numId w:val="2"/>
        </w:numPr>
      </w:pPr>
      <w:r w:rsidRPr="003E36A8">
        <w:t xml:space="preserve">To the </w:t>
      </w:r>
      <w:r w:rsidRPr="003E36A8">
        <w:rPr>
          <w:b/>
          <w:bCs/>
        </w:rPr>
        <w:t>county health departments, state agencies, and federal partners</w:t>
      </w:r>
      <w:r w:rsidRPr="003E36A8">
        <w:t xml:space="preserve"> who welcomed my voice in public</w:t>
      </w:r>
      <w:r w:rsidRPr="003E36A8">
        <w:noBreakHyphen/>
        <w:t>health communication and governance reform — thank you for trusting me in moments of crisis.</w:t>
      </w:r>
    </w:p>
    <w:p w:rsidR="003E36A8" w:rsidRPr="003E36A8" w:rsidRDefault="003E36A8" w:rsidP="009867CA">
      <w:pPr>
        <w:numPr>
          <w:ilvl w:val="0"/>
          <w:numId w:val="2"/>
        </w:numPr>
      </w:pPr>
      <w:r w:rsidRPr="003E36A8">
        <w:t xml:space="preserve">To the </w:t>
      </w:r>
      <w:r w:rsidRPr="003E36A8">
        <w:rPr>
          <w:b/>
          <w:bCs/>
        </w:rPr>
        <w:t>Institute for Spirituality and Health (Texas Medical Center)</w:t>
      </w:r>
      <w:r w:rsidRPr="003E36A8">
        <w:t xml:space="preserve"> for shaping my pastoral care in clinical settings.</w:t>
      </w:r>
    </w:p>
    <w:p w:rsidR="003E36A8" w:rsidRPr="003E36A8" w:rsidRDefault="003E36A8" w:rsidP="003E36A8">
      <w:pPr>
        <w:rPr>
          <w:b/>
          <w:bCs/>
        </w:rPr>
      </w:pPr>
      <w:r w:rsidRPr="003E36A8">
        <w:rPr>
          <w:b/>
          <w:bCs/>
        </w:rPr>
        <w:t>To My European Collaborations</w:t>
      </w:r>
    </w:p>
    <w:p w:rsidR="003E36A8" w:rsidRPr="003E36A8" w:rsidRDefault="003E36A8" w:rsidP="009867CA">
      <w:pPr>
        <w:numPr>
          <w:ilvl w:val="0"/>
          <w:numId w:val="2"/>
        </w:numPr>
      </w:pPr>
      <w:r w:rsidRPr="003E36A8">
        <w:t>To the churches, refugee centers, and public</w:t>
      </w:r>
      <w:r w:rsidRPr="003E36A8">
        <w:noBreakHyphen/>
        <w:t xml:space="preserve">health networks across </w:t>
      </w:r>
      <w:r w:rsidRPr="003E36A8">
        <w:rPr>
          <w:b/>
          <w:bCs/>
        </w:rPr>
        <w:t>Belgium, France, the UK, Germany, and Switzerland</w:t>
      </w:r>
      <w:r w:rsidRPr="003E36A8">
        <w:t xml:space="preserve"> — you taught me the importance of dignity, integration, and compassionate systems.</w:t>
      </w:r>
    </w:p>
    <w:p w:rsidR="003E36A8" w:rsidRPr="003E36A8" w:rsidRDefault="003E36A8" w:rsidP="003E36A8">
      <w:pPr>
        <w:rPr>
          <w:b/>
          <w:bCs/>
        </w:rPr>
      </w:pPr>
      <w:r w:rsidRPr="003E36A8">
        <w:rPr>
          <w:b/>
          <w:bCs/>
        </w:rPr>
        <w:t>To My Theological and Healing Formation</w:t>
      </w:r>
    </w:p>
    <w:p w:rsidR="003E36A8" w:rsidRPr="003E36A8" w:rsidRDefault="003E36A8" w:rsidP="009867CA">
      <w:pPr>
        <w:numPr>
          <w:ilvl w:val="0"/>
          <w:numId w:val="2"/>
        </w:numPr>
      </w:pPr>
      <w:r w:rsidRPr="003E36A8">
        <w:t xml:space="preserve">To </w:t>
      </w:r>
      <w:r w:rsidRPr="003E36A8">
        <w:rPr>
          <w:b/>
          <w:bCs/>
        </w:rPr>
        <w:t>Oral Roberts University (ORU), Tulsa</w:t>
      </w:r>
      <w:r w:rsidRPr="003E36A8">
        <w:t xml:space="preserve"> — your whole</w:t>
      </w:r>
      <w:r w:rsidRPr="003E36A8">
        <w:noBreakHyphen/>
        <w:t>person healing philosophy became the backbone of my theology.</w:t>
      </w:r>
    </w:p>
    <w:p w:rsidR="003E36A8" w:rsidRPr="003E36A8" w:rsidRDefault="003E36A8" w:rsidP="009867CA">
      <w:pPr>
        <w:numPr>
          <w:ilvl w:val="0"/>
          <w:numId w:val="2"/>
        </w:numPr>
      </w:pPr>
      <w:r w:rsidRPr="003E36A8">
        <w:t xml:space="preserve">To </w:t>
      </w:r>
      <w:r w:rsidRPr="003E36A8">
        <w:rPr>
          <w:b/>
          <w:bCs/>
        </w:rPr>
        <w:t>CMDA (Christian Medical &amp; Dental Associations)</w:t>
      </w:r>
      <w:r w:rsidRPr="003E36A8">
        <w:t xml:space="preserve"> — thank you for integrating faith and medicine with integrity.</w:t>
      </w:r>
    </w:p>
    <w:p w:rsidR="003E36A8" w:rsidRPr="003E36A8" w:rsidRDefault="003E36A8" w:rsidP="009867CA">
      <w:pPr>
        <w:numPr>
          <w:ilvl w:val="0"/>
          <w:numId w:val="2"/>
        </w:numPr>
      </w:pPr>
      <w:r w:rsidRPr="003E36A8">
        <w:lastRenderedPageBreak/>
        <w:t xml:space="preserve">To the </w:t>
      </w:r>
      <w:r w:rsidRPr="003E36A8">
        <w:rPr>
          <w:b/>
          <w:bCs/>
        </w:rPr>
        <w:t>Houston Global Health Collaborative</w:t>
      </w:r>
      <w:r w:rsidRPr="003E36A8">
        <w:t xml:space="preserve"> — your interdisciplinary vision shaped my global health leadership.</w:t>
      </w:r>
    </w:p>
    <w:p w:rsidR="003E36A8" w:rsidRPr="003E36A8" w:rsidRDefault="003E36A8" w:rsidP="009867CA">
      <w:pPr>
        <w:numPr>
          <w:ilvl w:val="0"/>
          <w:numId w:val="2"/>
        </w:numPr>
      </w:pPr>
      <w:r w:rsidRPr="003E36A8">
        <w:t xml:space="preserve">To the </w:t>
      </w:r>
      <w:r w:rsidRPr="003E36A8">
        <w:rPr>
          <w:b/>
          <w:bCs/>
        </w:rPr>
        <w:t>M3 Global Missions Conference at Lakewood Church</w:t>
      </w:r>
      <w:r w:rsidRPr="003E36A8">
        <w:t xml:space="preserve"> — you reminded me that the world is our mission field.</w:t>
      </w:r>
    </w:p>
    <w:p w:rsidR="003E36A8" w:rsidRPr="003E36A8" w:rsidRDefault="003E36A8" w:rsidP="003E36A8">
      <w:pPr>
        <w:rPr>
          <w:b/>
          <w:bCs/>
        </w:rPr>
      </w:pPr>
      <w:r w:rsidRPr="003E36A8">
        <w:rPr>
          <w:b/>
          <w:bCs/>
        </w:rPr>
        <w:t>To Global Institutions</w:t>
      </w:r>
    </w:p>
    <w:p w:rsidR="003E36A8" w:rsidRPr="003E36A8" w:rsidRDefault="003E36A8" w:rsidP="009867CA">
      <w:pPr>
        <w:numPr>
          <w:ilvl w:val="0"/>
          <w:numId w:val="2"/>
        </w:numPr>
      </w:pPr>
      <w:r w:rsidRPr="003E36A8">
        <w:t xml:space="preserve">To the </w:t>
      </w:r>
      <w:r w:rsidRPr="003E36A8">
        <w:rPr>
          <w:b/>
          <w:bCs/>
        </w:rPr>
        <w:t>World Health Organization</w:t>
      </w:r>
      <w:r w:rsidRPr="003E36A8">
        <w:t>, for giving me a seat at the table where nations confront global health challenges.</w:t>
      </w:r>
    </w:p>
    <w:p w:rsidR="003E36A8" w:rsidRPr="003E36A8" w:rsidRDefault="003E36A8" w:rsidP="009867CA">
      <w:pPr>
        <w:numPr>
          <w:ilvl w:val="0"/>
          <w:numId w:val="2"/>
        </w:numPr>
      </w:pPr>
      <w:r w:rsidRPr="003E36A8">
        <w:t xml:space="preserve">To the </w:t>
      </w:r>
      <w:r w:rsidRPr="003E36A8">
        <w:rPr>
          <w:b/>
          <w:bCs/>
        </w:rPr>
        <w:t>United Nations</w:t>
      </w:r>
      <w:r w:rsidRPr="003E36A8">
        <w:t>, for teaching me the language of diplomacy, justice, and human dignity.</w:t>
      </w:r>
    </w:p>
    <w:p w:rsidR="003E36A8" w:rsidRPr="003E36A8" w:rsidRDefault="003E36A8" w:rsidP="009867CA">
      <w:pPr>
        <w:numPr>
          <w:ilvl w:val="0"/>
          <w:numId w:val="2"/>
        </w:numPr>
      </w:pPr>
      <w:r w:rsidRPr="003E36A8">
        <w:t xml:space="preserve">To the </w:t>
      </w:r>
      <w:r w:rsidRPr="003E36A8">
        <w:rPr>
          <w:b/>
          <w:bCs/>
        </w:rPr>
        <w:t>World Bank</w:t>
      </w:r>
      <w:r w:rsidRPr="003E36A8">
        <w:t>, for revealing the connection between development, governance, and health.</w:t>
      </w:r>
    </w:p>
    <w:p w:rsidR="003E36A8" w:rsidRPr="003E36A8" w:rsidRDefault="003E36A8" w:rsidP="009867CA">
      <w:pPr>
        <w:numPr>
          <w:ilvl w:val="0"/>
          <w:numId w:val="2"/>
        </w:numPr>
      </w:pPr>
      <w:r w:rsidRPr="003E36A8">
        <w:t xml:space="preserve">To the many </w:t>
      </w:r>
      <w:r w:rsidRPr="003E36A8">
        <w:rPr>
          <w:b/>
          <w:bCs/>
        </w:rPr>
        <w:t>NGOs, faith</w:t>
      </w:r>
      <w:r w:rsidRPr="003E36A8">
        <w:rPr>
          <w:b/>
          <w:bCs/>
        </w:rPr>
        <w:noBreakHyphen/>
        <w:t>based coalitions, and global networks</w:t>
      </w:r>
      <w:r w:rsidRPr="003E36A8">
        <w:t xml:space="preserve"> that welcomed my voice — thank you for believing in the ministry of healing at scale.</w:t>
      </w:r>
    </w:p>
    <w:p w:rsidR="003E36A8" w:rsidRPr="003E36A8" w:rsidRDefault="003E36A8" w:rsidP="003E36A8">
      <w:pPr>
        <w:rPr>
          <w:b/>
          <w:bCs/>
        </w:rPr>
      </w:pPr>
      <w:r w:rsidRPr="003E36A8">
        <w:rPr>
          <w:b/>
          <w:bCs/>
        </w:rPr>
        <w:t>To My Colleagues, Students, and Mentees</w:t>
      </w:r>
    </w:p>
    <w:p w:rsidR="003E36A8" w:rsidRPr="003E36A8" w:rsidRDefault="003E36A8" w:rsidP="009867CA">
      <w:pPr>
        <w:numPr>
          <w:ilvl w:val="0"/>
          <w:numId w:val="2"/>
        </w:numPr>
      </w:pPr>
      <w:r w:rsidRPr="003E36A8">
        <w:t>To every young healer I trained, every leader I mentored, every student who asked deep questions, every colleague who collaborated across borders — you are the continuation of my calling.</w:t>
      </w:r>
    </w:p>
    <w:p w:rsidR="003E36A8" w:rsidRPr="003E36A8" w:rsidRDefault="003E36A8" w:rsidP="003E36A8">
      <w:pPr>
        <w:rPr>
          <w:b/>
          <w:bCs/>
        </w:rPr>
      </w:pPr>
      <w:r w:rsidRPr="003E36A8">
        <w:rPr>
          <w:b/>
          <w:bCs/>
        </w:rPr>
        <w:t>To My Family</w:t>
      </w:r>
    </w:p>
    <w:p w:rsidR="003E36A8" w:rsidRPr="003E36A8" w:rsidRDefault="003E36A8" w:rsidP="009867CA">
      <w:pPr>
        <w:numPr>
          <w:ilvl w:val="0"/>
          <w:numId w:val="2"/>
        </w:numPr>
      </w:pPr>
      <w:r w:rsidRPr="003E36A8">
        <w:t>Your love, patience, and sacrifice carried me through continents and crises. You are my first ministry and my greatest blessing.</w:t>
      </w:r>
    </w:p>
    <w:p w:rsidR="003E36A8" w:rsidRPr="003E36A8" w:rsidRDefault="003E36A8" w:rsidP="003E36A8">
      <w:pPr>
        <w:rPr>
          <w:b/>
          <w:bCs/>
        </w:rPr>
      </w:pPr>
      <w:r w:rsidRPr="003E36A8">
        <w:rPr>
          <w:b/>
          <w:bCs/>
        </w:rPr>
        <w:t>To God</w:t>
      </w:r>
    </w:p>
    <w:p w:rsidR="003E36A8" w:rsidRPr="003E36A8" w:rsidRDefault="003E36A8" w:rsidP="009867CA">
      <w:pPr>
        <w:numPr>
          <w:ilvl w:val="0"/>
          <w:numId w:val="2"/>
        </w:numPr>
      </w:pPr>
      <w:r w:rsidRPr="003E36A8">
        <w:t>The One who called me, the One who sustained me, the One who healed me, the One who sent me.</w:t>
      </w:r>
    </w:p>
    <w:p w:rsidR="003E36A8" w:rsidRPr="003E36A8" w:rsidRDefault="003E36A8" w:rsidP="009867CA">
      <w:pPr>
        <w:numPr>
          <w:ilvl w:val="0"/>
          <w:numId w:val="2"/>
        </w:numPr>
      </w:pPr>
      <w:r w:rsidRPr="003E36A8">
        <w:rPr>
          <w:b/>
          <w:bCs/>
        </w:rPr>
        <w:t>To God be the glory for every life touched,</w:t>
      </w:r>
      <w:r w:rsidRPr="003E36A8">
        <w:t xml:space="preserve"> </w:t>
      </w:r>
      <w:r w:rsidRPr="003E36A8">
        <w:rPr>
          <w:b/>
          <w:bCs/>
        </w:rPr>
        <w:t>every system reformed,</w:t>
      </w:r>
      <w:r w:rsidRPr="003E36A8">
        <w:t xml:space="preserve"> </w:t>
      </w:r>
      <w:r w:rsidRPr="003E36A8">
        <w:rPr>
          <w:b/>
          <w:bCs/>
        </w:rPr>
        <w:t>every community strengthened,</w:t>
      </w:r>
      <w:r w:rsidRPr="003E36A8">
        <w:t xml:space="preserve"> </w:t>
      </w:r>
      <w:r w:rsidRPr="003E36A8">
        <w:rPr>
          <w:b/>
          <w:bCs/>
        </w:rPr>
        <w:t>every nation served.</w:t>
      </w:r>
    </w:p>
    <w:p w:rsidR="003E36A8" w:rsidRDefault="003E36A8" w:rsidP="00FD0F3B"/>
    <w:p w:rsidR="003E36A8" w:rsidRDefault="003E36A8" w:rsidP="00FD0F3B"/>
    <w:p w:rsidR="003E36A8" w:rsidRDefault="003E36A8" w:rsidP="00FD0F3B"/>
    <w:p w:rsidR="003E36A8" w:rsidRDefault="003E36A8" w:rsidP="00FD0F3B"/>
    <w:p w:rsidR="003E36A8" w:rsidRDefault="003E36A8" w:rsidP="00FD0F3B"/>
    <w:p w:rsidR="003E36A8" w:rsidRPr="003E36A8" w:rsidRDefault="003E36A8" w:rsidP="003E36A8">
      <w:pPr>
        <w:rPr>
          <w:b/>
          <w:bCs/>
        </w:rPr>
      </w:pPr>
      <w:r w:rsidRPr="003E36A8">
        <w:rPr>
          <w:b/>
          <w:bCs/>
        </w:rPr>
        <w:lastRenderedPageBreak/>
        <w:t>THE FINAL BENEDICTION</w:t>
      </w:r>
    </w:p>
    <w:p w:rsidR="003E36A8" w:rsidRPr="003E36A8" w:rsidRDefault="003E36A8" w:rsidP="003E36A8">
      <w:r w:rsidRPr="003E36A8">
        <w:rPr>
          <w:i/>
          <w:iCs/>
        </w:rPr>
        <w:t xml:space="preserve">By Rev. Dr. </w:t>
      </w:r>
      <w:proofErr w:type="spellStart"/>
      <w:r w:rsidRPr="003E36A8">
        <w:rPr>
          <w:i/>
          <w:iCs/>
        </w:rPr>
        <w:t>Akwo</w:t>
      </w:r>
      <w:proofErr w:type="spellEnd"/>
      <w:r w:rsidRPr="003E36A8">
        <w:rPr>
          <w:i/>
          <w:iCs/>
        </w:rPr>
        <w:t xml:space="preserve"> Thompson </w:t>
      </w:r>
      <w:proofErr w:type="spellStart"/>
      <w:r w:rsidRPr="003E36A8">
        <w:rPr>
          <w:i/>
          <w:iCs/>
        </w:rPr>
        <w:t>Ntuba</w:t>
      </w:r>
      <w:proofErr w:type="spellEnd"/>
    </w:p>
    <w:p w:rsidR="003E36A8" w:rsidRPr="003E36A8" w:rsidRDefault="003E36A8" w:rsidP="003E36A8">
      <w:r w:rsidRPr="003E36A8">
        <w:t xml:space="preserve">May the God who called me from the red earth of </w:t>
      </w:r>
      <w:proofErr w:type="spellStart"/>
      <w:r w:rsidRPr="003E36A8">
        <w:t>Banga</w:t>
      </w:r>
      <w:proofErr w:type="spellEnd"/>
      <w:r>
        <w:t>,</w:t>
      </w:r>
      <w:r>
        <w:tab/>
      </w:r>
      <w:proofErr w:type="spellStart"/>
      <w:proofErr w:type="gramStart"/>
      <w:r>
        <w:t>kindi</w:t>
      </w:r>
      <w:proofErr w:type="spellEnd"/>
      <w:r>
        <w:t xml:space="preserve"> </w:t>
      </w:r>
      <w:r w:rsidRPr="003E36A8">
        <w:t xml:space="preserve"> and</w:t>
      </w:r>
      <w:proofErr w:type="gramEnd"/>
      <w:r w:rsidRPr="003E36A8">
        <w:t xml:space="preserve"> carried me through nations, systems, and generations now bless every reader, every healer, every leader who receives the words of this book.</w:t>
      </w:r>
    </w:p>
    <w:p w:rsidR="003E36A8" w:rsidRPr="003E36A8" w:rsidRDefault="003E36A8" w:rsidP="003E36A8">
      <w:r w:rsidRPr="003E36A8">
        <w:t xml:space="preserve">May the Lord bless you with </w:t>
      </w:r>
      <w:r w:rsidRPr="003E36A8">
        <w:rPr>
          <w:b/>
          <w:bCs/>
        </w:rPr>
        <w:t>eyes that see suffering</w:t>
      </w:r>
      <w:r w:rsidRPr="003E36A8">
        <w:t xml:space="preserve">, and with </w:t>
      </w:r>
      <w:r w:rsidRPr="003E36A8">
        <w:rPr>
          <w:b/>
          <w:bCs/>
        </w:rPr>
        <w:t>hands that bring comfort</w:t>
      </w:r>
      <w:r w:rsidRPr="003E36A8">
        <w:t xml:space="preserve">. May He give you </w:t>
      </w:r>
      <w:r w:rsidRPr="003E36A8">
        <w:rPr>
          <w:b/>
          <w:bCs/>
        </w:rPr>
        <w:t>a heart that feels compassion</w:t>
      </w:r>
      <w:r w:rsidRPr="003E36A8">
        <w:t xml:space="preserve">, and </w:t>
      </w:r>
      <w:r w:rsidRPr="003E36A8">
        <w:rPr>
          <w:b/>
          <w:bCs/>
        </w:rPr>
        <w:t>a spirit that carries courage</w:t>
      </w:r>
      <w:r w:rsidRPr="003E36A8">
        <w:t>.</w:t>
      </w:r>
    </w:p>
    <w:p w:rsidR="003E36A8" w:rsidRPr="003E36A8" w:rsidRDefault="003E36A8" w:rsidP="003E36A8">
      <w:r w:rsidRPr="003E36A8">
        <w:t>May you walk into hospitals, villages, cities, and nations as a vessel of healing — body, soul, spirit, society, and creation.</w:t>
      </w:r>
    </w:p>
    <w:p w:rsidR="003E36A8" w:rsidRPr="003E36A8" w:rsidRDefault="003E36A8" w:rsidP="003E36A8">
      <w:r w:rsidRPr="003E36A8">
        <w:t xml:space="preserve">May the Holy Spirit overshadow you as He overshadowed me in African crusades, in American hospitals, in European ministries, in WHO and UN halls, in county health departments, in refugee centers, in global </w:t>
      </w:r>
      <w:proofErr w:type="gramStart"/>
      <w:r w:rsidRPr="003E36A8">
        <w:t>missions</w:t>
      </w:r>
      <w:proofErr w:type="gramEnd"/>
      <w:r w:rsidRPr="003E36A8">
        <w:t xml:space="preserve"> conferences, and in the quiet rooms where the broken wept.</w:t>
      </w:r>
    </w:p>
    <w:p w:rsidR="003E36A8" w:rsidRPr="003E36A8" w:rsidRDefault="003E36A8" w:rsidP="003E36A8">
      <w:r w:rsidRPr="003E36A8">
        <w:t>May you carry healing that is:</w:t>
      </w:r>
    </w:p>
    <w:p w:rsidR="003E36A8" w:rsidRPr="003E36A8" w:rsidRDefault="003E36A8" w:rsidP="009867CA">
      <w:pPr>
        <w:numPr>
          <w:ilvl w:val="0"/>
          <w:numId w:val="242"/>
        </w:numPr>
      </w:pPr>
      <w:r w:rsidRPr="003E36A8">
        <w:rPr>
          <w:b/>
          <w:bCs/>
        </w:rPr>
        <w:t>gentle enough</w:t>
      </w:r>
      <w:r w:rsidRPr="003E36A8">
        <w:t xml:space="preserve"> to touch the wounded,</w:t>
      </w:r>
    </w:p>
    <w:p w:rsidR="003E36A8" w:rsidRPr="003E36A8" w:rsidRDefault="003E36A8" w:rsidP="009867CA">
      <w:pPr>
        <w:numPr>
          <w:ilvl w:val="0"/>
          <w:numId w:val="242"/>
        </w:numPr>
      </w:pPr>
      <w:r w:rsidRPr="003E36A8">
        <w:rPr>
          <w:b/>
          <w:bCs/>
        </w:rPr>
        <w:t>strong enough</w:t>
      </w:r>
      <w:r w:rsidRPr="003E36A8">
        <w:t xml:space="preserve"> to confront injustice,</w:t>
      </w:r>
    </w:p>
    <w:p w:rsidR="003E36A8" w:rsidRPr="003E36A8" w:rsidRDefault="003E36A8" w:rsidP="009867CA">
      <w:pPr>
        <w:numPr>
          <w:ilvl w:val="0"/>
          <w:numId w:val="242"/>
        </w:numPr>
      </w:pPr>
      <w:r w:rsidRPr="003E36A8">
        <w:rPr>
          <w:b/>
          <w:bCs/>
        </w:rPr>
        <w:t>wise enough</w:t>
      </w:r>
      <w:r w:rsidRPr="003E36A8">
        <w:t xml:space="preserve"> to reform systems,</w:t>
      </w:r>
    </w:p>
    <w:p w:rsidR="003E36A8" w:rsidRPr="003E36A8" w:rsidRDefault="003E36A8" w:rsidP="009867CA">
      <w:pPr>
        <w:numPr>
          <w:ilvl w:val="0"/>
          <w:numId w:val="242"/>
        </w:numPr>
      </w:pPr>
      <w:r w:rsidRPr="003E36A8">
        <w:rPr>
          <w:b/>
          <w:bCs/>
        </w:rPr>
        <w:t>deep enough</w:t>
      </w:r>
      <w:r w:rsidRPr="003E36A8">
        <w:t xml:space="preserve"> to restore souls,</w:t>
      </w:r>
    </w:p>
    <w:p w:rsidR="003E36A8" w:rsidRPr="003E36A8" w:rsidRDefault="003E36A8" w:rsidP="009867CA">
      <w:pPr>
        <w:numPr>
          <w:ilvl w:val="0"/>
          <w:numId w:val="242"/>
        </w:numPr>
      </w:pPr>
      <w:r w:rsidRPr="003E36A8">
        <w:rPr>
          <w:b/>
          <w:bCs/>
        </w:rPr>
        <w:t>bold enough</w:t>
      </w:r>
      <w:r w:rsidRPr="003E36A8">
        <w:t xml:space="preserve"> to cross borders,</w:t>
      </w:r>
    </w:p>
    <w:p w:rsidR="003E36A8" w:rsidRPr="003E36A8" w:rsidRDefault="003E36A8" w:rsidP="009867CA">
      <w:pPr>
        <w:numPr>
          <w:ilvl w:val="0"/>
          <w:numId w:val="242"/>
        </w:numPr>
      </w:pPr>
      <w:r w:rsidRPr="003E36A8">
        <w:rPr>
          <w:b/>
          <w:bCs/>
        </w:rPr>
        <w:t>humble enough</w:t>
      </w:r>
      <w:r w:rsidRPr="003E36A8">
        <w:t xml:space="preserve"> to give God the glory.</w:t>
      </w:r>
    </w:p>
    <w:p w:rsidR="003E36A8" w:rsidRPr="003E36A8" w:rsidRDefault="003E36A8" w:rsidP="003E36A8">
      <w:r w:rsidRPr="003E36A8">
        <w:t>May your life become a testimony that healing is possible, justice is holy, compassion is powerful, and the Kingdom of God is near.</w:t>
      </w:r>
    </w:p>
    <w:p w:rsidR="003E36A8" w:rsidRPr="003E36A8" w:rsidRDefault="003E36A8" w:rsidP="003E36A8">
      <w:r w:rsidRPr="003E36A8">
        <w:t>And may the peace of Christ — the Great Physician, the Good Shepherd, the Healer of nations — rest upon you, go before you, and remain with you until the world is made whole.</w:t>
      </w:r>
    </w:p>
    <w:p w:rsidR="003E36A8" w:rsidRDefault="003E36A8" w:rsidP="003E36A8">
      <w:pPr>
        <w:rPr>
          <w:b/>
          <w:bCs/>
        </w:rPr>
      </w:pPr>
      <w:r w:rsidRPr="003E36A8">
        <w:rPr>
          <w:b/>
          <w:bCs/>
        </w:rPr>
        <w:t>Amen.</w:t>
      </w:r>
    </w:p>
    <w:p w:rsidR="003E36A8" w:rsidRDefault="003E36A8" w:rsidP="003E36A8"/>
    <w:p w:rsidR="003E36A8" w:rsidRDefault="003E36A8" w:rsidP="003E36A8"/>
    <w:p w:rsidR="003E36A8" w:rsidRDefault="003E36A8" w:rsidP="003E36A8"/>
    <w:p w:rsidR="003E36A8" w:rsidRDefault="003E36A8" w:rsidP="003E36A8">
      <w:r>
        <w:rPr>
          <w:noProof/>
        </w:rPr>
        <w:lastRenderedPageBreak/>
        <w:drawing>
          <wp:inline distT="0" distB="0" distL="0" distR="0">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O.52516d02-1e6b-4ee7-807f-4e7b379d19c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3E36A8" w:rsidRDefault="003E36A8" w:rsidP="003E36A8"/>
    <w:p w:rsidR="003E36A8" w:rsidRPr="003E36A8" w:rsidRDefault="003E36A8" w:rsidP="003E36A8">
      <w:pPr>
        <w:rPr>
          <w:b/>
          <w:bCs/>
        </w:rPr>
      </w:pPr>
      <w:r w:rsidRPr="003E36A8">
        <w:rPr>
          <w:b/>
          <w:bCs/>
        </w:rPr>
        <w:t>BACK</w:t>
      </w:r>
      <w:r w:rsidRPr="003E36A8">
        <w:rPr>
          <w:b/>
          <w:bCs/>
        </w:rPr>
        <w:noBreakHyphen/>
        <w:t>OF</w:t>
      </w:r>
      <w:r w:rsidRPr="003E36A8">
        <w:rPr>
          <w:b/>
          <w:bCs/>
        </w:rPr>
        <w:noBreakHyphen/>
        <w:t>BOOK SUMMARY / AUTHOR BIO</w:t>
      </w:r>
    </w:p>
    <w:p w:rsidR="003E36A8" w:rsidRPr="003E36A8" w:rsidRDefault="003E36A8" w:rsidP="003E36A8">
      <w:r w:rsidRPr="003E36A8">
        <w:rPr>
          <w:i/>
          <w:iCs/>
        </w:rPr>
        <w:t xml:space="preserve">Rev. Dr. </w:t>
      </w:r>
      <w:proofErr w:type="spellStart"/>
      <w:r w:rsidRPr="003E36A8">
        <w:rPr>
          <w:i/>
          <w:iCs/>
        </w:rPr>
        <w:t>Akwo</w:t>
      </w:r>
      <w:proofErr w:type="spellEnd"/>
      <w:r w:rsidRPr="003E36A8">
        <w:rPr>
          <w:i/>
          <w:iCs/>
        </w:rPr>
        <w:t xml:space="preserve"> Thompson </w:t>
      </w:r>
      <w:proofErr w:type="spellStart"/>
      <w:r w:rsidRPr="003E36A8">
        <w:rPr>
          <w:i/>
          <w:iCs/>
        </w:rPr>
        <w:t>Ntuba</w:t>
      </w:r>
      <w:proofErr w:type="spellEnd"/>
      <w:r w:rsidRPr="003E36A8">
        <w:t xml:space="preserve"> </w:t>
      </w:r>
      <w:r w:rsidRPr="003E36A8">
        <w:rPr>
          <w:b/>
          <w:bCs/>
        </w:rPr>
        <w:t>Global Physician</w:t>
      </w:r>
      <w:r w:rsidRPr="003E36A8">
        <w:rPr>
          <w:b/>
          <w:bCs/>
        </w:rPr>
        <w:noBreakHyphen/>
        <w:t>Communicator • Healing Minister • Governance Chronicler • Public</w:t>
      </w:r>
      <w:r w:rsidRPr="003E36A8">
        <w:rPr>
          <w:b/>
          <w:bCs/>
        </w:rPr>
        <w:noBreakHyphen/>
        <w:t>Health Leader</w:t>
      </w:r>
    </w:p>
    <w:p w:rsidR="003E36A8" w:rsidRPr="003E36A8" w:rsidRDefault="003E36A8" w:rsidP="003E36A8">
      <w:r w:rsidRPr="003E36A8">
        <w:t xml:space="preserve">Rev. Dr. </w:t>
      </w:r>
      <w:proofErr w:type="spellStart"/>
      <w:r w:rsidRPr="003E36A8">
        <w:t>Akwo</w:t>
      </w:r>
      <w:proofErr w:type="spellEnd"/>
      <w:r w:rsidRPr="003E36A8">
        <w:t xml:space="preserve"> Thompson </w:t>
      </w:r>
      <w:proofErr w:type="spellStart"/>
      <w:r w:rsidRPr="003E36A8">
        <w:t>Ntuba</w:t>
      </w:r>
      <w:proofErr w:type="spellEnd"/>
      <w:r w:rsidRPr="003E36A8">
        <w:t xml:space="preserve"> is a </w:t>
      </w:r>
      <w:r w:rsidRPr="003E36A8">
        <w:rPr>
          <w:b/>
          <w:bCs/>
        </w:rPr>
        <w:t>global healer</w:t>
      </w:r>
      <w:r w:rsidRPr="003E36A8">
        <w:t xml:space="preserve">, a </w:t>
      </w:r>
      <w:r w:rsidRPr="003E36A8">
        <w:rPr>
          <w:b/>
          <w:bCs/>
        </w:rPr>
        <w:t>public</w:t>
      </w:r>
      <w:r w:rsidRPr="003E36A8">
        <w:rPr>
          <w:b/>
          <w:bCs/>
        </w:rPr>
        <w:noBreakHyphen/>
        <w:t>health communicator</w:t>
      </w:r>
      <w:r w:rsidRPr="003E36A8">
        <w:t xml:space="preserve">, and a </w:t>
      </w:r>
      <w:r w:rsidRPr="003E36A8">
        <w:rPr>
          <w:b/>
          <w:bCs/>
        </w:rPr>
        <w:t>pastoral leader</w:t>
      </w:r>
      <w:r w:rsidRPr="003E36A8">
        <w:t xml:space="preserve"> whose ministry and professional work span </w:t>
      </w:r>
      <w:r w:rsidRPr="003E36A8">
        <w:rPr>
          <w:b/>
          <w:bCs/>
        </w:rPr>
        <w:t>Africa, the United States, Europe, and global institutions</w:t>
      </w:r>
      <w:r w:rsidRPr="003E36A8">
        <w:t>.</w:t>
      </w:r>
    </w:p>
    <w:p w:rsidR="003E36A8" w:rsidRPr="003E36A8" w:rsidRDefault="003E36A8" w:rsidP="003E36A8">
      <w:r w:rsidRPr="003E36A8">
        <w:t xml:space="preserve">Born and formed in Cameroon, Dr. </w:t>
      </w:r>
      <w:proofErr w:type="spellStart"/>
      <w:r w:rsidRPr="003E36A8">
        <w:t>Ntuba’s</w:t>
      </w:r>
      <w:proofErr w:type="spellEnd"/>
      <w:r w:rsidRPr="003E36A8">
        <w:t xml:space="preserve"> healing journey began in the communal spirituality of African villages, where elders prayed through the night and communities carried one another’s burdens. His early ministry grew into a cross</w:t>
      </w:r>
      <w:r w:rsidRPr="003E36A8">
        <w:noBreakHyphen/>
        <w:t xml:space="preserve">continental calling that integrated </w:t>
      </w:r>
      <w:r w:rsidRPr="003E36A8">
        <w:rPr>
          <w:b/>
          <w:bCs/>
        </w:rPr>
        <w:t>theology, medicine, public health, governance, and global diplomacy</w:t>
      </w:r>
      <w:r w:rsidRPr="003E36A8">
        <w:t>.</w:t>
      </w:r>
    </w:p>
    <w:p w:rsidR="003E36A8" w:rsidRPr="003E36A8" w:rsidRDefault="003E36A8" w:rsidP="003E36A8">
      <w:r w:rsidRPr="003E36A8">
        <w:t>He has served in:</w:t>
      </w:r>
    </w:p>
    <w:p w:rsidR="003E36A8" w:rsidRPr="003E36A8" w:rsidRDefault="003E36A8" w:rsidP="009867CA">
      <w:pPr>
        <w:numPr>
          <w:ilvl w:val="0"/>
          <w:numId w:val="243"/>
        </w:numPr>
      </w:pPr>
      <w:r w:rsidRPr="003E36A8">
        <w:rPr>
          <w:b/>
          <w:bCs/>
        </w:rPr>
        <w:t>multiple African nations</w:t>
      </w:r>
      <w:r w:rsidRPr="003E36A8">
        <w:t>, leading healing crusades, community health missions, and governance communication work</w:t>
      </w:r>
    </w:p>
    <w:p w:rsidR="003E36A8" w:rsidRPr="003E36A8" w:rsidRDefault="003E36A8" w:rsidP="009867CA">
      <w:pPr>
        <w:numPr>
          <w:ilvl w:val="0"/>
          <w:numId w:val="243"/>
        </w:numPr>
      </w:pPr>
      <w:r w:rsidRPr="003E36A8">
        <w:rPr>
          <w:b/>
          <w:bCs/>
        </w:rPr>
        <w:t>U.S. cities, counties, states, and federal agencies</w:t>
      </w:r>
      <w:r w:rsidRPr="003E36A8">
        <w:t>, including public</w:t>
      </w:r>
      <w:r w:rsidRPr="003E36A8">
        <w:noBreakHyphen/>
        <w:t>health leadership during crises</w:t>
      </w:r>
    </w:p>
    <w:p w:rsidR="003E36A8" w:rsidRPr="003E36A8" w:rsidRDefault="003E36A8" w:rsidP="009867CA">
      <w:pPr>
        <w:numPr>
          <w:ilvl w:val="0"/>
          <w:numId w:val="243"/>
        </w:numPr>
      </w:pPr>
      <w:r w:rsidRPr="003E36A8">
        <w:rPr>
          <w:b/>
          <w:bCs/>
        </w:rPr>
        <w:lastRenderedPageBreak/>
        <w:t>European countries</w:t>
      </w:r>
      <w:r w:rsidRPr="003E36A8">
        <w:t>, ministering among refugees, churches, and public</w:t>
      </w:r>
      <w:r w:rsidRPr="003E36A8">
        <w:noBreakHyphen/>
        <w:t>health networks</w:t>
      </w:r>
    </w:p>
    <w:p w:rsidR="003E36A8" w:rsidRPr="003E36A8" w:rsidRDefault="003E36A8" w:rsidP="009867CA">
      <w:pPr>
        <w:numPr>
          <w:ilvl w:val="0"/>
          <w:numId w:val="243"/>
        </w:numPr>
      </w:pPr>
      <w:r w:rsidRPr="003E36A8">
        <w:rPr>
          <w:b/>
          <w:bCs/>
        </w:rPr>
        <w:t>global platforms</w:t>
      </w:r>
      <w:r w:rsidRPr="003E36A8">
        <w:t xml:space="preserve">, including the </w:t>
      </w:r>
      <w:r w:rsidRPr="003E36A8">
        <w:rPr>
          <w:b/>
          <w:bCs/>
        </w:rPr>
        <w:t>World Health Organization</w:t>
      </w:r>
      <w:r w:rsidRPr="003E36A8">
        <w:t xml:space="preserve">, </w:t>
      </w:r>
      <w:r w:rsidRPr="003E36A8">
        <w:rPr>
          <w:b/>
          <w:bCs/>
        </w:rPr>
        <w:t>United Nations</w:t>
      </w:r>
      <w:r w:rsidRPr="003E36A8">
        <w:t xml:space="preserve">, </w:t>
      </w:r>
      <w:r w:rsidRPr="003E36A8">
        <w:rPr>
          <w:b/>
          <w:bCs/>
        </w:rPr>
        <w:t>World Bank</w:t>
      </w:r>
      <w:r w:rsidRPr="003E36A8">
        <w:t>, and international health and governance fora</w:t>
      </w:r>
    </w:p>
    <w:p w:rsidR="003E36A8" w:rsidRPr="003E36A8" w:rsidRDefault="003E36A8" w:rsidP="003E36A8">
      <w:r w:rsidRPr="003E36A8">
        <w:t xml:space="preserve">Dr. </w:t>
      </w:r>
      <w:proofErr w:type="spellStart"/>
      <w:r w:rsidRPr="003E36A8">
        <w:t>Ntuba</w:t>
      </w:r>
      <w:proofErr w:type="spellEnd"/>
      <w:r w:rsidRPr="003E36A8">
        <w:t xml:space="preserve"> is trained in:</w:t>
      </w:r>
    </w:p>
    <w:p w:rsidR="003E36A8" w:rsidRPr="003E36A8" w:rsidRDefault="003E36A8" w:rsidP="009867CA">
      <w:pPr>
        <w:numPr>
          <w:ilvl w:val="0"/>
          <w:numId w:val="244"/>
        </w:numPr>
      </w:pPr>
      <w:r w:rsidRPr="003E36A8">
        <w:rPr>
          <w:b/>
          <w:bCs/>
        </w:rPr>
        <w:t>whole</w:t>
      </w:r>
      <w:r w:rsidRPr="003E36A8">
        <w:rPr>
          <w:b/>
          <w:bCs/>
        </w:rPr>
        <w:noBreakHyphen/>
        <w:t>person healing</w:t>
      </w:r>
      <w:r w:rsidRPr="003E36A8">
        <w:t xml:space="preserve"> (Oral Roberts University, Tulsa)</w:t>
      </w:r>
    </w:p>
    <w:p w:rsidR="003E36A8" w:rsidRPr="003E36A8" w:rsidRDefault="003E36A8" w:rsidP="009867CA">
      <w:pPr>
        <w:numPr>
          <w:ilvl w:val="0"/>
          <w:numId w:val="244"/>
        </w:numPr>
      </w:pPr>
      <w:r w:rsidRPr="003E36A8">
        <w:rPr>
          <w:b/>
          <w:bCs/>
        </w:rPr>
        <w:t>global health and public</w:t>
      </w:r>
      <w:r w:rsidRPr="003E36A8">
        <w:rPr>
          <w:b/>
          <w:bCs/>
        </w:rPr>
        <w:noBreakHyphen/>
        <w:t>health leadership</w:t>
      </w:r>
    </w:p>
    <w:p w:rsidR="003E36A8" w:rsidRPr="003E36A8" w:rsidRDefault="003E36A8" w:rsidP="009867CA">
      <w:pPr>
        <w:numPr>
          <w:ilvl w:val="0"/>
          <w:numId w:val="244"/>
        </w:numPr>
      </w:pPr>
      <w:r w:rsidRPr="003E36A8">
        <w:rPr>
          <w:b/>
          <w:bCs/>
        </w:rPr>
        <w:t>trauma</w:t>
      </w:r>
      <w:r w:rsidRPr="003E36A8">
        <w:rPr>
          <w:b/>
          <w:bCs/>
        </w:rPr>
        <w:noBreakHyphen/>
        <w:t>informed ministry</w:t>
      </w:r>
    </w:p>
    <w:p w:rsidR="003E36A8" w:rsidRPr="003E36A8" w:rsidRDefault="003E36A8" w:rsidP="009867CA">
      <w:pPr>
        <w:numPr>
          <w:ilvl w:val="0"/>
          <w:numId w:val="244"/>
        </w:numPr>
      </w:pPr>
      <w:r w:rsidRPr="003E36A8">
        <w:rPr>
          <w:b/>
          <w:bCs/>
        </w:rPr>
        <w:t>governance communication</w:t>
      </w:r>
    </w:p>
    <w:p w:rsidR="003E36A8" w:rsidRPr="003E36A8" w:rsidRDefault="003E36A8" w:rsidP="009867CA">
      <w:pPr>
        <w:numPr>
          <w:ilvl w:val="0"/>
          <w:numId w:val="244"/>
        </w:numPr>
      </w:pPr>
      <w:r w:rsidRPr="003E36A8">
        <w:rPr>
          <w:b/>
          <w:bCs/>
        </w:rPr>
        <w:t>climate</w:t>
      </w:r>
      <w:r w:rsidRPr="003E36A8">
        <w:rPr>
          <w:b/>
          <w:bCs/>
        </w:rPr>
        <w:noBreakHyphen/>
        <w:t>health and environmental resilience</w:t>
      </w:r>
    </w:p>
    <w:p w:rsidR="003E36A8" w:rsidRPr="003E36A8" w:rsidRDefault="003E36A8" w:rsidP="009867CA">
      <w:pPr>
        <w:numPr>
          <w:ilvl w:val="0"/>
          <w:numId w:val="244"/>
        </w:numPr>
      </w:pPr>
      <w:r w:rsidRPr="003E36A8">
        <w:rPr>
          <w:b/>
          <w:bCs/>
        </w:rPr>
        <w:t>pastoral care and theological formation</w:t>
      </w:r>
    </w:p>
    <w:p w:rsidR="003E36A8" w:rsidRPr="003E36A8" w:rsidRDefault="003E36A8" w:rsidP="003E36A8">
      <w:r w:rsidRPr="003E36A8">
        <w:t xml:space="preserve">He is a member of the </w:t>
      </w:r>
      <w:r w:rsidRPr="003E36A8">
        <w:rPr>
          <w:b/>
          <w:bCs/>
        </w:rPr>
        <w:t>Christian Medical &amp; Dental Associations (CMDA)</w:t>
      </w:r>
      <w:r w:rsidRPr="003E36A8">
        <w:t xml:space="preserve">, a participant in the </w:t>
      </w:r>
      <w:r w:rsidRPr="003E36A8">
        <w:rPr>
          <w:b/>
          <w:bCs/>
        </w:rPr>
        <w:t>Houston Global Health Collaborative</w:t>
      </w:r>
      <w:r w:rsidRPr="003E36A8">
        <w:t xml:space="preserve">, and a contributor to the </w:t>
      </w:r>
      <w:r w:rsidRPr="003E36A8">
        <w:rPr>
          <w:b/>
          <w:bCs/>
        </w:rPr>
        <w:t>M3 Global Missions Conference</w:t>
      </w:r>
      <w:r w:rsidRPr="003E36A8">
        <w:t xml:space="preserve"> at Lakewood Church.</w:t>
      </w:r>
    </w:p>
    <w:p w:rsidR="003E36A8" w:rsidRPr="003E36A8" w:rsidRDefault="003E36A8" w:rsidP="003E36A8">
      <w:r w:rsidRPr="003E36A8">
        <w:t xml:space="preserve">Across continents, Dr. </w:t>
      </w:r>
      <w:proofErr w:type="spellStart"/>
      <w:r w:rsidRPr="003E36A8">
        <w:t>Ntuba</w:t>
      </w:r>
      <w:proofErr w:type="spellEnd"/>
      <w:r w:rsidRPr="003E36A8">
        <w:t xml:space="preserve"> has worked with:</w:t>
      </w:r>
    </w:p>
    <w:p w:rsidR="003E36A8" w:rsidRPr="003E36A8" w:rsidRDefault="003E36A8" w:rsidP="009867CA">
      <w:pPr>
        <w:numPr>
          <w:ilvl w:val="0"/>
          <w:numId w:val="245"/>
        </w:numPr>
      </w:pPr>
      <w:r w:rsidRPr="003E36A8">
        <w:t>physicians</w:t>
      </w:r>
    </w:p>
    <w:p w:rsidR="003E36A8" w:rsidRPr="003E36A8" w:rsidRDefault="003E36A8" w:rsidP="009867CA">
      <w:pPr>
        <w:numPr>
          <w:ilvl w:val="0"/>
          <w:numId w:val="245"/>
        </w:numPr>
      </w:pPr>
      <w:r w:rsidRPr="003E36A8">
        <w:t>pastors</w:t>
      </w:r>
    </w:p>
    <w:p w:rsidR="003E36A8" w:rsidRPr="003E36A8" w:rsidRDefault="003E36A8" w:rsidP="009867CA">
      <w:pPr>
        <w:numPr>
          <w:ilvl w:val="0"/>
          <w:numId w:val="245"/>
        </w:numPr>
      </w:pPr>
      <w:r w:rsidRPr="003E36A8">
        <w:t>community health workers</w:t>
      </w:r>
    </w:p>
    <w:p w:rsidR="003E36A8" w:rsidRPr="003E36A8" w:rsidRDefault="003E36A8" w:rsidP="009867CA">
      <w:pPr>
        <w:numPr>
          <w:ilvl w:val="0"/>
          <w:numId w:val="245"/>
        </w:numPr>
      </w:pPr>
      <w:r w:rsidRPr="003E36A8">
        <w:t>public</w:t>
      </w:r>
      <w:r w:rsidRPr="003E36A8">
        <w:noBreakHyphen/>
        <w:t>health officials</w:t>
      </w:r>
    </w:p>
    <w:p w:rsidR="003E36A8" w:rsidRPr="003E36A8" w:rsidRDefault="003E36A8" w:rsidP="009867CA">
      <w:pPr>
        <w:numPr>
          <w:ilvl w:val="0"/>
          <w:numId w:val="245"/>
        </w:numPr>
      </w:pPr>
      <w:r w:rsidRPr="003E36A8">
        <w:t>diplomats</w:t>
      </w:r>
    </w:p>
    <w:p w:rsidR="003E36A8" w:rsidRPr="003E36A8" w:rsidRDefault="003E36A8" w:rsidP="009867CA">
      <w:pPr>
        <w:numPr>
          <w:ilvl w:val="0"/>
          <w:numId w:val="245"/>
        </w:numPr>
      </w:pPr>
      <w:r w:rsidRPr="003E36A8">
        <w:t>NGOs</w:t>
      </w:r>
    </w:p>
    <w:p w:rsidR="003E36A8" w:rsidRPr="003E36A8" w:rsidRDefault="003E36A8" w:rsidP="009867CA">
      <w:pPr>
        <w:numPr>
          <w:ilvl w:val="0"/>
          <w:numId w:val="245"/>
        </w:numPr>
      </w:pPr>
      <w:r w:rsidRPr="003E36A8">
        <w:t>faith</w:t>
      </w:r>
      <w:r w:rsidRPr="003E36A8">
        <w:noBreakHyphen/>
        <w:t>based coalitions</w:t>
      </w:r>
    </w:p>
    <w:p w:rsidR="003E36A8" w:rsidRPr="003E36A8" w:rsidRDefault="003E36A8" w:rsidP="009867CA">
      <w:pPr>
        <w:numPr>
          <w:ilvl w:val="0"/>
          <w:numId w:val="245"/>
        </w:numPr>
      </w:pPr>
      <w:r w:rsidRPr="003E36A8">
        <w:t>global health institutions</w:t>
      </w:r>
    </w:p>
    <w:p w:rsidR="003E36A8" w:rsidRPr="003E36A8" w:rsidRDefault="003E36A8" w:rsidP="003E36A8">
      <w:r w:rsidRPr="003E36A8">
        <w:t xml:space="preserve">His ministry integrates </w:t>
      </w:r>
      <w:r w:rsidRPr="003E36A8">
        <w:rPr>
          <w:b/>
          <w:bCs/>
        </w:rPr>
        <w:t>body, soul, spirit, society, and creation</w:t>
      </w:r>
      <w:r w:rsidRPr="003E36A8">
        <w:t>, forming a theology of wholeness that speaks to the wounds of the modern world.</w:t>
      </w:r>
    </w:p>
    <w:p w:rsidR="003E36A8" w:rsidRPr="003E36A8" w:rsidRDefault="003E36A8" w:rsidP="003E36A8">
      <w:r w:rsidRPr="003E36A8">
        <w:t xml:space="preserve">A healer, teacher, mentor, and global servant, Rev. Dr. </w:t>
      </w:r>
      <w:proofErr w:type="spellStart"/>
      <w:r w:rsidRPr="003E36A8">
        <w:t>Ntuba</w:t>
      </w:r>
      <w:proofErr w:type="spellEnd"/>
      <w:r w:rsidRPr="003E36A8">
        <w:t xml:space="preserve"> has dedicated his life to </w:t>
      </w:r>
      <w:r w:rsidRPr="003E36A8">
        <w:rPr>
          <w:b/>
          <w:bCs/>
        </w:rPr>
        <w:t>healing people, healing systems, and healing nations</w:t>
      </w:r>
      <w:r w:rsidRPr="003E36A8">
        <w:t>.</w:t>
      </w:r>
    </w:p>
    <w:p w:rsidR="003E36A8" w:rsidRPr="003E36A8" w:rsidRDefault="003E36A8" w:rsidP="003E36A8">
      <w:r w:rsidRPr="003E36A8">
        <w:t>His legacy continues through the next generation of healers he has trained and blessed.</w:t>
      </w:r>
    </w:p>
    <w:p w:rsidR="003E36A8" w:rsidRPr="003E36A8" w:rsidRDefault="003E36A8" w:rsidP="003E36A8">
      <w:bookmarkStart w:id="5" w:name="_GoBack"/>
      <w:r>
        <w:rPr>
          <w:noProof/>
        </w:rPr>
        <w:lastRenderedPageBreak/>
        <w:drawing>
          <wp:inline distT="0" distB="0" distL="0" distR="0">
            <wp:extent cx="54864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O.023ff913-7c1c-4402-a61a-737d359febb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bookmarkEnd w:id="5"/>
    </w:p>
    <w:p w:rsidR="003E36A8" w:rsidRDefault="003E36A8" w:rsidP="00FD0F3B"/>
    <w:sectPr w:rsidR="003E36A8">
      <w:footerReference w:type="default" r:id="rId11"/>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67CA" w:rsidRDefault="009867CA" w:rsidP="00C6554A">
      <w:pPr>
        <w:spacing w:before="0" w:after="0" w:line="240" w:lineRule="auto"/>
      </w:pPr>
      <w:r>
        <w:separator/>
      </w:r>
    </w:p>
  </w:endnote>
  <w:endnote w:type="continuationSeparator" w:id="0">
    <w:p w:rsidR="009867CA" w:rsidRDefault="009867C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9D7" w:rsidRDefault="000309D7">
    <w:pPr>
      <w:pStyle w:val="Footer"/>
    </w:pPr>
    <w:r>
      <w:t xml:space="preserve">Page </w:t>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67CA" w:rsidRDefault="009867CA" w:rsidP="00C6554A">
      <w:pPr>
        <w:spacing w:before="0" w:after="0" w:line="240" w:lineRule="auto"/>
      </w:pPr>
      <w:r>
        <w:separator/>
      </w:r>
    </w:p>
  </w:footnote>
  <w:footnote w:type="continuationSeparator" w:id="0">
    <w:p w:rsidR="009867CA" w:rsidRDefault="009867CA"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00A2E23"/>
    <w:multiLevelType w:val="multilevel"/>
    <w:tmpl w:val="7A84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600CE8"/>
    <w:multiLevelType w:val="multilevel"/>
    <w:tmpl w:val="8650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5A0402"/>
    <w:multiLevelType w:val="multilevel"/>
    <w:tmpl w:val="BB30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9A0EF1"/>
    <w:multiLevelType w:val="multilevel"/>
    <w:tmpl w:val="BDB0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BA7478"/>
    <w:multiLevelType w:val="multilevel"/>
    <w:tmpl w:val="D20C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0D6D12"/>
    <w:multiLevelType w:val="multilevel"/>
    <w:tmpl w:val="2058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175A45"/>
    <w:multiLevelType w:val="multilevel"/>
    <w:tmpl w:val="A262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4B2829"/>
    <w:multiLevelType w:val="multilevel"/>
    <w:tmpl w:val="B4CA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511CCD"/>
    <w:multiLevelType w:val="multilevel"/>
    <w:tmpl w:val="3398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A3478B"/>
    <w:multiLevelType w:val="multilevel"/>
    <w:tmpl w:val="AF8E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0D3EAB"/>
    <w:multiLevelType w:val="multilevel"/>
    <w:tmpl w:val="D824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A83582"/>
    <w:multiLevelType w:val="multilevel"/>
    <w:tmpl w:val="EF38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C039CF"/>
    <w:multiLevelType w:val="multilevel"/>
    <w:tmpl w:val="12C8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74295"/>
    <w:multiLevelType w:val="multilevel"/>
    <w:tmpl w:val="19D8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96280B"/>
    <w:multiLevelType w:val="multilevel"/>
    <w:tmpl w:val="EEFC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964917"/>
    <w:multiLevelType w:val="multilevel"/>
    <w:tmpl w:val="7EDC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8327A9"/>
    <w:multiLevelType w:val="multilevel"/>
    <w:tmpl w:val="4B88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9A29AA"/>
    <w:multiLevelType w:val="multilevel"/>
    <w:tmpl w:val="1196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62389D"/>
    <w:multiLevelType w:val="multilevel"/>
    <w:tmpl w:val="6298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D721AE"/>
    <w:multiLevelType w:val="multilevel"/>
    <w:tmpl w:val="720C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68621A"/>
    <w:multiLevelType w:val="multilevel"/>
    <w:tmpl w:val="90F2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6A264F"/>
    <w:multiLevelType w:val="multilevel"/>
    <w:tmpl w:val="DD4C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6E478F"/>
    <w:multiLevelType w:val="multilevel"/>
    <w:tmpl w:val="0D12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71304C"/>
    <w:multiLevelType w:val="multilevel"/>
    <w:tmpl w:val="2378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A0D44"/>
    <w:multiLevelType w:val="multilevel"/>
    <w:tmpl w:val="5286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622D7E"/>
    <w:multiLevelType w:val="multilevel"/>
    <w:tmpl w:val="D366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A51D28"/>
    <w:multiLevelType w:val="multilevel"/>
    <w:tmpl w:val="9E84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DD00F13"/>
    <w:multiLevelType w:val="multilevel"/>
    <w:tmpl w:val="1FF8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DD37E42"/>
    <w:multiLevelType w:val="multilevel"/>
    <w:tmpl w:val="E360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033935"/>
    <w:multiLevelType w:val="multilevel"/>
    <w:tmpl w:val="D042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DA0258"/>
    <w:multiLevelType w:val="multilevel"/>
    <w:tmpl w:val="176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61418A"/>
    <w:multiLevelType w:val="multilevel"/>
    <w:tmpl w:val="0718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F9D2E14"/>
    <w:multiLevelType w:val="multilevel"/>
    <w:tmpl w:val="FD90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A23D61"/>
    <w:multiLevelType w:val="multilevel"/>
    <w:tmpl w:val="EABC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0E302A3"/>
    <w:multiLevelType w:val="multilevel"/>
    <w:tmpl w:val="A7D8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1D53A7E"/>
    <w:multiLevelType w:val="multilevel"/>
    <w:tmpl w:val="8320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24F1B57"/>
    <w:multiLevelType w:val="multilevel"/>
    <w:tmpl w:val="34B6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85251C"/>
    <w:multiLevelType w:val="multilevel"/>
    <w:tmpl w:val="C600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8C4054"/>
    <w:multiLevelType w:val="multilevel"/>
    <w:tmpl w:val="51A0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C6587E"/>
    <w:multiLevelType w:val="multilevel"/>
    <w:tmpl w:val="316C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2F277BF"/>
    <w:multiLevelType w:val="multilevel"/>
    <w:tmpl w:val="511E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38B778A"/>
    <w:multiLevelType w:val="multilevel"/>
    <w:tmpl w:val="79D0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A23D63"/>
    <w:multiLevelType w:val="multilevel"/>
    <w:tmpl w:val="714C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A706FE"/>
    <w:multiLevelType w:val="multilevel"/>
    <w:tmpl w:val="DFCC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D77BC1"/>
    <w:multiLevelType w:val="multilevel"/>
    <w:tmpl w:val="E266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5E534FB"/>
    <w:multiLevelType w:val="multilevel"/>
    <w:tmpl w:val="629E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963193"/>
    <w:multiLevelType w:val="multilevel"/>
    <w:tmpl w:val="046E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80527E9"/>
    <w:multiLevelType w:val="multilevel"/>
    <w:tmpl w:val="B162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96D3010"/>
    <w:multiLevelType w:val="multilevel"/>
    <w:tmpl w:val="0740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B2F0415"/>
    <w:multiLevelType w:val="multilevel"/>
    <w:tmpl w:val="A11C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B5E29A6"/>
    <w:multiLevelType w:val="multilevel"/>
    <w:tmpl w:val="F804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C1D4B70"/>
    <w:multiLevelType w:val="multilevel"/>
    <w:tmpl w:val="72F2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CB509E7"/>
    <w:multiLevelType w:val="multilevel"/>
    <w:tmpl w:val="0504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CBB621B"/>
    <w:multiLevelType w:val="multilevel"/>
    <w:tmpl w:val="077C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CC60F40"/>
    <w:multiLevelType w:val="multilevel"/>
    <w:tmpl w:val="6C20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CF34EAA"/>
    <w:multiLevelType w:val="multilevel"/>
    <w:tmpl w:val="1650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CF76452"/>
    <w:multiLevelType w:val="multilevel"/>
    <w:tmpl w:val="DF62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D1C6B7A"/>
    <w:multiLevelType w:val="multilevel"/>
    <w:tmpl w:val="FA02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D673084"/>
    <w:multiLevelType w:val="multilevel"/>
    <w:tmpl w:val="08C8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DEE5B62"/>
    <w:multiLevelType w:val="multilevel"/>
    <w:tmpl w:val="2274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EBD6AEC"/>
    <w:multiLevelType w:val="multilevel"/>
    <w:tmpl w:val="3B02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F2513C3"/>
    <w:multiLevelType w:val="multilevel"/>
    <w:tmpl w:val="B1F0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F4308F4"/>
    <w:multiLevelType w:val="multilevel"/>
    <w:tmpl w:val="3E0A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F95860"/>
    <w:multiLevelType w:val="multilevel"/>
    <w:tmpl w:val="3BB0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00C2035"/>
    <w:multiLevelType w:val="multilevel"/>
    <w:tmpl w:val="91DC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1573ABA"/>
    <w:multiLevelType w:val="multilevel"/>
    <w:tmpl w:val="7336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1BB307E"/>
    <w:multiLevelType w:val="multilevel"/>
    <w:tmpl w:val="36F0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2F841AA"/>
    <w:multiLevelType w:val="multilevel"/>
    <w:tmpl w:val="ABBA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33D1B75"/>
    <w:multiLevelType w:val="multilevel"/>
    <w:tmpl w:val="2CCC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3A949DF"/>
    <w:multiLevelType w:val="multilevel"/>
    <w:tmpl w:val="4F98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3F52D99"/>
    <w:multiLevelType w:val="multilevel"/>
    <w:tmpl w:val="0324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4396067"/>
    <w:multiLevelType w:val="multilevel"/>
    <w:tmpl w:val="4B10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44E7018"/>
    <w:multiLevelType w:val="multilevel"/>
    <w:tmpl w:val="26FA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4B1616B"/>
    <w:multiLevelType w:val="multilevel"/>
    <w:tmpl w:val="0BE0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5044AFF"/>
    <w:multiLevelType w:val="multilevel"/>
    <w:tmpl w:val="BF7A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51127A1"/>
    <w:multiLevelType w:val="multilevel"/>
    <w:tmpl w:val="2AA4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57F411A"/>
    <w:multiLevelType w:val="multilevel"/>
    <w:tmpl w:val="9484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5AB38FD"/>
    <w:multiLevelType w:val="multilevel"/>
    <w:tmpl w:val="00CA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5C417FC"/>
    <w:multiLevelType w:val="multilevel"/>
    <w:tmpl w:val="9B4C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6106866"/>
    <w:multiLevelType w:val="multilevel"/>
    <w:tmpl w:val="A44A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65305DF"/>
    <w:multiLevelType w:val="multilevel"/>
    <w:tmpl w:val="DD5C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65B217B"/>
    <w:multiLevelType w:val="multilevel"/>
    <w:tmpl w:val="5A7E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6CE7335"/>
    <w:multiLevelType w:val="multilevel"/>
    <w:tmpl w:val="28F0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C44426"/>
    <w:multiLevelType w:val="multilevel"/>
    <w:tmpl w:val="3034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8306C83"/>
    <w:multiLevelType w:val="multilevel"/>
    <w:tmpl w:val="52A4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8377566"/>
    <w:multiLevelType w:val="multilevel"/>
    <w:tmpl w:val="1C1E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8893C97"/>
    <w:multiLevelType w:val="multilevel"/>
    <w:tmpl w:val="623C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8963747"/>
    <w:multiLevelType w:val="multilevel"/>
    <w:tmpl w:val="A4C8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9B65D8F"/>
    <w:multiLevelType w:val="multilevel"/>
    <w:tmpl w:val="E7C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9D7685D"/>
    <w:multiLevelType w:val="multilevel"/>
    <w:tmpl w:val="F640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C1302AB"/>
    <w:multiLevelType w:val="multilevel"/>
    <w:tmpl w:val="FB7A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C700607"/>
    <w:multiLevelType w:val="multilevel"/>
    <w:tmpl w:val="DCF2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D1B248B"/>
    <w:multiLevelType w:val="multilevel"/>
    <w:tmpl w:val="6230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D5E3490"/>
    <w:multiLevelType w:val="multilevel"/>
    <w:tmpl w:val="648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E40097D"/>
    <w:multiLevelType w:val="multilevel"/>
    <w:tmpl w:val="6938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EE300A9"/>
    <w:multiLevelType w:val="multilevel"/>
    <w:tmpl w:val="293C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F521C47"/>
    <w:multiLevelType w:val="multilevel"/>
    <w:tmpl w:val="EEE4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F9B79CE"/>
    <w:multiLevelType w:val="multilevel"/>
    <w:tmpl w:val="34CC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0C41810"/>
    <w:multiLevelType w:val="multilevel"/>
    <w:tmpl w:val="B56A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1501632"/>
    <w:multiLevelType w:val="multilevel"/>
    <w:tmpl w:val="43CA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3212515"/>
    <w:multiLevelType w:val="multilevel"/>
    <w:tmpl w:val="989A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329688F"/>
    <w:multiLevelType w:val="multilevel"/>
    <w:tmpl w:val="FBEC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3590EE9"/>
    <w:multiLevelType w:val="multilevel"/>
    <w:tmpl w:val="425A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3E755AD"/>
    <w:multiLevelType w:val="multilevel"/>
    <w:tmpl w:val="1538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40C5D1E"/>
    <w:multiLevelType w:val="multilevel"/>
    <w:tmpl w:val="1A12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A02B4C"/>
    <w:multiLevelType w:val="multilevel"/>
    <w:tmpl w:val="82AC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5036B5F"/>
    <w:multiLevelType w:val="multilevel"/>
    <w:tmpl w:val="B6E8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5AD7213"/>
    <w:multiLevelType w:val="multilevel"/>
    <w:tmpl w:val="1CD0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706166D"/>
    <w:multiLevelType w:val="multilevel"/>
    <w:tmpl w:val="2DF4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84A3FFD"/>
    <w:multiLevelType w:val="multilevel"/>
    <w:tmpl w:val="05AE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8C924B6"/>
    <w:multiLevelType w:val="multilevel"/>
    <w:tmpl w:val="2872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92929FB"/>
    <w:multiLevelType w:val="multilevel"/>
    <w:tmpl w:val="6E16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9510653"/>
    <w:multiLevelType w:val="multilevel"/>
    <w:tmpl w:val="7722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9704A51"/>
    <w:multiLevelType w:val="multilevel"/>
    <w:tmpl w:val="8598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9AF207E"/>
    <w:multiLevelType w:val="multilevel"/>
    <w:tmpl w:val="57CE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9DA22B5"/>
    <w:multiLevelType w:val="multilevel"/>
    <w:tmpl w:val="5D9C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AA16377"/>
    <w:multiLevelType w:val="multilevel"/>
    <w:tmpl w:val="18D8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B0331C3"/>
    <w:multiLevelType w:val="multilevel"/>
    <w:tmpl w:val="74A0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C5139B4"/>
    <w:multiLevelType w:val="multilevel"/>
    <w:tmpl w:val="F5B2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CC050BA"/>
    <w:multiLevelType w:val="multilevel"/>
    <w:tmpl w:val="6EB6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CC05682"/>
    <w:multiLevelType w:val="multilevel"/>
    <w:tmpl w:val="1FE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DC90A03"/>
    <w:multiLevelType w:val="multilevel"/>
    <w:tmpl w:val="6952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E15615B"/>
    <w:multiLevelType w:val="multilevel"/>
    <w:tmpl w:val="5E8C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F240A5D"/>
    <w:multiLevelType w:val="multilevel"/>
    <w:tmpl w:val="6DBC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F81005F"/>
    <w:multiLevelType w:val="multilevel"/>
    <w:tmpl w:val="DE14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FCB0C86"/>
    <w:multiLevelType w:val="multilevel"/>
    <w:tmpl w:val="2E32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0873048"/>
    <w:multiLevelType w:val="multilevel"/>
    <w:tmpl w:val="F6FA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1604135"/>
    <w:multiLevelType w:val="multilevel"/>
    <w:tmpl w:val="B22A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18F41E1"/>
    <w:multiLevelType w:val="multilevel"/>
    <w:tmpl w:val="30C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1C019ED"/>
    <w:multiLevelType w:val="multilevel"/>
    <w:tmpl w:val="C406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1C022B7"/>
    <w:multiLevelType w:val="multilevel"/>
    <w:tmpl w:val="F998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1DC4788"/>
    <w:multiLevelType w:val="multilevel"/>
    <w:tmpl w:val="D49C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2E6301A"/>
    <w:multiLevelType w:val="multilevel"/>
    <w:tmpl w:val="19D0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37234D5"/>
    <w:multiLevelType w:val="multilevel"/>
    <w:tmpl w:val="0F9C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42866C2"/>
    <w:multiLevelType w:val="multilevel"/>
    <w:tmpl w:val="B5EA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44A1D45"/>
    <w:multiLevelType w:val="multilevel"/>
    <w:tmpl w:val="31C4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600223B"/>
    <w:multiLevelType w:val="multilevel"/>
    <w:tmpl w:val="CDA4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6A73176"/>
    <w:multiLevelType w:val="multilevel"/>
    <w:tmpl w:val="605A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72C3156"/>
    <w:multiLevelType w:val="multilevel"/>
    <w:tmpl w:val="E95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7541D25"/>
    <w:multiLevelType w:val="multilevel"/>
    <w:tmpl w:val="9D28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7C80D53"/>
    <w:multiLevelType w:val="multilevel"/>
    <w:tmpl w:val="B80E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8285794"/>
    <w:multiLevelType w:val="multilevel"/>
    <w:tmpl w:val="1C5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869376D"/>
    <w:multiLevelType w:val="multilevel"/>
    <w:tmpl w:val="40CA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8B50E7A"/>
    <w:multiLevelType w:val="multilevel"/>
    <w:tmpl w:val="1ED6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8D547FF"/>
    <w:multiLevelType w:val="multilevel"/>
    <w:tmpl w:val="9C6E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91E3CA0"/>
    <w:multiLevelType w:val="multilevel"/>
    <w:tmpl w:val="0DCC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9EF2611"/>
    <w:multiLevelType w:val="multilevel"/>
    <w:tmpl w:val="1602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A7D69A4"/>
    <w:multiLevelType w:val="multilevel"/>
    <w:tmpl w:val="1990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B14031C"/>
    <w:multiLevelType w:val="multilevel"/>
    <w:tmpl w:val="E160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B8A2080"/>
    <w:multiLevelType w:val="multilevel"/>
    <w:tmpl w:val="FB86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CBC0CCD"/>
    <w:multiLevelType w:val="multilevel"/>
    <w:tmpl w:val="68AC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D3A7687"/>
    <w:multiLevelType w:val="multilevel"/>
    <w:tmpl w:val="D840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FB7721A"/>
    <w:multiLevelType w:val="multilevel"/>
    <w:tmpl w:val="5B9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0494F7F"/>
    <w:multiLevelType w:val="multilevel"/>
    <w:tmpl w:val="DFB4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06A465A"/>
    <w:multiLevelType w:val="multilevel"/>
    <w:tmpl w:val="5588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09A5C0C"/>
    <w:multiLevelType w:val="multilevel"/>
    <w:tmpl w:val="14A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0AB013D"/>
    <w:multiLevelType w:val="multilevel"/>
    <w:tmpl w:val="7D46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208378B"/>
    <w:multiLevelType w:val="multilevel"/>
    <w:tmpl w:val="18BC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2A1324E"/>
    <w:multiLevelType w:val="multilevel"/>
    <w:tmpl w:val="0B82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34A05EE"/>
    <w:multiLevelType w:val="multilevel"/>
    <w:tmpl w:val="5064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3CE5F30"/>
    <w:multiLevelType w:val="multilevel"/>
    <w:tmpl w:val="0478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4464CEA"/>
    <w:multiLevelType w:val="multilevel"/>
    <w:tmpl w:val="0910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4824687"/>
    <w:multiLevelType w:val="multilevel"/>
    <w:tmpl w:val="D784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4B43981"/>
    <w:multiLevelType w:val="multilevel"/>
    <w:tmpl w:val="6E24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50262CD"/>
    <w:multiLevelType w:val="multilevel"/>
    <w:tmpl w:val="5056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5206222"/>
    <w:multiLevelType w:val="multilevel"/>
    <w:tmpl w:val="10D2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5212913"/>
    <w:multiLevelType w:val="multilevel"/>
    <w:tmpl w:val="D234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53B11B7"/>
    <w:multiLevelType w:val="multilevel"/>
    <w:tmpl w:val="7E9A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5148EF"/>
    <w:multiLevelType w:val="multilevel"/>
    <w:tmpl w:val="6EA4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530B68"/>
    <w:multiLevelType w:val="multilevel"/>
    <w:tmpl w:val="9DF4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69E23CC"/>
    <w:multiLevelType w:val="multilevel"/>
    <w:tmpl w:val="1376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7B331D6"/>
    <w:multiLevelType w:val="multilevel"/>
    <w:tmpl w:val="5C72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F3459E"/>
    <w:multiLevelType w:val="multilevel"/>
    <w:tmpl w:val="E564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8347B02"/>
    <w:multiLevelType w:val="multilevel"/>
    <w:tmpl w:val="7B36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889416F"/>
    <w:multiLevelType w:val="multilevel"/>
    <w:tmpl w:val="F350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91260A9"/>
    <w:multiLevelType w:val="multilevel"/>
    <w:tmpl w:val="DE08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9665835"/>
    <w:multiLevelType w:val="multilevel"/>
    <w:tmpl w:val="60DA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BCA0CD0"/>
    <w:multiLevelType w:val="multilevel"/>
    <w:tmpl w:val="8BC4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E2D2CD1"/>
    <w:multiLevelType w:val="multilevel"/>
    <w:tmpl w:val="FE70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EBA4935"/>
    <w:multiLevelType w:val="multilevel"/>
    <w:tmpl w:val="592C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EE24F18"/>
    <w:multiLevelType w:val="multilevel"/>
    <w:tmpl w:val="4322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F464F53"/>
    <w:multiLevelType w:val="multilevel"/>
    <w:tmpl w:val="F2C8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00D2C6E"/>
    <w:multiLevelType w:val="multilevel"/>
    <w:tmpl w:val="809C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04204C4"/>
    <w:multiLevelType w:val="multilevel"/>
    <w:tmpl w:val="F57C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0863317"/>
    <w:multiLevelType w:val="multilevel"/>
    <w:tmpl w:val="629E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0C23051"/>
    <w:multiLevelType w:val="multilevel"/>
    <w:tmpl w:val="8F96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0C36D10"/>
    <w:multiLevelType w:val="multilevel"/>
    <w:tmpl w:val="A806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13039E6"/>
    <w:multiLevelType w:val="multilevel"/>
    <w:tmpl w:val="BC2C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15003CC"/>
    <w:multiLevelType w:val="multilevel"/>
    <w:tmpl w:val="9EDE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2ED6A91"/>
    <w:multiLevelType w:val="multilevel"/>
    <w:tmpl w:val="03A8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2FA59E0"/>
    <w:multiLevelType w:val="multilevel"/>
    <w:tmpl w:val="6FF2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5D90B9F"/>
    <w:multiLevelType w:val="multilevel"/>
    <w:tmpl w:val="EFAC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5FD6DBC"/>
    <w:multiLevelType w:val="multilevel"/>
    <w:tmpl w:val="4A4E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61046BB"/>
    <w:multiLevelType w:val="multilevel"/>
    <w:tmpl w:val="6FC8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61457A4"/>
    <w:multiLevelType w:val="multilevel"/>
    <w:tmpl w:val="E6C6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6E230DD"/>
    <w:multiLevelType w:val="multilevel"/>
    <w:tmpl w:val="B682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7562C99"/>
    <w:multiLevelType w:val="multilevel"/>
    <w:tmpl w:val="4028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7EF069E"/>
    <w:multiLevelType w:val="multilevel"/>
    <w:tmpl w:val="26D6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7F02FF3"/>
    <w:multiLevelType w:val="multilevel"/>
    <w:tmpl w:val="8D08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7FA3F17"/>
    <w:multiLevelType w:val="multilevel"/>
    <w:tmpl w:val="2408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83461A9"/>
    <w:multiLevelType w:val="multilevel"/>
    <w:tmpl w:val="B124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8C50FCB"/>
    <w:multiLevelType w:val="multilevel"/>
    <w:tmpl w:val="48F6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971519F"/>
    <w:multiLevelType w:val="multilevel"/>
    <w:tmpl w:val="F6E2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99722AC"/>
    <w:multiLevelType w:val="multilevel"/>
    <w:tmpl w:val="D3A86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B0C06D7"/>
    <w:multiLevelType w:val="multilevel"/>
    <w:tmpl w:val="39D03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D9F3C88"/>
    <w:multiLevelType w:val="multilevel"/>
    <w:tmpl w:val="B722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E503AD1"/>
    <w:multiLevelType w:val="multilevel"/>
    <w:tmpl w:val="3BCC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E7A19C9"/>
    <w:multiLevelType w:val="multilevel"/>
    <w:tmpl w:val="CE64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F0D158E"/>
    <w:multiLevelType w:val="multilevel"/>
    <w:tmpl w:val="51C6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FFB3BC7"/>
    <w:multiLevelType w:val="multilevel"/>
    <w:tmpl w:val="E69A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01A72EA"/>
    <w:multiLevelType w:val="multilevel"/>
    <w:tmpl w:val="8966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243459F"/>
    <w:multiLevelType w:val="multilevel"/>
    <w:tmpl w:val="401E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2B43BAF"/>
    <w:multiLevelType w:val="multilevel"/>
    <w:tmpl w:val="D19A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2CE1AAD"/>
    <w:multiLevelType w:val="multilevel"/>
    <w:tmpl w:val="07A6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36C4E63"/>
    <w:multiLevelType w:val="multilevel"/>
    <w:tmpl w:val="D586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3A13759"/>
    <w:multiLevelType w:val="multilevel"/>
    <w:tmpl w:val="FA24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41B075F"/>
    <w:multiLevelType w:val="multilevel"/>
    <w:tmpl w:val="E0A4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54E7C2F"/>
    <w:multiLevelType w:val="multilevel"/>
    <w:tmpl w:val="E67C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5FC235A"/>
    <w:multiLevelType w:val="multilevel"/>
    <w:tmpl w:val="EA64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6283A66"/>
    <w:multiLevelType w:val="multilevel"/>
    <w:tmpl w:val="42D6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6AF6A22"/>
    <w:multiLevelType w:val="multilevel"/>
    <w:tmpl w:val="ACA8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6EC1D2B"/>
    <w:multiLevelType w:val="multilevel"/>
    <w:tmpl w:val="4FF4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7281D83"/>
    <w:multiLevelType w:val="multilevel"/>
    <w:tmpl w:val="D906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72A464C"/>
    <w:multiLevelType w:val="multilevel"/>
    <w:tmpl w:val="4D1A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8064B76"/>
    <w:multiLevelType w:val="multilevel"/>
    <w:tmpl w:val="79FA0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8193577"/>
    <w:multiLevelType w:val="multilevel"/>
    <w:tmpl w:val="A696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91B417D"/>
    <w:multiLevelType w:val="multilevel"/>
    <w:tmpl w:val="126E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92C527A"/>
    <w:multiLevelType w:val="multilevel"/>
    <w:tmpl w:val="BB06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9307122"/>
    <w:multiLevelType w:val="multilevel"/>
    <w:tmpl w:val="02E0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A486E02"/>
    <w:multiLevelType w:val="multilevel"/>
    <w:tmpl w:val="2D5A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B983DCA"/>
    <w:multiLevelType w:val="multilevel"/>
    <w:tmpl w:val="689C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C256B34"/>
    <w:multiLevelType w:val="multilevel"/>
    <w:tmpl w:val="07C4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C9066A5"/>
    <w:multiLevelType w:val="multilevel"/>
    <w:tmpl w:val="2D8C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CC141A4"/>
    <w:multiLevelType w:val="multilevel"/>
    <w:tmpl w:val="C434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D12620C"/>
    <w:multiLevelType w:val="multilevel"/>
    <w:tmpl w:val="6EC8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D3C3708"/>
    <w:multiLevelType w:val="multilevel"/>
    <w:tmpl w:val="B89E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D6D2102"/>
    <w:multiLevelType w:val="multilevel"/>
    <w:tmpl w:val="E44E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D9E66B7"/>
    <w:multiLevelType w:val="multilevel"/>
    <w:tmpl w:val="6F2C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DBE2CAE"/>
    <w:multiLevelType w:val="multilevel"/>
    <w:tmpl w:val="74B4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F08329A"/>
    <w:multiLevelType w:val="multilevel"/>
    <w:tmpl w:val="EBB2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FA24C7A"/>
    <w:multiLevelType w:val="multilevel"/>
    <w:tmpl w:val="2F24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FCC7BC4"/>
    <w:multiLevelType w:val="multilevel"/>
    <w:tmpl w:val="B076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FFC4A04"/>
    <w:multiLevelType w:val="multilevel"/>
    <w:tmpl w:val="A222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18"/>
  </w:num>
  <w:num w:numId="4">
    <w:abstractNumId w:val="111"/>
  </w:num>
  <w:num w:numId="5">
    <w:abstractNumId w:val="157"/>
  </w:num>
  <w:num w:numId="6">
    <w:abstractNumId w:val="186"/>
  </w:num>
  <w:num w:numId="7">
    <w:abstractNumId w:val="6"/>
  </w:num>
  <w:num w:numId="8">
    <w:abstractNumId w:val="102"/>
  </w:num>
  <w:num w:numId="9">
    <w:abstractNumId w:val="103"/>
  </w:num>
  <w:num w:numId="10">
    <w:abstractNumId w:val="242"/>
  </w:num>
  <w:num w:numId="11">
    <w:abstractNumId w:val="228"/>
  </w:num>
  <w:num w:numId="12">
    <w:abstractNumId w:val="231"/>
  </w:num>
  <w:num w:numId="13">
    <w:abstractNumId w:val="192"/>
  </w:num>
  <w:num w:numId="14">
    <w:abstractNumId w:val="115"/>
  </w:num>
  <w:num w:numId="15">
    <w:abstractNumId w:val="196"/>
  </w:num>
  <w:num w:numId="16">
    <w:abstractNumId w:val="105"/>
  </w:num>
  <w:num w:numId="17">
    <w:abstractNumId w:val="60"/>
  </w:num>
  <w:num w:numId="18">
    <w:abstractNumId w:val="98"/>
  </w:num>
  <w:num w:numId="19">
    <w:abstractNumId w:val="169"/>
  </w:num>
  <w:num w:numId="20">
    <w:abstractNumId w:val="222"/>
  </w:num>
  <w:num w:numId="21">
    <w:abstractNumId w:val="32"/>
  </w:num>
  <w:num w:numId="22">
    <w:abstractNumId w:val="190"/>
  </w:num>
  <w:num w:numId="23">
    <w:abstractNumId w:val="135"/>
  </w:num>
  <w:num w:numId="24">
    <w:abstractNumId w:val="81"/>
  </w:num>
  <w:num w:numId="25">
    <w:abstractNumId w:val="99"/>
  </w:num>
  <w:num w:numId="26">
    <w:abstractNumId w:val="12"/>
  </w:num>
  <w:num w:numId="27">
    <w:abstractNumId w:val="69"/>
  </w:num>
  <w:num w:numId="28">
    <w:abstractNumId w:val="173"/>
  </w:num>
  <w:num w:numId="29">
    <w:abstractNumId w:val="193"/>
  </w:num>
  <w:num w:numId="30">
    <w:abstractNumId w:val="34"/>
  </w:num>
  <w:num w:numId="31">
    <w:abstractNumId w:val="154"/>
  </w:num>
  <w:num w:numId="32">
    <w:abstractNumId w:val="148"/>
  </w:num>
  <w:num w:numId="33">
    <w:abstractNumId w:val="29"/>
  </w:num>
  <w:num w:numId="34">
    <w:abstractNumId w:val="80"/>
  </w:num>
  <w:num w:numId="35">
    <w:abstractNumId w:val="144"/>
  </w:num>
  <w:num w:numId="36">
    <w:abstractNumId w:val="31"/>
  </w:num>
  <w:num w:numId="37">
    <w:abstractNumId w:val="71"/>
  </w:num>
  <w:num w:numId="38">
    <w:abstractNumId w:val="201"/>
  </w:num>
  <w:num w:numId="39">
    <w:abstractNumId w:val="205"/>
  </w:num>
  <w:num w:numId="40">
    <w:abstractNumId w:val="10"/>
  </w:num>
  <w:num w:numId="41">
    <w:abstractNumId w:val="90"/>
  </w:num>
  <w:num w:numId="42">
    <w:abstractNumId w:val="240"/>
  </w:num>
  <w:num w:numId="43">
    <w:abstractNumId w:val="19"/>
  </w:num>
  <w:num w:numId="44">
    <w:abstractNumId w:val="230"/>
  </w:num>
  <w:num w:numId="45">
    <w:abstractNumId w:val="179"/>
  </w:num>
  <w:num w:numId="46">
    <w:abstractNumId w:val="177"/>
  </w:num>
  <w:num w:numId="47">
    <w:abstractNumId w:val="158"/>
  </w:num>
  <w:num w:numId="48">
    <w:abstractNumId w:val="202"/>
  </w:num>
  <w:num w:numId="49">
    <w:abstractNumId w:val="4"/>
  </w:num>
  <w:num w:numId="50">
    <w:abstractNumId w:val="199"/>
  </w:num>
  <w:num w:numId="51">
    <w:abstractNumId w:val="92"/>
  </w:num>
  <w:num w:numId="52">
    <w:abstractNumId w:val="131"/>
  </w:num>
  <w:num w:numId="53">
    <w:abstractNumId w:val="96"/>
  </w:num>
  <w:num w:numId="54">
    <w:abstractNumId w:val="174"/>
  </w:num>
  <w:num w:numId="55">
    <w:abstractNumId w:val="211"/>
  </w:num>
  <w:num w:numId="56">
    <w:abstractNumId w:val="124"/>
  </w:num>
  <w:num w:numId="57">
    <w:abstractNumId w:val="195"/>
  </w:num>
  <w:num w:numId="58">
    <w:abstractNumId w:val="108"/>
  </w:num>
  <w:num w:numId="59">
    <w:abstractNumId w:val="70"/>
  </w:num>
  <w:num w:numId="60">
    <w:abstractNumId w:val="83"/>
  </w:num>
  <w:num w:numId="61">
    <w:abstractNumId w:val="165"/>
  </w:num>
  <w:num w:numId="62">
    <w:abstractNumId w:val="132"/>
  </w:num>
  <w:num w:numId="63">
    <w:abstractNumId w:val="229"/>
  </w:num>
  <w:num w:numId="64">
    <w:abstractNumId w:val="139"/>
  </w:num>
  <w:num w:numId="65">
    <w:abstractNumId w:val="27"/>
  </w:num>
  <w:num w:numId="66">
    <w:abstractNumId w:val="33"/>
  </w:num>
  <w:num w:numId="67">
    <w:abstractNumId w:val="208"/>
  </w:num>
  <w:num w:numId="68">
    <w:abstractNumId w:val="87"/>
  </w:num>
  <w:num w:numId="69">
    <w:abstractNumId w:val="162"/>
  </w:num>
  <w:num w:numId="70">
    <w:abstractNumId w:val="54"/>
  </w:num>
  <w:num w:numId="71">
    <w:abstractNumId w:val="50"/>
  </w:num>
  <w:num w:numId="72">
    <w:abstractNumId w:val="244"/>
  </w:num>
  <w:num w:numId="73">
    <w:abstractNumId w:val="184"/>
  </w:num>
  <w:num w:numId="74">
    <w:abstractNumId w:val="150"/>
  </w:num>
  <w:num w:numId="75">
    <w:abstractNumId w:val="175"/>
  </w:num>
  <w:num w:numId="76">
    <w:abstractNumId w:val="53"/>
  </w:num>
  <w:num w:numId="77">
    <w:abstractNumId w:val="120"/>
  </w:num>
  <w:num w:numId="78">
    <w:abstractNumId w:val="5"/>
  </w:num>
  <w:num w:numId="79">
    <w:abstractNumId w:val="68"/>
  </w:num>
  <w:num w:numId="80">
    <w:abstractNumId w:val="198"/>
  </w:num>
  <w:num w:numId="81">
    <w:abstractNumId w:val="235"/>
  </w:num>
  <w:num w:numId="82">
    <w:abstractNumId w:val="237"/>
  </w:num>
  <w:num w:numId="83">
    <w:abstractNumId w:val="223"/>
  </w:num>
  <w:num w:numId="84">
    <w:abstractNumId w:val="137"/>
  </w:num>
  <w:num w:numId="85">
    <w:abstractNumId w:val="106"/>
  </w:num>
  <w:num w:numId="86">
    <w:abstractNumId w:val="46"/>
  </w:num>
  <w:num w:numId="87">
    <w:abstractNumId w:val="117"/>
  </w:num>
  <w:num w:numId="88">
    <w:abstractNumId w:val="185"/>
  </w:num>
  <w:num w:numId="89">
    <w:abstractNumId w:val="151"/>
  </w:num>
  <w:num w:numId="90">
    <w:abstractNumId w:val="100"/>
  </w:num>
  <w:num w:numId="91">
    <w:abstractNumId w:val="204"/>
  </w:num>
  <w:num w:numId="92">
    <w:abstractNumId w:val="182"/>
  </w:num>
  <w:num w:numId="93">
    <w:abstractNumId w:val="197"/>
  </w:num>
  <w:num w:numId="94">
    <w:abstractNumId w:val="145"/>
  </w:num>
  <w:num w:numId="95">
    <w:abstractNumId w:val="119"/>
  </w:num>
  <w:num w:numId="96">
    <w:abstractNumId w:val="86"/>
  </w:num>
  <w:num w:numId="97">
    <w:abstractNumId w:val="13"/>
  </w:num>
  <w:num w:numId="98">
    <w:abstractNumId w:val="116"/>
  </w:num>
  <w:num w:numId="99">
    <w:abstractNumId w:val="45"/>
  </w:num>
  <w:num w:numId="100">
    <w:abstractNumId w:val="76"/>
  </w:num>
  <w:num w:numId="101">
    <w:abstractNumId w:val="74"/>
  </w:num>
  <w:num w:numId="102">
    <w:abstractNumId w:val="25"/>
  </w:num>
  <w:num w:numId="103">
    <w:abstractNumId w:val="59"/>
  </w:num>
  <w:num w:numId="104">
    <w:abstractNumId w:val="233"/>
  </w:num>
  <w:num w:numId="105">
    <w:abstractNumId w:val="215"/>
  </w:num>
  <w:num w:numId="106">
    <w:abstractNumId w:val="160"/>
  </w:num>
  <w:num w:numId="107">
    <w:abstractNumId w:val="171"/>
  </w:num>
  <w:num w:numId="108">
    <w:abstractNumId w:val="51"/>
  </w:num>
  <w:num w:numId="109">
    <w:abstractNumId w:val="143"/>
  </w:num>
  <w:num w:numId="110">
    <w:abstractNumId w:val="226"/>
  </w:num>
  <w:num w:numId="111">
    <w:abstractNumId w:val="41"/>
  </w:num>
  <w:num w:numId="112">
    <w:abstractNumId w:val="17"/>
  </w:num>
  <w:num w:numId="113">
    <w:abstractNumId w:val="30"/>
  </w:num>
  <w:num w:numId="114">
    <w:abstractNumId w:val="206"/>
  </w:num>
  <w:num w:numId="115">
    <w:abstractNumId w:val="67"/>
  </w:num>
  <w:num w:numId="116">
    <w:abstractNumId w:val="183"/>
  </w:num>
  <w:num w:numId="117">
    <w:abstractNumId w:val="153"/>
  </w:num>
  <w:num w:numId="118">
    <w:abstractNumId w:val="2"/>
  </w:num>
  <w:num w:numId="119">
    <w:abstractNumId w:val="114"/>
  </w:num>
  <w:num w:numId="120">
    <w:abstractNumId w:val="225"/>
  </w:num>
  <w:num w:numId="121">
    <w:abstractNumId w:val="78"/>
  </w:num>
  <w:num w:numId="122">
    <w:abstractNumId w:val="77"/>
  </w:num>
  <w:num w:numId="123">
    <w:abstractNumId w:val="187"/>
  </w:num>
  <w:num w:numId="124">
    <w:abstractNumId w:val="142"/>
  </w:num>
  <w:num w:numId="125">
    <w:abstractNumId w:val="170"/>
  </w:num>
  <w:num w:numId="126">
    <w:abstractNumId w:val="93"/>
  </w:num>
  <w:num w:numId="127">
    <w:abstractNumId w:val="38"/>
  </w:num>
  <w:num w:numId="128">
    <w:abstractNumId w:val="52"/>
  </w:num>
  <w:num w:numId="129">
    <w:abstractNumId w:val="64"/>
  </w:num>
  <w:num w:numId="130">
    <w:abstractNumId w:val="214"/>
  </w:num>
  <w:num w:numId="131">
    <w:abstractNumId w:val="138"/>
  </w:num>
  <w:num w:numId="132">
    <w:abstractNumId w:val="181"/>
  </w:num>
  <w:num w:numId="133">
    <w:abstractNumId w:val="3"/>
  </w:num>
  <w:num w:numId="134">
    <w:abstractNumId w:val="134"/>
  </w:num>
  <w:num w:numId="135">
    <w:abstractNumId w:val="191"/>
  </w:num>
  <w:num w:numId="136">
    <w:abstractNumId w:val="152"/>
  </w:num>
  <w:num w:numId="137">
    <w:abstractNumId w:val="26"/>
  </w:num>
  <w:num w:numId="138">
    <w:abstractNumId w:val="107"/>
  </w:num>
  <w:num w:numId="139">
    <w:abstractNumId w:val="166"/>
  </w:num>
  <w:num w:numId="140">
    <w:abstractNumId w:val="55"/>
  </w:num>
  <w:num w:numId="141">
    <w:abstractNumId w:val="23"/>
  </w:num>
  <w:num w:numId="142">
    <w:abstractNumId w:val="234"/>
  </w:num>
  <w:num w:numId="143">
    <w:abstractNumId w:val="62"/>
  </w:num>
  <w:num w:numId="144">
    <w:abstractNumId w:val="24"/>
  </w:num>
  <w:num w:numId="145">
    <w:abstractNumId w:val="49"/>
  </w:num>
  <w:num w:numId="146">
    <w:abstractNumId w:val="149"/>
  </w:num>
  <w:num w:numId="147">
    <w:abstractNumId w:val="20"/>
  </w:num>
  <w:num w:numId="148">
    <w:abstractNumId w:val="39"/>
  </w:num>
  <w:num w:numId="149">
    <w:abstractNumId w:val="221"/>
  </w:num>
  <w:num w:numId="150">
    <w:abstractNumId w:val="63"/>
  </w:num>
  <w:num w:numId="151">
    <w:abstractNumId w:val="37"/>
  </w:num>
  <w:num w:numId="152">
    <w:abstractNumId w:val="172"/>
  </w:num>
  <w:num w:numId="153">
    <w:abstractNumId w:val="133"/>
  </w:num>
  <w:num w:numId="154">
    <w:abstractNumId w:val="161"/>
  </w:num>
  <w:num w:numId="155">
    <w:abstractNumId w:val="236"/>
  </w:num>
  <w:num w:numId="156">
    <w:abstractNumId w:val="232"/>
  </w:num>
  <w:num w:numId="157">
    <w:abstractNumId w:val="35"/>
  </w:num>
  <w:num w:numId="158">
    <w:abstractNumId w:val="15"/>
  </w:num>
  <w:num w:numId="159">
    <w:abstractNumId w:val="57"/>
  </w:num>
  <w:num w:numId="160">
    <w:abstractNumId w:val="167"/>
  </w:num>
  <w:num w:numId="161">
    <w:abstractNumId w:val="28"/>
  </w:num>
  <w:num w:numId="162">
    <w:abstractNumId w:val="180"/>
  </w:num>
  <w:num w:numId="163">
    <w:abstractNumId w:val="127"/>
  </w:num>
  <w:num w:numId="164">
    <w:abstractNumId w:val="110"/>
  </w:num>
  <w:num w:numId="165">
    <w:abstractNumId w:val="220"/>
  </w:num>
  <w:num w:numId="166">
    <w:abstractNumId w:val="79"/>
  </w:num>
  <w:num w:numId="167">
    <w:abstractNumId w:val="94"/>
  </w:num>
  <w:num w:numId="168">
    <w:abstractNumId w:val="128"/>
  </w:num>
  <w:num w:numId="169">
    <w:abstractNumId w:val="125"/>
  </w:num>
  <w:num w:numId="170">
    <w:abstractNumId w:val="141"/>
  </w:num>
  <w:num w:numId="171">
    <w:abstractNumId w:val="200"/>
  </w:num>
  <w:num w:numId="172">
    <w:abstractNumId w:val="168"/>
  </w:num>
  <w:num w:numId="173">
    <w:abstractNumId w:val="194"/>
  </w:num>
  <w:num w:numId="174">
    <w:abstractNumId w:val="58"/>
  </w:num>
  <w:num w:numId="175">
    <w:abstractNumId w:val="7"/>
  </w:num>
  <w:num w:numId="176">
    <w:abstractNumId w:val="95"/>
  </w:num>
  <w:num w:numId="177">
    <w:abstractNumId w:val="217"/>
  </w:num>
  <w:num w:numId="178">
    <w:abstractNumId w:val="91"/>
  </w:num>
  <w:num w:numId="179">
    <w:abstractNumId w:val="44"/>
  </w:num>
  <w:num w:numId="180">
    <w:abstractNumId w:val="203"/>
  </w:num>
  <w:num w:numId="181">
    <w:abstractNumId w:val="129"/>
  </w:num>
  <w:num w:numId="182">
    <w:abstractNumId w:val="224"/>
  </w:num>
  <w:num w:numId="183">
    <w:abstractNumId w:val="22"/>
  </w:num>
  <w:num w:numId="184">
    <w:abstractNumId w:val="65"/>
  </w:num>
  <w:num w:numId="185">
    <w:abstractNumId w:val="176"/>
  </w:num>
  <w:num w:numId="186">
    <w:abstractNumId w:val="213"/>
  </w:num>
  <w:num w:numId="187">
    <w:abstractNumId w:val="219"/>
  </w:num>
  <w:num w:numId="188">
    <w:abstractNumId w:val="89"/>
  </w:num>
  <w:num w:numId="189">
    <w:abstractNumId w:val="18"/>
  </w:num>
  <w:num w:numId="190">
    <w:abstractNumId w:val="163"/>
  </w:num>
  <w:num w:numId="191">
    <w:abstractNumId w:val="8"/>
  </w:num>
  <w:num w:numId="192">
    <w:abstractNumId w:val="66"/>
  </w:num>
  <w:num w:numId="193">
    <w:abstractNumId w:val="159"/>
  </w:num>
  <w:num w:numId="194">
    <w:abstractNumId w:val="216"/>
  </w:num>
  <w:num w:numId="195">
    <w:abstractNumId w:val="227"/>
  </w:num>
  <w:num w:numId="196">
    <w:abstractNumId w:val="73"/>
  </w:num>
  <w:num w:numId="197">
    <w:abstractNumId w:val="146"/>
  </w:num>
  <w:num w:numId="198">
    <w:abstractNumId w:val="82"/>
  </w:num>
  <w:num w:numId="199">
    <w:abstractNumId w:val="9"/>
  </w:num>
  <w:num w:numId="200">
    <w:abstractNumId w:val="14"/>
  </w:num>
  <w:num w:numId="201">
    <w:abstractNumId w:val="97"/>
  </w:num>
  <w:num w:numId="202">
    <w:abstractNumId w:val="75"/>
  </w:num>
  <w:num w:numId="203">
    <w:abstractNumId w:val="164"/>
  </w:num>
  <w:num w:numId="204">
    <w:abstractNumId w:val="21"/>
  </w:num>
  <w:num w:numId="205">
    <w:abstractNumId w:val="122"/>
  </w:num>
  <w:num w:numId="206">
    <w:abstractNumId w:val="88"/>
  </w:num>
  <w:num w:numId="207">
    <w:abstractNumId w:val="126"/>
  </w:num>
  <w:num w:numId="208">
    <w:abstractNumId w:val="121"/>
  </w:num>
  <w:num w:numId="209">
    <w:abstractNumId w:val="118"/>
  </w:num>
  <w:num w:numId="210">
    <w:abstractNumId w:val="156"/>
  </w:num>
  <w:num w:numId="211">
    <w:abstractNumId w:val="130"/>
  </w:num>
  <w:num w:numId="212">
    <w:abstractNumId w:val="113"/>
  </w:num>
  <w:num w:numId="213">
    <w:abstractNumId w:val="84"/>
  </w:num>
  <w:num w:numId="214">
    <w:abstractNumId w:val="43"/>
  </w:num>
  <w:num w:numId="215">
    <w:abstractNumId w:val="101"/>
  </w:num>
  <w:num w:numId="216">
    <w:abstractNumId w:val="40"/>
  </w:num>
  <w:num w:numId="217">
    <w:abstractNumId w:val="189"/>
  </w:num>
  <w:num w:numId="218">
    <w:abstractNumId w:val="11"/>
  </w:num>
  <w:num w:numId="219">
    <w:abstractNumId w:val="243"/>
  </w:num>
  <w:num w:numId="220">
    <w:abstractNumId w:val="72"/>
  </w:num>
  <w:num w:numId="221">
    <w:abstractNumId w:val="61"/>
  </w:num>
  <w:num w:numId="222">
    <w:abstractNumId w:val="109"/>
  </w:num>
  <w:num w:numId="223">
    <w:abstractNumId w:val="42"/>
  </w:num>
  <w:num w:numId="224">
    <w:abstractNumId w:val="207"/>
  </w:num>
  <w:num w:numId="225">
    <w:abstractNumId w:val="178"/>
  </w:num>
  <w:num w:numId="226">
    <w:abstractNumId w:val="16"/>
  </w:num>
  <w:num w:numId="227">
    <w:abstractNumId w:val="136"/>
  </w:num>
  <w:num w:numId="228">
    <w:abstractNumId w:val="147"/>
  </w:num>
  <w:num w:numId="229">
    <w:abstractNumId w:val="104"/>
  </w:num>
  <w:num w:numId="230">
    <w:abstractNumId w:val="85"/>
  </w:num>
  <w:num w:numId="231">
    <w:abstractNumId w:val="238"/>
  </w:num>
  <w:num w:numId="232">
    <w:abstractNumId w:val="212"/>
  </w:num>
  <w:num w:numId="233">
    <w:abstractNumId w:val="47"/>
  </w:num>
  <w:num w:numId="234">
    <w:abstractNumId w:val="48"/>
  </w:num>
  <w:num w:numId="235">
    <w:abstractNumId w:val="56"/>
  </w:num>
  <w:num w:numId="236">
    <w:abstractNumId w:val="241"/>
  </w:num>
  <w:num w:numId="237">
    <w:abstractNumId w:val="188"/>
  </w:num>
  <w:num w:numId="238">
    <w:abstractNumId w:val="140"/>
  </w:num>
  <w:num w:numId="239">
    <w:abstractNumId w:val="123"/>
  </w:num>
  <w:num w:numId="240">
    <w:abstractNumId w:val="112"/>
  </w:num>
  <w:num w:numId="241">
    <w:abstractNumId w:val="209"/>
  </w:num>
  <w:num w:numId="242">
    <w:abstractNumId w:val="210"/>
  </w:num>
  <w:num w:numId="243">
    <w:abstractNumId w:val="155"/>
  </w:num>
  <w:num w:numId="244">
    <w:abstractNumId w:val="239"/>
  </w:num>
  <w:num w:numId="245">
    <w:abstractNumId w:val="36"/>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F3B"/>
    <w:rsid w:val="000309D7"/>
    <w:rsid w:val="00096E51"/>
    <w:rsid w:val="001619C4"/>
    <w:rsid w:val="002554CD"/>
    <w:rsid w:val="00293B83"/>
    <w:rsid w:val="002B4294"/>
    <w:rsid w:val="00333D0D"/>
    <w:rsid w:val="00334DFF"/>
    <w:rsid w:val="003A1CD6"/>
    <w:rsid w:val="003E36A8"/>
    <w:rsid w:val="004C049F"/>
    <w:rsid w:val="005000E2"/>
    <w:rsid w:val="005B236E"/>
    <w:rsid w:val="006A3CE7"/>
    <w:rsid w:val="006F6D23"/>
    <w:rsid w:val="007636EC"/>
    <w:rsid w:val="0082169A"/>
    <w:rsid w:val="009867CA"/>
    <w:rsid w:val="00C3284C"/>
    <w:rsid w:val="00C6554A"/>
    <w:rsid w:val="00D84A7A"/>
    <w:rsid w:val="00ED7C44"/>
    <w:rsid w:val="00EE00E6"/>
    <w:rsid w:val="00FD0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C4379"/>
  <w15:chartTrackingRefBased/>
  <w15:docId w15:val="{3BE369BE-0C03-47F9-A516-2DD4DEC9B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06863">
      <w:bodyDiv w:val="1"/>
      <w:marLeft w:val="0"/>
      <w:marRight w:val="0"/>
      <w:marTop w:val="0"/>
      <w:marBottom w:val="0"/>
      <w:divBdr>
        <w:top w:val="none" w:sz="0" w:space="0" w:color="auto"/>
        <w:left w:val="none" w:sz="0" w:space="0" w:color="auto"/>
        <w:bottom w:val="none" w:sz="0" w:space="0" w:color="auto"/>
        <w:right w:val="none" w:sz="0" w:space="0" w:color="auto"/>
      </w:divBdr>
      <w:divsChild>
        <w:div w:id="1846902024">
          <w:blockQuote w:val="1"/>
          <w:marLeft w:val="720"/>
          <w:marRight w:val="720"/>
          <w:marTop w:val="100"/>
          <w:marBottom w:val="100"/>
          <w:divBdr>
            <w:top w:val="none" w:sz="0" w:space="0" w:color="auto"/>
            <w:left w:val="none" w:sz="0" w:space="0" w:color="auto"/>
            <w:bottom w:val="none" w:sz="0" w:space="0" w:color="auto"/>
            <w:right w:val="none" w:sz="0" w:space="0" w:color="auto"/>
          </w:divBdr>
        </w:div>
        <w:div w:id="734089826">
          <w:blockQuote w:val="1"/>
          <w:marLeft w:val="720"/>
          <w:marRight w:val="720"/>
          <w:marTop w:val="100"/>
          <w:marBottom w:val="100"/>
          <w:divBdr>
            <w:top w:val="none" w:sz="0" w:space="0" w:color="auto"/>
            <w:left w:val="none" w:sz="0" w:space="0" w:color="auto"/>
            <w:bottom w:val="none" w:sz="0" w:space="0" w:color="auto"/>
            <w:right w:val="none" w:sz="0" w:space="0" w:color="auto"/>
          </w:divBdr>
        </w:div>
        <w:div w:id="262224611">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4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0101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0034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567562">
      <w:bodyDiv w:val="1"/>
      <w:marLeft w:val="0"/>
      <w:marRight w:val="0"/>
      <w:marTop w:val="0"/>
      <w:marBottom w:val="0"/>
      <w:divBdr>
        <w:top w:val="none" w:sz="0" w:space="0" w:color="auto"/>
        <w:left w:val="none" w:sz="0" w:space="0" w:color="auto"/>
        <w:bottom w:val="none" w:sz="0" w:space="0" w:color="auto"/>
        <w:right w:val="none" w:sz="0" w:space="0" w:color="auto"/>
      </w:divBdr>
      <w:divsChild>
        <w:div w:id="62609001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122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922353">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8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792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093804">
      <w:bodyDiv w:val="1"/>
      <w:marLeft w:val="0"/>
      <w:marRight w:val="0"/>
      <w:marTop w:val="0"/>
      <w:marBottom w:val="0"/>
      <w:divBdr>
        <w:top w:val="none" w:sz="0" w:space="0" w:color="auto"/>
        <w:left w:val="none" w:sz="0" w:space="0" w:color="auto"/>
        <w:bottom w:val="none" w:sz="0" w:space="0" w:color="auto"/>
        <w:right w:val="none" w:sz="0" w:space="0" w:color="auto"/>
      </w:divBdr>
    </w:div>
    <w:div w:id="167447206">
      <w:bodyDiv w:val="1"/>
      <w:marLeft w:val="0"/>
      <w:marRight w:val="0"/>
      <w:marTop w:val="0"/>
      <w:marBottom w:val="0"/>
      <w:divBdr>
        <w:top w:val="none" w:sz="0" w:space="0" w:color="auto"/>
        <w:left w:val="none" w:sz="0" w:space="0" w:color="auto"/>
        <w:bottom w:val="none" w:sz="0" w:space="0" w:color="auto"/>
        <w:right w:val="none" w:sz="0" w:space="0" w:color="auto"/>
      </w:divBdr>
      <w:divsChild>
        <w:div w:id="1364675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01855">
      <w:bodyDiv w:val="1"/>
      <w:marLeft w:val="0"/>
      <w:marRight w:val="0"/>
      <w:marTop w:val="0"/>
      <w:marBottom w:val="0"/>
      <w:divBdr>
        <w:top w:val="none" w:sz="0" w:space="0" w:color="auto"/>
        <w:left w:val="none" w:sz="0" w:space="0" w:color="auto"/>
        <w:bottom w:val="none" w:sz="0" w:space="0" w:color="auto"/>
        <w:right w:val="none" w:sz="0" w:space="0" w:color="auto"/>
      </w:divBdr>
      <w:divsChild>
        <w:div w:id="160970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221129">
          <w:blockQuote w:val="1"/>
          <w:marLeft w:val="720"/>
          <w:marRight w:val="720"/>
          <w:marTop w:val="100"/>
          <w:marBottom w:val="100"/>
          <w:divBdr>
            <w:top w:val="none" w:sz="0" w:space="0" w:color="auto"/>
            <w:left w:val="none" w:sz="0" w:space="0" w:color="auto"/>
            <w:bottom w:val="none" w:sz="0" w:space="0" w:color="auto"/>
            <w:right w:val="none" w:sz="0" w:space="0" w:color="auto"/>
          </w:divBdr>
        </w:div>
        <w:div w:id="551891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9002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233206">
          <w:blockQuote w:val="1"/>
          <w:marLeft w:val="720"/>
          <w:marRight w:val="720"/>
          <w:marTop w:val="100"/>
          <w:marBottom w:val="100"/>
          <w:divBdr>
            <w:top w:val="none" w:sz="0" w:space="0" w:color="auto"/>
            <w:left w:val="none" w:sz="0" w:space="0" w:color="auto"/>
            <w:bottom w:val="none" w:sz="0" w:space="0" w:color="auto"/>
            <w:right w:val="none" w:sz="0" w:space="0" w:color="auto"/>
          </w:divBdr>
        </w:div>
        <w:div w:id="62438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882237">
      <w:bodyDiv w:val="1"/>
      <w:marLeft w:val="0"/>
      <w:marRight w:val="0"/>
      <w:marTop w:val="0"/>
      <w:marBottom w:val="0"/>
      <w:divBdr>
        <w:top w:val="none" w:sz="0" w:space="0" w:color="auto"/>
        <w:left w:val="none" w:sz="0" w:space="0" w:color="auto"/>
        <w:bottom w:val="none" w:sz="0" w:space="0" w:color="auto"/>
        <w:right w:val="none" w:sz="0" w:space="0" w:color="auto"/>
      </w:divBdr>
      <w:divsChild>
        <w:div w:id="1002781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842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941567">
          <w:blockQuote w:val="1"/>
          <w:marLeft w:val="720"/>
          <w:marRight w:val="720"/>
          <w:marTop w:val="100"/>
          <w:marBottom w:val="100"/>
          <w:divBdr>
            <w:top w:val="none" w:sz="0" w:space="0" w:color="auto"/>
            <w:left w:val="none" w:sz="0" w:space="0" w:color="auto"/>
            <w:bottom w:val="none" w:sz="0" w:space="0" w:color="auto"/>
            <w:right w:val="none" w:sz="0" w:space="0" w:color="auto"/>
          </w:divBdr>
        </w:div>
        <w:div w:id="294993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534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326275">
      <w:bodyDiv w:val="1"/>
      <w:marLeft w:val="0"/>
      <w:marRight w:val="0"/>
      <w:marTop w:val="0"/>
      <w:marBottom w:val="0"/>
      <w:divBdr>
        <w:top w:val="none" w:sz="0" w:space="0" w:color="auto"/>
        <w:left w:val="none" w:sz="0" w:space="0" w:color="auto"/>
        <w:bottom w:val="none" w:sz="0" w:space="0" w:color="auto"/>
        <w:right w:val="none" w:sz="0" w:space="0" w:color="auto"/>
      </w:divBdr>
      <w:divsChild>
        <w:div w:id="697004199">
          <w:blockQuote w:val="1"/>
          <w:marLeft w:val="720"/>
          <w:marRight w:val="720"/>
          <w:marTop w:val="100"/>
          <w:marBottom w:val="100"/>
          <w:divBdr>
            <w:top w:val="none" w:sz="0" w:space="0" w:color="auto"/>
            <w:left w:val="none" w:sz="0" w:space="0" w:color="auto"/>
            <w:bottom w:val="none" w:sz="0" w:space="0" w:color="auto"/>
            <w:right w:val="none" w:sz="0" w:space="0" w:color="auto"/>
          </w:divBdr>
        </w:div>
        <w:div w:id="827088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2087338">
      <w:bodyDiv w:val="1"/>
      <w:marLeft w:val="0"/>
      <w:marRight w:val="0"/>
      <w:marTop w:val="0"/>
      <w:marBottom w:val="0"/>
      <w:divBdr>
        <w:top w:val="none" w:sz="0" w:space="0" w:color="auto"/>
        <w:left w:val="none" w:sz="0" w:space="0" w:color="auto"/>
        <w:bottom w:val="none" w:sz="0" w:space="0" w:color="auto"/>
        <w:right w:val="none" w:sz="0" w:space="0" w:color="auto"/>
      </w:divBdr>
      <w:divsChild>
        <w:div w:id="559361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1917663">
      <w:bodyDiv w:val="1"/>
      <w:marLeft w:val="0"/>
      <w:marRight w:val="0"/>
      <w:marTop w:val="0"/>
      <w:marBottom w:val="0"/>
      <w:divBdr>
        <w:top w:val="none" w:sz="0" w:space="0" w:color="auto"/>
        <w:left w:val="none" w:sz="0" w:space="0" w:color="auto"/>
        <w:bottom w:val="none" w:sz="0" w:space="0" w:color="auto"/>
        <w:right w:val="none" w:sz="0" w:space="0" w:color="auto"/>
      </w:divBdr>
    </w:div>
    <w:div w:id="578753355">
      <w:bodyDiv w:val="1"/>
      <w:marLeft w:val="0"/>
      <w:marRight w:val="0"/>
      <w:marTop w:val="0"/>
      <w:marBottom w:val="0"/>
      <w:divBdr>
        <w:top w:val="none" w:sz="0" w:space="0" w:color="auto"/>
        <w:left w:val="none" w:sz="0" w:space="0" w:color="auto"/>
        <w:bottom w:val="none" w:sz="0" w:space="0" w:color="auto"/>
        <w:right w:val="none" w:sz="0" w:space="0" w:color="auto"/>
      </w:divBdr>
      <w:divsChild>
        <w:div w:id="980302552">
          <w:blockQuote w:val="1"/>
          <w:marLeft w:val="720"/>
          <w:marRight w:val="720"/>
          <w:marTop w:val="100"/>
          <w:marBottom w:val="100"/>
          <w:divBdr>
            <w:top w:val="none" w:sz="0" w:space="0" w:color="auto"/>
            <w:left w:val="none" w:sz="0" w:space="0" w:color="auto"/>
            <w:bottom w:val="none" w:sz="0" w:space="0" w:color="auto"/>
            <w:right w:val="none" w:sz="0" w:space="0" w:color="auto"/>
          </w:divBdr>
        </w:div>
        <w:div w:id="981926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297705">
      <w:bodyDiv w:val="1"/>
      <w:marLeft w:val="0"/>
      <w:marRight w:val="0"/>
      <w:marTop w:val="0"/>
      <w:marBottom w:val="0"/>
      <w:divBdr>
        <w:top w:val="none" w:sz="0" w:space="0" w:color="auto"/>
        <w:left w:val="none" w:sz="0" w:space="0" w:color="auto"/>
        <w:bottom w:val="none" w:sz="0" w:space="0" w:color="auto"/>
        <w:right w:val="none" w:sz="0" w:space="0" w:color="auto"/>
      </w:divBdr>
    </w:div>
    <w:div w:id="647636057">
      <w:bodyDiv w:val="1"/>
      <w:marLeft w:val="0"/>
      <w:marRight w:val="0"/>
      <w:marTop w:val="0"/>
      <w:marBottom w:val="0"/>
      <w:divBdr>
        <w:top w:val="none" w:sz="0" w:space="0" w:color="auto"/>
        <w:left w:val="none" w:sz="0" w:space="0" w:color="auto"/>
        <w:bottom w:val="none" w:sz="0" w:space="0" w:color="auto"/>
        <w:right w:val="none" w:sz="0" w:space="0" w:color="auto"/>
      </w:divBdr>
      <w:divsChild>
        <w:div w:id="1570798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389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023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705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990901">
          <w:blockQuote w:val="1"/>
          <w:marLeft w:val="720"/>
          <w:marRight w:val="720"/>
          <w:marTop w:val="100"/>
          <w:marBottom w:val="100"/>
          <w:divBdr>
            <w:top w:val="none" w:sz="0" w:space="0" w:color="auto"/>
            <w:left w:val="none" w:sz="0" w:space="0" w:color="auto"/>
            <w:bottom w:val="none" w:sz="0" w:space="0" w:color="auto"/>
            <w:right w:val="none" w:sz="0" w:space="0" w:color="auto"/>
          </w:divBdr>
        </w:div>
        <w:div w:id="824509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181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953642">
      <w:bodyDiv w:val="1"/>
      <w:marLeft w:val="0"/>
      <w:marRight w:val="0"/>
      <w:marTop w:val="0"/>
      <w:marBottom w:val="0"/>
      <w:divBdr>
        <w:top w:val="none" w:sz="0" w:space="0" w:color="auto"/>
        <w:left w:val="none" w:sz="0" w:space="0" w:color="auto"/>
        <w:bottom w:val="none" w:sz="0" w:space="0" w:color="auto"/>
        <w:right w:val="none" w:sz="0" w:space="0" w:color="auto"/>
      </w:divBdr>
      <w:divsChild>
        <w:div w:id="1296057022">
          <w:blockQuote w:val="1"/>
          <w:marLeft w:val="720"/>
          <w:marRight w:val="720"/>
          <w:marTop w:val="100"/>
          <w:marBottom w:val="100"/>
          <w:divBdr>
            <w:top w:val="none" w:sz="0" w:space="0" w:color="auto"/>
            <w:left w:val="none" w:sz="0" w:space="0" w:color="auto"/>
            <w:bottom w:val="none" w:sz="0" w:space="0" w:color="auto"/>
            <w:right w:val="none" w:sz="0" w:space="0" w:color="auto"/>
          </w:divBdr>
        </w:div>
        <w:div w:id="386027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5785932">
      <w:bodyDiv w:val="1"/>
      <w:marLeft w:val="0"/>
      <w:marRight w:val="0"/>
      <w:marTop w:val="0"/>
      <w:marBottom w:val="0"/>
      <w:divBdr>
        <w:top w:val="none" w:sz="0" w:space="0" w:color="auto"/>
        <w:left w:val="none" w:sz="0" w:space="0" w:color="auto"/>
        <w:bottom w:val="none" w:sz="0" w:space="0" w:color="auto"/>
        <w:right w:val="none" w:sz="0" w:space="0" w:color="auto"/>
      </w:divBdr>
      <w:divsChild>
        <w:div w:id="2043941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64040190">
          <w:blockQuote w:val="1"/>
          <w:marLeft w:val="720"/>
          <w:marRight w:val="720"/>
          <w:marTop w:val="100"/>
          <w:marBottom w:val="100"/>
          <w:divBdr>
            <w:top w:val="none" w:sz="0" w:space="0" w:color="auto"/>
            <w:left w:val="none" w:sz="0" w:space="0" w:color="auto"/>
            <w:bottom w:val="none" w:sz="0" w:space="0" w:color="auto"/>
            <w:right w:val="none" w:sz="0" w:space="0" w:color="auto"/>
          </w:divBdr>
        </w:div>
        <w:div w:id="619216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707917">
      <w:bodyDiv w:val="1"/>
      <w:marLeft w:val="0"/>
      <w:marRight w:val="0"/>
      <w:marTop w:val="0"/>
      <w:marBottom w:val="0"/>
      <w:divBdr>
        <w:top w:val="none" w:sz="0" w:space="0" w:color="auto"/>
        <w:left w:val="none" w:sz="0" w:space="0" w:color="auto"/>
        <w:bottom w:val="none" w:sz="0" w:space="0" w:color="auto"/>
        <w:right w:val="none" w:sz="0" w:space="0" w:color="auto"/>
      </w:divBdr>
      <w:divsChild>
        <w:div w:id="295988656">
          <w:blockQuote w:val="1"/>
          <w:marLeft w:val="720"/>
          <w:marRight w:val="720"/>
          <w:marTop w:val="100"/>
          <w:marBottom w:val="100"/>
          <w:divBdr>
            <w:top w:val="none" w:sz="0" w:space="0" w:color="auto"/>
            <w:left w:val="none" w:sz="0" w:space="0" w:color="auto"/>
            <w:bottom w:val="none" w:sz="0" w:space="0" w:color="auto"/>
            <w:right w:val="none" w:sz="0" w:space="0" w:color="auto"/>
          </w:divBdr>
        </w:div>
        <w:div w:id="256713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800807">
      <w:bodyDiv w:val="1"/>
      <w:marLeft w:val="0"/>
      <w:marRight w:val="0"/>
      <w:marTop w:val="0"/>
      <w:marBottom w:val="0"/>
      <w:divBdr>
        <w:top w:val="none" w:sz="0" w:space="0" w:color="auto"/>
        <w:left w:val="none" w:sz="0" w:space="0" w:color="auto"/>
        <w:bottom w:val="none" w:sz="0" w:space="0" w:color="auto"/>
        <w:right w:val="none" w:sz="0" w:space="0" w:color="auto"/>
      </w:divBdr>
      <w:divsChild>
        <w:div w:id="1575313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389759">
      <w:bodyDiv w:val="1"/>
      <w:marLeft w:val="0"/>
      <w:marRight w:val="0"/>
      <w:marTop w:val="0"/>
      <w:marBottom w:val="0"/>
      <w:divBdr>
        <w:top w:val="none" w:sz="0" w:space="0" w:color="auto"/>
        <w:left w:val="none" w:sz="0" w:space="0" w:color="auto"/>
        <w:bottom w:val="none" w:sz="0" w:space="0" w:color="auto"/>
        <w:right w:val="none" w:sz="0" w:space="0" w:color="auto"/>
      </w:divBdr>
      <w:divsChild>
        <w:div w:id="19212568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734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77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6801427">
      <w:bodyDiv w:val="1"/>
      <w:marLeft w:val="0"/>
      <w:marRight w:val="0"/>
      <w:marTop w:val="0"/>
      <w:marBottom w:val="0"/>
      <w:divBdr>
        <w:top w:val="none" w:sz="0" w:space="0" w:color="auto"/>
        <w:left w:val="none" w:sz="0" w:space="0" w:color="auto"/>
        <w:bottom w:val="none" w:sz="0" w:space="0" w:color="auto"/>
        <w:right w:val="none" w:sz="0" w:space="0" w:color="auto"/>
      </w:divBdr>
      <w:divsChild>
        <w:div w:id="798498912">
          <w:blockQuote w:val="1"/>
          <w:marLeft w:val="720"/>
          <w:marRight w:val="720"/>
          <w:marTop w:val="100"/>
          <w:marBottom w:val="100"/>
          <w:divBdr>
            <w:top w:val="none" w:sz="0" w:space="0" w:color="auto"/>
            <w:left w:val="none" w:sz="0" w:space="0" w:color="auto"/>
            <w:bottom w:val="none" w:sz="0" w:space="0" w:color="auto"/>
            <w:right w:val="none" w:sz="0" w:space="0" w:color="auto"/>
          </w:divBdr>
        </w:div>
        <w:div w:id="3286814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10086">
          <w:blockQuote w:val="1"/>
          <w:marLeft w:val="720"/>
          <w:marRight w:val="720"/>
          <w:marTop w:val="100"/>
          <w:marBottom w:val="100"/>
          <w:divBdr>
            <w:top w:val="none" w:sz="0" w:space="0" w:color="auto"/>
            <w:left w:val="none" w:sz="0" w:space="0" w:color="auto"/>
            <w:bottom w:val="none" w:sz="0" w:space="0" w:color="auto"/>
            <w:right w:val="none" w:sz="0" w:space="0" w:color="auto"/>
          </w:divBdr>
        </w:div>
        <w:div w:id="914242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8204699">
      <w:bodyDiv w:val="1"/>
      <w:marLeft w:val="0"/>
      <w:marRight w:val="0"/>
      <w:marTop w:val="0"/>
      <w:marBottom w:val="0"/>
      <w:divBdr>
        <w:top w:val="none" w:sz="0" w:space="0" w:color="auto"/>
        <w:left w:val="none" w:sz="0" w:space="0" w:color="auto"/>
        <w:bottom w:val="none" w:sz="0" w:space="0" w:color="auto"/>
        <w:right w:val="none" w:sz="0" w:space="0" w:color="auto"/>
      </w:divBdr>
      <w:divsChild>
        <w:div w:id="1940870917">
          <w:blockQuote w:val="1"/>
          <w:marLeft w:val="720"/>
          <w:marRight w:val="720"/>
          <w:marTop w:val="100"/>
          <w:marBottom w:val="100"/>
          <w:divBdr>
            <w:top w:val="none" w:sz="0" w:space="0" w:color="auto"/>
            <w:left w:val="none" w:sz="0" w:space="0" w:color="auto"/>
            <w:bottom w:val="none" w:sz="0" w:space="0" w:color="auto"/>
            <w:right w:val="none" w:sz="0" w:space="0" w:color="auto"/>
          </w:divBdr>
        </w:div>
        <w:div w:id="270744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561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09122">
          <w:blockQuote w:val="1"/>
          <w:marLeft w:val="720"/>
          <w:marRight w:val="720"/>
          <w:marTop w:val="100"/>
          <w:marBottom w:val="100"/>
          <w:divBdr>
            <w:top w:val="none" w:sz="0" w:space="0" w:color="auto"/>
            <w:left w:val="none" w:sz="0" w:space="0" w:color="auto"/>
            <w:bottom w:val="none" w:sz="0" w:space="0" w:color="auto"/>
            <w:right w:val="none" w:sz="0" w:space="0" w:color="auto"/>
          </w:divBdr>
        </w:div>
        <w:div w:id="570502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1012717">
      <w:bodyDiv w:val="1"/>
      <w:marLeft w:val="0"/>
      <w:marRight w:val="0"/>
      <w:marTop w:val="0"/>
      <w:marBottom w:val="0"/>
      <w:divBdr>
        <w:top w:val="none" w:sz="0" w:space="0" w:color="auto"/>
        <w:left w:val="none" w:sz="0" w:space="0" w:color="auto"/>
        <w:bottom w:val="none" w:sz="0" w:space="0" w:color="auto"/>
        <w:right w:val="none" w:sz="0" w:space="0" w:color="auto"/>
      </w:divBdr>
    </w:div>
    <w:div w:id="1234655162">
      <w:bodyDiv w:val="1"/>
      <w:marLeft w:val="0"/>
      <w:marRight w:val="0"/>
      <w:marTop w:val="0"/>
      <w:marBottom w:val="0"/>
      <w:divBdr>
        <w:top w:val="none" w:sz="0" w:space="0" w:color="auto"/>
        <w:left w:val="none" w:sz="0" w:space="0" w:color="auto"/>
        <w:bottom w:val="none" w:sz="0" w:space="0" w:color="auto"/>
        <w:right w:val="none" w:sz="0" w:space="0" w:color="auto"/>
      </w:divBdr>
      <w:divsChild>
        <w:div w:id="53539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74850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489">
          <w:blockQuote w:val="1"/>
          <w:marLeft w:val="720"/>
          <w:marRight w:val="720"/>
          <w:marTop w:val="100"/>
          <w:marBottom w:val="100"/>
          <w:divBdr>
            <w:top w:val="none" w:sz="0" w:space="0" w:color="auto"/>
            <w:left w:val="none" w:sz="0" w:space="0" w:color="auto"/>
            <w:bottom w:val="none" w:sz="0" w:space="0" w:color="auto"/>
            <w:right w:val="none" w:sz="0" w:space="0" w:color="auto"/>
          </w:divBdr>
        </w:div>
        <w:div w:id="56264264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378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7329335">
      <w:bodyDiv w:val="1"/>
      <w:marLeft w:val="0"/>
      <w:marRight w:val="0"/>
      <w:marTop w:val="0"/>
      <w:marBottom w:val="0"/>
      <w:divBdr>
        <w:top w:val="none" w:sz="0" w:space="0" w:color="auto"/>
        <w:left w:val="none" w:sz="0" w:space="0" w:color="auto"/>
        <w:bottom w:val="none" w:sz="0" w:space="0" w:color="auto"/>
        <w:right w:val="none" w:sz="0" w:space="0" w:color="auto"/>
      </w:divBdr>
      <w:divsChild>
        <w:div w:id="765150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593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866203">
          <w:blockQuote w:val="1"/>
          <w:marLeft w:val="720"/>
          <w:marRight w:val="720"/>
          <w:marTop w:val="100"/>
          <w:marBottom w:val="100"/>
          <w:divBdr>
            <w:top w:val="none" w:sz="0" w:space="0" w:color="auto"/>
            <w:left w:val="none" w:sz="0" w:space="0" w:color="auto"/>
            <w:bottom w:val="none" w:sz="0" w:space="0" w:color="auto"/>
            <w:right w:val="none" w:sz="0" w:space="0" w:color="auto"/>
          </w:divBdr>
        </w:div>
        <w:div w:id="802230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66729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9104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310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504163">
      <w:bodyDiv w:val="1"/>
      <w:marLeft w:val="0"/>
      <w:marRight w:val="0"/>
      <w:marTop w:val="0"/>
      <w:marBottom w:val="0"/>
      <w:divBdr>
        <w:top w:val="none" w:sz="0" w:space="0" w:color="auto"/>
        <w:left w:val="none" w:sz="0" w:space="0" w:color="auto"/>
        <w:bottom w:val="none" w:sz="0" w:space="0" w:color="auto"/>
        <w:right w:val="none" w:sz="0" w:space="0" w:color="auto"/>
      </w:divBdr>
      <w:divsChild>
        <w:div w:id="438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1352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203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597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011289">
      <w:bodyDiv w:val="1"/>
      <w:marLeft w:val="0"/>
      <w:marRight w:val="0"/>
      <w:marTop w:val="0"/>
      <w:marBottom w:val="0"/>
      <w:divBdr>
        <w:top w:val="none" w:sz="0" w:space="0" w:color="auto"/>
        <w:left w:val="none" w:sz="0" w:space="0" w:color="auto"/>
        <w:bottom w:val="none" w:sz="0" w:space="0" w:color="auto"/>
        <w:right w:val="none" w:sz="0" w:space="0" w:color="auto"/>
      </w:divBdr>
      <w:divsChild>
        <w:div w:id="1591701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3481733">
      <w:bodyDiv w:val="1"/>
      <w:marLeft w:val="0"/>
      <w:marRight w:val="0"/>
      <w:marTop w:val="0"/>
      <w:marBottom w:val="0"/>
      <w:divBdr>
        <w:top w:val="none" w:sz="0" w:space="0" w:color="auto"/>
        <w:left w:val="none" w:sz="0" w:space="0" w:color="auto"/>
        <w:bottom w:val="none" w:sz="0" w:space="0" w:color="auto"/>
        <w:right w:val="none" w:sz="0" w:space="0" w:color="auto"/>
      </w:divBdr>
      <w:divsChild>
        <w:div w:id="367684245">
          <w:blockQuote w:val="1"/>
          <w:marLeft w:val="720"/>
          <w:marRight w:val="720"/>
          <w:marTop w:val="100"/>
          <w:marBottom w:val="100"/>
          <w:divBdr>
            <w:top w:val="none" w:sz="0" w:space="0" w:color="auto"/>
            <w:left w:val="none" w:sz="0" w:space="0" w:color="auto"/>
            <w:bottom w:val="none" w:sz="0" w:space="0" w:color="auto"/>
            <w:right w:val="none" w:sz="0" w:space="0" w:color="auto"/>
          </w:divBdr>
        </w:div>
        <w:div w:id="921645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5377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843948">
      <w:bodyDiv w:val="1"/>
      <w:marLeft w:val="0"/>
      <w:marRight w:val="0"/>
      <w:marTop w:val="0"/>
      <w:marBottom w:val="0"/>
      <w:divBdr>
        <w:top w:val="none" w:sz="0" w:space="0" w:color="auto"/>
        <w:left w:val="none" w:sz="0" w:space="0" w:color="auto"/>
        <w:bottom w:val="none" w:sz="0" w:space="0" w:color="auto"/>
        <w:right w:val="none" w:sz="0" w:space="0" w:color="auto"/>
      </w:divBdr>
      <w:divsChild>
        <w:div w:id="1170632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00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226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388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008148">
          <w:blockQuote w:val="1"/>
          <w:marLeft w:val="720"/>
          <w:marRight w:val="720"/>
          <w:marTop w:val="100"/>
          <w:marBottom w:val="100"/>
          <w:divBdr>
            <w:top w:val="none" w:sz="0" w:space="0" w:color="auto"/>
            <w:left w:val="none" w:sz="0" w:space="0" w:color="auto"/>
            <w:bottom w:val="none" w:sz="0" w:space="0" w:color="auto"/>
            <w:right w:val="none" w:sz="0" w:space="0" w:color="auto"/>
          </w:divBdr>
        </w:div>
        <w:div w:id="289942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552720">
      <w:bodyDiv w:val="1"/>
      <w:marLeft w:val="0"/>
      <w:marRight w:val="0"/>
      <w:marTop w:val="0"/>
      <w:marBottom w:val="0"/>
      <w:divBdr>
        <w:top w:val="none" w:sz="0" w:space="0" w:color="auto"/>
        <w:left w:val="none" w:sz="0" w:space="0" w:color="auto"/>
        <w:bottom w:val="none" w:sz="0" w:space="0" w:color="auto"/>
        <w:right w:val="none" w:sz="0" w:space="0" w:color="auto"/>
      </w:divBdr>
      <w:divsChild>
        <w:div w:id="1168592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695783">
      <w:bodyDiv w:val="1"/>
      <w:marLeft w:val="0"/>
      <w:marRight w:val="0"/>
      <w:marTop w:val="0"/>
      <w:marBottom w:val="0"/>
      <w:divBdr>
        <w:top w:val="none" w:sz="0" w:space="0" w:color="auto"/>
        <w:left w:val="none" w:sz="0" w:space="0" w:color="auto"/>
        <w:bottom w:val="none" w:sz="0" w:space="0" w:color="auto"/>
        <w:right w:val="none" w:sz="0" w:space="0" w:color="auto"/>
      </w:divBdr>
      <w:divsChild>
        <w:div w:id="85618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344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404871">
      <w:bodyDiv w:val="1"/>
      <w:marLeft w:val="0"/>
      <w:marRight w:val="0"/>
      <w:marTop w:val="0"/>
      <w:marBottom w:val="0"/>
      <w:divBdr>
        <w:top w:val="none" w:sz="0" w:space="0" w:color="auto"/>
        <w:left w:val="none" w:sz="0" w:space="0" w:color="auto"/>
        <w:bottom w:val="none" w:sz="0" w:space="0" w:color="auto"/>
        <w:right w:val="none" w:sz="0" w:space="0" w:color="auto"/>
      </w:divBdr>
      <w:divsChild>
        <w:div w:id="641420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027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3403165">
      <w:bodyDiv w:val="1"/>
      <w:marLeft w:val="0"/>
      <w:marRight w:val="0"/>
      <w:marTop w:val="0"/>
      <w:marBottom w:val="0"/>
      <w:divBdr>
        <w:top w:val="none" w:sz="0" w:space="0" w:color="auto"/>
        <w:left w:val="none" w:sz="0" w:space="0" w:color="auto"/>
        <w:bottom w:val="none" w:sz="0" w:space="0" w:color="auto"/>
        <w:right w:val="none" w:sz="0" w:space="0" w:color="auto"/>
      </w:divBdr>
      <w:divsChild>
        <w:div w:id="93286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7191900">
      <w:bodyDiv w:val="1"/>
      <w:marLeft w:val="0"/>
      <w:marRight w:val="0"/>
      <w:marTop w:val="0"/>
      <w:marBottom w:val="0"/>
      <w:divBdr>
        <w:top w:val="none" w:sz="0" w:space="0" w:color="auto"/>
        <w:left w:val="none" w:sz="0" w:space="0" w:color="auto"/>
        <w:bottom w:val="none" w:sz="0" w:space="0" w:color="auto"/>
        <w:right w:val="none" w:sz="0" w:space="0" w:color="auto"/>
      </w:divBdr>
      <w:divsChild>
        <w:div w:id="1278023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166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4522480">
      <w:bodyDiv w:val="1"/>
      <w:marLeft w:val="0"/>
      <w:marRight w:val="0"/>
      <w:marTop w:val="0"/>
      <w:marBottom w:val="0"/>
      <w:divBdr>
        <w:top w:val="none" w:sz="0" w:space="0" w:color="auto"/>
        <w:left w:val="none" w:sz="0" w:space="0" w:color="auto"/>
        <w:bottom w:val="none" w:sz="0" w:space="0" w:color="auto"/>
        <w:right w:val="none" w:sz="0" w:space="0" w:color="auto"/>
      </w:divBdr>
      <w:divsChild>
        <w:div w:id="90127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1023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885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9660892">
      <w:bodyDiv w:val="1"/>
      <w:marLeft w:val="0"/>
      <w:marRight w:val="0"/>
      <w:marTop w:val="0"/>
      <w:marBottom w:val="0"/>
      <w:divBdr>
        <w:top w:val="none" w:sz="0" w:space="0" w:color="auto"/>
        <w:left w:val="none" w:sz="0" w:space="0" w:color="auto"/>
        <w:bottom w:val="none" w:sz="0" w:space="0" w:color="auto"/>
        <w:right w:val="none" w:sz="0" w:space="0" w:color="auto"/>
      </w:divBdr>
      <w:divsChild>
        <w:div w:id="728960594">
          <w:blockQuote w:val="1"/>
          <w:marLeft w:val="720"/>
          <w:marRight w:val="720"/>
          <w:marTop w:val="100"/>
          <w:marBottom w:val="100"/>
          <w:divBdr>
            <w:top w:val="none" w:sz="0" w:space="0" w:color="auto"/>
            <w:left w:val="none" w:sz="0" w:space="0" w:color="auto"/>
            <w:bottom w:val="none" w:sz="0" w:space="0" w:color="auto"/>
            <w:right w:val="none" w:sz="0" w:space="0" w:color="auto"/>
          </w:divBdr>
        </w:div>
        <w:div w:id="336856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823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043838">
      <w:bodyDiv w:val="1"/>
      <w:marLeft w:val="0"/>
      <w:marRight w:val="0"/>
      <w:marTop w:val="0"/>
      <w:marBottom w:val="0"/>
      <w:divBdr>
        <w:top w:val="none" w:sz="0" w:space="0" w:color="auto"/>
        <w:left w:val="none" w:sz="0" w:space="0" w:color="auto"/>
        <w:bottom w:val="none" w:sz="0" w:space="0" w:color="auto"/>
        <w:right w:val="none" w:sz="0" w:space="0" w:color="auto"/>
      </w:divBdr>
      <w:divsChild>
        <w:div w:id="513225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9760343">
      <w:bodyDiv w:val="1"/>
      <w:marLeft w:val="0"/>
      <w:marRight w:val="0"/>
      <w:marTop w:val="0"/>
      <w:marBottom w:val="0"/>
      <w:divBdr>
        <w:top w:val="none" w:sz="0" w:space="0" w:color="auto"/>
        <w:left w:val="none" w:sz="0" w:space="0" w:color="auto"/>
        <w:bottom w:val="none" w:sz="0" w:space="0" w:color="auto"/>
        <w:right w:val="none" w:sz="0" w:space="0" w:color="auto"/>
      </w:divBdr>
    </w:div>
    <w:div w:id="1822311000">
      <w:bodyDiv w:val="1"/>
      <w:marLeft w:val="0"/>
      <w:marRight w:val="0"/>
      <w:marTop w:val="0"/>
      <w:marBottom w:val="0"/>
      <w:divBdr>
        <w:top w:val="none" w:sz="0" w:space="0" w:color="auto"/>
        <w:left w:val="none" w:sz="0" w:space="0" w:color="auto"/>
        <w:bottom w:val="none" w:sz="0" w:space="0" w:color="auto"/>
        <w:right w:val="none" w:sz="0" w:space="0" w:color="auto"/>
      </w:divBdr>
      <w:divsChild>
        <w:div w:id="981540187">
          <w:blockQuote w:val="1"/>
          <w:marLeft w:val="720"/>
          <w:marRight w:val="720"/>
          <w:marTop w:val="100"/>
          <w:marBottom w:val="100"/>
          <w:divBdr>
            <w:top w:val="none" w:sz="0" w:space="0" w:color="auto"/>
            <w:left w:val="none" w:sz="0" w:space="0" w:color="auto"/>
            <w:bottom w:val="none" w:sz="0" w:space="0" w:color="auto"/>
            <w:right w:val="none" w:sz="0" w:space="0" w:color="auto"/>
          </w:divBdr>
        </w:div>
        <w:div w:id="872887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683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9733068">
      <w:bodyDiv w:val="1"/>
      <w:marLeft w:val="0"/>
      <w:marRight w:val="0"/>
      <w:marTop w:val="0"/>
      <w:marBottom w:val="0"/>
      <w:divBdr>
        <w:top w:val="none" w:sz="0" w:space="0" w:color="auto"/>
        <w:left w:val="none" w:sz="0" w:space="0" w:color="auto"/>
        <w:bottom w:val="none" w:sz="0" w:space="0" w:color="auto"/>
        <w:right w:val="none" w:sz="0" w:space="0" w:color="auto"/>
      </w:divBdr>
      <w:divsChild>
        <w:div w:id="982345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8494703">
      <w:bodyDiv w:val="1"/>
      <w:marLeft w:val="0"/>
      <w:marRight w:val="0"/>
      <w:marTop w:val="0"/>
      <w:marBottom w:val="0"/>
      <w:divBdr>
        <w:top w:val="none" w:sz="0" w:space="0" w:color="auto"/>
        <w:left w:val="none" w:sz="0" w:space="0" w:color="auto"/>
        <w:bottom w:val="none" w:sz="0" w:space="0" w:color="auto"/>
        <w:right w:val="none" w:sz="0" w:space="0" w:color="auto"/>
      </w:divBdr>
      <w:divsChild>
        <w:div w:id="698238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620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1596982">
      <w:bodyDiv w:val="1"/>
      <w:marLeft w:val="0"/>
      <w:marRight w:val="0"/>
      <w:marTop w:val="0"/>
      <w:marBottom w:val="0"/>
      <w:divBdr>
        <w:top w:val="none" w:sz="0" w:space="0" w:color="auto"/>
        <w:left w:val="none" w:sz="0" w:space="0" w:color="auto"/>
        <w:bottom w:val="none" w:sz="0" w:space="0" w:color="auto"/>
        <w:right w:val="none" w:sz="0" w:space="0" w:color="auto"/>
      </w:divBdr>
      <w:divsChild>
        <w:div w:id="1415591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4303745">
      <w:bodyDiv w:val="1"/>
      <w:marLeft w:val="0"/>
      <w:marRight w:val="0"/>
      <w:marTop w:val="0"/>
      <w:marBottom w:val="0"/>
      <w:divBdr>
        <w:top w:val="none" w:sz="0" w:space="0" w:color="auto"/>
        <w:left w:val="none" w:sz="0" w:space="0" w:color="auto"/>
        <w:bottom w:val="none" w:sz="0" w:space="0" w:color="auto"/>
        <w:right w:val="none" w:sz="0" w:space="0" w:color="auto"/>
      </w:divBdr>
      <w:divsChild>
        <w:div w:id="181362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780313">
          <w:blockQuote w:val="1"/>
          <w:marLeft w:val="720"/>
          <w:marRight w:val="720"/>
          <w:marTop w:val="100"/>
          <w:marBottom w:val="100"/>
          <w:divBdr>
            <w:top w:val="none" w:sz="0" w:space="0" w:color="auto"/>
            <w:left w:val="none" w:sz="0" w:space="0" w:color="auto"/>
            <w:bottom w:val="none" w:sz="0" w:space="0" w:color="auto"/>
            <w:right w:val="none" w:sz="0" w:space="0" w:color="auto"/>
          </w:divBdr>
        </w:div>
        <w:div w:id="329912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4881374">
      <w:bodyDiv w:val="1"/>
      <w:marLeft w:val="0"/>
      <w:marRight w:val="0"/>
      <w:marTop w:val="0"/>
      <w:marBottom w:val="0"/>
      <w:divBdr>
        <w:top w:val="none" w:sz="0" w:space="0" w:color="auto"/>
        <w:left w:val="none" w:sz="0" w:space="0" w:color="auto"/>
        <w:bottom w:val="none" w:sz="0" w:space="0" w:color="auto"/>
        <w:right w:val="none" w:sz="0" w:space="0" w:color="auto"/>
      </w:divBdr>
      <w:divsChild>
        <w:div w:id="207567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13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PATRON\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153</Pages>
  <Words>25816</Words>
  <Characters>147155</Characters>
  <Application>Microsoft Office Word</Application>
  <DocSecurity>0</DocSecurity>
  <Lines>1226</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dc:description/>
  <cp:lastModifiedBy>public</cp:lastModifiedBy>
  <cp:revision>2</cp:revision>
  <dcterms:created xsi:type="dcterms:W3CDTF">2026-06-15T21:29:00Z</dcterms:created>
  <dcterms:modified xsi:type="dcterms:W3CDTF">2026-06-15T21:29:00Z</dcterms:modified>
</cp:coreProperties>
</file>